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21C74" w14:textId="77777777" w:rsidR="00E618C3" w:rsidRPr="00B351A0" w:rsidRDefault="00E618C3" w:rsidP="00755468">
      <w:pPr>
        <w:pStyle w:val="NWMPHNBodyText"/>
      </w:pPr>
    </w:p>
    <w:p w14:paraId="5B4A5D30" w14:textId="1062A033" w:rsidR="00E25E51" w:rsidRPr="00E25E51" w:rsidRDefault="00551FCF" w:rsidP="00F4787D">
      <w:pPr>
        <w:pStyle w:val="Heading1NoNumberNWMPHN"/>
      </w:pPr>
      <w:r w:rsidRPr="2D8F9DFA">
        <w:rPr>
          <w:lang w:val="en-AU"/>
        </w:rPr>
        <w:t xml:space="preserve">Risk </w:t>
      </w:r>
      <w:r w:rsidR="00B37DF0" w:rsidRPr="2D8F9DFA">
        <w:rPr>
          <w:lang w:val="en-AU"/>
        </w:rPr>
        <w:t>m</w:t>
      </w:r>
      <w:r w:rsidRPr="2D8F9DFA">
        <w:rPr>
          <w:lang w:val="en-AU"/>
        </w:rPr>
        <w:t xml:space="preserve">anagement </w:t>
      </w:r>
      <w:r w:rsidR="00B37DF0" w:rsidRPr="2D8F9DFA">
        <w:rPr>
          <w:lang w:val="en-AU"/>
        </w:rPr>
        <w:t>p</w:t>
      </w:r>
      <w:r w:rsidRPr="2D8F9DFA">
        <w:rPr>
          <w:lang w:val="en-AU"/>
        </w:rPr>
        <w:t>lan</w:t>
      </w:r>
    </w:p>
    <w:p w14:paraId="4EE5EC7A" w14:textId="77777777" w:rsidR="00E92953" w:rsidRDefault="00E92953" w:rsidP="00054167">
      <w:pPr>
        <w:pStyle w:val="NWMPHNIntroParagraph"/>
        <w:sectPr w:rsidR="00E92953" w:rsidSect="000728F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6817" w:h="11901" w:orient="landscape"/>
          <w:pgMar w:top="1361" w:right="1361" w:bottom="1077" w:left="1361" w:header="703" w:footer="510" w:gutter="0"/>
          <w:cols w:space="708"/>
          <w:titlePg/>
          <w:docGrid w:linePitch="360"/>
        </w:sectPr>
      </w:pPr>
    </w:p>
    <w:p w14:paraId="015EEDD8" w14:textId="23EA0ADB" w:rsidR="0061337C" w:rsidRDefault="0061337C" w:rsidP="0061337C">
      <w:pPr>
        <w:spacing w:line="240" w:lineRule="auto"/>
        <w:rPr>
          <w:color w:val="212121"/>
        </w:rPr>
      </w:pPr>
      <w:r w:rsidRPr="00014800">
        <w:rPr>
          <w:color w:val="212121"/>
        </w:rPr>
        <w:t xml:space="preserve">Consider different risks related to this change </w:t>
      </w:r>
      <w:r>
        <w:rPr>
          <w:color w:val="212121"/>
        </w:rPr>
        <w:t xml:space="preserve">that may occur </w:t>
      </w:r>
      <w:r w:rsidRPr="00014800">
        <w:rPr>
          <w:color w:val="212121"/>
        </w:rPr>
        <w:t>during and following its implementation. What is the impact on your organisation’s functioning</w:t>
      </w:r>
      <w:r>
        <w:rPr>
          <w:color w:val="212121"/>
        </w:rPr>
        <w:t>?</w:t>
      </w:r>
      <w:r w:rsidRPr="00014800">
        <w:rPr>
          <w:color w:val="212121"/>
        </w:rPr>
        <w:t xml:space="preserve">  Consider possible unintended consequences.  Include actions you will take to reduce or control those risks</w:t>
      </w:r>
      <w:r>
        <w:rPr>
          <w:color w:val="212121"/>
        </w:rPr>
        <w:t xml:space="preserve">. Monitor and update </w:t>
      </w:r>
      <w:r w:rsidRPr="2D8F9DFA">
        <w:rPr>
          <w:color w:val="212121"/>
        </w:rPr>
        <w:t>the</w:t>
      </w:r>
      <w:r w:rsidR="00B37DF0" w:rsidRPr="2D8F9DFA">
        <w:rPr>
          <w:color w:val="212121"/>
        </w:rPr>
        <w:t>m</w:t>
      </w:r>
      <w:r>
        <w:rPr>
          <w:color w:val="212121"/>
        </w:rPr>
        <w:t xml:space="preserve"> regularly as part of your change governance structure.</w:t>
      </w:r>
    </w:p>
    <w:tbl>
      <w:tblPr>
        <w:tblW w:w="14026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top w:w="85" w:type="dxa"/>
          <w:left w:w="85" w:type="dxa"/>
          <w:right w:w="0" w:type="dxa"/>
        </w:tblCellMar>
        <w:tblLook w:val="04A0" w:firstRow="1" w:lastRow="0" w:firstColumn="1" w:lastColumn="0" w:noHBand="0" w:noVBand="1"/>
      </w:tblPr>
      <w:tblGrid>
        <w:gridCol w:w="1253"/>
        <w:gridCol w:w="2128"/>
        <w:gridCol w:w="2129"/>
        <w:gridCol w:w="2129"/>
        <w:gridCol w:w="2129"/>
        <w:gridCol w:w="2129"/>
        <w:gridCol w:w="2129"/>
      </w:tblGrid>
      <w:tr w:rsidR="00DA4DB3" w14:paraId="78AE38B8" w14:textId="77777777" w:rsidTr="00DA4DB3">
        <w:trPr>
          <w:trHeight w:val="390"/>
        </w:trPr>
        <w:tc>
          <w:tcPr>
            <w:tcW w:w="14026" w:type="dxa"/>
            <w:gridSpan w:val="7"/>
            <w:shd w:val="clear" w:color="auto" w:fill="002060"/>
            <w:vAlign w:val="center"/>
            <w:hideMark/>
          </w:tcPr>
          <w:p w14:paraId="1C36AD97" w14:textId="77777777" w:rsidR="00DA4DB3" w:rsidRPr="00A62895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A62895">
              <w:rPr>
                <w:rStyle w:val="normaltextrun"/>
                <w:rFonts w:ascii="Arial" w:eastAsia="Raleway" w:hAnsi="Arial" w:cs="Arial"/>
                <w:b/>
                <w:bCs/>
                <w:color w:val="FFFFFF" w:themeColor="background1"/>
                <w:sz w:val="22"/>
                <w:szCs w:val="22"/>
              </w:rPr>
              <w:t>Outline the risks of the proposed project and your proposed mitigation strategies. </w:t>
            </w:r>
            <w:r w:rsidRPr="00A62895">
              <w:rPr>
                <w:rStyle w:val="eop"/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 </w:t>
            </w:r>
          </w:p>
        </w:tc>
      </w:tr>
      <w:tr w:rsidR="00DA4DB3" w14:paraId="55CA363A" w14:textId="77777777" w:rsidTr="2D8F9DFA">
        <w:trPr>
          <w:trHeight w:val="390"/>
        </w:trPr>
        <w:tc>
          <w:tcPr>
            <w:tcW w:w="1253" w:type="dxa"/>
            <w:vMerge w:val="restart"/>
            <w:vAlign w:val="center"/>
            <w:hideMark/>
          </w:tcPr>
          <w:p w14:paraId="4EC2D3E5" w14:textId="1B6A32FF" w:rsidR="00DA4DB3" w:rsidRPr="00816694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694">
              <w:rPr>
                <w:rStyle w:val="normaltextrun"/>
                <w:rFonts w:ascii="Arial" w:eastAsia="Raleway" w:hAnsi="Arial" w:cs="Arial"/>
                <w:b/>
                <w:bCs/>
                <w:sz w:val="20"/>
                <w:szCs w:val="20"/>
              </w:rPr>
              <w:t>Response</w:t>
            </w:r>
            <w:r w:rsidRPr="00816694">
              <w:rPr>
                <w:rStyle w:val="eop"/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2347C525" w14:textId="77777777" w:rsidR="00DA4DB3" w:rsidRPr="00816694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1669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362E4D3" w14:textId="77777777" w:rsidR="00DA4DB3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16694">
              <w:rPr>
                <w:rStyle w:val="normaltextrun"/>
                <w:rFonts w:ascii="Arial" w:eastAsia="Raleway" w:hAnsi="Arial" w:cs="Arial"/>
                <w:sz w:val="20"/>
                <w:szCs w:val="20"/>
              </w:rPr>
              <w:t>(Add additional lines for other identified risks)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8" w:type="dxa"/>
            <w:shd w:val="clear" w:color="auto" w:fill="D9D9D9" w:themeFill="accent6" w:themeFillShade="D9"/>
            <w:vAlign w:val="center"/>
            <w:hideMark/>
          </w:tcPr>
          <w:p w14:paraId="53F137F6" w14:textId="77777777" w:rsidR="00DA4DB3" w:rsidRPr="00816694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694">
              <w:rPr>
                <w:rStyle w:val="normaltextrun"/>
                <w:rFonts w:ascii="Arial" w:eastAsia="Raleway" w:hAnsi="Arial" w:cs="Arial"/>
                <w:b/>
                <w:bCs/>
                <w:sz w:val="22"/>
                <w:szCs w:val="22"/>
              </w:rPr>
              <w:t>Risk</w:t>
            </w:r>
            <w:r w:rsidRPr="00816694">
              <w:rPr>
                <w:rStyle w:val="eop"/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9" w:type="dxa"/>
            <w:shd w:val="clear" w:color="auto" w:fill="D9D9D9" w:themeFill="accent6" w:themeFillShade="D9"/>
            <w:vAlign w:val="center"/>
            <w:hideMark/>
          </w:tcPr>
          <w:p w14:paraId="67FCB2E1" w14:textId="77777777" w:rsidR="00DA4DB3" w:rsidRPr="00816694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694">
              <w:rPr>
                <w:rStyle w:val="normaltextrun"/>
                <w:rFonts w:ascii="Arial" w:eastAsia="Raleway" w:hAnsi="Arial" w:cs="Arial"/>
                <w:b/>
                <w:bCs/>
                <w:sz w:val="22"/>
                <w:szCs w:val="22"/>
              </w:rPr>
              <w:t>Likelihood</w:t>
            </w:r>
            <w:r w:rsidRPr="00816694">
              <w:rPr>
                <w:rStyle w:val="eop"/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9" w:type="dxa"/>
            <w:shd w:val="clear" w:color="auto" w:fill="D9D9D9" w:themeFill="accent6" w:themeFillShade="D9"/>
            <w:vAlign w:val="center"/>
            <w:hideMark/>
          </w:tcPr>
          <w:p w14:paraId="64674BC3" w14:textId="77777777" w:rsidR="00DA4DB3" w:rsidRPr="00816694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694">
              <w:rPr>
                <w:rStyle w:val="normaltextrun"/>
                <w:rFonts w:ascii="Arial" w:eastAsia="Raleway" w:hAnsi="Arial" w:cs="Arial"/>
                <w:b/>
                <w:bCs/>
                <w:sz w:val="22"/>
                <w:szCs w:val="22"/>
              </w:rPr>
              <w:t>Impacts</w:t>
            </w:r>
            <w:r w:rsidRPr="00816694">
              <w:rPr>
                <w:rStyle w:val="eop"/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9" w:type="dxa"/>
            <w:shd w:val="clear" w:color="auto" w:fill="D9D9D9" w:themeFill="accent6" w:themeFillShade="D9"/>
            <w:vAlign w:val="center"/>
            <w:hideMark/>
          </w:tcPr>
          <w:p w14:paraId="69D25280" w14:textId="77777777" w:rsidR="00DA4DB3" w:rsidRPr="00816694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694">
              <w:rPr>
                <w:rStyle w:val="normaltextrun"/>
                <w:rFonts w:ascii="Arial" w:eastAsia="Raleway" w:hAnsi="Arial" w:cs="Arial"/>
                <w:b/>
                <w:bCs/>
                <w:sz w:val="22"/>
                <w:szCs w:val="22"/>
              </w:rPr>
              <w:t>Consequence</w:t>
            </w:r>
            <w:r w:rsidRPr="00816694">
              <w:rPr>
                <w:rStyle w:val="eop"/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9" w:type="dxa"/>
            <w:shd w:val="clear" w:color="auto" w:fill="D9D9D9" w:themeFill="accent6" w:themeFillShade="D9"/>
            <w:vAlign w:val="center"/>
            <w:hideMark/>
          </w:tcPr>
          <w:p w14:paraId="44B3F076" w14:textId="77777777" w:rsidR="00DA4DB3" w:rsidRPr="00816694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694">
              <w:rPr>
                <w:rStyle w:val="normaltextrun"/>
                <w:rFonts w:ascii="Arial" w:eastAsia="Raleway" w:hAnsi="Arial" w:cs="Arial"/>
                <w:b/>
                <w:bCs/>
                <w:sz w:val="22"/>
                <w:szCs w:val="22"/>
              </w:rPr>
              <w:t>Mitigation</w:t>
            </w:r>
            <w:r w:rsidRPr="00816694">
              <w:rPr>
                <w:rStyle w:val="eop"/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9" w:type="dxa"/>
            <w:shd w:val="clear" w:color="auto" w:fill="D9D9D9" w:themeFill="accent6" w:themeFillShade="D9"/>
            <w:vAlign w:val="center"/>
            <w:hideMark/>
          </w:tcPr>
          <w:p w14:paraId="461CB14A" w14:textId="77777777" w:rsidR="00DA4DB3" w:rsidRPr="00816694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694">
              <w:rPr>
                <w:rStyle w:val="normaltextrun"/>
                <w:rFonts w:ascii="Arial" w:eastAsia="Raleway" w:hAnsi="Arial" w:cs="Arial"/>
                <w:b/>
                <w:bCs/>
                <w:sz w:val="22"/>
                <w:szCs w:val="22"/>
              </w:rPr>
              <w:t>Residual</w:t>
            </w:r>
            <w:r w:rsidRPr="00816694">
              <w:rPr>
                <w:rStyle w:val="eop"/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DA4DB3" w14:paraId="5E59C9DC" w14:textId="77777777" w:rsidTr="00DA4DB3">
        <w:trPr>
          <w:trHeight w:val="390"/>
        </w:trPr>
        <w:tc>
          <w:tcPr>
            <w:tcW w:w="1253" w:type="dxa"/>
            <w:vMerge/>
            <w:vAlign w:val="center"/>
            <w:hideMark/>
          </w:tcPr>
          <w:p w14:paraId="498F40D0" w14:textId="77777777" w:rsidR="00DA4DB3" w:rsidRDefault="00DA4DB3" w:rsidP="008751B1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128" w:type="dxa"/>
            <w:vAlign w:val="center"/>
            <w:hideMark/>
          </w:tcPr>
          <w:p w14:paraId="17B63B10" w14:textId="77777777" w:rsidR="00DA4DB3" w:rsidRPr="00180572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80572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Describe risk</w:t>
            </w:r>
            <w:r w:rsidRPr="0018057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9" w:type="dxa"/>
            <w:vAlign w:val="center"/>
            <w:hideMark/>
          </w:tcPr>
          <w:p w14:paraId="4504A3F0" w14:textId="3264A0AB" w:rsidR="00DA4DB3" w:rsidRPr="00180572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 xml:space="preserve">Rate – </w:t>
            </w:r>
            <w:r w:rsidR="0094629E"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u</w:t>
            </w:r>
            <w:r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nlikely,</w:t>
            </w:r>
            <w:r w:rsidR="00C67E04"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 xml:space="preserve"> </w:t>
            </w:r>
            <w:r w:rsidR="0094629E"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l</w:t>
            </w:r>
            <w:r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ik</w:t>
            </w:r>
            <w:r w:rsidR="00C67E04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ely</w:t>
            </w:r>
            <w:r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 xml:space="preserve">, </w:t>
            </w:r>
            <w:r w:rsidR="0094629E"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a</w:t>
            </w:r>
            <w:r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lmost certain</w:t>
            </w:r>
            <w:r w:rsidRPr="2D8F9DFA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9" w:type="dxa"/>
            <w:vAlign w:val="center"/>
            <w:hideMark/>
          </w:tcPr>
          <w:p w14:paraId="5E1200D5" w14:textId="77777777" w:rsidR="00DA4DB3" w:rsidRPr="00180572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80572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Describe impact</w:t>
            </w:r>
            <w:r w:rsidRPr="0018057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9" w:type="dxa"/>
            <w:vAlign w:val="center"/>
            <w:hideMark/>
          </w:tcPr>
          <w:p w14:paraId="73B6D2A1" w14:textId="23D78EE8" w:rsidR="00DA4DB3" w:rsidRPr="00180572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 xml:space="preserve">Rate – </w:t>
            </w:r>
            <w:r w:rsidR="0094629E"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m</w:t>
            </w:r>
            <w:r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 xml:space="preserve">inor, </w:t>
            </w:r>
            <w:r w:rsidR="0094629E"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m</w:t>
            </w:r>
            <w:r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 xml:space="preserve">oderate, </w:t>
            </w:r>
            <w:r w:rsidR="0094629E"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m</w:t>
            </w:r>
            <w:r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 xml:space="preserve">ajor, </w:t>
            </w:r>
            <w:r w:rsidR="0094629E"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c</w:t>
            </w:r>
            <w:r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atastrophic</w:t>
            </w:r>
            <w:r w:rsidRPr="2D8F9DFA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9" w:type="dxa"/>
            <w:vAlign w:val="center"/>
            <w:hideMark/>
          </w:tcPr>
          <w:p w14:paraId="47BB4FDE" w14:textId="77777777" w:rsidR="00DA4DB3" w:rsidRPr="00180572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80572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Describe your mitigation strategies</w:t>
            </w:r>
            <w:r w:rsidRPr="00180572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9" w:type="dxa"/>
            <w:vAlign w:val="center"/>
            <w:hideMark/>
          </w:tcPr>
          <w:p w14:paraId="77F3C858" w14:textId="295B8A39" w:rsidR="00DA4DB3" w:rsidRPr="00180572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 xml:space="preserve">Rating – </w:t>
            </w:r>
            <w:r w:rsidR="0094629E"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l</w:t>
            </w:r>
            <w:r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 xml:space="preserve">ow, </w:t>
            </w:r>
            <w:r w:rsidR="0094629E"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m</w:t>
            </w:r>
            <w:r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 xml:space="preserve">oderate, </w:t>
            </w:r>
            <w:r w:rsidR="0094629E"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h</w:t>
            </w:r>
            <w:r w:rsidRPr="2D8F9DFA">
              <w:rPr>
                <w:rStyle w:val="normaltextrun"/>
                <w:rFonts w:ascii="Arial" w:eastAsia="Raleway" w:hAnsi="Arial" w:cs="Arial"/>
                <w:i/>
                <w:iCs/>
                <w:sz w:val="20"/>
                <w:szCs w:val="20"/>
              </w:rPr>
              <w:t>igh</w:t>
            </w:r>
            <w:r w:rsidRPr="2D8F9DFA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A4DB3" w14:paraId="60ED64C9" w14:textId="77777777" w:rsidTr="00DA4DB3">
        <w:trPr>
          <w:trHeight w:val="390"/>
        </w:trPr>
        <w:tc>
          <w:tcPr>
            <w:tcW w:w="1253" w:type="dxa"/>
            <w:vMerge/>
            <w:vAlign w:val="center"/>
            <w:hideMark/>
          </w:tcPr>
          <w:p w14:paraId="35A1DA5C" w14:textId="77777777" w:rsidR="00DA4DB3" w:rsidRDefault="00DA4DB3" w:rsidP="008751B1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128" w:type="dxa"/>
            <w:vAlign w:val="center"/>
          </w:tcPr>
          <w:p w14:paraId="1D42C24E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 w14:paraId="2524FDBC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1726CF25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46E57A9C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6C9D870A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725278B3" w14:textId="77777777" w:rsidR="00DA4DB3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DA4DB3" w14:paraId="3E3276D7" w14:textId="77777777" w:rsidTr="00DA4DB3">
        <w:trPr>
          <w:trHeight w:val="390"/>
        </w:trPr>
        <w:tc>
          <w:tcPr>
            <w:tcW w:w="1253" w:type="dxa"/>
            <w:vMerge/>
            <w:vAlign w:val="center"/>
            <w:hideMark/>
          </w:tcPr>
          <w:p w14:paraId="0E40534E" w14:textId="77777777" w:rsidR="00DA4DB3" w:rsidRDefault="00DA4DB3" w:rsidP="008751B1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128" w:type="dxa"/>
            <w:vAlign w:val="center"/>
          </w:tcPr>
          <w:p w14:paraId="54C89A79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 w14:paraId="2EDAE435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1E718D56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0547EC0B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333726A2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65D1D703" w14:textId="77777777" w:rsidR="00DA4DB3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DA4DB3" w14:paraId="776392DE" w14:textId="77777777" w:rsidTr="00DA4DB3">
        <w:trPr>
          <w:trHeight w:val="390"/>
        </w:trPr>
        <w:tc>
          <w:tcPr>
            <w:tcW w:w="1253" w:type="dxa"/>
            <w:vMerge/>
            <w:vAlign w:val="center"/>
            <w:hideMark/>
          </w:tcPr>
          <w:p w14:paraId="3105ED66" w14:textId="77777777" w:rsidR="00DA4DB3" w:rsidRDefault="00DA4DB3" w:rsidP="008751B1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128" w:type="dxa"/>
            <w:vAlign w:val="center"/>
          </w:tcPr>
          <w:p w14:paraId="4B712CFC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 w14:paraId="4FD78B99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1B13546F" w14:textId="77777777" w:rsidR="00DA4DB3" w:rsidRPr="004837D2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</w:tcPr>
          <w:p w14:paraId="4F9AF6B9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06F7ED3B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705491A0" w14:textId="77777777" w:rsidR="00DA4DB3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DA4DB3" w14:paraId="073FCB52" w14:textId="77777777" w:rsidTr="00DA4DB3">
        <w:trPr>
          <w:trHeight w:val="390"/>
        </w:trPr>
        <w:tc>
          <w:tcPr>
            <w:tcW w:w="1253" w:type="dxa"/>
            <w:vAlign w:val="center"/>
          </w:tcPr>
          <w:p w14:paraId="420656A5" w14:textId="77777777" w:rsidR="00DA4DB3" w:rsidRDefault="00DA4DB3" w:rsidP="008751B1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128" w:type="dxa"/>
            <w:vAlign w:val="center"/>
          </w:tcPr>
          <w:p w14:paraId="0836C57F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 w14:paraId="38434C8A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08DC14D7" w14:textId="77777777" w:rsidR="00DA4DB3" w:rsidRPr="004837D2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</w:tcPr>
          <w:p w14:paraId="7E183340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01731278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36982E95" w14:textId="77777777" w:rsidR="00DA4DB3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DA4DB3" w14:paraId="18523D13" w14:textId="77777777" w:rsidTr="00DA4DB3">
        <w:trPr>
          <w:trHeight w:val="390"/>
        </w:trPr>
        <w:tc>
          <w:tcPr>
            <w:tcW w:w="1253" w:type="dxa"/>
            <w:vAlign w:val="center"/>
          </w:tcPr>
          <w:p w14:paraId="3567C8C7" w14:textId="77777777" w:rsidR="00DA4DB3" w:rsidRDefault="00DA4DB3" w:rsidP="008751B1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128" w:type="dxa"/>
            <w:vAlign w:val="center"/>
          </w:tcPr>
          <w:p w14:paraId="698E58C6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 w14:paraId="14F0A602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6F1D5ACA" w14:textId="77777777" w:rsidR="00DA4DB3" w:rsidRPr="004837D2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</w:tcPr>
          <w:p w14:paraId="5430DCD6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7194D57B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75CEC46B" w14:textId="77777777" w:rsidR="00DA4DB3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DA4DB3" w14:paraId="70F5E24B" w14:textId="77777777" w:rsidTr="00DA4DB3">
        <w:trPr>
          <w:trHeight w:val="390"/>
        </w:trPr>
        <w:tc>
          <w:tcPr>
            <w:tcW w:w="1253" w:type="dxa"/>
            <w:vAlign w:val="center"/>
          </w:tcPr>
          <w:p w14:paraId="25FDD3A7" w14:textId="77777777" w:rsidR="00DA4DB3" w:rsidRDefault="00DA4DB3" w:rsidP="008751B1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128" w:type="dxa"/>
            <w:vAlign w:val="center"/>
          </w:tcPr>
          <w:p w14:paraId="15AD67AA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 w14:paraId="386EAEDD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0937206A" w14:textId="77777777" w:rsidR="00DA4DB3" w:rsidRPr="004837D2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</w:tcPr>
          <w:p w14:paraId="22E34AF7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04BFB203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491CCD1E" w14:textId="77777777" w:rsidR="00DA4DB3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DA4DB3" w14:paraId="329745C3" w14:textId="77777777" w:rsidTr="00DA4DB3">
        <w:trPr>
          <w:trHeight w:val="390"/>
        </w:trPr>
        <w:tc>
          <w:tcPr>
            <w:tcW w:w="1253" w:type="dxa"/>
            <w:vAlign w:val="center"/>
          </w:tcPr>
          <w:p w14:paraId="23F754C1" w14:textId="77777777" w:rsidR="00DA4DB3" w:rsidRDefault="00DA4DB3" w:rsidP="008751B1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128" w:type="dxa"/>
            <w:vAlign w:val="center"/>
          </w:tcPr>
          <w:p w14:paraId="627B2D2E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 w14:paraId="2A8118FA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35A7EB70" w14:textId="77777777" w:rsidR="00DA4DB3" w:rsidRPr="004837D2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</w:tcPr>
          <w:p w14:paraId="05FFFF82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48F9CD35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32423FD3" w14:textId="77777777" w:rsidR="00DA4DB3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DA4DB3" w14:paraId="34659034" w14:textId="77777777" w:rsidTr="00DA4DB3">
        <w:trPr>
          <w:trHeight w:val="390"/>
        </w:trPr>
        <w:tc>
          <w:tcPr>
            <w:tcW w:w="1253" w:type="dxa"/>
            <w:vAlign w:val="center"/>
          </w:tcPr>
          <w:p w14:paraId="705C27F2" w14:textId="77777777" w:rsidR="00DA4DB3" w:rsidRDefault="00DA4DB3" w:rsidP="008751B1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128" w:type="dxa"/>
            <w:vAlign w:val="center"/>
          </w:tcPr>
          <w:p w14:paraId="1A757484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 w14:paraId="27039A56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5044996D" w14:textId="77777777" w:rsidR="00DA4DB3" w:rsidRPr="004837D2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</w:tcPr>
          <w:p w14:paraId="72BECFAC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1D31FAF7" w14:textId="77777777" w:rsidR="00DA4DB3" w:rsidRPr="00A63719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9" w:type="dxa"/>
          </w:tcPr>
          <w:p w14:paraId="2175846A" w14:textId="77777777" w:rsidR="00DA4DB3" w:rsidRDefault="00DA4DB3" w:rsidP="008751B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000B868C" w14:textId="0233156E" w:rsidR="003509C9" w:rsidRPr="006E0EF1" w:rsidRDefault="003509C9" w:rsidP="00DE7372">
      <w:pPr>
        <w:rPr>
          <w:rFonts w:cstheme="minorHAnsi"/>
        </w:rPr>
        <w:sectPr w:rsidR="003509C9" w:rsidRPr="006E0EF1" w:rsidSect="00A86492">
          <w:headerReference w:type="default" r:id="rId16"/>
          <w:type w:val="continuous"/>
          <w:pgSz w:w="16817" w:h="11901" w:orient="landscape"/>
          <w:pgMar w:top="1165" w:right="1361" w:bottom="1050" w:left="1361" w:header="703" w:footer="510" w:gutter="0"/>
          <w:cols w:space="851"/>
          <w:docGrid w:linePitch="360"/>
        </w:sectPr>
      </w:pPr>
    </w:p>
    <w:p w14:paraId="6787C676" w14:textId="77777777" w:rsidR="00515910" w:rsidRPr="006E0EF1" w:rsidRDefault="00515910" w:rsidP="000728F6">
      <w:pPr>
        <w:pStyle w:val="BodyTextNWMPHN"/>
        <w:rPr>
          <w:rFonts w:asciiTheme="minorHAnsi" w:hAnsiTheme="minorHAnsi" w:cstheme="minorHAnsi"/>
          <w:i/>
          <w:iCs/>
          <w:color w:val="FF0000"/>
        </w:rPr>
      </w:pPr>
    </w:p>
    <w:sectPr w:rsidR="00515910" w:rsidRPr="006E0EF1" w:rsidSect="00EE4B1A">
      <w:headerReference w:type="default" r:id="rId17"/>
      <w:pgSz w:w="16817" w:h="11901" w:orient="landscape"/>
      <w:pgMar w:top="1361" w:right="1361" w:bottom="720" w:left="1361" w:header="703" w:footer="7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5883B" w14:textId="77777777" w:rsidR="00525268" w:rsidRDefault="00525268">
      <w:pPr>
        <w:spacing w:after="0" w:line="240" w:lineRule="auto"/>
      </w:pPr>
      <w:r>
        <w:separator/>
      </w:r>
    </w:p>
  </w:endnote>
  <w:endnote w:type="continuationSeparator" w:id="0">
    <w:p w14:paraId="7A4B3DC3" w14:textId="77777777" w:rsidR="00525268" w:rsidRDefault="00525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36F2A" w14:textId="77777777" w:rsidR="00DA4DB3" w:rsidRDefault="00DA4D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152D" w14:textId="77777777" w:rsidR="00CD0A27" w:rsidRDefault="00DB3001">
    <w:pPr>
      <w:pStyle w:val="Foot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2FFD02B2" wp14:editId="72CFED31">
              <wp:simplePos x="0" y="0"/>
              <wp:positionH relativeFrom="column">
                <wp:posOffset>1031240</wp:posOffset>
              </wp:positionH>
              <wp:positionV relativeFrom="paragraph">
                <wp:posOffset>121286</wp:posOffset>
              </wp:positionV>
              <wp:extent cx="8115300" cy="3429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15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:arto="http://schemas.microsoft.com/office/word/2006/arto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284" w:type="dxa"/>
                              <w:right w:w="142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111"/>
                            <w:gridCol w:w="2268"/>
                            <w:gridCol w:w="2126"/>
                            <w:gridCol w:w="851"/>
                            <w:gridCol w:w="2268"/>
                          </w:tblGrid>
                          <w:tr w:rsidR="004B0873" w14:paraId="16AD00DA" w14:textId="0A338C22" w:rsidTr="004B0873">
                            <w:tc>
                              <w:tcPr>
                                <w:tcW w:w="4111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34794969" w14:textId="4A0A151E" w:rsidR="00453638" w:rsidRPr="00453638" w:rsidRDefault="004B0873" w:rsidP="00453638">
                                <w:pPr>
                                  <w:pStyle w:val="Foo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4B0873">
                                  <w:rPr>
                                    <w:sz w:val="16"/>
                                    <w:szCs w:val="16"/>
                                  </w:rPr>
                                  <w:t xml:space="preserve">Aged Care Change Management Training </w:t>
                                </w:r>
                                <w:r w:rsidR="00453638" w:rsidRPr="00453638">
                                  <w:rPr>
                                    <w:sz w:val="16"/>
                                    <w:szCs w:val="16"/>
                                  </w:rPr>
                                  <w:t>Attachment</w:t>
                                </w:r>
                                <w:r w:rsidR="00730EC0">
                                  <w:rPr>
                                    <w:sz w:val="16"/>
                                    <w:szCs w:val="16"/>
                                  </w:rPr>
                                  <w:t xml:space="preserve"> 7</w:t>
                                </w:r>
                                <w:r w:rsidR="00453638" w:rsidRPr="00453638">
                                  <w:rPr>
                                    <w:sz w:val="16"/>
                                    <w:szCs w:val="16"/>
                                  </w:rPr>
                                  <w:t xml:space="preserve">: </w:t>
                                </w:r>
                                <w:r w:rsidR="00730EC0">
                                  <w:rPr>
                                    <w:sz w:val="16"/>
                                    <w:szCs w:val="16"/>
                                  </w:rPr>
                                  <w:t>Risk Management Plan</w:t>
                                </w:r>
                              </w:p>
                              <w:p w14:paraId="3F8FA61E" w14:textId="2C0211FE" w:rsidR="004B0873" w:rsidRPr="004B0873" w:rsidRDefault="004B0873" w:rsidP="004B0873">
                                <w:pPr>
                                  <w:pStyle w:val="Footer"/>
                                  <w:jc w:val="left"/>
                                  <w:rPr>
                                    <w:bCs w:val="0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04E4AB03" w14:textId="77777777" w:rsidR="004B0873" w:rsidRPr="002D5EB4" w:rsidRDefault="004B0873" w:rsidP="00737FA0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Date Approved: 14/10/2025</w:t>
                                </w:r>
                              </w:p>
                              <w:p w14:paraId="53814AF6" w14:textId="77777777" w:rsidR="004B0873" w:rsidRPr="002D5EB4" w:rsidRDefault="004B0873" w:rsidP="00737FA0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Next Review Date: 14/10/2028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2225940A" w14:textId="6892EB73" w:rsidR="004B0873" w:rsidRPr="002D5EB4" w:rsidRDefault="004B0873" w:rsidP="00737FA0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**Uncontrolled when printed**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br/>
                                  <w:t xml:space="preserve">Date Printed: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TIME \@ "d MMMM yyyy"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 w:rsidR="00106AF9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24 August 2026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3119" w:type="dxa"/>
                                <w:gridSpan w:val="2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24819EEF" w14:textId="77777777" w:rsidR="004B0873" w:rsidRPr="001234EF" w:rsidRDefault="004B0873" w:rsidP="004B0873">
                                <w:pPr>
                                  <w:pStyle w:val="Footer"/>
                                  <w:jc w:val="lef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1234EF">
                                  <w:rPr>
                                    <w:sz w:val="16"/>
                                    <w:szCs w:val="16"/>
                                  </w:rPr>
                                  <w:t>Developed by Thrive Aged Care Consultants</w:t>
                                </w:r>
                              </w:p>
                              <w:p w14:paraId="7693AA99" w14:textId="77777777" w:rsidR="004B0873" w:rsidRPr="002D5EB4" w:rsidRDefault="004B0873" w:rsidP="004B0873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</w:p>
                            </w:tc>
                          </w:tr>
                          <w:tr w:rsidR="004B0873" w14:paraId="35EB43C4" w14:textId="3FF39A1D" w:rsidTr="004B0873">
                            <w:tc>
                              <w:tcPr>
                                <w:tcW w:w="4111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06066E09" w14:textId="77777777" w:rsidR="004B0873" w:rsidRPr="002D5EB4" w:rsidRDefault="004B0873" w:rsidP="007D2837">
                                <w:pPr>
                                  <w:pStyle w:val="NWMPHNFootertext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FILENAME   \* MERGEFORMAT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Document8</w:t>
                                </w:r>
                                <w:r w:rsidRPr="002D5EB4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  <w:r w:rsidRPr="002D5EB4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 xml:space="preserve"> 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Version: 2.1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3FB803A5" w14:textId="77777777" w:rsidR="004B0873" w:rsidRPr="002D5EB4" w:rsidRDefault="004B0873" w:rsidP="002D5EB4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Date Approved: 12/01/2023</w:t>
                                </w:r>
                              </w:p>
                              <w:p w14:paraId="1170A983" w14:textId="77777777" w:rsidR="004B0873" w:rsidRPr="002D5EB4" w:rsidRDefault="004B0873" w:rsidP="002D5EB4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Next Review Date: 12/01/2026</w:t>
                                </w:r>
                              </w:p>
                            </w:tc>
                            <w:tc>
                              <w:tcPr>
                                <w:tcW w:w="2977" w:type="dxa"/>
                                <w:gridSpan w:val="2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2A23AE87" w14:textId="4BF486A2" w:rsidR="004B0873" w:rsidRPr="002D5EB4" w:rsidRDefault="004B0873" w:rsidP="002D5EB4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**Uncontrolled when printed**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br/>
                                  <w:t xml:space="preserve">Date Printed: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TIME \@ "d MMMM yyyy"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 w:rsidR="00106AF9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24 August 2026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7F6C2951" w14:textId="77777777" w:rsidR="004B0873" w:rsidRPr="002D5EB4" w:rsidRDefault="004B0873" w:rsidP="002D5EB4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</w:p>
                            </w:tc>
                          </w:tr>
                        </w:tbl>
                        <w:p w14:paraId="1D937E10" w14:textId="77777777" w:rsidR="00C05AAA" w:rsidRPr="00F51657" w:rsidRDefault="00C05AAA" w:rsidP="00C05AAA">
                          <w:pPr>
                            <w:spacing w:after="0" w:line="240" w:lineRule="auto"/>
                            <w:rPr>
                              <w:color w:val="5050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D02B2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left:0;text-align:left;margin-left:81.2pt;margin-top:9.55pt;width:639pt;height:27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" filled="f" stroked="f">
              <v:textbox>
                <w:txbxContent>
                  <w:tbl>
                    <w:tblPr>
                      <w:tblW w:w="0" w:type="auto"/>
                      <w:tblCellMar>
                        <w:left w:w="284" w:type="dxa"/>
                        <w:right w:w="142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111"/>
                      <w:gridCol w:w="2268"/>
                      <w:gridCol w:w="2126"/>
                      <w:gridCol w:w="851"/>
                      <w:gridCol w:w="2268"/>
                    </w:tblGrid>
                    <w:tr w:rsidR="004B0873" w14:paraId="16AD00DA" w14:textId="0A338C22" w:rsidTr="004B0873">
                      <w:tc>
                        <w:tcPr>
                          <w:tcW w:w="4111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34794969" w14:textId="4A0A151E" w:rsidR="00453638" w:rsidRPr="00453638" w:rsidRDefault="004B0873" w:rsidP="0045363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4B0873">
                            <w:rPr>
                              <w:sz w:val="16"/>
                              <w:szCs w:val="16"/>
                            </w:rPr>
                            <w:t xml:space="preserve">Aged Care Change Management Training </w:t>
                          </w:r>
                          <w:r w:rsidR="00453638" w:rsidRPr="00453638">
                            <w:rPr>
                              <w:sz w:val="16"/>
                              <w:szCs w:val="16"/>
                            </w:rPr>
                            <w:t>Attachment</w:t>
                          </w:r>
                          <w:r w:rsidR="00730EC0">
                            <w:rPr>
                              <w:sz w:val="16"/>
                              <w:szCs w:val="16"/>
                            </w:rPr>
                            <w:t xml:space="preserve"> 7</w:t>
                          </w:r>
                          <w:r w:rsidR="00453638" w:rsidRPr="00453638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="00730EC0">
                            <w:rPr>
                              <w:sz w:val="16"/>
                              <w:szCs w:val="16"/>
                            </w:rPr>
                            <w:t>Risk Management Plan</w:t>
                          </w:r>
                        </w:p>
                        <w:p w14:paraId="3F8FA61E" w14:textId="2C0211FE" w:rsidR="004B0873" w:rsidRPr="004B0873" w:rsidRDefault="004B0873" w:rsidP="004B0873">
                          <w:pPr>
                            <w:pStyle w:val="Footer"/>
                            <w:jc w:val="left"/>
                            <w:rPr>
                              <w:bCs w:val="0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04E4AB03" w14:textId="77777777" w:rsidR="004B0873" w:rsidRPr="002D5EB4" w:rsidRDefault="004B0873" w:rsidP="00737FA0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Date Approved: 14/10/2025</w:t>
                          </w:r>
                        </w:p>
                        <w:p w14:paraId="53814AF6" w14:textId="77777777" w:rsidR="004B0873" w:rsidRPr="002D5EB4" w:rsidRDefault="004B0873" w:rsidP="00737FA0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Next Review Date: 14/10/2028</w:t>
                          </w:r>
                        </w:p>
                      </w:tc>
                      <w:tc>
                        <w:tcPr>
                          <w:tcW w:w="2126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2225940A" w14:textId="6892EB73" w:rsidR="004B0873" w:rsidRPr="002D5EB4" w:rsidRDefault="004B0873" w:rsidP="00737FA0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**Uncontrolled when printed**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br/>
                            <w:t xml:space="preserve">Date Printed: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TIME \@ "d MMMM yyyy"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 w:rsidR="00106AF9">
                            <w:rPr>
                              <w:noProof/>
                              <w:color w:val="808080" w:themeColor="background1" w:themeShade="80"/>
                            </w:rPr>
                            <w:t>24 August 2026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3119" w:type="dxa"/>
                          <w:gridSpan w:val="2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24819EEF" w14:textId="77777777" w:rsidR="004B0873" w:rsidRPr="001234EF" w:rsidRDefault="004B0873" w:rsidP="004B0873">
                          <w:pPr>
                            <w:pStyle w:val="Footer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1234EF">
                            <w:rPr>
                              <w:sz w:val="16"/>
                              <w:szCs w:val="16"/>
                            </w:rPr>
                            <w:t>Developed by Thrive Aged Care Consultants</w:t>
                          </w:r>
                        </w:p>
                        <w:p w14:paraId="7693AA99" w14:textId="77777777" w:rsidR="004B0873" w:rsidRPr="002D5EB4" w:rsidRDefault="004B0873" w:rsidP="004B0873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</w:p>
                      </w:tc>
                    </w:tr>
                    <w:tr w:rsidR="004B0873" w14:paraId="35EB43C4" w14:textId="3FF39A1D" w:rsidTr="004B0873">
                      <w:tc>
                        <w:tcPr>
                          <w:tcW w:w="4111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06066E09" w14:textId="77777777" w:rsidR="004B0873" w:rsidRPr="002D5EB4" w:rsidRDefault="004B0873" w:rsidP="007D2837">
                          <w:pPr>
                            <w:pStyle w:val="NWMPHNFootertext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FILENAME   \* MERGEFORMAT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 w:themeColor="background1" w:themeShade="80"/>
                            </w:rPr>
                            <w:t>Document8</w:t>
                          </w:r>
                          <w:r w:rsidRPr="002D5EB4">
                            <w:rPr>
                              <w:noProof/>
                              <w:color w:val="808080" w:themeColor="background1" w:themeShade="80"/>
                            </w:rPr>
                            <w:fldChar w:fldCharType="end"/>
                          </w:r>
                          <w:r w:rsidRPr="002D5EB4">
                            <w:rPr>
                              <w:noProof/>
                              <w:color w:val="808080" w:themeColor="background1" w:themeShade="80"/>
                            </w:rPr>
                            <w:t xml:space="preserve"> 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t>Version: 2.1</w:t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3FB803A5" w14:textId="77777777" w:rsidR="004B0873" w:rsidRPr="002D5EB4" w:rsidRDefault="004B0873" w:rsidP="002D5EB4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Date Approved: 12/01/2023</w:t>
                          </w:r>
                        </w:p>
                        <w:p w14:paraId="1170A983" w14:textId="77777777" w:rsidR="004B0873" w:rsidRPr="002D5EB4" w:rsidRDefault="004B0873" w:rsidP="002D5EB4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Next Review Date: 12/01/2026</w:t>
                          </w:r>
                        </w:p>
                      </w:tc>
                      <w:tc>
                        <w:tcPr>
                          <w:tcW w:w="2977" w:type="dxa"/>
                          <w:gridSpan w:val="2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2A23AE87" w14:textId="4BF486A2" w:rsidR="004B0873" w:rsidRPr="002D5EB4" w:rsidRDefault="004B0873" w:rsidP="002D5EB4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**Uncontrolled when printed**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br/>
                            <w:t xml:space="preserve">Date Printed: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TIME \@ "d MMMM yyyy"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 w:rsidR="00106AF9">
                            <w:rPr>
                              <w:noProof/>
                              <w:color w:val="808080" w:themeColor="background1" w:themeShade="80"/>
                            </w:rPr>
                            <w:t>24 August 2026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7F6C2951" w14:textId="77777777" w:rsidR="004B0873" w:rsidRPr="002D5EB4" w:rsidRDefault="004B0873" w:rsidP="002D5EB4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</w:p>
                      </w:tc>
                    </w:tr>
                  </w:tbl>
                  <w:p w14:paraId="1D937E10" w14:textId="77777777" w:rsidR="00C05AAA" w:rsidRPr="00F51657" w:rsidRDefault="00C05AAA" w:rsidP="00C05AAA">
                    <w:pPr>
                      <w:spacing w:after="0" w:line="240" w:lineRule="auto"/>
                      <w:rPr>
                        <w:color w:val="5050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B17A77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C60C7F5" wp14:editId="37E3E25D">
              <wp:simplePos x="0" y="0"/>
              <wp:positionH relativeFrom="column">
                <wp:posOffset>9016841</wp:posOffset>
              </wp:positionH>
              <wp:positionV relativeFrom="paragraph">
                <wp:posOffset>266535</wp:posOffset>
              </wp:positionV>
              <wp:extent cx="513080" cy="175895"/>
              <wp:effectExtent l="0" t="0" r="20320" b="1905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08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3A7EC0" w14:textId="77777777" w:rsidR="00CD0A27" w:rsidRPr="00493551" w:rsidRDefault="00DB3001" w:rsidP="00CD0A27">
                          <w:pPr>
                            <w:jc w:val="right"/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</w:pP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844F0">
                            <w:rPr>
                              <w:rFonts w:ascii="Calibri" w:hAnsi="Calibri"/>
                              <w:noProof/>
                              <w:color w:val="505050"/>
                              <w:sz w:val="18"/>
                              <w:szCs w:val="18"/>
                            </w:rPr>
                            <w:t>2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end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instrText xml:space="preserve"> NUMPAGES  \* MERGEFORMAT </w:instrTex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844F0">
                            <w:rPr>
                              <w:rFonts w:ascii="Calibri" w:hAnsi="Calibri"/>
                              <w:noProof/>
                              <w:color w:val="505050"/>
                              <w:sz w:val="18"/>
                              <w:szCs w:val="18"/>
                            </w:rPr>
                            <w:t>4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4C60C7F5" id="Text Box 20" o:spid="_x0000_s1028" type="#_x0000_t202" style="position:absolute;left:0;text-align:left;margin-left:710pt;margin-top:21pt;width:40.4pt;height:13.85pt;z-index:25165824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" filled="f" stroked="f">
              <v:textbox inset="0,0,0,0">
                <w:txbxContent>
                  <w:p w14:paraId="4D3A7EC0" w14:textId="77777777" w:rsidR="00CD0A27" w:rsidRPr="00493551" w:rsidRDefault="00DB3001" w:rsidP="00CD0A27">
                    <w:pPr>
                      <w:jc w:val="right"/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</w:pP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t xml:space="preserve">Page 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begin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separate"/>
                    </w:r>
                    <w:r w:rsidR="003844F0">
                      <w:rPr>
                        <w:rFonts w:ascii="Calibri" w:hAnsi="Calibri"/>
                        <w:noProof/>
                        <w:color w:val="505050"/>
                        <w:sz w:val="18"/>
                        <w:szCs w:val="18"/>
                      </w:rPr>
                      <w:t>2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end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t xml:space="preserve"> of 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begin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instrText xml:space="preserve"> NUMPAGES  \* MERGEFORMAT </w:instrTex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separate"/>
                    </w:r>
                    <w:r w:rsidR="003844F0">
                      <w:rPr>
                        <w:rFonts w:ascii="Calibri" w:hAnsi="Calibri"/>
                        <w:noProof/>
                        <w:color w:val="505050"/>
                        <w:sz w:val="18"/>
                        <w:szCs w:val="18"/>
                      </w:rPr>
                      <w:t>4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67B87" w14:textId="5C103534" w:rsidR="00CD0A27" w:rsidRDefault="00490146">
    <w:pPr>
      <w:pStyle w:val="Foot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46CCA26F" wp14:editId="470BFB1B">
              <wp:simplePos x="0" y="0"/>
              <wp:positionH relativeFrom="column">
                <wp:posOffset>9006840</wp:posOffset>
              </wp:positionH>
              <wp:positionV relativeFrom="paragraph">
                <wp:posOffset>189865</wp:posOffset>
              </wp:positionV>
              <wp:extent cx="513080" cy="175895"/>
              <wp:effectExtent l="0" t="0" r="20320" b="1905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08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FB557E" w14:textId="77777777" w:rsidR="00CD0A27" w:rsidRPr="00493551" w:rsidRDefault="00DB3001" w:rsidP="00CD0A27">
                          <w:pPr>
                            <w:jc w:val="right"/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</w:pP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320C6">
                            <w:rPr>
                              <w:rFonts w:ascii="Calibri" w:hAnsi="Calibri"/>
                              <w:noProof/>
                              <w:color w:val="505050"/>
                              <w:sz w:val="18"/>
                              <w:szCs w:val="18"/>
                            </w:rPr>
                            <w:t>1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end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instrText xml:space="preserve"> NUMPAGES  \* MERGEFORMAT </w:instrTex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E7DC3">
                            <w:rPr>
                              <w:rFonts w:ascii="Calibri" w:hAnsi="Calibri"/>
                              <w:noProof/>
                              <w:color w:val="505050"/>
                              <w:sz w:val="18"/>
                              <w:szCs w:val="18"/>
                            </w:rPr>
                            <w:t>3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46CCA26F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0" type="#_x0000_t202" style="position:absolute;left:0;text-align:left;margin-left:709.2pt;margin-top:14.95pt;width:40.4pt;height:13.85pt;z-index:25165824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" filled="f" stroked="f">
              <v:textbox inset="0,0,0,0">
                <w:txbxContent>
                  <w:p w14:paraId="0BFB557E" w14:textId="77777777" w:rsidR="00CD0A27" w:rsidRPr="00493551" w:rsidRDefault="00DB3001" w:rsidP="00CD0A27">
                    <w:pPr>
                      <w:jc w:val="right"/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</w:pP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t xml:space="preserve">Page 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begin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separate"/>
                    </w:r>
                    <w:r w:rsidR="00D320C6">
                      <w:rPr>
                        <w:rFonts w:ascii="Calibri" w:hAnsi="Calibri"/>
                        <w:noProof/>
                        <w:color w:val="505050"/>
                        <w:sz w:val="18"/>
                        <w:szCs w:val="18"/>
                      </w:rPr>
                      <w:t>1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end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t xml:space="preserve"> of 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begin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instrText xml:space="preserve"> NUMPAGES  \* MERGEFORMAT </w:instrTex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separate"/>
                    </w:r>
                    <w:r w:rsidR="00BE7DC3">
                      <w:rPr>
                        <w:rFonts w:ascii="Calibri" w:hAnsi="Calibri"/>
                        <w:noProof/>
                        <w:color w:val="505050"/>
                        <w:sz w:val="18"/>
                        <w:szCs w:val="18"/>
                      </w:rPr>
                      <w:t>3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4EDEFA98" wp14:editId="58F7ECAB">
              <wp:simplePos x="0" y="0"/>
              <wp:positionH relativeFrom="column">
                <wp:posOffset>1231265</wp:posOffset>
              </wp:positionH>
              <wp:positionV relativeFrom="paragraph">
                <wp:posOffset>17780</wp:posOffset>
              </wp:positionV>
              <wp:extent cx="8115300" cy="333375"/>
              <wp:effectExtent l="0" t="0" r="0" b="9525"/>
              <wp:wrapNone/>
              <wp:docPr id="1279161418" name="Text Box 12791614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15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arto="http://schemas.microsoft.com/office/word/2006/arto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284" w:type="dxa"/>
                              <w:right w:w="142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111"/>
                            <w:gridCol w:w="2268"/>
                            <w:gridCol w:w="2126"/>
                            <w:gridCol w:w="851"/>
                            <w:gridCol w:w="2268"/>
                          </w:tblGrid>
                          <w:tr w:rsidR="00490146" w14:paraId="5DE0ABFD" w14:textId="77777777" w:rsidTr="004B0873">
                            <w:tc>
                              <w:tcPr>
                                <w:tcW w:w="4111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2A34AD50" w14:textId="1F3EF4D6" w:rsidR="00490146" w:rsidRPr="004B0873" w:rsidRDefault="00490146" w:rsidP="004B0873">
                                <w:pPr>
                                  <w:pStyle w:val="Footer"/>
                                  <w:jc w:val="left"/>
                                  <w:rPr>
                                    <w:bCs w:val="0"/>
                                    <w:sz w:val="16"/>
                                    <w:szCs w:val="16"/>
                                  </w:rPr>
                                </w:pPr>
                                <w:r w:rsidRPr="004B0873">
                                  <w:rPr>
                                    <w:sz w:val="16"/>
                                    <w:szCs w:val="16"/>
                                  </w:rPr>
                                  <w:t xml:space="preserve">Aged Care Change Management Training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Attachment </w:t>
                                </w:r>
                                <w:r w:rsidR="00DA4DB3">
                                  <w:rPr>
                                    <w:sz w:val="16"/>
                                    <w:szCs w:val="16"/>
                                  </w:rPr>
                                  <w:t>7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: </w:t>
                                </w:r>
                                <w:r w:rsidR="00DA4DB3">
                                  <w:rPr>
                                    <w:sz w:val="16"/>
                                    <w:szCs w:val="16"/>
                                  </w:rPr>
                                  <w:t>Risk Management Plan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41E9B166" w14:textId="77777777" w:rsidR="00490146" w:rsidRPr="002D5EB4" w:rsidRDefault="00490146" w:rsidP="00737FA0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Date Approved: 14/10/2025</w:t>
                                </w:r>
                              </w:p>
                              <w:p w14:paraId="3D478001" w14:textId="77777777" w:rsidR="00490146" w:rsidRPr="002D5EB4" w:rsidRDefault="00490146" w:rsidP="00737FA0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Next Review Date: 14/10/2028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7B067A0E" w14:textId="1D40B161" w:rsidR="00490146" w:rsidRPr="002D5EB4" w:rsidRDefault="00490146" w:rsidP="00737FA0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**Uncontrolled when printed**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br/>
                                  <w:t xml:space="preserve">Date Printed: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TIME \@ "d MMMM yyyy"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 w:rsidR="00106AF9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24 August 2026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3119" w:type="dxa"/>
                                <w:gridSpan w:val="2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4285672B" w14:textId="77777777" w:rsidR="00490146" w:rsidRPr="001234EF" w:rsidRDefault="00490146" w:rsidP="004B0873">
                                <w:pPr>
                                  <w:pStyle w:val="Footer"/>
                                  <w:jc w:val="lef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1234EF">
                                  <w:rPr>
                                    <w:sz w:val="16"/>
                                    <w:szCs w:val="16"/>
                                  </w:rPr>
                                  <w:t>Developed by Thrive Aged Care Consultants</w:t>
                                </w:r>
                              </w:p>
                              <w:p w14:paraId="12D3AEAC" w14:textId="77777777" w:rsidR="00490146" w:rsidRPr="002D5EB4" w:rsidRDefault="00490146" w:rsidP="004B0873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</w:p>
                            </w:tc>
                          </w:tr>
                          <w:tr w:rsidR="00490146" w14:paraId="5D3E4F15" w14:textId="77777777" w:rsidTr="004B0873">
                            <w:tc>
                              <w:tcPr>
                                <w:tcW w:w="4111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0F32E8E6" w14:textId="77777777" w:rsidR="00490146" w:rsidRPr="002D5EB4" w:rsidRDefault="00490146" w:rsidP="007D2837">
                                <w:pPr>
                                  <w:pStyle w:val="NWMPHNFootertext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FILENAME   \* MERGEFORMAT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Document8</w:t>
                                </w:r>
                                <w:r w:rsidRPr="002D5EB4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  <w:r w:rsidRPr="002D5EB4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 xml:space="preserve"> 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Version: 2.1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2F1D66D2" w14:textId="77777777" w:rsidR="00490146" w:rsidRPr="002D5EB4" w:rsidRDefault="00490146" w:rsidP="002D5EB4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Date Approved: 12/01/2023</w:t>
                                </w:r>
                              </w:p>
                              <w:p w14:paraId="15FE40A9" w14:textId="77777777" w:rsidR="00490146" w:rsidRPr="002D5EB4" w:rsidRDefault="00490146" w:rsidP="002D5EB4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Next Review Date: 12/01/2026</w:t>
                                </w:r>
                              </w:p>
                            </w:tc>
                            <w:tc>
                              <w:tcPr>
                                <w:tcW w:w="2977" w:type="dxa"/>
                                <w:gridSpan w:val="2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560359FA" w14:textId="4646109E" w:rsidR="00490146" w:rsidRPr="002D5EB4" w:rsidRDefault="00490146" w:rsidP="002D5EB4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**Uncontrolled when printed**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br/>
                                  <w:t xml:space="preserve">Date Printed: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TIME \@ "d MMMM yyyy"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 w:rsidR="00106AF9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24 August 2026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599FA9B4" w14:textId="77777777" w:rsidR="00490146" w:rsidRPr="002D5EB4" w:rsidRDefault="00490146" w:rsidP="002D5EB4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</w:p>
                            </w:tc>
                          </w:tr>
                        </w:tbl>
                        <w:p w14:paraId="3A6CB9A9" w14:textId="77777777" w:rsidR="00490146" w:rsidRPr="00F51657" w:rsidRDefault="00490146" w:rsidP="00490146">
                          <w:pPr>
                            <w:spacing w:after="0" w:line="240" w:lineRule="auto"/>
                            <w:rPr>
                              <w:color w:val="5050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DEFA98" id="Text Box 1279161418" o:spid="_x0000_s1031" type="#_x0000_t202" style="position:absolute;left:0;text-align:left;margin-left:96.95pt;margin-top:1.4pt;width:639pt;height:26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" filled="f" stroked="f">
              <v:textbox>
                <w:txbxContent>
                  <w:tbl>
                    <w:tblPr>
                      <w:tblW w:w="0" w:type="auto"/>
                      <w:tblCellMar>
                        <w:left w:w="284" w:type="dxa"/>
                        <w:right w:w="142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111"/>
                      <w:gridCol w:w="2268"/>
                      <w:gridCol w:w="2126"/>
                      <w:gridCol w:w="851"/>
                      <w:gridCol w:w="2268"/>
                    </w:tblGrid>
                    <w:tr w:rsidR="00490146" w14:paraId="5DE0ABFD" w14:textId="77777777" w:rsidTr="004B0873">
                      <w:tc>
                        <w:tcPr>
                          <w:tcW w:w="4111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2A34AD50" w14:textId="1F3EF4D6" w:rsidR="00490146" w:rsidRPr="004B0873" w:rsidRDefault="00490146" w:rsidP="004B0873">
                          <w:pPr>
                            <w:pStyle w:val="Footer"/>
                            <w:jc w:val="left"/>
                            <w:rPr>
                              <w:bCs w:val="0"/>
                              <w:sz w:val="16"/>
                              <w:szCs w:val="16"/>
                            </w:rPr>
                          </w:pPr>
                          <w:r w:rsidRPr="004B0873">
                            <w:rPr>
                              <w:sz w:val="16"/>
                              <w:szCs w:val="16"/>
                            </w:rPr>
                            <w:t xml:space="preserve">Aged Care Change Management Training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Attachment </w:t>
                          </w:r>
                          <w:r w:rsidR="00DA4DB3">
                            <w:rPr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="00DA4DB3">
                            <w:rPr>
                              <w:sz w:val="16"/>
                              <w:szCs w:val="16"/>
                            </w:rPr>
                            <w:t>Risk Management Plan</w:t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41E9B166" w14:textId="77777777" w:rsidR="00490146" w:rsidRPr="002D5EB4" w:rsidRDefault="00490146" w:rsidP="00737FA0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Date Approved: 14/10/2025</w:t>
                          </w:r>
                        </w:p>
                        <w:p w14:paraId="3D478001" w14:textId="77777777" w:rsidR="00490146" w:rsidRPr="002D5EB4" w:rsidRDefault="00490146" w:rsidP="00737FA0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Next Review Date: 14/10/2028</w:t>
                          </w:r>
                        </w:p>
                      </w:tc>
                      <w:tc>
                        <w:tcPr>
                          <w:tcW w:w="2126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7B067A0E" w14:textId="1D40B161" w:rsidR="00490146" w:rsidRPr="002D5EB4" w:rsidRDefault="00490146" w:rsidP="00737FA0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**Uncontrolled when printed**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br/>
                            <w:t xml:space="preserve">Date Printed: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TIME \@ "d MMMM yyyy"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 w:rsidR="00106AF9">
                            <w:rPr>
                              <w:noProof/>
                              <w:color w:val="808080" w:themeColor="background1" w:themeShade="80"/>
                            </w:rPr>
                            <w:t>24 August 2026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3119" w:type="dxa"/>
                          <w:gridSpan w:val="2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4285672B" w14:textId="77777777" w:rsidR="00490146" w:rsidRPr="001234EF" w:rsidRDefault="00490146" w:rsidP="004B0873">
                          <w:pPr>
                            <w:pStyle w:val="Footer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1234EF">
                            <w:rPr>
                              <w:sz w:val="16"/>
                              <w:szCs w:val="16"/>
                            </w:rPr>
                            <w:t>Developed by Thrive Aged Care Consultants</w:t>
                          </w:r>
                        </w:p>
                        <w:p w14:paraId="12D3AEAC" w14:textId="77777777" w:rsidR="00490146" w:rsidRPr="002D5EB4" w:rsidRDefault="00490146" w:rsidP="004B0873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</w:p>
                      </w:tc>
                    </w:tr>
                    <w:tr w:rsidR="00490146" w14:paraId="5D3E4F15" w14:textId="77777777" w:rsidTr="004B0873">
                      <w:tc>
                        <w:tcPr>
                          <w:tcW w:w="4111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0F32E8E6" w14:textId="77777777" w:rsidR="00490146" w:rsidRPr="002D5EB4" w:rsidRDefault="00490146" w:rsidP="007D2837">
                          <w:pPr>
                            <w:pStyle w:val="NWMPHNFootertext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FILENAME   \* MERGEFORMAT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 w:themeColor="background1" w:themeShade="80"/>
                            </w:rPr>
                            <w:t>Document8</w:t>
                          </w:r>
                          <w:r w:rsidRPr="002D5EB4">
                            <w:rPr>
                              <w:noProof/>
                              <w:color w:val="808080" w:themeColor="background1" w:themeShade="80"/>
                            </w:rPr>
                            <w:fldChar w:fldCharType="end"/>
                          </w:r>
                          <w:r w:rsidRPr="002D5EB4">
                            <w:rPr>
                              <w:noProof/>
                              <w:color w:val="808080" w:themeColor="background1" w:themeShade="80"/>
                            </w:rPr>
                            <w:t xml:space="preserve"> 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t>Version: 2.1</w:t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2F1D66D2" w14:textId="77777777" w:rsidR="00490146" w:rsidRPr="002D5EB4" w:rsidRDefault="00490146" w:rsidP="002D5EB4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Date Approved: 12/01/2023</w:t>
                          </w:r>
                        </w:p>
                        <w:p w14:paraId="15FE40A9" w14:textId="77777777" w:rsidR="00490146" w:rsidRPr="002D5EB4" w:rsidRDefault="00490146" w:rsidP="002D5EB4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Next Review Date: 12/01/2026</w:t>
                          </w:r>
                        </w:p>
                      </w:tc>
                      <w:tc>
                        <w:tcPr>
                          <w:tcW w:w="2977" w:type="dxa"/>
                          <w:gridSpan w:val="2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560359FA" w14:textId="4646109E" w:rsidR="00490146" w:rsidRPr="002D5EB4" w:rsidRDefault="00490146" w:rsidP="002D5EB4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**Uncontrolled when printed**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br/>
                            <w:t xml:space="preserve">Date Printed: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TIME \@ "d MMMM yyyy"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 w:rsidR="00106AF9">
                            <w:rPr>
                              <w:noProof/>
                              <w:color w:val="808080" w:themeColor="background1" w:themeShade="80"/>
                            </w:rPr>
                            <w:t>24 August 2026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599FA9B4" w14:textId="77777777" w:rsidR="00490146" w:rsidRPr="002D5EB4" w:rsidRDefault="00490146" w:rsidP="002D5EB4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</w:p>
                      </w:tc>
                    </w:tr>
                  </w:tbl>
                  <w:p w14:paraId="3A6CB9A9" w14:textId="77777777" w:rsidR="00490146" w:rsidRPr="00F51657" w:rsidRDefault="00490146" w:rsidP="00490146">
                    <w:pPr>
                      <w:spacing w:after="0" w:line="240" w:lineRule="auto"/>
                      <w:rPr>
                        <w:color w:val="5050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E8F24" w14:textId="77777777" w:rsidR="00525268" w:rsidRDefault="00525268">
      <w:pPr>
        <w:spacing w:after="0" w:line="240" w:lineRule="auto"/>
      </w:pPr>
      <w:r>
        <w:separator/>
      </w:r>
    </w:p>
  </w:footnote>
  <w:footnote w:type="continuationSeparator" w:id="0">
    <w:p w14:paraId="5E316C3B" w14:textId="77777777" w:rsidR="00525268" w:rsidRDefault="00525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362B" w14:textId="77777777" w:rsidR="00DA4DB3" w:rsidRDefault="00DA4D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A54B9" w14:textId="77777777" w:rsidR="00FD0BE6" w:rsidRDefault="00DB3001" w:rsidP="00E618C3">
    <w:pPr>
      <w:pStyle w:val="Header"/>
      <w:tabs>
        <w:tab w:val="clear" w:pos="4513"/>
        <w:tab w:val="clear" w:pos="9026"/>
        <w:tab w:val="left" w:pos="2835"/>
        <w:tab w:val="left" w:pos="7541"/>
      </w:tabs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743F6188" wp14:editId="34244062">
              <wp:simplePos x="0" y="0"/>
              <wp:positionH relativeFrom="page">
                <wp:posOffset>342900</wp:posOffset>
              </wp:positionH>
              <wp:positionV relativeFrom="paragraph">
                <wp:posOffset>-31750</wp:posOffset>
              </wp:positionV>
              <wp:extent cx="3095625" cy="683895"/>
              <wp:effectExtent l="0" t="0" r="3175" b="190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5625" cy="683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13C37" w14:textId="3ED81B42" w:rsidR="00D320C6" w:rsidRPr="00C64695" w:rsidRDefault="00C64695" w:rsidP="00D320C6">
                          <w:pPr>
                            <w:spacing w:line="420" w:lineRule="exact"/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 xml:space="preserve">Attachment </w:t>
                          </w:r>
                          <w:r w:rsidR="002E1456"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3F618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7pt;margin-top:-2.5pt;width:243.75pt;height:53.85pt;z-index:25165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" filled="f" stroked="f">
              <v:textbox inset="0,0,0,0">
                <w:txbxContent>
                  <w:p w14:paraId="69713C37" w14:textId="3ED81B42" w:rsidR="00D320C6" w:rsidRPr="00C64695" w:rsidRDefault="00C64695" w:rsidP="00D320C6">
                    <w:pPr>
                      <w:spacing w:line="420" w:lineRule="exact"/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 xml:space="preserve">Attachment </w:t>
                    </w:r>
                    <w:r w:rsidR="002E1456"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>3</w:t>
                    </w:r>
                    <w:r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 xml:space="preserve">: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8247" behindDoc="1" locked="0" layoutInCell="1" allowOverlap="1" wp14:anchorId="5710DAC4" wp14:editId="3CA56413">
          <wp:simplePos x="0" y="0"/>
          <wp:positionH relativeFrom="page">
            <wp:posOffset>191770</wp:posOffset>
          </wp:positionH>
          <wp:positionV relativeFrom="page">
            <wp:posOffset>177165</wp:posOffset>
          </wp:positionV>
          <wp:extent cx="10296000" cy="7203600"/>
          <wp:effectExtent l="0" t="0" r="0" b="0"/>
          <wp:wrapNone/>
          <wp:docPr id="450665881" name="Picture 450665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nfo-co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0" cy="7203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0BE6">
      <w:tab/>
    </w:r>
    <w:r w:rsidR="00FD0BE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4B41" w14:textId="77777777" w:rsidR="00FD0BE6" w:rsidRDefault="00DB3001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3C6FD3E4" wp14:editId="29209DF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296000" cy="7203600"/>
          <wp:effectExtent l="0" t="0" r="0" b="10160"/>
          <wp:wrapNone/>
          <wp:docPr id="35185307" name="Picture 35185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nfo-co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0" cy="7203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3588875" wp14:editId="5677E325">
              <wp:simplePos x="0" y="0"/>
              <wp:positionH relativeFrom="page">
                <wp:posOffset>451192</wp:posOffset>
              </wp:positionH>
              <wp:positionV relativeFrom="paragraph">
                <wp:posOffset>71755</wp:posOffset>
              </wp:positionV>
              <wp:extent cx="3096000" cy="684000"/>
              <wp:effectExtent l="0" t="0" r="3175" b="190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6000" cy="68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D76C1E" w14:textId="61346EE8" w:rsidR="00FD0BE6" w:rsidRPr="000728F6" w:rsidRDefault="000728F6" w:rsidP="00A2387B">
                          <w:pPr>
                            <w:spacing w:line="420" w:lineRule="exact"/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 xml:space="preserve">Attachment </w:t>
                          </w:r>
                          <w:r w:rsidR="00210FAB"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>7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58887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35.55pt;margin-top:5.65pt;width:243.8pt;height:53.8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" filled="f" stroked="f">
              <v:textbox inset="0,0,0,0">
                <w:txbxContent>
                  <w:p w14:paraId="7CD76C1E" w14:textId="61346EE8" w:rsidR="00FD0BE6" w:rsidRPr="000728F6" w:rsidRDefault="000728F6" w:rsidP="00A2387B">
                    <w:pPr>
                      <w:spacing w:line="420" w:lineRule="exact"/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 xml:space="preserve">Attachment </w:t>
                    </w:r>
                    <w:r w:rsidR="00210FAB"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>7</w:t>
                    </w:r>
                    <w:r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>: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2784B" w14:textId="77777777" w:rsidR="00D320C6" w:rsidRDefault="00DB3001" w:rsidP="00E618C3">
    <w:pPr>
      <w:pStyle w:val="Header"/>
      <w:tabs>
        <w:tab w:val="clear" w:pos="4513"/>
        <w:tab w:val="clear" w:pos="9026"/>
        <w:tab w:val="left" w:pos="2835"/>
        <w:tab w:val="left" w:pos="7541"/>
      </w:tabs>
    </w:pPr>
    <w:r>
      <w:rPr>
        <w:noProof/>
        <w:lang w:eastAsia="en-AU"/>
      </w:rPr>
      <w:drawing>
        <wp:anchor distT="0" distB="0" distL="114300" distR="114300" simplePos="0" relativeHeight="251658243" behindDoc="1" locked="0" layoutInCell="1" allowOverlap="1" wp14:anchorId="5EE64A60" wp14:editId="43C027DB">
          <wp:simplePos x="0" y="0"/>
          <wp:positionH relativeFrom="page">
            <wp:posOffset>100965</wp:posOffset>
          </wp:positionH>
          <wp:positionV relativeFrom="page">
            <wp:posOffset>215900</wp:posOffset>
          </wp:positionV>
          <wp:extent cx="10396800" cy="7257600"/>
          <wp:effectExtent l="0" t="0" r="0" b="0"/>
          <wp:wrapNone/>
          <wp:docPr id="1682525020" name="Picture 1682525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neric-followon-landscap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0396800" cy="72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0AEA3" w14:textId="3F3A0A0E" w:rsidR="000728F6" w:rsidRDefault="000728F6" w:rsidP="00E618C3">
    <w:pPr>
      <w:pStyle w:val="Header"/>
      <w:tabs>
        <w:tab w:val="clear" w:pos="4513"/>
        <w:tab w:val="clear" w:pos="9026"/>
        <w:tab w:val="left" w:pos="2835"/>
        <w:tab w:val="left" w:pos="7541"/>
      </w:tabs>
    </w:pPr>
    <w:r>
      <w:rPr>
        <w:noProof/>
        <w:lang w:eastAsia="en-AU"/>
      </w:rPr>
      <w:drawing>
        <wp:anchor distT="0" distB="0" distL="114300" distR="114300" simplePos="0" relativeHeight="251658244" behindDoc="1" locked="0" layoutInCell="1" allowOverlap="1" wp14:anchorId="035889DF" wp14:editId="78EF2115">
          <wp:simplePos x="0" y="0"/>
          <wp:positionH relativeFrom="page">
            <wp:posOffset>100965</wp:posOffset>
          </wp:positionH>
          <wp:positionV relativeFrom="page">
            <wp:posOffset>215900</wp:posOffset>
          </wp:positionV>
          <wp:extent cx="10396800" cy="7257600"/>
          <wp:effectExtent l="0" t="0" r="0" b="0"/>
          <wp:wrapNone/>
          <wp:docPr id="128692859" name="Picture 1286928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neric-followon-landscap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0396800" cy="72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78226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13E4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4F66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76E21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DB625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FF615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4B0A7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58AE5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AE0ACB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2FE8D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3748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CD0558"/>
    <w:multiLevelType w:val="hybridMultilevel"/>
    <w:tmpl w:val="8A6AACDE"/>
    <w:lvl w:ilvl="0" w:tplc="997A5EC8">
      <w:start w:val="1"/>
      <w:numFmt w:val="bullet"/>
      <w:pStyle w:val="BodyBulletedListNWMPH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E88B26" w:tentative="1">
      <w:start w:val="1"/>
      <w:numFmt w:val="lowerLetter"/>
      <w:lvlText w:val="%2."/>
      <w:lvlJc w:val="left"/>
      <w:pPr>
        <w:ind w:left="1440" w:hanging="360"/>
      </w:pPr>
    </w:lvl>
    <w:lvl w:ilvl="2" w:tplc="A9D82EEC" w:tentative="1">
      <w:start w:val="1"/>
      <w:numFmt w:val="lowerRoman"/>
      <w:lvlText w:val="%3."/>
      <w:lvlJc w:val="right"/>
      <w:pPr>
        <w:ind w:left="2160" w:hanging="180"/>
      </w:pPr>
    </w:lvl>
    <w:lvl w:ilvl="3" w:tplc="6D1C276C" w:tentative="1">
      <w:start w:val="1"/>
      <w:numFmt w:val="decimal"/>
      <w:lvlText w:val="%4."/>
      <w:lvlJc w:val="left"/>
      <w:pPr>
        <w:ind w:left="2880" w:hanging="360"/>
      </w:pPr>
    </w:lvl>
    <w:lvl w:ilvl="4" w:tplc="DDE06396" w:tentative="1">
      <w:start w:val="1"/>
      <w:numFmt w:val="lowerLetter"/>
      <w:lvlText w:val="%5."/>
      <w:lvlJc w:val="left"/>
      <w:pPr>
        <w:ind w:left="3600" w:hanging="360"/>
      </w:pPr>
    </w:lvl>
    <w:lvl w:ilvl="5" w:tplc="FD1A7B8E" w:tentative="1">
      <w:start w:val="1"/>
      <w:numFmt w:val="lowerRoman"/>
      <w:lvlText w:val="%6."/>
      <w:lvlJc w:val="right"/>
      <w:pPr>
        <w:ind w:left="4320" w:hanging="180"/>
      </w:pPr>
    </w:lvl>
    <w:lvl w:ilvl="6" w:tplc="9962D742" w:tentative="1">
      <w:start w:val="1"/>
      <w:numFmt w:val="decimal"/>
      <w:lvlText w:val="%7."/>
      <w:lvlJc w:val="left"/>
      <w:pPr>
        <w:ind w:left="5040" w:hanging="360"/>
      </w:pPr>
    </w:lvl>
    <w:lvl w:ilvl="7" w:tplc="BBEE3630" w:tentative="1">
      <w:start w:val="1"/>
      <w:numFmt w:val="lowerLetter"/>
      <w:lvlText w:val="%8."/>
      <w:lvlJc w:val="left"/>
      <w:pPr>
        <w:ind w:left="5760" w:hanging="360"/>
      </w:pPr>
    </w:lvl>
    <w:lvl w:ilvl="8" w:tplc="375AF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3758C"/>
    <w:multiLevelType w:val="hybridMultilevel"/>
    <w:tmpl w:val="9E1871EC"/>
    <w:lvl w:ilvl="0" w:tplc="1772C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E278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AA13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A09D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5847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0818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E04C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4B0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0811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46A8E"/>
    <w:multiLevelType w:val="multilevel"/>
    <w:tmpl w:val="5E76568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35147073"/>
    <w:multiLevelType w:val="hybridMultilevel"/>
    <w:tmpl w:val="81400A76"/>
    <w:lvl w:ilvl="0" w:tplc="A5CE5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E00A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D83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B450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BA93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A49D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D6C0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C36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A257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D2762C"/>
    <w:multiLevelType w:val="hybridMultilevel"/>
    <w:tmpl w:val="120E1D7C"/>
    <w:lvl w:ilvl="0" w:tplc="71A2CA80">
      <w:start w:val="1"/>
      <w:numFmt w:val="bullet"/>
      <w:pStyle w:val="NWMPHNBodyArrowList"/>
      <w:lvlText w:val=""/>
      <w:lvlJc w:val="left"/>
      <w:pPr>
        <w:tabs>
          <w:tab w:val="num" w:pos="729"/>
        </w:tabs>
        <w:ind w:left="729" w:hanging="369"/>
      </w:pPr>
      <w:rPr>
        <w:rFonts w:ascii="Wingdings" w:hAnsi="Wingdings" w:hint="default"/>
      </w:rPr>
    </w:lvl>
    <w:lvl w:ilvl="1" w:tplc="18DE7CB2" w:tentative="1">
      <w:start w:val="1"/>
      <w:numFmt w:val="lowerLetter"/>
      <w:lvlText w:val="%2."/>
      <w:lvlJc w:val="left"/>
      <w:pPr>
        <w:ind w:left="1800" w:hanging="360"/>
      </w:pPr>
    </w:lvl>
    <w:lvl w:ilvl="2" w:tplc="25E667AE" w:tentative="1">
      <w:start w:val="1"/>
      <w:numFmt w:val="lowerRoman"/>
      <w:lvlText w:val="%3."/>
      <w:lvlJc w:val="right"/>
      <w:pPr>
        <w:ind w:left="2520" w:hanging="180"/>
      </w:pPr>
    </w:lvl>
    <w:lvl w:ilvl="3" w:tplc="F724AB0A" w:tentative="1">
      <w:start w:val="1"/>
      <w:numFmt w:val="decimal"/>
      <w:lvlText w:val="%4."/>
      <w:lvlJc w:val="left"/>
      <w:pPr>
        <w:ind w:left="3240" w:hanging="360"/>
      </w:pPr>
    </w:lvl>
    <w:lvl w:ilvl="4" w:tplc="4ADE9BA4" w:tentative="1">
      <w:start w:val="1"/>
      <w:numFmt w:val="lowerLetter"/>
      <w:lvlText w:val="%5."/>
      <w:lvlJc w:val="left"/>
      <w:pPr>
        <w:ind w:left="3960" w:hanging="360"/>
      </w:pPr>
    </w:lvl>
    <w:lvl w:ilvl="5" w:tplc="5F7A4528" w:tentative="1">
      <w:start w:val="1"/>
      <w:numFmt w:val="lowerRoman"/>
      <w:lvlText w:val="%6."/>
      <w:lvlJc w:val="right"/>
      <w:pPr>
        <w:ind w:left="4680" w:hanging="180"/>
      </w:pPr>
    </w:lvl>
    <w:lvl w:ilvl="6" w:tplc="61FC5AC0" w:tentative="1">
      <w:start w:val="1"/>
      <w:numFmt w:val="decimal"/>
      <w:lvlText w:val="%7."/>
      <w:lvlJc w:val="left"/>
      <w:pPr>
        <w:ind w:left="5400" w:hanging="360"/>
      </w:pPr>
    </w:lvl>
    <w:lvl w:ilvl="7" w:tplc="0720ABD0" w:tentative="1">
      <w:start w:val="1"/>
      <w:numFmt w:val="lowerLetter"/>
      <w:lvlText w:val="%8."/>
      <w:lvlJc w:val="left"/>
      <w:pPr>
        <w:ind w:left="6120" w:hanging="360"/>
      </w:pPr>
    </w:lvl>
    <w:lvl w:ilvl="8" w:tplc="B784C73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0E6B64"/>
    <w:multiLevelType w:val="hybridMultilevel"/>
    <w:tmpl w:val="6456C226"/>
    <w:lvl w:ilvl="0" w:tplc="BB1CB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CEA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482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FA6E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B0EE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D0DE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685A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8C7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26E2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B3F96"/>
    <w:multiLevelType w:val="multilevel"/>
    <w:tmpl w:val="27449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 w15:restartNumberingAfterBreak="0">
    <w:nsid w:val="45B60C5B"/>
    <w:multiLevelType w:val="hybridMultilevel"/>
    <w:tmpl w:val="44F4B2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E47919"/>
    <w:multiLevelType w:val="hybridMultilevel"/>
    <w:tmpl w:val="C0E0C702"/>
    <w:lvl w:ilvl="0" w:tplc="35E629A2">
      <w:numFmt w:val="bullet"/>
      <w:lvlText w:val="•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485F27B7"/>
    <w:multiLevelType w:val="hybridMultilevel"/>
    <w:tmpl w:val="2CA4DE98"/>
    <w:lvl w:ilvl="0" w:tplc="D2D6D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653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C49A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010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7CAD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DED7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E2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A493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74FD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52318"/>
    <w:multiLevelType w:val="hybridMultilevel"/>
    <w:tmpl w:val="2FBCC662"/>
    <w:lvl w:ilvl="0" w:tplc="AE22E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E2A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FEE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E84B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BA8C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3C0F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658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8DC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1837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B03A4F"/>
    <w:multiLevelType w:val="multilevel"/>
    <w:tmpl w:val="5AE44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6595FE7"/>
    <w:multiLevelType w:val="hybridMultilevel"/>
    <w:tmpl w:val="C42C6B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F2928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E20CB"/>
    <w:multiLevelType w:val="hybridMultilevel"/>
    <w:tmpl w:val="98B286A8"/>
    <w:lvl w:ilvl="0" w:tplc="55B8C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98DE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0805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C62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8E6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7A50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16A6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B406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4CD8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433A83"/>
    <w:multiLevelType w:val="hybridMultilevel"/>
    <w:tmpl w:val="028CF92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4261F4"/>
    <w:multiLevelType w:val="hybridMultilevel"/>
    <w:tmpl w:val="FAAE83E6"/>
    <w:lvl w:ilvl="0" w:tplc="0C28A01A">
      <w:start w:val="1"/>
      <w:numFmt w:val="decimal"/>
      <w:lvlText w:val="%1."/>
      <w:lvlJc w:val="left"/>
      <w:pPr>
        <w:ind w:left="720" w:hanging="360"/>
      </w:pPr>
    </w:lvl>
    <w:lvl w:ilvl="1" w:tplc="8208EA76">
      <w:start w:val="1"/>
      <w:numFmt w:val="lowerLetter"/>
      <w:lvlText w:val="%2."/>
      <w:lvlJc w:val="left"/>
      <w:pPr>
        <w:ind w:left="1440" w:hanging="360"/>
      </w:pPr>
    </w:lvl>
    <w:lvl w:ilvl="2" w:tplc="5FD86950" w:tentative="1">
      <w:start w:val="1"/>
      <w:numFmt w:val="lowerRoman"/>
      <w:lvlText w:val="%3."/>
      <w:lvlJc w:val="right"/>
      <w:pPr>
        <w:ind w:left="2160" w:hanging="180"/>
      </w:pPr>
    </w:lvl>
    <w:lvl w:ilvl="3" w:tplc="78C0BD56" w:tentative="1">
      <w:start w:val="1"/>
      <w:numFmt w:val="decimal"/>
      <w:lvlText w:val="%4."/>
      <w:lvlJc w:val="left"/>
      <w:pPr>
        <w:ind w:left="2880" w:hanging="360"/>
      </w:pPr>
    </w:lvl>
    <w:lvl w:ilvl="4" w:tplc="098C9A78" w:tentative="1">
      <w:start w:val="1"/>
      <w:numFmt w:val="lowerLetter"/>
      <w:lvlText w:val="%5."/>
      <w:lvlJc w:val="left"/>
      <w:pPr>
        <w:ind w:left="3600" w:hanging="360"/>
      </w:pPr>
    </w:lvl>
    <w:lvl w:ilvl="5" w:tplc="7F62669C" w:tentative="1">
      <w:start w:val="1"/>
      <w:numFmt w:val="lowerRoman"/>
      <w:lvlText w:val="%6."/>
      <w:lvlJc w:val="right"/>
      <w:pPr>
        <w:ind w:left="4320" w:hanging="180"/>
      </w:pPr>
    </w:lvl>
    <w:lvl w:ilvl="6" w:tplc="F8B841A8" w:tentative="1">
      <w:start w:val="1"/>
      <w:numFmt w:val="decimal"/>
      <w:lvlText w:val="%7."/>
      <w:lvlJc w:val="left"/>
      <w:pPr>
        <w:ind w:left="5040" w:hanging="360"/>
      </w:pPr>
    </w:lvl>
    <w:lvl w:ilvl="7" w:tplc="5F747160" w:tentative="1">
      <w:start w:val="1"/>
      <w:numFmt w:val="lowerLetter"/>
      <w:lvlText w:val="%8."/>
      <w:lvlJc w:val="left"/>
      <w:pPr>
        <w:ind w:left="5760" w:hanging="360"/>
      </w:pPr>
    </w:lvl>
    <w:lvl w:ilvl="8" w:tplc="F702B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4226E"/>
    <w:multiLevelType w:val="hybridMultilevel"/>
    <w:tmpl w:val="4CA01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911A0C"/>
    <w:multiLevelType w:val="hybridMultilevel"/>
    <w:tmpl w:val="C5B2B8D6"/>
    <w:lvl w:ilvl="0" w:tplc="CBBC6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7093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9249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D4E5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BE66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8449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2E5C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0BA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68F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C31277"/>
    <w:multiLevelType w:val="hybridMultilevel"/>
    <w:tmpl w:val="31E215A2"/>
    <w:lvl w:ilvl="0" w:tplc="760E5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6A8516" w:tentative="1">
      <w:start w:val="1"/>
      <w:numFmt w:val="lowerLetter"/>
      <w:lvlText w:val="%2."/>
      <w:lvlJc w:val="left"/>
      <w:pPr>
        <w:ind w:left="1440" w:hanging="360"/>
      </w:pPr>
    </w:lvl>
    <w:lvl w:ilvl="2" w:tplc="1D9C4AF6" w:tentative="1">
      <w:start w:val="1"/>
      <w:numFmt w:val="lowerRoman"/>
      <w:lvlText w:val="%3."/>
      <w:lvlJc w:val="right"/>
      <w:pPr>
        <w:ind w:left="2160" w:hanging="180"/>
      </w:pPr>
    </w:lvl>
    <w:lvl w:ilvl="3" w:tplc="534A9684" w:tentative="1">
      <w:start w:val="1"/>
      <w:numFmt w:val="decimal"/>
      <w:lvlText w:val="%4."/>
      <w:lvlJc w:val="left"/>
      <w:pPr>
        <w:ind w:left="2880" w:hanging="360"/>
      </w:pPr>
    </w:lvl>
    <w:lvl w:ilvl="4" w:tplc="DAA80EC2" w:tentative="1">
      <w:start w:val="1"/>
      <w:numFmt w:val="lowerLetter"/>
      <w:lvlText w:val="%5."/>
      <w:lvlJc w:val="left"/>
      <w:pPr>
        <w:ind w:left="3600" w:hanging="360"/>
      </w:pPr>
    </w:lvl>
    <w:lvl w:ilvl="5" w:tplc="7F2424A2" w:tentative="1">
      <w:start w:val="1"/>
      <w:numFmt w:val="lowerRoman"/>
      <w:lvlText w:val="%6."/>
      <w:lvlJc w:val="right"/>
      <w:pPr>
        <w:ind w:left="4320" w:hanging="180"/>
      </w:pPr>
    </w:lvl>
    <w:lvl w:ilvl="6" w:tplc="BFB66432" w:tentative="1">
      <w:start w:val="1"/>
      <w:numFmt w:val="decimal"/>
      <w:lvlText w:val="%7."/>
      <w:lvlJc w:val="left"/>
      <w:pPr>
        <w:ind w:left="5040" w:hanging="360"/>
      </w:pPr>
    </w:lvl>
    <w:lvl w:ilvl="7" w:tplc="31A63AE8" w:tentative="1">
      <w:start w:val="1"/>
      <w:numFmt w:val="lowerLetter"/>
      <w:lvlText w:val="%8."/>
      <w:lvlJc w:val="left"/>
      <w:pPr>
        <w:ind w:left="5760" w:hanging="360"/>
      </w:pPr>
    </w:lvl>
    <w:lvl w:ilvl="8" w:tplc="498CD99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416803">
    <w:abstractNumId w:val="26"/>
  </w:num>
  <w:num w:numId="2" w16cid:durableId="706293143">
    <w:abstractNumId w:val="11"/>
  </w:num>
  <w:num w:numId="3" w16cid:durableId="1777096165">
    <w:abstractNumId w:val="12"/>
  </w:num>
  <w:num w:numId="4" w16cid:durableId="28337183">
    <w:abstractNumId w:val="28"/>
  </w:num>
  <w:num w:numId="5" w16cid:durableId="1460492804">
    <w:abstractNumId w:val="14"/>
  </w:num>
  <w:num w:numId="6" w16cid:durableId="1944679319">
    <w:abstractNumId w:val="24"/>
  </w:num>
  <w:num w:numId="7" w16cid:durableId="1574857489">
    <w:abstractNumId w:val="21"/>
  </w:num>
  <w:num w:numId="8" w16cid:durableId="891577305">
    <w:abstractNumId w:val="20"/>
  </w:num>
  <w:num w:numId="9" w16cid:durableId="1081827330">
    <w:abstractNumId w:val="16"/>
  </w:num>
  <w:num w:numId="10" w16cid:durableId="38894106">
    <w:abstractNumId w:val="0"/>
  </w:num>
  <w:num w:numId="11" w16cid:durableId="1234197269">
    <w:abstractNumId w:val="1"/>
  </w:num>
  <w:num w:numId="12" w16cid:durableId="1168057027">
    <w:abstractNumId w:val="2"/>
  </w:num>
  <w:num w:numId="13" w16cid:durableId="1500077607">
    <w:abstractNumId w:val="3"/>
  </w:num>
  <w:num w:numId="14" w16cid:durableId="1517769562">
    <w:abstractNumId w:val="4"/>
  </w:num>
  <w:num w:numId="15" w16cid:durableId="1778870433">
    <w:abstractNumId w:val="9"/>
  </w:num>
  <w:num w:numId="16" w16cid:durableId="1613704653">
    <w:abstractNumId w:val="5"/>
  </w:num>
  <w:num w:numId="17" w16cid:durableId="116457731">
    <w:abstractNumId w:val="6"/>
  </w:num>
  <w:num w:numId="18" w16cid:durableId="260264156">
    <w:abstractNumId w:val="7"/>
  </w:num>
  <w:num w:numId="19" w16cid:durableId="1247567370">
    <w:abstractNumId w:val="8"/>
  </w:num>
  <w:num w:numId="20" w16cid:durableId="1259869511">
    <w:abstractNumId w:val="10"/>
  </w:num>
  <w:num w:numId="21" w16cid:durableId="1607615886">
    <w:abstractNumId w:val="13"/>
  </w:num>
  <w:num w:numId="22" w16cid:durableId="1567372831">
    <w:abstractNumId w:val="15"/>
  </w:num>
  <w:num w:numId="23" w16cid:durableId="330639915">
    <w:abstractNumId w:val="29"/>
  </w:num>
  <w:num w:numId="24" w16cid:durableId="964122762">
    <w:abstractNumId w:val="17"/>
  </w:num>
  <w:num w:numId="25" w16cid:durableId="8021514">
    <w:abstractNumId w:val="27"/>
  </w:num>
  <w:num w:numId="26" w16cid:durableId="2076586854">
    <w:abstractNumId w:val="22"/>
  </w:num>
  <w:num w:numId="27" w16cid:durableId="115831381">
    <w:abstractNumId w:val="11"/>
  </w:num>
  <w:num w:numId="28" w16cid:durableId="1000430713">
    <w:abstractNumId w:val="11"/>
  </w:num>
  <w:num w:numId="29" w16cid:durableId="1651787732">
    <w:abstractNumId w:val="23"/>
  </w:num>
  <w:num w:numId="30" w16cid:durableId="1446000805">
    <w:abstractNumId w:val="19"/>
  </w:num>
  <w:num w:numId="31" w16cid:durableId="333530698">
    <w:abstractNumId w:val="25"/>
  </w:num>
  <w:num w:numId="32" w16cid:durableId="11453963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7E"/>
    <w:rsid w:val="000052A1"/>
    <w:rsid w:val="000278A4"/>
    <w:rsid w:val="00054167"/>
    <w:rsid w:val="000728F6"/>
    <w:rsid w:val="00087259"/>
    <w:rsid w:val="0009436B"/>
    <w:rsid w:val="00094619"/>
    <w:rsid w:val="000B5F36"/>
    <w:rsid w:val="000B609D"/>
    <w:rsid w:val="000C2D72"/>
    <w:rsid w:val="000C4CBD"/>
    <w:rsid w:val="000D04A7"/>
    <w:rsid w:val="000D441B"/>
    <w:rsid w:val="00106AF9"/>
    <w:rsid w:val="001120C0"/>
    <w:rsid w:val="001138B6"/>
    <w:rsid w:val="00113E6F"/>
    <w:rsid w:val="00135FDD"/>
    <w:rsid w:val="00137609"/>
    <w:rsid w:val="001538E9"/>
    <w:rsid w:val="00163FAE"/>
    <w:rsid w:val="0016508B"/>
    <w:rsid w:val="00172DBA"/>
    <w:rsid w:val="00174ECD"/>
    <w:rsid w:val="001817D3"/>
    <w:rsid w:val="001954CC"/>
    <w:rsid w:val="001A57B6"/>
    <w:rsid w:val="001C004F"/>
    <w:rsid w:val="001C526B"/>
    <w:rsid w:val="001E16B2"/>
    <w:rsid w:val="001F0B0F"/>
    <w:rsid w:val="001F642A"/>
    <w:rsid w:val="00210FAB"/>
    <w:rsid w:val="0021408E"/>
    <w:rsid w:val="00246C01"/>
    <w:rsid w:val="002550B0"/>
    <w:rsid w:val="00257C05"/>
    <w:rsid w:val="0026236E"/>
    <w:rsid w:val="00286220"/>
    <w:rsid w:val="00286A54"/>
    <w:rsid w:val="002A76DB"/>
    <w:rsid w:val="002D5B07"/>
    <w:rsid w:val="002D5EB4"/>
    <w:rsid w:val="002D7A1C"/>
    <w:rsid w:val="002D7F77"/>
    <w:rsid w:val="002E1456"/>
    <w:rsid w:val="002F2060"/>
    <w:rsid w:val="002F7D0B"/>
    <w:rsid w:val="00303A7A"/>
    <w:rsid w:val="0031574F"/>
    <w:rsid w:val="00326745"/>
    <w:rsid w:val="00342F48"/>
    <w:rsid w:val="003509C9"/>
    <w:rsid w:val="00381B59"/>
    <w:rsid w:val="003844F0"/>
    <w:rsid w:val="003A1F27"/>
    <w:rsid w:val="003B4694"/>
    <w:rsid w:val="003C26B5"/>
    <w:rsid w:val="003C5515"/>
    <w:rsid w:val="003D6FE1"/>
    <w:rsid w:val="003E787F"/>
    <w:rsid w:val="0040516A"/>
    <w:rsid w:val="00415B40"/>
    <w:rsid w:val="004262D5"/>
    <w:rsid w:val="00453638"/>
    <w:rsid w:val="004540D2"/>
    <w:rsid w:val="00460BAB"/>
    <w:rsid w:val="004643B4"/>
    <w:rsid w:val="00490146"/>
    <w:rsid w:val="00493551"/>
    <w:rsid w:val="004B004E"/>
    <w:rsid w:val="004B0873"/>
    <w:rsid w:val="004B471B"/>
    <w:rsid w:val="004F13CE"/>
    <w:rsid w:val="00506764"/>
    <w:rsid w:val="00515910"/>
    <w:rsid w:val="00522159"/>
    <w:rsid w:val="00525268"/>
    <w:rsid w:val="00536DE8"/>
    <w:rsid w:val="00543B71"/>
    <w:rsid w:val="00551FCF"/>
    <w:rsid w:val="005540BF"/>
    <w:rsid w:val="00591177"/>
    <w:rsid w:val="005C3ADE"/>
    <w:rsid w:val="005C7F23"/>
    <w:rsid w:val="005F22DB"/>
    <w:rsid w:val="005F477E"/>
    <w:rsid w:val="0061337C"/>
    <w:rsid w:val="0067559E"/>
    <w:rsid w:val="00681AAF"/>
    <w:rsid w:val="006A056B"/>
    <w:rsid w:val="006A41E2"/>
    <w:rsid w:val="006A4E93"/>
    <w:rsid w:val="006C2E1E"/>
    <w:rsid w:val="006C7E24"/>
    <w:rsid w:val="006D45E0"/>
    <w:rsid w:val="006E0EF1"/>
    <w:rsid w:val="006E1EE9"/>
    <w:rsid w:val="006F46CD"/>
    <w:rsid w:val="006F5D62"/>
    <w:rsid w:val="0072085D"/>
    <w:rsid w:val="00730EC0"/>
    <w:rsid w:val="007328D0"/>
    <w:rsid w:val="00737FA0"/>
    <w:rsid w:val="00754AF2"/>
    <w:rsid w:val="00755468"/>
    <w:rsid w:val="007B64C8"/>
    <w:rsid w:val="007C416D"/>
    <w:rsid w:val="007D2837"/>
    <w:rsid w:val="007F2931"/>
    <w:rsid w:val="00802236"/>
    <w:rsid w:val="00820B50"/>
    <w:rsid w:val="00820CD3"/>
    <w:rsid w:val="008504DE"/>
    <w:rsid w:val="00876621"/>
    <w:rsid w:val="008768FB"/>
    <w:rsid w:val="00887BC3"/>
    <w:rsid w:val="00890FC9"/>
    <w:rsid w:val="008A1342"/>
    <w:rsid w:val="008A1ADD"/>
    <w:rsid w:val="008B6D05"/>
    <w:rsid w:val="008C5EF7"/>
    <w:rsid w:val="008D597E"/>
    <w:rsid w:val="008F01B2"/>
    <w:rsid w:val="008F0F16"/>
    <w:rsid w:val="009263DD"/>
    <w:rsid w:val="00933A2F"/>
    <w:rsid w:val="0094629E"/>
    <w:rsid w:val="009510B1"/>
    <w:rsid w:val="00964FE3"/>
    <w:rsid w:val="00982F40"/>
    <w:rsid w:val="009E4D37"/>
    <w:rsid w:val="009F547B"/>
    <w:rsid w:val="00A2387B"/>
    <w:rsid w:val="00A3628B"/>
    <w:rsid w:val="00A62C6F"/>
    <w:rsid w:val="00A65A72"/>
    <w:rsid w:val="00A730A3"/>
    <w:rsid w:val="00A86492"/>
    <w:rsid w:val="00A91242"/>
    <w:rsid w:val="00AB46D4"/>
    <w:rsid w:val="00AE6A80"/>
    <w:rsid w:val="00AF4973"/>
    <w:rsid w:val="00B112AB"/>
    <w:rsid w:val="00B17A77"/>
    <w:rsid w:val="00B22687"/>
    <w:rsid w:val="00B267A4"/>
    <w:rsid w:val="00B3030A"/>
    <w:rsid w:val="00B34806"/>
    <w:rsid w:val="00B351A0"/>
    <w:rsid w:val="00B37DF0"/>
    <w:rsid w:val="00B40E67"/>
    <w:rsid w:val="00B47FB5"/>
    <w:rsid w:val="00B733EB"/>
    <w:rsid w:val="00B744EE"/>
    <w:rsid w:val="00BB2F21"/>
    <w:rsid w:val="00BB4899"/>
    <w:rsid w:val="00BE0BFD"/>
    <w:rsid w:val="00BE7DC3"/>
    <w:rsid w:val="00C05AAA"/>
    <w:rsid w:val="00C322C2"/>
    <w:rsid w:val="00C344D0"/>
    <w:rsid w:val="00C4577E"/>
    <w:rsid w:val="00C5002D"/>
    <w:rsid w:val="00C64695"/>
    <w:rsid w:val="00C67E04"/>
    <w:rsid w:val="00C77AF7"/>
    <w:rsid w:val="00C847C8"/>
    <w:rsid w:val="00C9435E"/>
    <w:rsid w:val="00CB3C51"/>
    <w:rsid w:val="00CD0A27"/>
    <w:rsid w:val="00CD790E"/>
    <w:rsid w:val="00D01A12"/>
    <w:rsid w:val="00D26635"/>
    <w:rsid w:val="00D320C6"/>
    <w:rsid w:val="00D87C59"/>
    <w:rsid w:val="00D95291"/>
    <w:rsid w:val="00DA17D5"/>
    <w:rsid w:val="00DA4DB3"/>
    <w:rsid w:val="00DB3001"/>
    <w:rsid w:val="00DC2EE2"/>
    <w:rsid w:val="00DC4319"/>
    <w:rsid w:val="00DE139E"/>
    <w:rsid w:val="00DE7372"/>
    <w:rsid w:val="00DF1684"/>
    <w:rsid w:val="00E16CA0"/>
    <w:rsid w:val="00E25067"/>
    <w:rsid w:val="00E25E51"/>
    <w:rsid w:val="00E33210"/>
    <w:rsid w:val="00E618C3"/>
    <w:rsid w:val="00E622C1"/>
    <w:rsid w:val="00E9124E"/>
    <w:rsid w:val="00E92953"/>
    <w:rsid w:val="00E93774"/>
    <w:rsid w:val="00EA6583"/>
    <w:rsid w:val="00EC4B4A"/>
    <w:rsid w:val="00EE4B1A"/>
    <w:rsid w:val="00F22BEA"/>
    <w:rsid w:val="00F35C0C"/>
    <w:rsid w:val="00F4787D"/>
    <w:rsid w:val="00F51657"/>
    <w:rsid w:val="00F70B49"/>
    <w:rsid w:val="00FB3831"/>
    <w:rsid w:val="00FD0BE6"/>
    <w:rsid w:val="00FD4ACE"/>
    <w:rsid w:val="00FE3E59"/>
    <w:rsid w:val="00FF4C48"/>
    <w:rsid w:val="2D8F9DFA"/>
    <w:rsid w:val="5317A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E9DCD2"/>
  <w15:docId w15:val="{2EA293D2-F003-4D77-80B1-C656BEE4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PHN_body copy"/>
    <w:rsid w:val="00B351A0"/>
    <w:rPr>
      <w:rFonts w:eastAsiaTheme="minorEastAsia" w:cs="Arial"/>
    </w:rPr>
  </w:style>
  <w:style w:type="paragraph" w:styleId="Heading1">
    <w:name w:val="heading 1"/>
    <w:aliases w:val="PHN_SubheadingOne_Title Case"/>
    <w:basedOn w:val="Heading2"/>
    <w:next w:val="Normal"/>
    <w:link w:val="Heading1Char"/>
    <w:autoRedefine/>
    <w:uiPriority w:val="9"/>
    <w:rsid w:val="00820B50"/>
    <w:pPr>
      <w:numPr>
        <w:ilvl w:val="0"/>
      </w:numPr>
      <w:spacing w:before="480"/>
      <w:outlineLvl w:val="0"/>
    </w:pPr>
    <w:rPr>
      <w:rFonts w:asciiTheme="minorHAnsi" w:hAnsiTheme="minorHAnsi"/>
      <w:bCs/>
      <w:color w:val="16BECF"/>
      <w:sz w:val="28"/>
      <w:szCs w:val="28"/>
    </w:rPr>
  </w:style>
  <w:style w:type="paragraph" w:styleId="Heading2">
    <w:name w:val="heading 2"/>
    <w:aliases w:val="PHN_Smaller SubHeading sentence case"/>
    <w:basedOn w:val="Normal"/>
    <w:next w:val="Normal"/>
    <w:link w:val="Heading2Char"/>
    <w:uiPriority w:val="9"/>
    <w:unhideWhenUsed/>
    <w:rsid w:val="00681AAF"/>
    <w:pPr>
      <w:keepNext/>
      <w:keepLines/>
      <w:numPr>
        <w:ilvl w:val="1"/>
        <w:numId w:val="21"/>
      </w:numPr>
      <w:spacing w:before="200" w:after="0" w:line="240" w:lineRule="atLeast"/>
      <w:jc w:val="both"/>
      <w:outlineLvl w:val="1"/>
    </w:pPr>
    <w:rPr>
      <w:rFonts w:asciiTheme="majorHAnsi" w:eastAsiaTheme="majorEastAsia" w:hAnsiTheme="majorHAnsi" w:cstheme="majorBidi"/>
      <w:b/>
      <w:color w:val="003E6A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381B59"/>
    <w:pPr>
      <w:keepNext/>
      <w:keepLines/>
      <w:numPr>
        <w:ilvl w:val="2"/>
        <w:numId w:val="21"/>
      </w:numPr>
      <w:tabs>
        <w:tab w:val="left" w:pos="833"/>
      </w:tabs>
      <w:spacing w:before="280" w:after="80" w:line="280" w:lineRule="exact"/>
      <w:outlineLvl w:val="2"/>
    </w:pPr>
    <w:rPr>
      <w:rFonts w:asciiTheme="majorHAnsi" w:eastAsiaTheme="majorEastAsia" w:hAnsiTheme="majorHAnsi" w:cstheme="majorBidi"/>
      <w:b/>
      <w:color w:val="143E68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1B59"/>
    <w:pPr>
      <w:keepNext/>
      <w:keepLines/>
      <w:numPr>
        <w:ilvl w:val="3"/>
      </w:numPr>
      <w:tabs>
        <w:tab w:val="left" w:pos="833"/>
      </w:tabs>
      <w:spacing w:before="280" w:after="80" w:line="280" w:lineRule="exact"/>
      <w:ind w:left="833" w:hanging="833"/>
      <w:outlineLvl w:val="3"/>
    </w:pPr>
    <w:rPr>
      <w:rFonts w:asciiTheme="majorHAnsi" w:eastAsiaTheme="majorEastAsia" w:hAnsiTheme="majorHAnsi" w:cstheme="majorBidi"/>
      <w:i/>
      <w:iCs/>
      <w:color w:val="584A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81B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84A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2215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A3155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HNFooter">
    <w:name w:val="PHN Footer"/>
    <w:basedOn w:val="NoSpacing"/>
    <w:link w:val="PHNFooterChar"/>
    <w:rsid w:val="007C416D"/>
    <w:pPr>
      <w:keepNext w:val="0"/>
      <w:keepLines w:val="0"/>
      <w:jc w:val="left"/>
      <w:outlineLvl w:val="9"/>
    </w:pPr>
    <w:rPr>
      <w:rFonts w:eastAsiaTheme="minorHAnsi"/>
      <w:bCs w:val="0"/>
      <w:sz w:val="18"/>
      <w:szCs w:val="18"/>
    </w:rPr>
  </w:style>
  <w:style w:type="character" w:customStyle="1" w:styleId="PHNFooterChar">
    <w:name w:val="PHN Footer Char"/>
    <w:basedOn w:val="DefaultParagraphFont"/>
    <w:link w:val="PHNFooter"/>
    <w:rsid w:val="007C416D"/>
    <w:rPr>
      <w:rFonts w:ascii="Arial" w:hAnsi="Arial" w:cs="Arial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504DE"/>
    <w:pPr>
      <w:keepNext/>
      <w:keepLines/>
      <w:tabs>
        <w:tab w:val="center" w:pos="4513"/>
        <w:tab w:val="right" w:pos="9026"/>
      </w:tabs>
      <w:spacing w:after="0" w:line="240" w:lineRule="auto"/>
      <w:jc w:val="both"/>
      <w:outlineLvl w:val="1"/>
    </w:pPr>
    <w:rPr>
      <w:rFonts w:eastAsia="Times New Roman"/>
      <w:bCs/>
      <w:sz w:val="20"/>
      <w:szCs w:val="4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504DE"/>
  </w:style>
  <w:style w:type="paragraph" w:customStyle="1" w:styleId="PHNPageTitleWhite">
    <w:name w:val="PHN Page Title White"/>
    <w:basedOn w:val="Title"/>
    <w:rsid w:val="008504DE"/>
    <w:rPr>
      <w:color w:val="FFFFFF" w:themeColor="background1"/>
    </w:rPr>
  </w:style>
  <w:style w:type="paragraph" w:styleId="Title">
    <w:name w:val="Title"/>
    <w:aliases w:val="PHN_Page Title"/>
    <w:basedOn w:val="Normal"/>
    <w:next w:val="Normal"/>
    <w:link w:val="TitleChar"/>
    <w:uiPriority w:val="10"/>
    <w:rsid w:val="00681AAF"/>
    <w:pPr>
      <w:keepNext/>
      <w:keepLines/>
      <w:spacing w:after="300" w:line="240" w:lineRule="auto"/>
      <w:contextualSpacing/>
      <w:jc w:val="both"/>
      <w:outlineLvl w:val="1"/>
    </w:pPr>
    <w:rPr>
      <w:rFonts w:eastAsiaTheme="majorEastAsia" w:cstheme="majorBidi"/>
      <w:b/>
      <w:bCs/>
      <w:color w:val="003D6A"/>
      <w:spacing w:val="5"/>
      <w:kern w:val="28"/>
      <w:sz w:val="48"/>
      <w:szCs w:val="48"/>
      <w:lang w:val="en-US"/>
    </w:rPr>
  </w:style>
  <w:style w:type="character" w:customStyle="1" w:styleId="TitleChar">
    <w:name w:val="Title Char"/>
    <w:aliases w:val="PHN_Page Title Char"/>
    <w:basedOn w:val="DefaultParagraphFont"/>
    <w:link w:val="Title"/>
    <w:uiPriority w:val="10"/>
    <w:rsid w:val="00681AAF"/>
    <w:rPr>
      <w:rFonts w:eastAsiaTheme="majorEastAsia" w:cstheme="majorBidi"/>
      <w:b/>
      <w:bCs/>
      <w:color w:val="003D6A"/>
      <w:spacing w:val="5"/>
      <w:kern w:val="28"/>
      <w:sz w:val="48"/>
      <w:szCs w:val="48"/>
      <w:lang w:val="en-US"/>
    </w:rPr>
  </w:style>
  <w:style w:type="character" w:customStyle="1" w:styleId="Heading1Char">
    <w:name w:val="Heading 1 Char"/>
    <w:aliases w:val="PHN_SubheadingOne_Title Case Char"/>
    <w:basedOn w:val="DefaultParagraphFont"/>
    <w:link w:val="Heading1"/>
    <w:uiPriority w:val="9"/>
    <w:rsid w:val="00820B50"/>
    <w:rPr>
      <w:rFonts w:eastAsiaTheme="majorEastAsia" w:cstheme="majorBidi"/>
      <w:b/>
      <w:bCs/>
      <w:color w:val="16BECF"/>
      <w:sz w:val="28"/>
      <w:szCs w:val="28"/>
      <w:lang w:val="en-US"/>
    </w:rPr>
  </w:style>
  <w:style w:type="character" w:customStyle="1" w:styleId="Heading2Char">
    <w:name w:val="Heading 2 Char"/>
    <w:aliases w:val="PHN_Smaller SubHeading sentence case Char"/>
    <w:basedOn w:val="DefaultParagraphFont"/>
    <w:link w:val="Heading2"/>
    <w:uiPriority w:val="9"/>
    <w:rsid w:val="00681AAF"/>
    <w:rPr>
      <w:rFonts w:asciiTheme="majorHAnsi" w:eastAsiaTheme="majorEastAsia" w:hAnsiTheme="majorHAnsi" w:cstheme="majorBidi"/>
      <w:b/>
      <w:color w:val="003E6A"/>
      <w:sz w:val="26"/>
      <w:szCs w:val="26"/>
      <w:lang w:val="en-US"/>
    </w:rPr>
  </w:style>
  <w:style w:type="paragraph" w:customStyle="1" w:styleId="PHNTablebodycopy">
    <w:name w:val="PHN Table body copy"/>
    <w:basedOn w:val="Normal"/>
    <w:rsid w:val="008504DE"/>
    <w:pPr>
      <w:keepNext/>
      <w:keepLines/>
      <w:spacing w:after="0" w:line="240" w:lineRule="auto"/>
      <w:jc w:val="both"/>
      <w:outlineLvl w:val="1"/>
    </w:pPr>
    <w:rPr>
      <w:sz w:val="20"/>
      <w:szCs w:val="20"/>
      <w:lang w:val="en-US"/>
    </w:rPr>
  </w:style>
  <w:style w:type="paragraph" w:customStyle="1" w:styleId="PHNTableHeadingWhite">
    <w:name w:val="PHN Table Heading White"/>
    <w:basedOn w:val="Heading2"/>
    <w:rsid w:val="00137609"/>
    <w:pPr>
      <w:spacing w:line="240" w:lineRule="auto"/>
    </w:pPr>
    <w:rPr>
      <w:rFonts w:asciiTheme="minorHAnsi" w:hAnsiTheme="minorHAnsi"/>
      <w:bCs/>
      <w:color w:val="FFFFFF" w:themeColor="background1"/>
      <w:sz w:val="20"/>
      <w:szCs w:val="20"/>
    </w:rPr>
  </w:style>
  <w:style w:type="paragraph" w:customStyle="1" w:styleId="NWMPHNIntroParagraph">
    <w:name w:val="NWMPHN Intro Paragraph"/>
    <w:qFormat/>
    <w:rsid w:val="00681AAF"/>
    <w:pPr>
      <w:keepNext/>
      <w:keepLines/>
      <w:spacing w:after="360" w:line="360" w:lineRule="exact"/>
      <w:outlineLvl w:val="1"/>
    </w:pPr>
    <w:rPr>
      <w:rFonts w:ascii="Calibri" w:hAnsi="Calibri" w:cs="Arial"/>
      <w:b/>
      <w:bCs/>
      <w:color w:val="003D6A"/>
      <w:sz w:val="28"/>
      <w:szCs w:val="28"/>
    </w:rPr>
  </w:style>
  <w:style w:type="paragraph" w:customStyle="1" w:styleId="PHNwhitecalloutbox">
    <w:name w:val="PHN_white call out box"/>
    <w:basedOn w:val="Normal"/>
    <w:rsid w:val="008504DE"/>
    <w:pPr>
      <w:keepNext/>
      <w:keepLines/>
      <w:spacing w:after="120" w:line="240" w:lineRule="atLeast"/>
      <w:jc w:val="center"/>
      <w:outlineLvl w:val="1"/>
    </w:pPr>
    <w:rPr>
      <w:rFonts w:eastAsia="Times New Roman"/>
      <w:b/>
      <w:bCs/>
      <w:color w:val="FFFFFF" w:themeColor="background1"/>
      <w:sz w:val="32"/>
      <w:szCs w:val="32"/>
      <w:lang w:val="en-US"/>
    </w:rPr>
  </w:style>
  <w:style w:type="paragraph" w:styleId="NoSpacing">
    <w:name w:val="No Spacing"/>
    <w:uiPriority w:val="1"/>
    <w:qFormat/>
    <w:rsid w:val="007C416D"/>
    <w:pPr>
      <w:keepNext/>
      <w:keepLines/>
      <w:spacing w:after="0" w:line="240" w:lineRule="auto"/>
      <w:jc w:val="both"/>
      <w:outlineLvl w:val="1"/>
    </w:pPr>
    <w:rPr>
      <w:rFonts w:ascii="Arial" w:hAnsi="Arial" w:cs="Arial"/>
      <w:bCs/>
      <w:sz w:val="20"/>
      <w:szCs w:val="40"/>
    </w:rPr>
  </w:style>
  <w:style w:type="paragraph" w:customStyle="1" w:styleId="NumberedList">
    <w:name w:val="Numbered List"/>
    <w:basedOn w:val="ListParagraph"/>
    <w:link w:val="NumberedListChar"/>
    <w:rsid w:val="007C416D"/>
    <w:pPr>
      <w:spacing w:after="200" w:line="276" w:lineRule="auto"/>
    </w:pPr>
    <w:rPr>
      <w:bCs w:val="0"/>
      <w:lang w:val="en-AU"/>
    </w:rPr>
  </w:style>
  <w:style w:type="character" w:customStyle="1" w:styleId="NumberedListChar">
    <w:name w:val="Numbered List Char"/>
    <w:basedOn w:val="DefaultParagraphFont"/>
    <w:link w:val="NumberedList"/>
    <w:rsid w:val="007C416D"/>
    <w:rPr>
      <w:rFonts w:ascii="Arial" w:eastAsiaTheme="minorHAnsi" w:hAnsi="Arial" w:cs="Arial"/>
    </w:rPr>
  </w:style>
  <w:style w:type="paragraph" w:styleId="ListParagraph">
    <w:name w:val="List Paragraph"/>
    <w:aliases w:val="PHN Bullet Points"/>
    <w:basedOn w:val="BodyBulletedListNWMPHN"/>
    <w:link w:val="ListParagraphChar"/>
    <w:uiPriority w:val="34"/>
    <w:qFormat/>
    <w:rsid w:val="00381B59"/>
  </w:style>
  <w:style w:type="paragraph" w:styleId="BalloonText">
    <w:name w:val="Balloon Text"/>
    <w:basedOn w:val="Normal"/>
    <w:link w:val="BalloonTextChar"/>
    <w:uiPriority w:val="99"/>
    <w:semiHidden/>
    <w:unhideWhenUsed/>
    <w:rsid w:val="00A73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0A3"/>
    <w:rPr>
      <w:rFonts w:ascii="Tahoma" w:hAnsi="Tahoma" w:cs="Tahoma"/>
      <w:bCs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3C5515"/>
    <w:pPr>
      <w:autoSpaceDE w:val="0"/>
      <w:autoSpaceDN w:val="0"/>
      <w:adjustRightInd w:val="0"/>
      <w:spacing w:after="0" w:line="288" w:lineRule="auto"/>
      <w:textAlignment w:val="center"/>
    </w:pPr>
    <w:rPr>
      <w:rFonts w:eastAsia="Times New Roman" w:cs="Minion Pro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257C05"/>
    <w:rPr>
      <w:color w:val="205D9E"/>
      <w:u w:val="thick"/>
    </w:rPr>
  </w:style>
  <w:style w:type="table" w:styleId="TableGrid">
    <w:name w:val="Table Grid"/>
    <w:basedOn w:val="TableNormal"/>
    <w:uiPriority w:val="39"/>
    <w:rsid w:val="002550B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C5515"/>
    <w:pPr>
      <w:spacing w:before="100" w:beforeAutospacing="1" w:after="100" w:afterAutospacing="1" w:line="240" w:lineRule="auto"/>
    </w:pPr>
    <w:rPr>
      <w:rFonts w:eastAsiaTheme="minorHAnsi" w:cs="Times New Roman"/>
      <w:bCs/>
      <w:sz w:val="24"/>
      <w:szCs w:val="24"/>
      <w:lang w:val="en-US"/>
    </w:rPr>
  </w:style>
  <w:style w:type="character" w:customStyle="1" w:styleId="ListParagraphChar">
    <w:name w:val="List Paragraph Char"/>
    <w:aliases w:val="PHN Bullet Points Char"/>
    <w:basedOn w:val="DefaultParagraphFont"/>
    <w:link w:val="ListParagraph"/>
    <w:uiPriority w:val="34"/>
    <w:rsid w:val="00381B59"/>
    <w:rPr>
      <w:rFonts w:ascii="Calibri" w:eastAsiaTheme="minorHAnsi" w:hAnsi="Calibri" w:cs="Arial"/>
      <w:bCs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82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F40"/>
    <w:rPr>
      <w:rFonts w:ascii="Arial" w:eastAsiaTheme="minorEastAsia" w:hAnsi="Arial" w:cs="Arial"/>
      <w:lang w:val="en-AU"/>
    </w:rPr>
  </w:style>
  <w:style w:type="paragraph" w:customStyle="1" w:styleId="NWMPHNHeading1">
    <w:name w:val="NWMPHN Heading 1"/>
    <w:qFormat/>
    <w:rsid w:val="00C847C8"/>
    <w:pPr>
      <w:pBdr>
        <w:bottom w:val="single" w:sz="4" w:space="1" w:color="auto"/>
      </w:pBdr>
      <w:spacing w:after="120"/>
    </w:pPr>
    <w:rPr>
      <w:rFonts w:ascii="Calibri" w:eastAsiaTheme="minorHAnsi" w:hAnsi="Calibri" w:cstheme="majorBidi"/>
      <w:b/>
      <w:bCs/>
      <w:noProof/>
      <w:color w:val="16BECF"/>
      <w:spacing w:val="5"/>
      <w:kern w:val="28"/>
      <w:sz w:val="84"/>
      <w:szCs w:val="84"/>
      <w:lang w:val="en-GB" w:eastAsia="en-GB"/>
    </w:rPr>
  </w:style>
  <w:style w:type="paragraph" w:customStyle="1" w:styleId="NWMPHNBodyText">
    <w:name w:val="NWMPHN Body Text"/>
    <w:basedOn w:val="NWMPHNBodyafterbullet"/>
    <w:qFormat/>
    <w:rsid w:val="00755468"/>
  </w:style>
  <w:style w:type="paragraph" w:customStyle="1" w:styleId="NoteLevel51">
    <w:name w:val="Note Level 51"/>
    <w:basedOn w:val="Normal"/>
    <w:uiPriority w:val="99"/>
    <w:rsid w:val="003C5515"/>
    <w:pPr>
      <w:keepNext/>
      <w:numPr>
        <w:ilvl w:val="4"/>
        <w:numId w:val="10"/>
      </w:numPr>
      <w:spacing w:after="0"/>
      <w:contextualSpacing/>
      <w:outlineLvl w:val="4"/>
    </w:pPr>
  </w:style>
  <w:style w:type="paragraph" w:customStyle="1" w:styleId="NoteLevel41">
    <w:name w:val="Note Level 41"/>
    <w:basedOn w:val="Normal"/>
    <w:uiPriority w:val="99"/>
    <w:rsid w:val="003C5515"/>
    <w:pPr>
      <w:keepNext/>
      <w:numPr>
        <w:ilvl w:val="3"/>
        <w:numId w:val="10"/>
      </w:numPr>
      <w:spacing w:after="0"/>
      <w:contextualSpacing/>
      <w:outlineLvl w:val="3"/>
    </w:pPr>
  </w:style>
  <w:style w:type="paragraph" w:customStyle="1" w:styleId="NoteLevel31">
    <w:name w:val="Note Level 31"/>
    <w:basedOn w:val="Normal"/>
    <w:uiPriority w:val="99"/>
    <w:rsid w:val="003C5515"/>
    <w:pPr>
      <w:keepNext/>
      <w:numPr>
        <w:ilvl w:val="2"/>
        <w:numId w:val="10"/>
      </w:numPr>
      <w:spacing w:after="0"/>
      <w:contextualSpacing/>
      <w:outlineLvl w:val="2"/>
    </w:pPr>
  </w:style>
  <w:style w:type="paragraph" w:customStyle="1" w:styleId="NWMPHNBodyBulletedList">
    <w:name w:val="NWMPHN Body Bulleted List"/>
    <w:basedOn w:val="NormalWeb"/>
    <w:next w:val="NWMPHNBodyText"/>
    <w:qFormat/>
    <w:rsid w:val="00D01A12"/>
    <w:pPr>
      <w:spacing w:before="0" w:beforeAutospacing="0" w:after="40" w:afterAutospacing="0" w:line="280" w:lineRule="exact"/>
      <w:ind w:left="738" w:hanging="369"/>
    </w:pPr>
    <w:rPr>
      <w:rFonts w:cs="Arial"/>
      <w:color w:val="505050"/>
      <w:sz w:val="20"/>
      <w:szCs w:val="20"/>
    </w:rPr>
  </w:style>
  <w:style w:type="paragraph" w:customStyle="1" w:styleId="NWMPHNHeading2">
    <w:name w:val="NWMPHN Heading 2"/>
    <w:basedOn w:val="NWMPHNBodyText"/>
    <w:qFormat/>
    <w:rsid w:val="00C847C8"/>
    <w:pPr>
      <w:spacing w:before="280"/>
    </w:pPr>
    <w:rPr>
      <w:b/>
      <w:color w:val="16BECF"/>
      <w:sz w:val="28"/>
      <w:szCs w:val="28"/>
    </w:rPr>
  </w:style>
  <w:style w:type="paragraph" w:customStyle="1" w:styleId="NWMPHNBodyafterbullet">
    <w:name w:val="NWMPHN Body (after bullet)"/>
    <w:basedOn w:val="BodyTextNWMPHN"/>
    <w:qFormat/>
    <w:rsid w:val="00F4787D"/>
  </w:style>
  <w:style w:type="character" w:styleId="FollowedHyperlink">
    <w:name w:val="FollowedHyperlink"/>
    <w:basedOn w:val="DefaultParagraphFont"/>
    <w:uiPriority w:val="99"/>
    <w:semiHidden/>
    <w:unhideWhenUsed/>
    <w:rsid w:val="00135FDD"/>
    <w:rPr>
      <w:color w:val="205D9E" w:themeColor="followedHyperlink"/>
      <w:u w:val="single"/>
    </w:rPr>
  </w:style>
  <w:style w:type="character" w:customStyle="1" w:styleId="NWMPHNHyperlink">
    <w:name w:val="NWMPHN Hyperlink"/>
    <w:basedOn w:val="DefaultParagraphFont"/>
    <w:uiPriority w:val="1"/>
    <w:qFormat/>
    <w:rsid w:val="00964FE3"/>
    <w:rPr>
      <w:color w:val="04355E"/>
      <w:u w:val="single"/>
    </w:rPr>
  </w:style>
  <w:style w:type="table" w:customStyle="1" w:styleId="NWMPHNTableStyle1">
    <w:name w:val="NWMPHN Table Style 1"/>
    <w:basedOn w:val="TableNormal"/>
    <w:uiPriority w:val="99"/>
    <w:rsid w:val="00CD790E"/>
    <w:pPr>
      <w:spacing w:after="0" w:line="240" w:lineRule="auto"/>
    </w:pPr>
    <w:tblPr/>
  </w:style>
  <w:style w:type="paragraph" w:customStyle="1" w:styleId="NWMPHNTableText">
    <w:name w:val="NWMPHN Table Text"/>
    <w:qFormat/>
    <w:rsid w:val="00381B59"/>
    <w:pPr>
      <w:spacing w:after="0" w:line="240" w:lineRule="auto"/>
    </w:pPr>
    <w:rPr>
      <w:rFonts w:eastAsiaTheme="minorHAnsi" w:cs="Arial"/>
      <w:bCs/>
      <w:color w:val="04355E"/>
      <w:sz w:val="20"/>
      <w:szCs w:val="24"/>
    </w:rPr>
  </w:style>
  <w:style w:type="paragraph" w:customStyle="1" w:styleId="NWMPHNHeading2white">
    <w:name w:val="NWMPHN Heading 2 (white)"/>
    <w:basedOn w:val="NWMPHNHeading2"/>
    <w:qFormat/>
    <w:rsid w:val="002D7A1C"/>
    <w:rPr>
      <w:color w:val="FFFFFF" w:themeColor="background1"/>
    </w:rPr>
  </w:style>
  <w:style w:type="character" w:customStyle="1" w:styleId="Mention1">
    <w:name w:val="Mention1"/>
    <w:basedOn w:val="DefaultParagraphFont"/>
    <w:uiPriority w:val="99"/>
    <w:semiHidden/>
    <w:unhideWhenUsed/>
    <w:rsid w:val="00DA17D5"/>
    <w:rPr>
      <w:color w:val="2B579A"/>
      <w:shd w:val="clear" w:color="auto" w:fill="E6E6E6"/>
    </w:rPr>
  </w:style>
  <w:style w:type="table" w:customStyle="1" w:styleId="NWMPHNTableColour">
    <w:name w:val="NWMPHN Table (Colour)"/>
    <w:basedOn w:val="TableNormal"/>
    <w:uiPriority w:val="99"/>
    <w:rsid w:val="0026236E"/>
    <w:pPr>
      <w:spacing w:after="0" w:line="240" w:lineRule="auto"/>
    </w:pPr>
    <w:rPr>
      <w:rFonts w:eastAsiaTheme="minorEastAsia"/>
      <w:color w:val="07365D"/>
      <w:sz w:val="24"/>
      <w:szCs w:val="24"/>
    </w:rPr>
    <w:tblPr>
      <w:tblStyleRowBandSize w:val="1"/>
      <w:tblBorders>
        <w:insideV w:val="single" w:sz="4" w:space="0" w:color="07365D"/>
      </w:tblBorders>
      <w:tblCellMar>
        <w:top w:w="113" w:type="dxa"/>
        <w:bottom w:w="113" w:type="dxa"/>
      </w:tblCellMar>
    </w:tblPr>
    <w:tcPr>
      <w:shd w:val="clear" w:color="auto" w:fill="07365D"/>
    </w:tcPr>
    <w:tblStylePr w:type="band1Horz">
      <w:tblPr/>
      <w:tcPr>
        <w:shd w:val="clear" w:color="auto" w:fill="D1EBF0"/>
      </w:tcPr>
    </w:tblStylePr>
    <w:tblStylePr w:type="band2Horz">
      <w:rPr>
        <w:color w:val="07365D"/>
      </w:rPr>
      <w:tblPr/>
      <w:tcPr>
        <w:shd w:val="clear" w:color="auto" w:fill="F0F9FB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381B59"/>
    <w:rPr>
      <w:rFonts w:asciiTheme="majorHAnsi" w:eastAsiaTheme="majorEastAsia" w:hAnsiTheme="majorHAnsi" w:cstheme="majorBidi"/>
      <w:b/>
      <w:color w:val="143E68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81B59"/>
    <w:rPr>
      <w:rFonts w:asciiTheme="majorHAnsi" w:eastAsiaTheme="majorEastAsia" w:hAnsiTheme="majorHAnsi" w:cstheme="majorBidi"/>
      <w:i/>
      <w:iCs/>
      <w:color w:val="584A8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81B59"/>
    <w:rPr>
      <w:rFonts w:asciiTheme="majorHAnsi" w:eastAsiaTheme="majorEastAsia" w:hAnsiTheme="majorHAnsi" w:cstheme="majorBidi"/>
      <w:color w:val="584A8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22159"/>
    <w:rPr>
      <w:rFonts w:asciiTheme="majorHAnsi" w:eastAsiaTheme="majorEastAsia" w:hAnsiTheme="majorHAnsi" w:cstheme="majorBidi"/>
      <w:color w:val="3A3155" w:themeColor="accent1" w:themeShade="7F"/>
    </w:rPr>
  </w:style>
  <w:style w:type="paragraph" w:customStyle="1" w:styleId="Heading1NoNumberNWMPHN">
    <w:name w:val="Heading1NoNumber NWMPHN"/>
    <w:basedOn w:val="Normal"/>
    <w:next w:val="BodyTextNWMPHN"/>
    <w:rsid w:val="00F4787D"/>
    <w:pPr>
      <w:pBdr>
        <w:bottom w:val="single" w:sz="2" w:space="1" w:color="04355E"/>
      </w:pBdr>
      <w:spacing w:before="240" w:after="360" w:line="240" w:lineRule="auto"/>
    </w:pPr>
    <w:rPr>
      <w:rFonts w:ascii="Calibri" w:eastAsiaTheme="minorHAnsi" w:hAnsi="Calibri" w:cstheme="majorBidi"/>
      <w:b/>
      <w:bCs/>
      <w:noProof/>
      <w:color w:val="16BECF"/>
      <w:spacing w:val="5"/>
      <w:kern w:val="28"/>
      <w:sz w:val="84"/>
      <w:szCs w:val="96"/>
      <w:lang w:val="en-GB" w:eastAsia="en-GB"/>
    </w:rPr>
  </w:style>
  <w:style w:type="paragraph" w:customStyle="1" w:styleId="BodyBulletedListNWMPHN">
    <w:name w:val="Body Bulleted List NWMPHN"/>
    <w:basedOn w:val="NormalWeb"/>
    <w:next w:val="Normal"/>
    <w:qFormat/>
    <w:rsid w:val="00381B59"/>
    <w:pPr>
      <w:numPr>
        <w:numId w:val="2"/>
      </w:numPr>
      <w:spacing w:before="0" w:beforeAutospacing="0" w:after="40" w:afterAutospacing="0" w:line="280" w:lineRule="exact"/>
    </w:pPr>
    <w:rPr>
      <w:rFonts w:ascii="Calibri" w:hAnsi="Calibri" w:cs="Arial"/>
      <w:sz w:val="22"/>
      <w:szCs w:val="22"/>
    </w:rPr>
  </w:style>
  <w:style w:type="paragraph" w:customStyle="1" w:styleId="BodyTextNWMPHN">
    <w:name w:val="Body Text NWMPHN"/>
    <w:basedOn w:val="Normal"/>
    <w:qFormat/>
    <w:rsid w:val="00381B59"/>
    <w:rPr>
      <w:rFonts w:ascii="Calibri" w:hAnsi="Calibri"/>
    </w:rPr>
  </w:style>
  <w:style w:type="paragraph" w:customStyle="1" w:styleId="Heading2NoNumberNWMPHN">
    <w:name w:val="Heading2NoNumber NWMPHN"/>
    <w:basedOn w:val="Normal"/>
    <w:next w:val="BodyTextNWMPHN"/>
    <w:rsid w:val="00381B59"/>
    <w:pPr>
      <w:keepNext/>
      <w:spacing w:before="280" w:after="120" w:line="240" w:lineRule="auto"/>
    </w:pPr>
    <w:rPr>
      <w:rFonts w:eastAsiaTheme="minorHAnsi"/>
      <w:b/>
      <w:bCs/>
      <w:color w:val="118880"/>
      <w:sz w:val="28"/>
      <w:szCs w:val="28"/>
      <w:lang w:val="en-US"/>
    </w:rPr>
  </w:style>
  <w:style w:type="paragraph" w:customStyle="1" w:styleId="TableTextNWMPHN">
    <w:name w:val="Table Text  NWMPHN"/>
    <w:qFormat/>
    <w:rsid w:val="00522159"/>
    <w:pPr>
      <w:spacing w:after="0"/>
    </w:pPr>
    <w:rPr>
      <w:rFonts w:eastAsiaTheme="minorHAnsi" w:cs="Arial"/>
      <w:bCs/>
      <w:color w:val="04355E"/>
      <w:sz w:val="20"/>
      <w:lang w:val="en-US"/>
    </w:rPr>
  </w:style>
  <w:style w:type="paragraph" w:customStyle="1" w:styleId="TableHeadingNWMPHN">
    <w:name w:val="TableHeading NWMPHN"/>
    <w:basedOn w:val="Normal"/>
    <w:rsid w:val="00522159"/>
    <w:pPr>
      <w:spacing w:after="0"/>
    </w:pPr>
    <w:rPr>
      <w:rFonts w:ascii="Calibri" w:eastAsiaTheme="minorHAnsi" w:hAnsi="Calibri"/>
      <w:b/>
      <w:bCs/>
      <w:color w:val="04355E"/>
      <w:sz w:val="20"/>
      <w:lang w:val="en-US"/>
    </w:rPr>
  </w:style>
  <w:style w:type="paragraph" w:customStyle="1" w:styleId="NWMPHNBulletList2">
    <w:name w:val="NWMPHN Bullet List2"/>
    <w:basedOn w:val="ListBullet2"/>
    <w:rsid w:val="00522159"/>
    <w:pPr>
      <w:numPr>
        <w:numId w:val="0"/>
      </w:numPr>
      <w:tabs>
        <w:tab w:val="left" w:pos="623"/>
      </w:tabs>
      <w:ind w:left="1077" w:hanging="340"/>
    </w:pPr>
    <w:rPr>
      <w:color w:val="505050"/>
    </w:rPr>
  </w:style>
  <w:style w:type="paragraph" w:customStyle="1" w:styleId="NWMPHNBodyArrowList">
    <w:name w:val="NWMPHN Body Arrow List"/>
    <w:next w:val="NWMPHNBodyText"/>
    <w:qFormat/>
    <w:rsid w:val="00381B59"/>
    <w:pPr>
      <w:numPr>
        <w:numId w:val="22"/>
      </w:numPr>
      <w:spacing w:after="40" w:line="280" w:lineRule="exact"/>
    </w:pPr>
    <w:rPr>
      <w:rFonts w:ascii="Calibri" w:eastAsiaTheme="minorEastAsia" w:hAnsi="Calibri" w:cs="Arial"/>
      <w:color w:val="505050"/>
      <w:lang w:eastAsia="x-none"/>
    </w:rPr>
  </w:style>
  <w:style w:type="paragraph" w:styleId="ListBullet2">
    <w:name w:val="List Bullet 2"/>
    <w:basedOn w:val="Normal"/>
    <w:uiPriority w:val="99"/>
    <w:unhideWhenUsed/>
    <w:rsid w:val="00522159"/>
    <w:pPr>
      <w:numPr>
        <w:numId w:val="19"/>
      </w:numPr>
      <w:contextualSpacing/>
    </w:pPr>
  </w:style>
  <w:style w:type="paragraph" w:customStyle="1" w:styleId="NWMPHNTableTextBold">
    <w:name w:val="NWMPHN Table TextBold"/>
    <w:basedOn w:val="NWMPHNTableText"/>
    <w:rsid w:val="00381B59"/>
    <w:rPr>
      <w:b/>
    </w:rPr>
  </w:style>
  <w:style w:type="paragraph" w:customStyle="1" w:styleId="NWMPHNFootertext">
    <w:name w:val="NWMPHN Footer text"/>
    <w:basedOn w:val="Normal"/>
    <w:rsid w:val="00C05AAA"/>
    <w:pPr>
      <w:ind w:left="-284"/>
    </w:pPr>
    <w:rPr>
      <w:rFonts w:ascii="Calibri" w:hAnsi="Calibri"/>
      <w:sz w:val="14"/>
      <w:szCs w:val="14"/>
    </w:rPr>
  </w:style>
  <w:style w:type="paragraph" w:customStyle="1" w:styleId="xmsolistparagraph">
    <w:name w:val="x_msolistparagraph"/>
    <w:basedOn w:val="Normal"/>
    <w:rsid w:val="00B73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aragraph">
    <w:name w:val="paragraph"/>
    <w:basedOn w:val="Normal"/>
    <w:rsid w:val="00DA4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DA4DB3"/>
  </w:style>
  <w:style w:type="character" w:customStyle="1" w:styleId="eop">
    <w:name w:val="eop"/>
    <w:basedOn w:val="DefaultParagraphFont"/>
    <w:rsid w:val="00DA4DB3"/>
  </w:style>
  <w:style w:type="paragraph" w:styleId="Revision">
    <w:name w:val="Revision"/>
    <w:hidden/>
    <w:uiPriority w:val="99"/>
    <w:semiHidden/>
    <w:rsid w:val="00B37DF0"/>
    <w:pPr>
      <w:spacing w:after="0" w:line="240" w:lineRule="auto"/>
    </w:pPr>
    <w:rPr>
      <w:rFonts w:eastAsiaTheme="minorEastAsia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0B5F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5F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5F36"/>
    <w:rPr>
      <w:rFonts w:eastAsiaTheme="minorEastAsia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F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F36"/>
    <w:rPr>
      <w:rFonts w:eastAsiaTheme="minorEastAsia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rsid w:val="000B5F3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han.watson\Downloads\CM041B%20NWMPHN%20Infosheet%20Landscape_Blank%20Template_with%20instructions.dotx" TargetMode="External"/></Relationships>
</file>

<file path=word/theme/theme1.xml><?xml version="1.0" encoding="utf-8"?>
<a:theme xmlns:a="http://schemas.openxmlformats.org/drawingml/2006/main" name="Office Theme">
  <a:themeElements>
    <a:clrScheme name="NWMPHN colours">
      <a:dk1>
        <a:sysClr val="windowText" lastClr="000000"/>
      </a:dk1>
      <a:lt1>
        <a:sysClr val="window" lastClr="FFFFFF"/>
      </a:lt1>
      <a:dk2>
        <a:srgbClr val="143E68"/>
      </a:dk2>
      <a:lt2>
        <a:srgbClr val="EEECE1"/>
      </a:lt2>
      <a:accent1>
        <a:srgbClr val="7868A7"/>
      </a:accent1>
      <a:accent2>
        <a:srgbClr val="15BECE"/>
      </a:accent2>
      <a:accent3>
        <a:srgbClr val="14B37D"/>
      </a:accent3>
      <a:accent4>
        <a:srgbClr val="FFC71C"/>
      </a:accent4>
      <a:accent5>
        <a:srgbClr val="F68A1E"/>
      </a:accent5>
      <a:accent6>
        <a:srgbClr val="FFFFFF"/>
      </a:accent6>
      <a:hlink>
        <a:srgbClr val="FFFFFF"/>
      </a:hlink>
      <a:folHlink>
        <a:srgbClr val="205D9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2b3e9a-96e5-4e4e-8b37-f16532ccde43" xsi:nil="true"/>
    <lcf76f155ced4ddcb4097134ff3c332f xmlns="d07ccd1c-f0fe-413e-b96d-8ff324cf9065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Date_x0020_Time xmlns="d07ccd1c-f0fe-413e-b96d-8ff324cf9065" xsi:nil="true"/>
    <Location xmlns="d07ccd1c-f0fe-413e-b96d-8ff324cf9065" xsi:nil="true"/>
    <date xmlns="d07ccd1c-f0fe-413e-b96d-8ff324cf906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D373B21CC1804BB8A21E22F99258EB" ma:contentTypeVersion="31" ma:contentTypeDescription="Create a new document." ma:contentTypeScope="" ma:versionID="43458544a6604636a300cccb5fd2c18e">
  <xsd:schema xmlns:xsd="http://www.w3.org/2001/XMLSchema" xmlns:xs="http://www.w3.org/2001/XMLSchema" xmlns:p="http://schemas.microsoft.com/office/2006/metadata/properties" xmlns:ns1="http://schemas.microsoft.com/sharepoint/v3" xmlns:ns2="d07ccd1c-f0fe-413e-b96d-8ff324cf9065" xmlns:ns3="d52b3e9a-96e5-4e4e-8b37-f16532ccde43" targetNamespace="http://schemas.microsoft.com/office/2006/metadata/properties" ma:root="true" ma:fieldsID="536ee3206c0961e79477c09e74567a99" ns1:_="" ns2:_="" ns3:_="">
    <xsd:import namespace="http://schemas.microsoft.com/sharepoint/v3"/>
    <xsd:import namespace="d07ccd1c-f0fe-413e-b96d-8ff324cf9065"/>
    <xsd:import namespace="d52b3e9a-96e5-4e4e-8b37-f16532ccd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2:MediaServiceAutoTag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dat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e_x0020_Tim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ocation" minOccurs="0"/>
                <xsd:element ref="ns2:CountryOrRegion9ddcc1fa-d342-4d74-b4e6-308c340f3df1" minOccurs="0"/>
                <xsd:element ref="ns2:State9ddcc1fa-d342-4d74-b4e6-308c340f3df1" minOccurs="0"/>
                <xsd:element ref="ns2:City9ddcc1fa-d342-4d74-b4e6-308c340f3df1" minOccurs="0"/>
                <xsd:element ref="ns2:PostalCode9ddcc1fa-d342-4d74-b4e6-308c340f3df1" minOccurs="0"/>
                <xsd:element ref="ns2:Street9ddcc1fa-d342-4d74-b4e6-308c340f3df1" minOccurs="0"/>
                <xsd:element ref="ns2:GeoLoc9ddcc1fa-d342-4d74-b4e6-308c340f3df1" minOccurs="0"/>
                <xsd:element ref="ns2:DispName9ddcc1fa-d342-4d74-b4e6-308c340f3df1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ccd1c-f0fe-413e-b96d-8ff324cf9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_x0020_Time" ma:index="22" nillable="true" ma:displayName="Date Time" ma:format="DateTime" ma:internalName="Date_x0020_Tim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5728a96-730e-4e09-a185-3df295c08f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on" ma:index="28" nillable="true" ma:displayName="Location" ma:format="Dropdown" ma:internalName="Location">
      <xsd:simpleType>
        <xsd:restriction base="dms:Unknown"/>
      </xsd:simpleType>
    </xsd:element>
    <xsd:element name="CountryOrRegion9ddcc1fa-d342-4d74-b4e6-308c340f3df1" ma:index="29" nillable="true" ma:displayName="Location: Country/Region" ma:internalName="CountryOrRegion" ma:readOnly="true">
      <xsd:simpleType>
        <xsd:restriction base="dms:Text"/>
      </xsd:simpleType>
    </xsd:element>
    <xsd:element name="State9ddcc1fa-d342-4d74-b4e6-308c340f3df1" ma:index="30" nillable="true" ma:displayName="Location: State" ma:internalName="State" ma:readOnly="true">
      <xsd:simpleType>
        <xsd:restriction base="dms:Text"/>
      </xsd:simpleType>
    </xsd:element>
    <xsd:element name="City9ddcc1fa-d342-4d74-b4e6-308c340f3df1" ma:index="31" nillable="true" ma:displayName="Location: City" ma:internalName="City" ma:readOnly="true">
      <xsd:simpleType>
        <xsd:restriction base="dms:Text"/>
      </xsd:simpleType>
    </xsd:element>
    <xsd:element name="PostalCode9ddcc1fa-d342-4d74-b4e6-308c340f3df1" ma:index="32" nillable="true" ma:displayName="Location: Postal Code" ma:internalName="PostalCode" ma:readOnly="true">
      <xsd:simpleType>
        <xsd:restriction base="dms:Text"/>
      </xsd:simpleType>
    </xsd:element>
    <xsd:element name="Street9ddcc1fa-d342-4d74-b4e6-308c340f3df1" ma:index="33" nillable="true" ma:displayName="Location: Street" ma:internalName="Street" ma:readOnly="true">
      <xsd:simpleType>
        <xsd:restriction base="dms:Text"/>
      </xsd:simpleType>
    </xsd:element>
    <xsd:element name="GeoLoc9ddcc1fa-d342-4d74-b4e6-308c340f3df1" ma:index="34" nillable="true" ma:displayName="Location: Coordinates" ma:internalName="GeoLoc" ma:readOnly="true">
      <xsd:simpleType>
        <xsd:restriction base="dms:Unknown"/>
      </xsd:simpleType>
    </xsd:element>
    <xsd:element name="DispName9ddcc1fa-d342-4d74-b4e6-308c340f3df1" ma:index="35" nillable="true" ma:displayName="Location: Name" ma:internalName="DispName" ma:readOnly="true">
      <xsd:simpleType>
        <xsd:restriction base="dms:Text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b3e9a-96e5-4e4e-8b37-f16532ccd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e31832a-657e-4670-99a6-921ae587ef68}" ma:internalName="TaxCatchAll" ma:showField="CatchAllData" ma:web="d52b3e9a-96e5-4e4e-8b37-f16532ccd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31CFBF-18EB-4403-95FE-B34C408BC445}">
  <ds:schemaRefs>
    <ds:schemaRef ds:uri="http://schemas.microsoft.com/office/2006/metadata/properties"/>
    <ds:schemaRef ds:uri="http://schemas.microsoft.com/office/infopath/2007/PartnerControls"/>
    <ds:schemaRef ds:uri="d52b3e9a-96e5-4e4e-8b37-f16532ccde43"/>
    <ds:schemaRef ds:uri="d07ccd1c-f0fe-413e-b96d-8ff324cf906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5A8592F-CD8D-4531-A68E-FD861031D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7ccd1c-f0fe-413e-b96d-8ff324cf9065"/>
    <ds:schemaRef ds:uri="d52b3e9a-96e5-4e4e-8b37-f16532ccd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DF2793-3723-4104-9702-49907709EF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82e8c9e-daf7-4f9e-a238-0330c86cc7a4}" enabled="0" method="" siteId="{282e8c9e-daf7-4f9e-a238-0330c86cc7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CM041B NWMPHN Infosheet Landscape_Blank Template_with instructions</Template>
  <TotalTime>0</TotalTime>
  <Pages>2</Pages>
  <Words>101</Words>
  <Characters>639</Characters>
  <Application>Microsoft Office Word</Application>
  <DocSecurity>0</DocSecurity>
  <Lines>90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Rohan Watson</dc:creator>
  <cp:lastModifiedBy>David Schout</cp:lastModifiedBy>
  <cp:revision>3</cp:revision>
  <cp:lastPrinted>2016-01-20T01:10:00Z</cp:lastPrinted>
  <dcterms:created xsi:type="dcterms:W3CDTF">2026-08-24T01:31:00Z</dcterms:created>
  <dcterms:modified xsi:type="dcterms:W3CDTF">2026-08-24T01:31:00Z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1">
    <vt:lpwstr>178</vt:lpwstr>
  </property>
  <property fmtid="{D5CDD505-2E9C-101B-9397-08002B2CF9AE}" pid="3" name="AuthorIds_UIVersion_512">
    <vt:lpwstr>178</vt:lpwstr>
  </property>
  <property fmtid="{D5CDD505-2E9C-101B-9397-08002B2CF9AE}" pid="4" name="Document Type">
    <vt:lpwstr/>
  </property>
  <property fmtid="{D5CDD505-2E9C-101B-9397-08002B2CF9AE}" pid="5" name="NWMPHN Tags">
    <vt:lpwstr>1;#QMS|9b693a0f-9b5d-4879-842f-549f504d683b</vt:lpwstr>
  </property>
  <property fmtid="{D5CDD505-2E9C-101B-9397-08002B2CF9AE}" pid="6" name="ContentTypeId">
    <vt:lpwstr>0x01010021D373B21CC1804BB8A21E22F99258EB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</Properties>
</file>