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1C74" w14:textId="77777777" w:rsidR="00E618C3" w:rsidRPr="00B351A0" w:rsidRDefault="00E618C3" w:rsidP="00755468">
      <w:pPr>
        <w:pStyle w:val="NWMPHNBodyText"/>
      </w:pPr>
    </w:p>
    <w:p w14:paraId="5B4A5D30" w14:textId="7D7E46FA" w:rsidR="00E25E51" w:rsidRPr="00E25E51" w:rsidRDefault="0009436B" w:rsidP="00F4787D">
      <w:pPr>
        <w:pStyle w:val="Heading1NoNumberNWMPHN"/>
      </w:pPr>
      <w:r w:rsidRPr="6AF060A5">
        <w:rPr>
          <w:lang w:val="en-AU"/>
        </w:rPr>
        <w:t>T</w:t>
      </w:r>
      <w:r w:rsidR="00B511C7" w:rsidRPr="6AF060A5">
        <w:rPr>
          <w:lang w:val="en-AU"/>
        </w:rPr>
        <w:t xml:space="preserve">raining </w:t>
      </w:r>
      <w:r w:rsidR="00864842" w:rsidRPr="6AF060A5">
        <w:rPr>
          <w:lang w:val="en-AU"/>
        </w:rPr>
        <w:t>n</w:t>
      </w:r>
      <w:r w:rsidR="00B511C7" w:rsidRPr="6AF060A5">
        <w:rPr>
          <w:lang w:val="en-AU"/>
        </w:rPr>
        <w:t xml:space="preserve">eeds </w:t>
      </w:r>
      <w:r w:rsidR="00864842" w:rsidRPr="6AF060A5">
        <w:rPr>
          <w:lang w:val="en-AU"/>
        </w:rPr>
        <w:t>a</w:t>
      </w:r>
      <w:r w:rsidR="00B511C7" w:rsidRPr="6AF060A5">
        <w:rPr>
          <w:lang w:val="en-AU"/>
        </w:rPr>
        <w:t>nalysis</w:t>
      </w:r>
    </w:p>
    <w:p w14:paraId="4EE5EC7A" w14:textId="77777777" w:rsidR="00E92953" w:rsidRDefault="00E92953" w:rsidP="00054167">
      <w:pPr>
        <w:pStyle w:val="NWMPHNIntroParagraph"/>
        <w:sectPr w:rsidR="00E92953" w:rsidSect="00EE4B1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17" w:h="11901" w:orient="landscape"/>
          <w:pgMar w:top="1361" w:right="1361" w:bottom="1814" w:left="1361" w:header="703" w:footer="703" w:gutter="0"/>
          <w:cols w:space="708"/>
          <w:docGrid w:linePitch="360"/>
        </w:sectPr>
      </w:pPr>
    </w:p>
    <w:p w14:paraId="7D802318" w14:textId="166D7CE5" w:rsidR="0046623A" w:rsidRPr="00C4526D" w:rsidRDefault="0046623A" w:rsidP="0046623A">
      <w:r>
        <w:t>This document enable</w:t>
      </w:r>
      <w:r w:rsidR="00864842">
        <w:t>s</w:t>
      </w:r>
      <w:r>
        <w:t xml:space="preserve"> identification of </w:t>
      </w:r>
      <w:r w:rsidR="00864842">
        <w:t xml:space="preserve">the </w:t>
      </w:r>
      <w:r>
        <w:t xml:space="preserve">skills, tools and processes required to support your change initiative. </w:t>
      </w:r>
      <w:r w:rsidR="00864842">
        <w:t xml:space="preserve">It </w:t>
      </w:r>
      <w:r>
        <w:t xml:space="preserve">will assist you to prepare a training package to suit the needs of each specific team. </w:t>
      </w:r>
    </w:p>
    <w:p w14:paraId="3040A95C" w14:textId="2A0FA5A9" w:rsidR="00C5002D" w:rsidRDefault="00C5002D" w:rsidP="00BB4899">
      <w:pPr>
        <w:rPr>
          <w:rFonts w:ascii="Arial" w:hAnsi="Arial"/>
        </w:rPr>
        <w:sectPr w:rsidR="00C5002D" w:rsidSect="00C64695">
          <w:headerReference w:type="default" r:id="rId14"/>
          <w:type w:val="continuous"/>
          <w:pgSz w:w="16817" w:h="11901" w:orient="landscape"/>
          <w:pgMar w:top="1165" w:right="1361" w:bottom="1050" w:left="1361" w:header="703" w:footer="703" w:gutter="0"/>
          <w:cols w:space="851"/>
          <w:docGrid w:linePitch="360"/>
        </w:sectPr>
      </w:pPr>
    </w:p>
    <w:tbl>
      <w:tblPr>
        <w:tblStyle w:val="TableGrid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01"/>
        <w:gridCol w:w="3428"/>
        <w:gridCol w:w="3428"/>
        <w:gridCol w:w="3428"/>
      </w:tblGrid>
      <w:tr w:rsidR="00130B23" w14:paraId="3A145F46" w14:textId="77777777" w:rsidTr="6AF060A5">
        <w:trPr>
          <w:trHeight w:val="457"/>
          <w:tblHeader/>
        </w:trPr>
        <w:tc>
          <w:tcPr>
            <w:tcW w:w="3964" w:type="dxa"/>
            <w:shd w:val="clear" w:color="auto" w:fill="143E68" w:themeFill="text2"/>
          </w:tcPr>
          <w:p w14:paraId="3C538068" w14:textId="77777777" w:rsidR="00130B23" w:rsidRPr="00130B23" w:rsidRDefault="00130B23" w:rsidP="008751B1">
            <w:pPr>
              <w:rPr>
                <w:b/>
                <w:bCs/>
              </w:rPr>
            </w:pPr>
          </w:p>
        </w:tc>
        <w:tc>
          <w:tcPr>
            <w:tcW w:w="3613" w:type="dxa"/>
            <w:shd w:val="clear" w:color="auto" w:fill="143E68" w:themeFill="text2"/>
          </w:tcPr>
          <w:p w14:paraId="6A71EEB8" w14:textId="50C28A16" w:rsidR="00130B23" w:rsidRPr="00130B23" w:rsidRDefault="00130B23" w:rsidP="008751B1">
            <w:pPr>
              <w:rPr>
                <w:b/>
                <w:bCs/>
              </w:rPr>
            </w:pPr>
            <w:r w:rsidRPr="00130B23">
              <w:rPr>
                <w:b/>
                <w:bCs/>
              </w:rPr>
              <w:t xml:space="preserve">Team / </w:t>
            </w:r>
            <w:r w:rsidR="00864842">
              <w:rPr>
                <w:b/>
                <w:bCs/>
              </w:rPr>
              <w:t>w</w:t>
            </w:r>
            <w:r w:rsidRPr="00130B23">
              <w:rPr>
                <w:b/>
                <w:bCs/>
              </w:rPr>
              <w:t xml:space="preserve">ork </w:t>
            </w:r>
            <w:r>
              <w:rPr>
                <w:b/>
                <w:bCs/>
              </w:rPr>
              <w:t>a</w:t>
            </w:r>
            <w:r w:rsidRPr="00130B23">
              <w:rPr>
                <w:b/>
                <w:bCs/>
              </w:rPr>
              <w:t xml:space="preserve">rea: </w:t>
            </w:r>
          </w:p>
        </w:tc>
        <w:tc>
          <w:tcPr>
            <w:tcW w:w="3613" w:type="dxa"/>
            <w:shd w:val="clear" w:color="auto" w:fill="143E68" w:themeFill="text2"/>
          </w:tcPr>
          <w:p w14:paraId="2FDFF9FD" w14:textId="52383E17" w:rsidR="00130B23" w:rsidRPr="00130B23" w:rsidRDefault="00130B23" w:rsidP="008751B1">
            <w:pPr>
              <w:rPr>
                <w:b/>
                <w:bCs/>
              </w:rPr>
            </w:pPr>
            <w:r w:rsidRPr="00130B23">
              <w:rPr>
                <w:b/>
                <w:bCs/>
              </w:rPr>
              <w:t xml:space="preserve">Team / </w:t>
            </w:r>
            <w:r w:rsidR="00864842">
              <w:rPr>
                <w:b/>
                <w:bCs/>
              </w:rPr>
              <w:t>w</w:t>
            </w:r>
            <w:r w:rsidRPr="00130B23">
              <w:rPr>
                <w:b/>
                <w:bCs/>
              </w:rPr>
              <w:t xml:space="preserve">ork </w:t>
            </w:r>
            <w:r>
              <w:rPr>
                <w:b/>
                <w:bCs/>
              </w:rPr>
              <w:t>a</w:t>
            </w:r>
            <w:r w:rsidRPr="00130B23">
              <w:rPr>
                <w:b/>
                <w:bCs/>
              </w:rPr>
              <w:t>rea:</w:t>
            </w:r>
          </w:p>
        </w:tc>
        <w:tc>
          <w:tcPr>
            <w:tcW w:w="3613" w:type="dxa"/>
            <w:shd w:val="clear" w:color="auto" w:fill="143E68" w:themeFill="text2"/>
          </w:tcPr>
          <w:p w14:paraId="3E861D07" w14:textId="52B2D8DD" w:rsidR="00130B23" w:rsidRPr="00130B23" w:rsidRDefault="00130B23" w:rsidP="008751B1">
            <w:pPr>
              <w:rPr>
                <w:b/>
                <w:bCs/>
              </w:rPr>
            </w:pPr>
            <w:r w:rsidRPr="00130B23">
              <w:rPr>
                <w:b/>
                <w:bCs/>
              </w:rPr>
              <w:t xml:space="preserve">Team / </w:t>
            </w:r>
            <w:r w:rsidR="00864842">
              <w:rPr>
                <w:b/>
                <w:bCs/>
              </w:rPr>
              <w:t>w</w:t>
            </w:r>
            <w:r w:rsidRPr="00130B23">
              <w:rPr>
                <w:b/>
                <w:bCs/>
              </w:rPr>
              <w:t xml:space="preserve">ork </w:t>
            </w:r>
            <w:r>
              <w:rPr>
                <w:b/>
                <w:bCs/>
              </w:rPr>
              <w:t>a</w:t>
            </w:r>
            <w:r w:rsidRPr="00130B23">
              <w:rPr>
                <w:b/>
                <w:bCs/>
              </w:rPr>
              <w:t>rea:</w:t>
            </w:r>
          </w:p>
        </w:tc>
      </w:tr>
      <w:tr w:rsidR="00130B23" w14:paraId="6CCFB9B7" w14:textId="77777777" w:rsidTr="6AF060A5">
        <w:tc>
          <w:tcPr>
            <w:tcW w:w="3964" w:type="dxa"/>
          </w:tcPr>
          <w:p w14:paraId="3A97D014" w14:textId="7423877D" w:rsidR="00130B23" w:rsidRPr="006C4522" w:rsidRDefault="00130B23" w:rsidP="008751B1">
            <w:r w:rsidRPr="006C4522">
              <w:t xml:space="preserve">Number of </w:t>
            </w:r>
            <w:r>
              <w:t>s</w:t>
            </w:r>
            <w:r w:rsidRPr="006C4522">
              <w:t>taff</w:t>
            </w:r>
          </w:p>
        </w:tc>
        <w:tc>
          <w:tcPr>
            <w:tcW w:w="3613" w:type="dxa"/>
          </w:tcPr>
          <w:p w14:paraId="6D166C53" w14:textId="77777777" w:rsidR="00130B23" w:rsidRDefault="00130B23" w:rsidP="008751B1"/>
        </w:tc>
        <w:tc>
          <w:tcPr>
            <w:tcW w:w="3613" w:type="dxa"/>
          </w:tcPr>
          <w:p w14:paraId="10469CEC" w14:textId="77777777" w:rsidR="00130B23" w:rsidRDefault="00130B23" w:rsidP="008751B1"/>
        </w:tc>
        <w:tc>
          <w:tcPr>
            <w:tcW w:w="3613" w:type="dxa"/>
          </w:tcPr>
          <w:p w14:paraId="7FFECB71" w14:textId="77777777" w:rsidR="00130B23" w:rsidRDefault="00130B23" w:rsidP="008751B1"/>
        </w:tc>
      </w:tr>
      <w:tr w:rsidR="00130B23" w14:paraId="76C8DBCB" w14:textId="77777777" w:rsidTr="6AF060A5">
        <w:tc>
          <w:tcPr>
            <w:tcW w:w="3964" w:type="dxa"/>
          </w:tcPr>
          <w:p w14:paraId="7814917F" w14:textId="257597D7" w:rsidR="00130B23" w:rsidRDefault="00130B23" w:rsidP="008751B1">
            <w:r>
              <w:t xml:space="preserve">What roles will be affected by the change? </w:t>
            </w:r>
          </w:p>
          <w:p w14:paraId="481EA441" w14:textId="77777777" w:rsidR="00130B23" w:rsidRPr="006C4522" w:rsidRDefault="00130B23" w:rsidP="008751B1"/>
        </w:tc>
        <w:tc>
          <w:tcPr>
            <w:tcW w:w="3613" w:type="dxa"/>
          </w:tcPr>
          <w:p w14:paraId="5A9039D6" w14:textId="77777777" w:rsidR="00130B23" w:rsidRDefault="00130B23" w:rsidP="008751B1"/>
        </w:tc>
        <w:tc>
          <w:tcPr>
            <w:tcW w:w="3613" w:type="dxa"/>
          </w:tcPr>
          <w:p w14:paraId="6A07B9FB" w14:textId="77777777" w:rsidR="00130B23" w:rsidRDefault="00130B23" w:rsidP="008751B1"/>
        </w:tc>
        <w:tc>
          <w:tcPr>
            <w:tcW w:w="3613" w:type="dxa"/>
          </w:tcPr>
          <w:p w14:paraId="4576B9F6" w14:textId="77777777" w:rsidR="00130B23" w:rsidRDefault="00130B23" w:rsidP="008751B1"/>
        </w:tc>
      </w:tr>
      <w:tr w:rsidR="00130B23" w14:paraId="34C97ED6" w14:textId="77777777" w:rsidTr="6AF060A5">
        <w:tc>
          <w:tcPr>
            <w:tcW w:w="3964" w:type="dxa"/>
          </w:tcPr>
          <w:p w14:paraId="12A4FB40" w14:textId="6270DE0C" w:rsidR="00130B23" w:rsidRDefault="00130B23" w:rsidP="008751B1">
            <w:r>
              <w:t>What are the changes that will be made?</w:t>
            </w:r>
          </w:p>
          <w:p w14:paraId="5E478D81" w14:textId="77777777" w:rsidR="00130B23" w:rsidRPr="006C4522" w:rsidRDefault="00130B23" w:rsidP="008751B1"/>
        </w:tc>
        <w:tc>
          <w:tcPr>
            <w:tcW w:w="3613" w:type="dxa"/>
          </w:tcPr>
          <w:p w14:paraId="7A0C8419" w14:textId="77777777" w:rsidR="00130B23" w:rsidRDefault="00130B23" w:rsidP="008751B1"/>
        </w:tc>
        <w:tc>
          <w:tcPr>
            <w:tcW w:w="3613" w:type="dxa"/>
          </w:tcPr>
          <w:p w14:paraId="4D34A50C" w14:textId="77777777" w:rsidR="00130B23" w:rsidRDefault="00130B23" w:rsidP="008751B1"/>
        </w:tc>
        <w:tc>
          <w:tcPr>
            <w:tcW w:w="3613" w:type="dxa"/>
          </w:tcPr>
          <w:p w14:paraId="77ACA1D6" w14:textId="77777777" w:rsidR="00130B23" w:rsidRDefault="00130B23" w:rsidP="008751B1"/>
        </w:tc>
      </w:tr>
      <w:tr w:rsidR="00130B23" w14:paraId="54F33CAB" w14:textId="77777777" w:rsidTr="6AF060A5">
        <w:tc>
          <w:tcPr>
            <w:tcW w:w="3964" w:type="dxa"/>
          </w:tcPr>
          <w:p w14:paraId="3113A764" w14:textId="3F5E6629" w:rsidR="00130B23" w:rsidRDefault="00130B23" w:rsidP="008751B1">
            <w:r>
              <w:t xml:space="preserve">What is the preferred mode of training for this team </w:t>
            </w:r>
            <w:r w:rsidR="002B4D1B">
              <w:t>and</w:t>
            </w:r>
            <w:r>
              <w:t xml:space="preserve"> role?</w:t>
            </w:r>
          </w:p>
          <w:p w14:paraId="5A098463" w14:textId="77777777" w:rsidR="00130B23" w:rsidRPr="006C4522" w:rsidRDefault="00130B23" w:rsidP="008751B1"/>
        </w:tc>
        <w:tc>
          <w:tcPr>
            <w:tcW w:w="3613" w:type="dxa"/>
          </w:tcPr>
          <w:p w14:paraId="3A28BABC" w14:textId="77777777" w:rsidR="00130B23" w:rsidRDefault="00130B23" w:rsidP="008751B1"/>
        </w:tc>
        <w:tc>
          <w:tcPr>
            <w:tcW w:w="3613" w:type="dxa"/>
          </w:tcPr>
          <w:p w14:paraId="47907FEF" w14:textId="77777777" w:rsidR="00130B23" w:rsidRDefault="00130B23" w:rsidP="008751B1"/>
        </w:tc>
        <w:tc>
          <w:tcPr>
            <w:tcW w:w="3613" w:type="dxa"/>
          </w:tcPr>
          <w:p w14:paraId="0D88D22A" w14:textId="77777777" w:rsidR="00130B23" w:rsidRDefault="00130B23" w:rsidP="008751B1"/>
        </w:tc>
      </w:tr>
      <w:tr w:rsidR="00130B23" w14:paraId="544D09BD" w14:textId="77777777" w:rsidTr="6AF060A5">
        <w:tc>
          <w:tcPr>
            <w:tcW w:w="3964" w:type="dxa"/>
          </w:tcPr>
          <w:p w14:paraId="126B5ACB" w14:textId="0CD8EF75" w:rsidR="00130B23" w:rsidRDefault="00130B23" w:rsidP="008751B1">
            <w:r>
              <w:t>Consider your changes</w:t>
            </w:r>
            <w:r w:rsidR="002B4D1B">
              <w:t xml:space="preserve">. </w:t>
            </w:r>
            <w:r>
              <w:t>What does the future look like for this team? What processes will change?</w:t>
            </w:r>
          </w:p>
          <w:p w14:paraId="3B86DC16" w14:textId="77777777" w:rsidR="00130B23" w:rsidRPr="006C4522" w:rsidRDefault="00130B23" w:rsidP="008751B1"/>
        </w:tc>
        <w:tc>
          <w:tcPr>
            <w:tcW w:w="3613" w:type="dxa"/>
          </w:tcPr>
          <w:p w14:paraId="3FB616A1" w14:textId="77777777" w:rsidR="00130B23" w:rsidRDefault="00130B23" w:rsidP="008751B1"/>
        </w:tc>
        <w:tc>
          <w:tcPr>
            <w:tcW w:w="3613" w:type="dxa"/>
          </w:tcPr>
          <w:p w14:paraId="478EE1C6" w14:textId="77777777" w:rsidR="00130B23" w:rsidRDefault="00130B23" w:rsidP="008751B1"/>
        </w:tc>
        <w:tc>
          <w:tcPr>
            <w:tcW w:w="3613" w:type="dxa"/>
          </w:tcPr>
          <w:p w14:paraId="4F78471D" w14:textId="77777777" w:rsidR="00130B23" w:rsidRDefault="00130B23" w:rsidP="008751B1"/>
        </w:tc>
      </w:tr>
      <w:tr w:rsidR="00130B23" w14:paraId="6C75A01B" w14:textId="77777777" w:rsidTr="6AF060A5">
        <w:tc>
          <w:tcPr>
            <w:tcW w:w="3964" w:type="dxa"/>
          </w:tcPr>
          <w:p w14:paraId="2A7B6836" w14:textId="77777777" w:rsidR="00130B23" w:rsidRDefault="00130B23" w:rsidP="008751B1">
            <w:r w:rsidRPr="006C4522">
              <w:t>What capabilities or skills will this team need to complete the new processes?</w:t>
            </w:r>
          </w:p>
          <w:p w14:paraId="5B599D35" w14:textId="77777777" w:rsidR="00130B23" w:rsidRPr="006C4522" w:rsidRDefault="00130B23" w:rsidP="008751B1"/>
        </w:tc>
        <w:tc>
          <w:tcPr>
            <w:tcW w:w="3613" w:type="dxa"/>
          </w:tcPr>
          <w:p w14:paraId="17F0DFEF" w14:textId="77777777" w:rsidR="00130B23" w:rsidRDefault="00130B23" w:rsidP="008751B1"/>
        </w:tc>
        <w:tc>
          <w:tcPr>
            <w:tcW w:w="3613" w:type="dxa"/>
          </w:tcPr>
          <w:p w14:paraId="0ECB99F6" w14:textId="77777777" w:rsidR="00130B23" w:rsidRDefault="00130B23" w:rsidP="008751B1"/>
        </w:tc>
        <w:tc>
          <w:tcPr>
            <w:tcW w:w="3613" w:type="dxa"/>
          </w:tcPr>
          <w:p w14:paraId="33DE2672" w14:textId="77777777" w:rsidR="00130B23" w:rsidRDefault="00130B23" w:rsidP="008751B1"/>
        </w:tc>
      </w:tr>
      <w:tr w:rsidR="00130B23" w14:paraId="0F417F16" w14:textId="77777777" w:rsidTr="6AF060A5">
        <w:tc>
          <w:tcPr>
            <w:tcW w:w="3964" w:type="dxa"/>
          </w:tcPr>
          <w:p w14:paraId="778C0A97" w14:textId="2085598A" w:rsidR="00130B23" w:rsidRDefault="00130B23" w:rsidP="008751B1">
            <w:r>
              <w:t>Do you think staff will accept or resist these changes? Why?</w:t>
            </w:r>
          </w:p>
          <w:p w14:paraId="527F3A84" w14:textId="77777777" w:rsidR="00130B23" w:rsidRPr="006C4522" w:rsidRDefault="00130B23" w:rsidP="008751B1"/>
        </w:tc>
        <w:tc>
          <w:tcPr>
            <w:tcW w:w="3613" w:type="dxa"/>
          </w:tcPr>
          <w:p w14:paraId="75F4B6F0" w14:textId="77777777" w:rsidR="00130B23" w:rsidRDefault="00130B23" w:rsidP="008751B1"/>
        </w:tc>
        <w:tc>
          <w:tcPr>
            <w:tcW w:w="3613" w:type="dxa"/>
          </w:tcPr>
          <w:p w14:paraId="481AFEFC" w14:textId="77777777" w:rsidR="00130B23" w:rsidRDefault="00130B23" w:rsidP="008751B1"/>
        </w:tc>
        <w:tc>
          <w:tcPr>
            <w:tcW w:w="3613" w:type="dxa"/>
          </w:tcPr>
          <w:p w14:paraId="4EB4F5AB" w14:textId="77777777" w:rsidR="00130B23" w:rsidRDefault="00130B23" w:rsidP="008751B1"/>
        </w:tc>
      </w:tr>
      <w:tr w:rsidR="00130B23" w14:paraId="509F545B" w14:textId="77777777" w:rsidTr="6AF060A5">
        <w:tc>
          <w:tcPr>
            <w:tcW w:w="3964" w:type="dxa"/>
          </w:tcPr>
          <w:p w14:paraId="5EB519ED" w14:textId="77777777" w:rsidR="00130B23" w:rsidRDefault="00130B23" w:rsidP="008751B1">
            <w:r w:rsidRPr="006C4522">
              <w:lastRenderedPageBreak/>
              <w:t>Can you identify someone who will adapt to changes quickly? Are they able to assist in delivering training?</w:t>
            </w:r>
          </w:p>
          <w:p w14:paraId="60AC0D8E" w14:textId="77777777" w:rsidR="00130B23" w:rsidRPr="006C4522" w:rsidRDefault="00130B23" w:rsidP="008751B1"/>
        </w:tc>
        <w:tc>
          <w:tcPr>
            <w:tcW w:w="3613" w:type="dxa"/>
          </w:tcPr>
          <w:p w14:paraId="4390F0D4" w14:textId="77777777" w:rsidR="00130B23" w:rsidRDefault="00130B23" w:rsidP="008751B1"/>
        </w:tc>
        <w:tc>
          <w:tcPr>
            <w:tcW w:w="3613" w:type="dxa"/>
          </w:tcPr>
          <w:p w14:paraId="2A73D29A" w14:textId="77777777" w:rsidR="00130B23" w:rsidRDefault="00130B23" w:rsidP="008751B1"/>
        </w:tc>
        <w:tc>
          <w:tcPr>
            <w:tcW w:w="3613" w:type="dxa"/>
          </w:tcPr>
          <w:p w14:paraId="386332C4" w14:textId="77777777" w:rsidR="00130B23" w:rsidRDefault="00130B23" w:rsidP="008751B1"/>
        </w:tc>
      </w:tr>
      <w:tr w:rsidR="00130B23" w14:paraId="08B08633" w14:textId="77777777" w:rsidTr="6AF060A5">
        <w:tc>
          <w:tcPr>
            <w:tcW w:w="3964" w:type="dxa"/>
          </w:tcPr>
          <w:p w14:paraId="0B740805" w14:textId="24CD521E" w:rsidR="00130B23" w:rsidRDefault="00130B23" w:rsidP="008751B1">
            <w:r>
              <w:t>Are any new tools, resource</w:t>
            </w:r>
            <w:r w:rsidR="002B4D1B">
              <w:t>s or</w:t>
            </w:r>
            <w:r>
              <w:t xml:space="preserve"> systems required to support new processes?</w:t>
            </w:r>
          </w:p>
          <w:p w14:paraId="7D645CF0" w14:textId="77777777" w:rsidR="00130B23" w:rsidRPr="006C4522" w:rsidRDefault="00130B23" w:rsidP="008751B1"/>
        </w:tc>
        <w:tc>
          <w:tcPr>
            <w:tcW w:w="3613" w:type="dxa"/>
          </w:tcPr>
          <w:p w14:paraId="0E4E5B13" w14:textId="77777777" w:rsidR="00130B23" w:rsidRDefault="00130B23" w:rsidP="008751B1"/>
        </w:tc>
        <w:tc>
          <w:tcPr>
            <w:tcW w:w="3613" w:type="dxa"/>
          </w:tcPr>
          <w:p w14:paraId="6F08B35A" w14:textId="77777777" w:rsidR="00130B23" w:rsidRDefault="00130B23" w:rsidP="008751B1"/>
        </w:tc>
        <w:tc>
          <w:tcPr>
            <w:tcW w:w="3613" w:type="dxa"/>
          </w:tcPr>
          <w:p w14:paraId="3BD58087" w14:textId="77777777" w:rsidR="00130B23" w:rsidRDefault="00130B23" w:rsidP="008751B1"/>
        </w:tc>
      </w:tr>
      <w:tr w:rsidR="00130B23" w14:paraId="29C2F276" w14:textId="77777777" w:rsidTr="6AF060A5">
        <w:tc>
          <w:tcPr>
            <w:tcW w:w="14803" w:type="dxa"/>
            <w:gridSpan w:val="4"/>
            <w:shd w:val="clear" w:color="auto" w:fill="FBCFA4" w:themeFill="accent5" w:themeFillTint="66"/>
          </w:tcPr>
          <w:p w14:paraId="77190D1E" w14:textId="77777777" w:rsidR="00130B23" w:rsidRDefault="00130B23" w:rsidP="008751B1">
            <w:pPr>
              <w:jc w:val="center"/>
              <w:rPr>
                <w:b/>
                <w:bCs/>
              </w:rPr>
            </w:pPr>
          </w:p>
          <w:p w14:paraId="6E82C4C0" w14:textId="7E8F58B1" w:rsidR="00130B23" w:rsidRPr="006C4522" w:rsidRDefault="00130B23" w:rsidP="00D05AF7">
            <w:pPr>
              <w:jc w:val="center"/>
            </w:pPr>
            <w:r w:rsidRPr="00C4526D">
              <w:rPr>
                <w:b/>
                <w:bCs/>
              </w:rPr>
              <w:t>USER CONSIDERATIONS</w:t>
            </w:r>
            <w:r>
              <w:rPr>
                <w:b/>
                <w:bCs/>
              </w:rPr>
              <w:t xml:space="preserve">: </w:t>
            </w:r>
            <w:r w:rsidRPr="00C4526D">
              <w:rPr>
                <w:b/>
                <w:bCs/>
              </w:rPr>
              <w:t>Think about those directly involved in delivering new processes</w:t>
            </w:r>
            <w:r w:rsidR="00D05AF7">
              <w:rPr>
                <w:b/>
                <w:bCs/>
              </w:rPr>
              <w:br/>
            </w:r>
          </w:p>
        </w:tc>
      </w:tr>
      <w:tr w:rsidR="00130B23" w14:paraId="2B02E489" w14:textId="77777777" w:rsidTr="6AF060A5">
        <w:tc>
          <w:tcPr>
            <w:tcW w:w="3964" w:type="dxa"/>
          </w:tcPr>
          <w:p w14:paraId="36DC6452" w14:textId="263D3F19" w:rsidR="00130B23" w:rsidRPr="006C4522" w:rsidRDefault="00130B23" w:rsidP="6AF060A5">
            <w:pPr>
              <w:pStyle w:val="TableText"/>
              <w:rPr>
                <w:sz w:val="22"/>
              </w:rPr>
            </w:pPr>
            <w:r w:rsidRPr="6AF060A5">
              <w:rPr>
                <w:sz w:val="22"/>
              </w:rPr>
              <w:t>What basic skills</w:t>
            </w:r>
            <w:r w:rsidR="002B4D1B" w:rsidRPr="6AF060A5">
              <w:rPr>
                <w:sz w:val="22"/>
              </w:rPr>
              <w:t xml:space="preserve"> or </w:t>
            </w:r>
            <w:r w:rsidRPr="6AF060A5">
              <w:rPr>
                <w:sz w:val="22"/>
              </w:rPr>
              <w:t>knowledge would staff in this area need to have?</w:t>
            </w:r>
          </w:p>
          <w:p w14:paraId="40017442" w14:textId="77777777" w:rsidR="00130B23" w:rsidRPr="006C4522" w:rsidRDefault="00130B23" w:rsidP="008751B1"/>
        </w:tc>
        <w:tc>
          <w:tcPr>
            <w:tcW w:w="3613" w:type="dxa"/>
          </w:tcPr>
          <w:p w14:paraId="12D5D2FC" w14:textId="77777777" w:rsidR="00130B23" w:rsidRDefault="00130B23" w:rsidP="008751B1"/>
        </w:tc>
        <w:tc>
          <w:tcPr>
            <w:tcW w:w="3613" w:type="dxa"/>
          </w:tcPr>
          <w:p w14:paraId="300BBA35" w14:textId="77777777" w:rsidR="00130B23" w:rsidRDefault="00130B23" w:rsidP="008751B1"/>
        </w:tc>
        <w:tc>
          <w:tcPr>
            <w:tcW w:w="3613" w:type="dxa"/>
          </w:tcPr>
          <w:p w14:paraId="4CF3409F" w14:textId="77777777" w:rsidR="00130B23" w:rsidRDefault="00130B23" w:rsidP="008751B1"/>
        </w:tc>
      </w:tr>
      <w:tr w:rsidR="00130B23" w14:paraId="398B73DA" w14:textId="77777777" w:rsidTr="6AF060A5">
        <w:tc>
          <w:tcPr>
            <w:tcW w:w="14803" w:type="dxa"/>
            <w:gridSpan w:val="4"/>
            <w:shd w:val="clear" w:color="auto" w:fill="FBCFA4" w:themeFill="accent5" w:themeFillTint="66"/>
          </w:tcPr>
          <w:p w14:paraId="29062E44" w14:textId="77777777" w:rsidR="00130B23" w:rsidRDefault="00130B23" w:rsidP="008751B1">
            <w:pPr>
              <w:rPr>
                <w:rFonts w:cstheme="minorHAnsi"/>
              </w:rPr>
            </w:pPr>
          </w:p>
          <w:p w14:paraId="75B84712" w14:textId="740EE76E" w:rsidR="00130B23" w:rsidRPr="006C4522" w:rsidRDefault="00130B23" w:rsidP="006F5B52">
            <w:pPr>
              <w:shd w:val="clear" w:color="auto" w:fill="FBCFA4" w:themeFill="accent5" w:themeFillTint="66"/>
              <w:jc w:val="center"/>
            </w:pPr>
            <w:r w:rsidRPr="00C4526D">
              <w:rPr>
                <w:rFonts w:cstheme="minorHAnsi"/>
                <w:b/>
                <w:bCs/>
              </w:rPr>
              <w:t>ALL STAKEHOLDERS</w:t>
            </w:r>
            <w:r>
              <w:rPr>
                <w:rFonts w:cstheme="minorHAnsi"/>
                <w:b/>
                <w:bCs/>
              </w:rPr>
              <w:t>: T</w:t>
            </w:r>
            <w:r w:rsidRPr="00C4526D">
              <w:rPr>
                <w:rFonts w:cstheme="minorHAnsi"/>
                <w:b/>
                <w:bCs/>
              </w:rPr>
              <w:t>hink about all stakeholders</w:t>
            </w:r>
            <w:r w:rsidR="003C06F0">
              <w:rPr>
                <w:rFonts w:cstheme="minorHAnsi"/>
                <w:b/>
                <w:bCs/>
              </w:rPr>
              <w:t xml:space="preserve"> – such as staff, residents and families --</w:t>
            </w:r>
            <w:r w:rsidRPr="00C4526D">
              <w:rPr>
                <w:rFonts w:cstheme="minorHAnsi"/>
                <w:b/>
                <w:bCs/>
              </w:rPr>
              <w:t xml:space="preserve"> involved in supporting new processes </w:t>
            </w:r>
          </w:p>
        </w:tc>
      </w:tr>
      <w:tr w:rsidR="00130B23" w14:paraId="322EB673" w14:textId="77777777" w:rsidTr="6AF060A5">
        <w:tc>
          <w:tcPr>
            <w:tcW w:w="3964" w:type="dxa"/>
          </w:tcPr>
          <w:p w14:paraId="35E844D8" w14:textId="26A6C977" w:rsidR="00130B23" w:rsidRDefault="00130B23" w:rsidP="6AF060A5">
            <w:pPr>
              <w:pStyle w:val="TableText"/>
              <w:rPr>
                <w:sz w:val="22"/>
              </w:rPr>
            </w:pPr>
            <w:r w:rsidRPr="6AF060A5">
              <w:rPr>
                <w:sz w:val="22"/>
              </w:rPr>
              <w:t>What skills</w:t>
            </w:r>
            <w:r w:rsidR="003C06F0" w:rsidRPr="6AF060A5">
              <w:rPr>
                <w:sz w:val="22"/>
              </w:rPr>
              <w:t xml:space="preserve"> or </w:t>
            </w:r>
            <w:r w:rsidRPr="6AF060A5">
              <w:rPr>
                <w:sz w:val="22"/>
              </w:rPr>
              <w:t>knowledge would be ideal for staff in this area to have?</w:t>
            </w:r>
          </w:p>
          <w:p w14:paraId="36AA2F70" w14:textId="77777777" w:rsidR="00130B23" w:rsidRPr="00423B1E" w:rsidRDefault="00130B23" w:rsidP="008751B1">
            <w:pPr>
              <w:pStyle w:val="TableText"/>
              <w:rPr>
                <w:rFonts w:cstheme="minorHAnsi"/>
                <w:sz w:val="22"/>
              </w:rPr>
            </w:pPr>
          </w:p>
        </w:tc>
        <w:tc>
          <w:tcPr>
            <w:tcW w:w="3613" w:type="dxa"/>
          </w:tcPr>
          <w:p w14:paraId="39EAAC50" w14:textId="77777777" w:rsidR="00130B23" w:rsidRPr="00423B1E" w:rsidRDefault="00130B23" w:rsidP="008751B1"/>
        </w:tc>
        <w:tc>
          <w:tcPr>
            <w:tcW w:w="3613" w:type="dxa"/>
          </w:tcPr>
          <w:p w14:paraId="7AE13D9E" w14:textId="77777777" w:rsidR="00130B23" w:rsidRPr="00423B1E" w:rsidRDefault="00130B23" w:rsidP="008751B1"/>
        </w:tc>
        <w:tc>
          <w:tcPr>
            <w:tcW w:w="3613" w:type="dxa"/>
          </w:tcPr>
          <w:p w14:paraId="2E05DE52" w14:textId="77777777" w:rsidR="00130B23" w:rsidRPr="00423B1E" w:rsidRDefault="00130B23" w:rsidP="008751B1"/>
        </w:tc>
      </w:tr>
      <w:tr w:rsidR="00130B23" w14:paraId="0E1C616E" w14:textId="77777777" w:rsidTr="6AF060A5">
        <w:tc>
          <w:tcPr>
            <w:tcW w:w="3964" w:type="dxa"/>
          </w:tcPr>
          <w:p w14:paraId="451A1844" w14:textId="490FD97E" w:rsidR="00130B23" w:rsidRDefault="00130B23" w:rsidP="008751B1">
            <w:pPr>
              <w:pStyle w:val="TableText"/>
              <w:rPr>
                <w:rFonts w:cstheme="minorHAnsi"/>
                <w:sz w:val="22"/>
              </w:rPr>
            </w:pPr>
            <w:r w:rsidRPr="00423B1E">
              <w:rPr>
                <w:rFonts w:cstheme="minorHAnsi"/>
                <w:sz w:val="22"/>
              </w:rPr>
              <w:t xml:space="preserve">What </w:t>
            </w:r>
            <w:r>
              <w:rPr>
                <w:rFonts w:cstheme="minorHAnsi"/>
                <w:sz w:val="22"/>
              </w:rPr>
              <w:t>po</w:t>
            </w:r>
            <w:r w:rsidRPr="00423B1E">
              <w:rPr>
                <w:rFonts w:cstheme="minorHAnsi"/>
                <w:sz w:val="22"/>
              </w:rPr>
              <w:t xml:space="preserve">licies and </w:t>
            </w:r>
            <w:r>
              <w:rPr>
                <w:rFonts w:cstheme="minorHAnsi"/>
                <w:sz w:val="22"/>
              </w:rPr>
              <w:t>g</w:t>
            </w:r>
            <w:r w:rsidRPr="00423B1E">
              <w:rPr>
                <w:rFonts w:cstheme="minorHAnsi"/>
                <w:sz w:val="22"/>
              </w:rPr>
              <w:t>uidelines underpin the work your area carries out?</w:t>
            </w:r>
          </w:p>
          <w:p w14:paraId="1521D547" w14:textId="77777777" w:rsidR="00130B23" w:rsidRPr="00423B1E" w:rsidRDefault="00130B23" w:rsidP="008751B1">
            <w:pPr>
              <w:pStyle w:val="TableText"/>
              <w:rPr>
                <w:rFonts w:cstheme="minorHAnsi"/>
                <w:sz w:val="22"/>
              </w:rPr>
            </w:pPr>
          </w:p>
        </w:tc>
        <w:tc>
          <w:tcPr>
            <w:tcW w:w="3613" w:type="dxa"/>
          </w:tcPr>
          <w:p w14:paraId="4DFFBFD6" w14:textId="77777777" w:rsidR="00130B23" w:rsidRPr="00423B1E" w:rsidRDefault="00130B23" w:rsidP="008751B1"/>
        </w:tc>
        <w:tc>
          <w:tcPr>
            <w:tcW w:w="3613" w:type="dxa"/>
          </w:tcPr>
          <w:p w14:paraId="676F53AD" w14:textId="77777777" w:rsidR="00130B23" w:rsidRPr="00423B1E" w:rsidRDefault="00130B23" w:rsidP="008751B1"/>
        </w:tc>
        <w:tc>
          <w:tcPr>
            <w:tcW w:w="3613" w:type="dxa"/>
          </w:tcPr>
          <w:p w14:paraId="34E9F302" w14:textId="77777777" w:rsidR="00130B23" w:rsidRPr="00423B1E" w:rsidRDefault="00130B23" w:rsidP="008751B1"/>
        </w:tc>
      </w:tr>
    </w:tbl>
    <w:p w14:paraId="51AA3528" w14:textId="77777777" w:rsidR="00887BC3" w:rsidRDefault="00887BC3" w:rsidP="00755468">
      <w:pPr>
        <w:pStyle w:val="NWMPHNBodyText"/>
      </w:pPr>
    </w:p>
    <w:p w14:paraId="000B868C" w14:textId="492D8C1B" w:rsidR="00DE7372" w:rsidRPr="00DE7372" w:rsidRDefault="00DE7372" w:rsidP="00DE7372">
      <w:pPr>
        <w:sectPr w:rsidR="00DE7372" w:rsidRPr="00DE7372" w:rsidSect="00C64695">
          <w:type w:val="continuous"/>
          <w:pgSz w:w="16817" w:h="11901" w:orient="landscape"/>
          <w:pgMar w:top="1165" w:right="1361" w:bottom="1050" w:left="1361" w:header="703" w:footer="703" w:gutter="0"/>
          <w:cols w:space="851"/>
          <w:docGrid w:linePitch="360"/>
        </w:sectPr>
      </w:pPr>
    </w:p>
    <w:p w14:paraId="7EC31589" w14:textId="085A0E34" w:rsidR="00443FE7" w:rsidRPr="00443FE7" w:rsidRDefault="00443FE7" w:rsidP="008800DF">
      <w:pPr>
        <w:pStyle w:val="NWMPHNHeading1"/>
      </w:pPr>
      <w:r>
        <w:lastRenderedPageBreak/>
        <w:t xml:space="preserve">Training </w:t>
      </w:r>
      <w:r w:rsidR="003C06F0">
        <w:t>p</w:t>
      </w:r>
      <w:r>
        <w:t>lan</w:t>
      </w:r>
    </w:p>
    <w:tbl>
      <w:tblPr>
        <w:tblStyle w:val="TableGrid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49"/>
        <w:gridCol w:w="1965"/>
        <w:gridCol w:w="1999"/>
        <w:gridCol w:w="2327"/>
        <w:gridCol w:w="1483"/>
        <w:gridCol w:w="2117"/>
        <w:gridCol w:w="2045"/>
      </w:tblGrid>
      <w:tr w:rsidR="00443FE7" w:rsidRPr="00443FE7" w14:paraId="14A9CBB2" w14:textId="77777777" w:rsidTr="6AF060A5">
        <w:tc>
          <w:tcPr>
            <w:tcW w:w="2149" w:type="dxa"/>
            <w:shd w:val="clear" w:color="auto" w:fill="143E68" w:themeFill="text2"/>
          </w:tcPr>
          <w:p w14:paraId="27C37977" w14:textId="343D066F" w:rsidR="00443FE7" w:rsidRPr="00443FE7" w:rsidRDefault="00443FE7" w:rsidP="6AF060A5">
            <w:pPr>
              <w:pStyle w:val="BodyTex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6AF060A5">
              <w:rPr>
                <w:b/>
                <w:bCs/>
                <w:color w:val="FFFFFF" w:themeColor="accent6"/>
                <w:sz w:val="24"/>
                <w:szCs w:val="24"/>
              </w:rPr>
              <w:t xml:space="preserve">Stakeholder </w:t>
            </w:r>
            <w:r w:rsidR="003C06F0" w:rsidRPr="6AF060A5">
              <w:rPr>
                <w:b/>
                <w:bCs/>
                <w:color w:val="FFFFFF" w:themeColor="accent6"/>
                <w:sz w:val="24"/>
                <w:szCs w:val="24"/>
              </w:rPr>
              <w:t>g</w:t>
            </w:r>
            <w:r w:rsidRPr="6AF060A5">
              <w:rPr>
                <w:b/>
                <w:bCs/>
                <w:color w:val="FFFFFF" w:themeColor="accent6"/>
                <w:sz w:val="24"/>
                <w:szCs w:val="24"/>
              </w:rPr>
              <w:t>roup</w:t>
            </w:r>
          </w:p>
        </w:tc>
        <w:tc>
          <w:tcPr>
            <w:tcW w:w="1965" w:type="dxa"/>
            <w:shd w:val="clear" w:color="auto" w:fill="143E68" w:themeFill="text2"/>
          </w:tcPr>
          <w:p w14:paraId="11179E27" w14:textId="77777777" w:rsidR="00443FE7" w:rsidRPr="00443FE7" w:rsidRDefault="00443FE7" w:rsidP="008751B1">
            <w:pPr>
              <w:pStyle w:val="BodyText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43FE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Identified training need</w:t>
            </w:r>
          </w:p>
        </w:tc>
        <w:tc>
          <w:tcPr>
            <w:tcW w:w="1999" w:type="dxa"/>
            <w:shd w:val="clear" w:color="auto" w:fill="143E68" w:themeFill="text2"/>
          </w:tcPr>
          <w:p w14:paraId="521B026D" w14:textId="77777777" w:rsidR="00443FE7" w:rsidRPr="00443FE7" w:rsidRDefault="00443FE7" w:rsidP="008751B1">
            <w:pPr>
              <w:pStyle w:val="BodyText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43FE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Training resource</w:t>
            </w:r>
          </w:p>
        </w:tc>
        <w:tc>
          <w:tcPr>
            <w:tcW w:w="2327" w:type="dxa"/>
            <w:shd w:val="clear" w:color="auto" w:fill="143E68" w:themeFill="text2"/>
          </w:tcPr>
          <w:p w14:paraId="7138FBA4" w14:textId="77777777" w:rsidR="00443FE7" w:rsidRPr="00443FE7" w:rsidRDefault="00443FE7" w:rsidP="008751B1">
            <w:pPr>
              <w:pStyle w:val="BodyText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43FE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Training format</w:t>
            </w:r>
          </w:p>
        </w:tc>
        <w:tc>
          <w:tcPr>
            <w:tcW w:w="1483" w:type="dxa"/>
            <w:shd w:val="clear" w:color="auto" w:fill="143E68" w:themeFill="text2"/>
          </w:tcPr>
          <w:p w14:paraId="321ABFEF" w14:textId="77777777" w:rsidR="00443FE7" w:rsidRPr="00443FE7" w:rsidRDefault="00443FE7" w:rsidP="008751B1">
            <w:pPr>
              <w:pStyle w:val="BodyText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43FE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Timing</w:t>
            </w:r>
          </w:p>
        </w:tc>
        <w:tc>
          <w:tcPr>
            <w:tcW w:w="2117" w:type="dxa"/>
            <w:shd w:val="clear" w:color="auto" w:fill="143E68" w:themeFill="text2"/>
          </w:tcPr>
          <w:p w14:paraId="47420951" w14:textId="77777777" w:rsidR="00443FE7" w:rsidRPr="00443FE7" w:rsidRDefault="00443FE7" w:rsidP="008751B1">
            <w:pPr>
              <w:pStyle w:val="BodyText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43FE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Responsibility</w:t>
            </w:r>
          </w:p>
        </w:tc>
        <w:tc>
          <w:tcPr>
            <w:tcW w:w="2045" w:type="dxa"/>
            <w:shd w:val="clear" w:color="auto" w:fill="143E68" w:themeFill="text2"/>
          </w:tcPr>
          <w:p w14:paraId="4B6C4BEE" w14:textId="77777777" w:rsidR="00443FE7" w:rsidRPr="00443FE7" w:rsidRDefault="00443FE7" w:rsidP="008751B1">
            <w:pPr>
              <w:pStyle w:val="BodyText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43FE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To be completed by</w:t>
            </w:r>
          </w:p>
        </w:tc>
      </w:tr>
      <w:tr w:rsidR="00443FE7" w:rsidRPr="00443FE7" w14:paraId="678DECFC" w14:textId="77777777" w:rsidTr="6AF060A5">
        <w:tc>
          <w:tcPr>
            <w:tcW w:w="2149" w:type="dxa"/>
          </w:tcPr>
          <w:p w14:paraId="50F82429" w14:textId="0CDB5F52" w:rsidR="00443FE7" w:rsidRPr="00443FE7" w:rsidRDefault="00443FE7" w:rsidP="6AF060A5">
            <w:pPr>
              <w:pStyle w:val="BodyText"/>
              <w:rPr>
                <w:i/>
                <w:iCs/>
                <w:color w:val="0070C0"/>
              </w:rPr>
            </w:pPr>
            <w:r w:rsidRPr="6AF060A5">
              <w:rPr>
                <w:i/>
                <w:iCs/>
                <w:color w:val="0070C0"/>
              </w:rPr>
              <w:t>Resident</w:t>
            </w:r>
            <w:r w:rsidR="003C06F0" w:rsidRPr="6AF060A5">
              <w:rPr>
                <w:i/>
                <w:iCs/>
                <w:color w:val="0070C0"/>
              </w:rPr>
              <w:t>s or r</w:t>
            </w:r>
            <w:r w:rsidRPr="6AF060A5">
              <w:rPr>
                <w:i/>
                <w:iCs/>
                <w:color w:val="0070C0"/>
              </w:rPr>
              <w:t>epresentatives</w:t>
            </w:r>
          </w:p>
        </w:tc>
        <w:tc>
          <w:tcPr>
            <w:tcW w:w="1965" w:type="dxa"/>
          </w:tcPr>
          <w:p w14:paraId="5A901115" w14:textId="0D94736A" w:rsidR="00443FE7" w:rsidRPr="00443FE7" w:rsidRDefault="00443FE7" w:rsidP="6AF060A5">
            <w:pPr>
              <w:pStyle w:val="BodyText"/>
              <w:rPr>
                <w:i/>
                <w:iCs/>
                <w:color w:val="0070C0"/>
              </w:rPr>
            </w:pPr>
            <w:r w:rsidRPr="6AF060A5">
              <w:rPr>
                <w:i/>
                <w:iCs/>
                <w:color w:val="0070C0"/>
              </w:rPr>
              <w:t>Basic use of iP</w:t>
            </w:r>
            <w:r w:rsidR="000B5103" w:rsidRPr="6AF060A5">
              <w:rPr>
                <w:i/>
                <w:iCs/>
                <w:color w:val="0070C0"/>
              </w:rPr>
              <w:t>ad</w:t>
            </w:r>
          </w:p>
        </w:tc>
        <w:tc>
          <w:tcPr>
            <w:tcW w:w="1999" w:type="dxa"/>
          </w:tcPr>
          <w:p w14:paraId="63EC4AD0" w14:textId="48107FAF" w:rsidR="00443FE7" w:rsidRPr="00443FE7" w:rsidRDefault="000B5103" w:rsidP="6AF060A5">
            <w:pPr>
              <w:pStyle w:val="BodyText"/>
              <w:rPr>
                <w:i/>
                <w:iCs/>
                <w:color w:val="0070C0"/>
              </w:rPr>
            </w:pPr>
            <w:r w:rsidRPr="6AF060A5">
              <w:rPr>
                <w:i/>
                <w:iCs/>
                <w:color w:val="0070C0"/>
              </w:rPr>
              <w:t>PowerPoint o</w:t>
            </w:r>
            <w:r w:rsidR="00443FE7" w:rsidRPr="6AF060A5">
              <w:rPr>
                <w:i/>
                <w:iCs/>
                <w:color w:val="0070C0"/>
              </w:rPr>
              <w:t xml:space="preserve">nline </w:t>
            </w:r>
            <w:r w:rsidR="003C06F0" w:rsidRPr="6AF060A5">
              <w:rPr>
                <w:i/>
                <w:iCs/>
                <w:color w:val="0070C0"/>
              </w:rPr>
              <w:t>i</w:t>
            </w:r>
            <w:r w:rsidR="00443FE7" w:rsidRPr="6AF060A5">
              <w:rPr>
                <w:i/>
                <w:iCs/>
                <w:color w:val="0070C0"/>
              </w:rPr>
              <w:t>P</w:t>
            </w:r>
            <w:r w:rsidRPr="6AF060A5">
              <w:rPr>
                <w:i/>
                <w:iCs/>
                <w:color w:val="0070C0"/>
              </w:rPr>
              <w:t>ad</w:t>
            </w:r>
            <w:r w:rsidR="00443FE7" w:rsidRPr="6AF060A5">
              <w:rPr>
                <w:i/>
                <w:iCs/>
                <w:color w:val="0070C0"/>
              </w:rPr>
              <w:t xml:space="preserve"> training facilitated by instructor</w:t>
            </w:r>
          </w:p>
        </w:tc>
        <w:tc>
          <w:tcPr>
            <w:tcW w:w="2327" w:type="dxa"/>
          </w:tcPr>
          <w:p w14:paraId="7AFEF4E3" w14:textId="038C91D5" w:rsidR="00443FE7" w:rsidRPr="00443FE7" w:rsidRDefault="00443FE7" w:rsidP="6AF060A5">
            <w:pPr>
              <w:pStyle w:val="BodyText"/>
              <w:rPr>
                <w:i/>
                <w:iCs/>
                <w:color w:val="0070C0"/>
              </w:rPr>
            </w:pPr>
            <w:r w:rsidRPr="6AF060A5">
              <w:rPr>
                <w:i/>
                <w:iCs/>
                <w:color w:val="0070C0"/>
              </w:rPr>
              <w:t xml:space="preserve">Group </w:t>
            </w:r>
            <w:r w:rsidR="000B5103" w:rsidRPr="6AF060A5">
              <w:rPr>
                <w:i/>
                <w:iCs/>
                <w:color w:val="0070C0"/>
              </w:rPr>
              <w:t>t</w:t>
            </w:r>
            <w:r w:rsidRPr="6AF060A5">
              <w:rPr>
                <w:i/>
                <w:iCs/>
                <w:color w:val="0070C0"/>
              </w:rPr>
              <w:t>raining</w:t>
            </w:r>
            <w:r w:rsidR="000B5103" w:rsidRPr="6AF060A5">
              <w:rPr>
                <w:i/>
                <w:iCs/>
                <w:color w:val="0070C0"/>
              </w:rPr>
              <w:t>,</w:t>
            </w:r>
            <w:r w:rsidRPr="6AF060A5">
              <w:rPr>
                <w:i/>
                <w:iCs/>
                <w:color w:val="0070C0"/>
              </w:rPr>
              <w:t xml:space="preserve"> </w:t>
            </w:r>
            <w:r w:rsidR="000B5103" w:rsidRPr="6AF060A5">
              <w:rPr>
                <w:i/>
                <w:iCs/>
                <w:color w:val="0070C0"/>
              </w:rPr>
              <w:t>i</w:t>
            </w:r>
            <w:r w:rsidRPr="6AF060A5">
              <w:rPr>
                <w:i/>
                <w:iCs/>
                <w:color w:val="0070C0"/>
              </w:rPr>
              <w:t>n-person</w:t>
            </w:r>
          </w:p>
        </w:tc>
        <w:tc>
          <w:tcPr>
            <w:tcW w:w="1483" w:type="dxa"/>
          </w:tcPr>
          <w:p w14:paraId="220594D0" w14:textId="657E8B0F" w:rsidR="00443FE7" w:rsidRPr="00443FE7" w:rsidRDefault="00443FE7" w:rsidP="6AF060A5">
            <w:pPr>
              <w:pStyle w:val="BodyText"/>
              <w:rPr>
                <w:i/>
                <w:iCs/>
                <w:color w:val="0070C0"/>
              </w:rPr>
            </w:pPr>
            <w:r w:rsidRPr="6AF060A5">
              <w:rPr>
                <w:i/>
                <w:iCs/>
                <w:color w:val="0070C0"/>
              </w:rPr>
              <w:t>30</w:t>
            </w:r>
            <w:r w:rsidR="000B5103" w:rsidRPr="6AF060A5">
              <w:rPr>
                <w:i/>
                <w:iCs/>
                <w:color w:val="0070C0"/>
              </w:rPr>
              <w:t xml:space="preserve"> minutes</w:t>
            </w:r>
          </w:p>
        </w:tc>
        <w:tc>
          <w:tcPr>
            <w:tcW w:w="2117" w:type="dxa"/>
          </w:tcPr>
          <w:p w14:paraId="4B2ABC37" w14:textId="79D2481F" w:rsidR="00443FE7" w:rsidRPr="00443FE7" w:rsidRDefault="00443FE7" w:rsidP="6AF060A5">
            <w:pPr>
              <w:pStyle w:val="BodyText"/>
              <w:rPr>
                <w:i/>
                <w:iCs/>
                <w:color w:val="0070C0"/>
              </w:rPr>
            </w:pPr>
            <w:r w:rsidRPr="6AF060A5">
              <w:rPr>
                <w:i/>
                <w:iCs/>
                <w:color w:val="0070C0"/>
              </w:rPr>
              <w:t xml:space="preserve">Leisure and </w:t>
            </w:r>
            <w:r w:rsidR="000B5103" w:rsidRPr="6AF060A5">
              <w:rPr>
                <w:i/>
                <w:iCs/>
                <w:color w:val="0070C0"/>
              </w:rPr>
              <w:t>r</w:t>
            </w:r>
            <w:r w:rsidRPr="6AF060A5">
              <w:rPr>
                <w:i/>
                <w:iCs/>
                <w:color w:val="0070C0"/>
              </w:rPr>
              <w:t>ec</w:t>
            </w:r>
            <w:r w:rsidR="000B5103" w:rsidRPr="6AF060A5">
              <w:rPr>
                <w:i/>
                <w:iCs/>
                <w:color w:val="0070C0"/>
              </w:rPr>
              <w:t>reation c</w:t>
            </w:r>
            <w:r w:rsidRPr="6AF060A5">
              <w:rPr>
                <w:i/>
                <w:iCs/>
                <w:color w:val="0070C0"/>
              </w:rPr>
              <w:t>oordinator</w:t>
            </w:r>
          </w:p>
        </w:tc>
        <w:tc>
          <w:tcPr>
            <w:tcW w:w="2045" w:type="dxa"/>
          </w:tcPr>
          <w:p w14:paraId="41835CDA" w14:textId="0ADAFA3C" w:rsidR="00443FE7" w:rsidRPr="00443FE7" w:rsidRDefault="00443FE7" w:rsidP="6AF060A5">
            <w:pPr>
              <w:pStyle w:val="BodyText"/>
              <w:rPr>
                <w:i/>
                <w:iCs/>
                <w:color w:val="0070C0"/>
              </w:rPr>
            </w:pPr>
            <w:r w:rsidRPr="6AF060A5">
              <w:rPr>
                <w:i/>
                <w:iCs/>
                <w:color w:val="0070C0"/>
              </w:rPr>
              <w:t>10/05/202</w:t>
            </w:r>
            <w:r w:rsidR="000B5103" w:rsidRPr="6AF060A5">
              <w:rPr>
                <w:i/>
                <w:iCs/>
                <w:color w:val="0070C0"/>
              </w:rPr>
              <w:t>6</w:t>
            </w:r>
          </w:p>
        </w:tc>
      </w:tr>
      <w:tr w:rsidR="00443FE7" w:rsidRPr="00443FE7" w14:paraId="11377A01" w14:textId="77777777" w:rsidTr="6AF060A5">
        <w:tc>
          <w:tcPr>
            <w:tcW w:w="2149" w:type="dxa"/>
          </w:tcPr>
          <w:p w14:paraId="4AC97EED" w14:textId="77777777" w:rsidR="00443FE7" w:rsidRPr="00443FE7" w:rsidRDefault="00443FE7" w:rsidP="008751B1">
            <w:pPr>
              <w:pStyle w:val="BodyText"/>
              <w:rPr>
                <w:rFonts w:cstheme="minorHAnsi"/>
                <w:i/>
                <w:iCs/>
                <w:color w:val="0070C0"/>
                <w:szCs w:val="20"/>
              </w:rPr>
            </w:pPr>
          </w:p>
        </w:tc>
        <w:tc>
          <w:tcPr>
            <w:tcW w:w="1965" w:type="dxa"/>
          </w:tcPr>
          <w:p w14:paraId="2F171BD9" w14:textId="77777777" w:rsidR="00443FE7" w:rsidRPr="00443FE7" w:rsidRDefault="00443FE7" w:rsidP="008751B1">
            <w:pPr>
              <w:pStyle w:val="BodyText"/>
              <w:rPr>
                <w:rFonts w:cstheme="minorHAnsi"/>
                <w:i/>
                <w:iCs/>
                <w:color w:val="0070C0"/>
                <w:szCs w:val="20"/>
              </w:rPr>
            </w:pPr>
          </w:p>
        </w:tc>
        <w:tc>
          <w:tcPr>
            <w:tcW w:w="1999" w:type="dxa"/>
          </w:tcPr>
          <w:p w14:paraId="24940DD4" w14:textId="77777777" w:rsidR="00443FE7" w:rsidRPr="00443FE7" w:rsidRDefault="00443FE7" w:rsidP="008751B1">
            <w:pPr>
              <w:pStyle w:val="BodyText"/>
              <w:rPr>
                <w:rFonts w:cstheme="minorHAnsi"/>
                <w:i/>
                <w:iCs/>
                <w:color w:val="0070C0"/>
                <w:szCs w:val="20"/>
              </w:rPr>
            </w:pPr>
          </w:p>
        </w:tc>
        <w:tc>
          <w:tcPr>
            <w:tcW w:w="2327" w:type="dxa"/>
          </w:tcPr>
          <w:p w14:paraId="5EE3481E" w14:textId="77777777" w:rsidR="00443FE7" w:rsidRPr="00443FE7" w:rsidRDefault="00443FE7" w:rsidP="008751B1">
            <w:pPr>
              <w:pStyle w:val="BodyText"/>
              <w:rPr>
                <w:rFonts w:cstheme="minorHAnsi"/>
                <w:i/>
                <w:iCs/>
                <w:color w:val="0070C0"/>
                <w:szCs w:val="20"/>
              </w:rPr>
            </w:pPr>
          </w:p>
        </w:tc>
        <w:tc>
          <w:tcPr>
            <w:tcW w:w="1483" w:type="dxa"/>
          </w:tcPr>
          <w:p w14:paraId="50529963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117" w:type="dxa"/>
          </w:tcPr>
          <w:p w14:paraId="0BD359CA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045" w:type="dxa"/>
          </w:tcPr>
          <w:p w14:paraId="4628404C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</w:tr>
      <w:tr w:rsidR="00443FE7" w:rsidRPr="00443FE7" w14:paraId="3ECC8C32" w14:textId="77777777" w:rsidTr="6AF060A5">
        <w:tc>
          <w:tcPr>
            <w:tcW w:w="2149" w:type="dxa"/>
          </w:tcPr>
          <w:p w14:paraId="18503C67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65" w:type="dxa"/>
          </w:tcPr>
          <w:p w14:paraId="5929EC32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99" w:type="dxa"/>
          </w:tcPr>
          <w:p w14:paraId="38571D85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327" w:type="dxa"/>
          </w:tcPr>
          <w:p w14:paraId="01144B9D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483" w:type="dxa"/>
          </w:tcPr>
          <w:p w14:paraId="02A586C7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117" w:type="dxa"/>
          </w:tcPr>
          <w:p w14:paraId="23303160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045" w:type="dxa"/>
          </w:tcPr>
          <w:p w14:paraId="0AE2EDE1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</w:tr>
      <w:tr w:rsidR="00443FE7" w:rsidRPr="00443FE7" w14:paraId="6ACDB673" w14:textId="77777777" w:rsidTr="6AF060A5">
        <w:tc>
          <w:tcPr>
            <w:tcW w:w="2149" w:type="dxa"/>
          </w:tcPr>
          <w:p w14:paraId="482B25E1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65" w:type="dxa"/>
          </w:tcPr>
          <w:p w14:paraId="3A590474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99" w:type="dxa"/>
          </w:tcPr>
          <w:p w14:paraId="040C9635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327" w:type="dxa"/>
          </w:tcPr>
          <w:p w14:paraId="71EB2E57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483" w:type="dxa"/>
          </w:tcPr>
          <w:p w14:paraId="665DBD8F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117" w:type="dxa"/>
          </w:tcPr>
          <w:p w14:paraId="353DFDD4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045" w:type="dxa"/>
          </w:tcPr>
          <w:p w14:paraId="263F708E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</w:tr>
      <w:tr w:rsidR="00443FE7" w:rsidRPr="00443FE7" w14:paraId="46A1E557" w14:textId="77777777" w:rsidTr="6AF060A5">
        <w:tc>
          <w:tcPr>
            <w:tcW w:w="2149" w:type="dxa"/>
          </w:tcPr>
          <w:p w14:paraId="70DD42D3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65" w:type="dxa"/>
          </w:tcPr>
          <w:p w14:paraId="73598BF7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99" w:type="dxa"/>
          </w:tcPr>
          <w:p w14:paraId="4D5B718D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327" w:type="dxa"/>
          </w:tcPr>
          <w:p w14:paraId="481FFA93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483" w:type="dxa"/>
          </w:tcPr>
          <w:p w14:paraId="0DDCB6C4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117" w:type="dxa"/>
          </w:tcPr>
          <w:p w14:paraId="675C3D1D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045" w:type="dxa"/>
          </w:tcPr>
          <w:p w14:paraId="58A17F6A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</w:tr>
      <w:tr w:rsidR="00443FE7" w:rsidRPr="00443FE7" w14:paraId="69D6DD51" w14:textId="77777777" w:rsidTr="6AF060A5">
        <w:tc>
          <w:tcPr>
            <w:tcW w:w="2149" w:type="dxa"/>
          </w:tcPr>
          <w:p w14:paraId="4BE820A8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65" w:type="dxa"/>
          </w:tcPr>
          <w:p w14:paraId="2339B602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99" w:type="dxa"/>
          </w:tcPr>
          <w:p w14:paraId="7808308E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327" w:type="dxa"/>
          </w:tcPr>
          <w:p w14:paraId="6D3BC2E0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483" w:type="dxa"/>
          </w:tcPr>
          <w:p w14:paraId="28AFFEFE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117" w:type="dxa"/>
          </w:tcPr>
          <w:p w14:paraId="02D6143E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045" w:type="dxa"/>
          </w:tcPr>
          <w:p w14:paraId="69D34A50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</w:tr>
      <w:tr w:rsidR="00443FE7" w:rsidRPr="00443FE7" w14:paraId="405C1CA7" w14:textId="77777777" w:rsidTr="6AF060A5">
        <w:tc>
          <w:tcPr>
            <w:tcW w:w="2149" w:type="dxa"/>
          </w:tcPr>
          <w:p w14:paraId="72F55FBD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65" w:type="dxa"/>
          </w:tcPr>
          <w:p w14:paraId="4A66C467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999" w:type="dxa"/>
          </w:tcPr>
          <w:p w14:paraId="63898F3D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327" w:type="dxa"/>
          </w:tcPr>
          <w:p w14:paraId="2F48FF9D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1483" w:type="dxa"/>
          </w:tcPr>
          <w:p w14:paraId="1E82E575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117" w:type="dxa"/>
          </w:tcPr>
          <w:p w14:paraId="1EA96E8E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  <w:tc>
          <w:tcPr>
            <w:tcW w:w="2045" w:type="dxa"/>
          </w:tcPr>
          <w:p w14:paraId="65030823" w14:textId="77777777" w:rsidR="00443FE7" w:rsidRPr="00443FE7" w:rsidRDefault="00443FE7" w:rsidP="008751B1">
            <w:pPr>
              <w:pStyle w:val="BodyText"/>
              <w:rPr>
                <w:rFonts w:cstheme="minorHAnsi"/>
                <w:szCs w:val="20"/>
              </w:rPr>
            </w:pPr>
          </w:p>
        </w:tc>
      </w:tr>
    </w:tbl>
    <w:p w14:paraId="28C408C3" w14:textId="77777777" w:rsidR="00443FE7" w:rsidRDefault="00443FE7" w:rsidP="00443FE7"/>
    <w:p w14:paraId="03CA30E9" w14:textId="77777777" w:rsidR="00443FE7" w:rsidRPr="008A1ADD" w:rsidRDefault="00443FE7" w:rsidP="00C5002D">
      <w:pPr>
        <w:pStyle w:val="BodyTextNWMPHN"/>
        <w:rPr>
          <w:i/>
          <w:iCs/>
          <w:color w:val="FF0000"/>
        </w:rPr>
      </w:pPr>
    </w:p>
    <w:sectPr w:rsidR="00443FE7" w:rsidRPr="008A1ADD" w:rsidSect="00EE4B1A">
      <w:pgSz w:w="16817" w:h="11901" w:orient="landscape"/>
      <w:pgMar w:top="1361" w:right="1361" w:bottom="720" w:left="1361" w:header="703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F6D3" w14:textId="77777777" w:rsidR="00326EFB" w:rsidRDefault="00326EFB">
      <w:pPr>
        <w:spacing w:after="0" w:line="240" w:lineRule="auto"/>
      </w:pPr>
      <w:r>
        <w:separator/>
      </w:r>
    </w:p>
  </w:endnote>
  <w:endnote w:type="continuationSeparator" w:id="0">
    <w:p w14:paraId="56BFF926" w14:textId="77777777" w:rsidR="00326EFB" w:rsidRDefault="0032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152D" w14:textId="77777777" w:rsidR="00CD0A27" w:rsidRDefault="008041EB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FFD02B2" wp14:editId="2BE848E5">
              <wp:simplePos x="0" y="0"/>
              <wp:positionH relativeFrom="column">
                <wp:posOffset>1002665</wp:posOffset>
              </wp:positionH>
              <wp:positionV relativeFrom="paragraph">
                <wp:posOffset>-31115</wp:posOffset>
              </wp:positionV>
              <wp:extent cx="8115300" cy="447675"/>
              <wp:effectExtent l="0" t="0" r="0" b="9525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53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111"/>
                            <w:gridCol w:w="2268"/>
                            <w:gridCol w:w="2126"/>
                            <w:gridCol w:w="851"/>
                            <w:gridCol w:w="2268"/>
                          </w:tblGrid>
                          <w:tr w:rsidR="004B0873" w14:paraId="16AD00DA" w14:textId="0A338C22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3F8FA61E" w14:textId="5D3E2716" w:rsidR="004B0873" w:rsidRPr="004B0873" w:rsidRDefault="004B0873" w:rsidP="004B0873">
                                <w:pPr>
                                  <w:pStyle w:val="Footer"/>
                                  <w:jc w:val="left"/>
                                  <w:rPr>
                                    <w:bCs w:val="0"/>
                                    <w:sz w:val="16"/>
                                    <w:szCs w:val="16"/>
                                  </w:rPr>
                                </w:pPr>
                                <w:r w:rsidRPr="004B0873">
                                  <w:rPr>
                                    <w:sz w:val="16"/>
                                    <w:szCs w:val="16"/>
                                  </w:rPr>
                                  <w:t xml:space="preserve">Aged Care Change Management Training </w:t>
                                </w:r>
                                <w:r w:rsidR="00130B23">
                                  <w:rPr>
                                    <w:sz w:val="16"/>
                                    <w:szCs w:val="16"/>
                                  </w:rPr>
                                  <w:t>Attachment 6: Training Needs Analysis and Plan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4E4AB03" w14:textId="77777777" w:rsidR="004B0873" w:rsidRPr="002D5EB4" w:rsidRDefault="004B0873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53814AF6" w14:textId="77777777" w:rsidR="004B0873" w:rsidRPr="002D5EB4" w:rsidRDefault="004B0873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225940A" w14:textId="7D366F8E" w:rsidR="004B0873" w:rsidRPr="002D5EB4" w:rsidRDefault="004B0873" w:rsidP="00737FA0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9E69FF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119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4819EEF" w14:textId="77777777" w:rsidR="004B0873" w:rsidRPr="001234EF" w:rsidRDefault="004B0873" w:rsidP="004B0873">
                                <w:pPr>
                                  <w:pStyle w:val="Footer"/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234EF">
                                  <w:rPr>
                                    <w:sz w:val="16"/>
                                    <w:szCs w:val="16"/>
                                  </w:rPr>
                                  <w:t>Developed by Thrive Aged Care Consultants</w:t>
                                </w:r>
                              </w:p>
                              <w:p w14:paraId="7693AA99" w14:textId="77777777" w:rsidR="004B0873" w:rsidRPr="002D5EB4" w:rsidRDefault="004B0873" w:rsidP="004B0873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  <w:tr w:rsidR="004B0873" w14:paraId="35EB43C4" w14:textId="3FF39A1D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6066E09" w14:textId="77777777" w:rsidR="004B0873" w:rsidRPr="002D5EB4" w:rsidRDefault="004B0873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FILENAME   \* MERGEFORMAT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Document8</w:t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 xml:space="preserve"> 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Version: 2.1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3FB803A5" w14:textId="77777777" w:rsidR="004B0873" w:rsidRPr="002D5EB4" w:rsidRDefault="004B0873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12/01/2023</w:t>
                                </w:r>
                              </w:p>
                              <w:p w14:paraId="1170A983" w14:textId="77777777" w:rsidR="004B0873" w:rsidRPr="002D5EB4" w:rsidRDefault="004B0873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12/01/2026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A23AE87" w14:textId="32F897DD" w:rsidR="004B0873" w:rsidRPr="002D5EB4" w:rsidRDefault="004B0873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9E69FF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7F6C2951" w14:textId="77777777" w:rsidR="004B0873" w:rsidRPr="002D5EB4" w:rsidRDefault="004B0873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</w:tbl>
                        <w:p w14:paraId="1D937E10" w14:textId="77777777" w:rsidR="00C05AAA" w:rsidRPr="00F51657" w:rsidRDefault="00C05AAA" w:rsidP="00C05AAA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D02B2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left:0;text-align:left;margin-left:78.95pt;margin-top:-2.45pt;width:639pt;height:35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111"/>
                      <w:gridCol w:w="2268"/>
                      <w:gridCol w:w="2126"/>
                      <w:gridCol w:w="851"/>
                      <w:gridCol w:w="2268"/>
                    </w:tblGrid>
                    <w:tr w:rsidR="004B0873" w14:paraId="16AD00DA" w14:textId="0A338C22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F8FA61E" w14:textId="5D3E2716" w:rsidR="004B0873" w:rsidRPr="004B0873" w:rsidRDefault="004B0873" w:rsidP="004B0873">
                          <w:pPr>
                            <w:pStyle w:val="Footer"/>
                            <w:jc w:val="left"/>
                            <w:rPr>
                              <w:bCs w:val="0"/>
                              <w:sz w:val="16"/>
                              <w:szCs w:val="16"/>
                            </w:rPr>
                          </w:pPr>
                          <w:r w:rsidRPr="004B0873">
                            <w:rPr>
                              <w:sz w:val="16"/>
                              <w:szCs w:val="16"/>
                            </w:rPr>
                            <w:t xml:space="preserve">Aged Care Change Management Training </w:t>
                          </w:r>
                          <w:r w:rsidR="00130B23">
                            <w:rPr>
                              <w:sz w:val="16"/>
                              <w:szCs w:val="16"/>
                            </w:rPr>
                            <w:t>Attachment 6: Training Needs Analysis and Plan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4E4AB03" w14:textId="77777777" w:rsidR="004B0873" w:rsidRPr="002D5EB4" w:rsidRDefault="004B0873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53814AF6" w14:textId="77777777" w:rsidR="004B0873" w:rsidRPr="002D5EB4" w:rsidRDefault="004B0873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225940A" w14:textId="7D366F8E" w:rsidR="004B0873" w:rsidRPr="002D5EB4" w:rsidRDefault="004B0873" w:rsidP="00737FA0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9E69FF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19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4819EEF" w14:textId="77777777" w:rsidR="004B0873" w:rsidRPr="001234EF" w:rsidRDefault="004B0873" w:rsidP="004B0873">
                          <w:pPr>
                            <w:pStyle w:val="Footer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234EF">
                            <w:rPr>
                              <w:sz w:val="16"/>
                              <w:szCs w:val="16"/>
                            </w:rPr>
                            <w:t>Developed by Thrive Aged Care Consultants</w:t>
                          </w:r>
                        </w:p>
                        <w:p w14:paraId="7693AA99" w14:textId="77777777" w:rsidR="004B0873" w:rsidRPr="002D5EB4" w:rsidRDefault="004B0873" w:rsidP="004B0873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  <w:tr w:rsidR="004B0873" w14:paraId="35EB43C4" w14:textId="3FF39A1D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6066E09" w14:textId="77777777" w:rsidR="004B0873" w:rsidRPr="002D5EB4" w:rsidRDefault="004B0873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FILENAME   \* MERGEFORMAT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 w:themeColor="background1" w:themeShade="80"/>
                            </w:rPr>
                            <w:t>Document8</w:t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fldChar w:fldCharType="end"/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t xml:space="preserve"> 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t>Version: 2.1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FB803A5" w14:textId="77777777" w:rsidR="004B0873" w:rsidRPr="002D5EB4" w:rsidRDefault="004B0873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12/01/2023</w:t>
                          </w:r>
                        </w:p>
                        <w:p w14:paraId="1170A983" w14:textId="77777777" w:rsidR="004B0873" w:rsidRPr="002D5EB4" w:rsidRDefault="004B0873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12/01/2026</w:t>
                          </w:r>
                        </w:p>
                      </w:tc>
                      <w:tc>
                        <w:tcPr>
                          <w:tcW w:w="2977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A23AE87" w14:textId="32F897DD" w:rsidR="004B0873" w:rsidRPr="002D5EB4" w:rsidRDefault="004B0873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9E69FF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7F6C2951" w14:textId="77777777" w:rsidR="004B0873" w:rsidRPr="002D5EB4" w:rsidRDefault="004B0873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</w:tbl>
                  <w:p w14:paraId="1D937E10" w14:textId="77777777" w:rsidR="00C05AAA" w:rsidRPr="00F51657" w:rsidRDefault="00C05AAA" w:rsidP="00C05AAA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17A7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C60C7F5" wp14:editId="37E3E25D">
              <wp:simplePos x="0" y="0"/>
              <wp:positionH relativeFrom="column">
                <wp:posOffset>9016841</wp:posOffset>
              </wp:positionH>
              <wp:positionV relativeFrom="paragraph">
                <wp:posOffset>266535</wp:posOffset>
              </wp:positionV>
              <wp:extent cx="513080" cy="175895"/>
              <wp:effectExtent l="0" t="0" r="20320" b="1905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3A7EC0" w14:textId="77777777" w:rsidR="00CD0A27" w:rsidRPr="00493551" w:rsidRDefault="008041EB" w:rsidP="00CD0A27">
                          <w:pPr>
                            <w:jc w:val="right"/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</w:pP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44F0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2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44F0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4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C60C7F5" id="Text Box 20" o:spid="_x0000_s1028" type="#_x0000_t202" style="position:absolute;left:0;text-align:left;margin-left:710pt;margin-top:21pt;width:40.4pt;height:13.85pt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" filled="f" stroked="f">
              <v:textbox inset="0,0,0,0">
                <w:txbxContent>
                  <w:p w14:paraId="4D3A7EC0" w14:textId="77777777" w:rsidR="00CD0A27" w:rsidRPr="00493551" w:rsidRDefault="008041EB" w:rsidP="00CD0A27">
                    <w:pPr>
                      <w:jc w:val="right"/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</w:pP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Page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3844F0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2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 of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3844F0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4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7B87" w14:textId="77777777" w:rsidR="00CD0A27" w:rsidRDefault="008041EB">
    <w:pPr>
      <w:pStyle w:val="Footer"/>
    </w:pPr>
    <w:r w:rsidRPr="00D6263F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051D8D5" wp14:editId="6EF84DC6">
              <wp:simplePos x="0" y="0"/>
              <wp:positionH relativeFrom="column">
                <wp:posOffset>1404620</wp:posOffset>
              </wp:positionH>
              <wp:positionV relativeFrom="paragraph">
                <wp:posOffset>100965</wp:posOffset>
              </wp:positionV>
              <wp:extent cx="4483735" cy="313055"/>
              <wp:effectExtent l="0" t="0" r="0" b="0"/>
              <wp:wrapNone/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735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25"/>
                            <w:gridCol w:w="2040"/>
                            <w:gridCol w:w="2323"/>
                          </w:tblGrid>
                          <w:tr w:rsidR="00802236" w14:paraId="11DCC6DA" w14:textId="77777777" w:rsidTr="00F51657">
                            <w:tc>
                              <w:tcPr>
                                <w:tcW w:w="2546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2A87E467" w14:textId="77777777" w:rsidR="00D320C6" w:rsidRPr="00F51657" w:rsidRDefault="008041EB" w:rsidP="00F51657">
                                <w:pP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</w:pPr>
                                <w:r w:rsidRPr="00F51657"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t>Document Title</w:t>
                                </w:r>
                                <w:r w:rsidRPr="00F51657"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br/>
                                  <w:t>Version: 3.1</w:t>
                                </w:r>
                              </w:p>
                              <w:p w14:paraId="3A520595" w14:textId="77777777" w:rsidR="00D320C6" w:rsidRPr="00F51657" w:rsidRDefault="00D320C6" w:rsidP="00F51657">
                                <w:pP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7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77ACE783" w14:textId="77777777" w:rsidR="00D320C6" w:rsidRPr="00F51657" w:rsidRDefault="008041EB" w:rsidP="00F51657">
                                <w:pP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</w:pPr>
                                <w:r w:rsidRPr="00F51657"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t>Approval Status: Draft</w:t>
                                </w:r>
                                <w: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br/>
                                  <w:t>Date Approved: 5 June 2017</w:t>
                                </w:r>
                              </w:p>
                              <w:p w14:paraId="3F3A8A3F" w14:textId="77777777" w:rsidR="00D320C6" w:rsidRPr="00F51657" w:rsidRDefault="008041EB" w:rsidP="00B267A4">
                                <w:pPr>
                                  <w:spacing w:after="0" w:line="240" w:lineRule="auto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F51657">
                                  <w:rPr>
                                    <w:rFonts w:ascii="Calibri" w:hAnsi="Calibri"/>
                                    <w:sz w:val="14"/>
                                    <w:szCs w:val="14"/>
                                  </w:rPr>
                                  <w:t xml:space="preserve">Date Approved: 5 June </w:t>
                                </w:r>
                                <w:r>
                                  <w:rPr>
                                    <w:rFonts w:ascii="Calibri" w:hAnsi="Calibri"/>
                                    <w:sz w:val="14"/>
                                    <w:szCs w:val="14"/>
                                  </w:rPr>
                                  <w:t>2016</w:t>
                                </w:r>
                              </w:p>
                            </w:tc>
                            <w:tc>
                              <w:tcPr>
                                <w:tcW w:w="2409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43D65DE4" w14:textId="1199B208" w:rsidR="00D320C6" w:rsidRPr="00F51657" w:rsidRDefault="008041EB" w:rsidP="008C5EF7">
                                <w:pP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</w:pPr>
                                <w:r w:rsidRPr="00F51657"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t>**Uncontrolled when printed**</w:t>
                                </w:r>
                                <w:r w:rsidRPr="00F51657"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br/>
                                  <w:t xml:space="preserve">Date Printed: </w:t>
                                </w:r>
                                <w: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instrText xml:space="preserve"> TIME \@ "d MMMM yyyy" </w:instrText>
                                </w:r>
                                <w: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9E69FF">
                                  <w:rPr>
                                    <w:rFonts w:ascii="Calibri" w:hAnsi="Calibri"/>
                                    <w:noProof/>
                                    <w:color w:val="505050"/>
                                    <w:sz w:val="14"/>
                                    <w:szCs w:val="14"/>
                                  </w:rPr>
                                  <w:t>24 August 2026</w:t>
                                </w:r>
                                <w:r>
                                  <w:rPr>
                                    <w:rFonts w:ascii="Calibri" w:hAnsi="Calibri"/>
                                    <w:color w:val="505050"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DC5568F" w14:textId="77777777" w:rsidR="00D320C6" w:rsidRPr="00F51657" w:rsidRDefault="00D320C6" w:rsidP="00D320C6">
                          <w:pPr>
                            <w:spacing w:after="0" w:line="240" w:lineRule="auto"/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51D8D5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0" type="#_x0000_t202" style="position:absolute;left:0;text-align:left;margin-left:110.6pt;margin-top:7.95pt;width:353.05pt;height:24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425"/>
                      <w:gridCol w:w="2040"/>
                      <w:gridCol w:w="2323"/>
                    </w:tblGrid>
                    <w:tr w:rsidR="00802236" w14:paraId="11DCC6DA" w14:textId="77777777" w:rsidTr="00F51657">
                      <w:tc>
                        <w:tcPr>
                          <w:tcW w:w="2546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2A87E467" w14:textId="77777777" w:rsidR="00D320C6" w:rsidRPr="00F51657" w:rsidRDefault="008041EB" w:rsidP="00F51657">
                          <w:pP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</w:pPr>
                          <w:r w:rsidRPr="00F51657"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t>Document Title</w:t>
                          </w:r>
                          <w:r w:rsidRPr="00F51657"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br/>
                            <w:t>Version: 3.1</w:t>
                          </w:r>
                        </w:p>
                        <w:p w14:paraId="3A520595" w14:textId="77777777" w:rsidR="00D320C6" w:rsidRPr="00F51657" w:rsidRDefault="00D320C6" w:rsidP="00F51657">
                          <w:pP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2127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77ACE783" w14:textId="77777777" w:rsidR="00D320C6" w:rsidRPr="00F51657" w:rsidRDefault="008041EB" w:rsidP="00F51657">
                          <w:pP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</w:pPr>
                          <w:r w:rsidRPr="00F51657"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t>Approval Status: Draft</w:t>
                          </w:r>
                          <w: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br/>
                            <w:t>Date Approved: 5 June 2017</w:t>
                          </w:r>
                        </w:p>
                        <w:p w14:paraId="3F3A8A3F" w14:textId="77777777" w:rsidR="00D320C6" w:rsidRPr="00F51657" w:rsidRDefault="008041EB" w:rsidP="00B267A4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F51657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Date Approved: 5 June </w:t>
                          </w:r>
                          <w: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2016</w:t>
                          </w:r>
                        </w:p>
                      </w:tc>
                      <w:tc>
                        <w:tcPr>
                          <w:tcW w:w="2409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43D65DE4" w14:textId="1199B208" w:rsidR="00D320C6" w:rsidRPr="00F51657" w:rsidRDefault="008041EB" w:rsidP="008C5EF7">
                          <w:pP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</w:pPr>
                          <w:r w:rsidRPr="00F51657"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t>**Uncontrolled when printed**</w:t>
                          </w:r>
                          <w:r w:rsidRPr="00F51657"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br/>
                            <w:t xml:space="preserve">Date Printed: </w:t>
                          </w:r>
                          <w: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instrText xml:space="preserve"> TIME \@ "d MMMM yyyy" </w:instrText>
                          </w:r>
                          <w: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9E69FF">
                            <w:rPr>
                              <w:rFonts w:ascii="Calibri" w:hAnsi="Calibri"/>
                              <w:noProof/>
                              <w:color w:val="505050"/>
                              <w:sz w:val="14"/>
                              <w:szCs w:val="14"/>
                            </w:rPr>
                            <w:t>24 August 2026</w:t>
                          </w:r>
                          <w:r>
                            <w:rPr>
                              <w:rFonts w:ascii="Calibri" w:hAnsi="Calibri"/>
                              <w:color w:val="50505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DC5568F" w14:textId="77777777" w:rsidR="00D320C6" w:rsidRPr="00F51657" w:rsidRDefault="00D320C6" w:rsidP="00D320C6">
                    <w:pPr>
                      <w:spacing w:after="0" w:line="240" w:lineRule="auto"/>
                      <w:rPr>
                        <w:rFonts w:ascii="Calibri" w:hAnsi="Calibri"/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17A7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6CCA26F" wp14:editId="33805FC1">
              <wp:simplePos x="0" y="0"/>
              <wp:positionH relativeFrom="column">
                <wp:posOffset>9016841</wp:posOffset>
              </wp:positionH>
              <wp:positionV relativeFrom="paragraph">
                <wp:posOffset>266535</wp:posOffset>
              </wp:positionV>
              <wp:extent cx="513080" cy="175895"/>
              <wp:effectExtent l="0" t="0" r="20320" b="1905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FB557E" w14:textId="77777777" w:rsidR="00CD0A27" w:rsidRPr="00493551" w:rsidRDefault="008041EB" w:rsidP="00CD0A27">
                          <w:pPr>
                            <w:jc w:val="right"/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</w:pP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320C6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1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7DC3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3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6CCA26F" id="Text Box 18" o:spid="_x0000_s1031" type="#_x0000_t202" style="position:absolute;left:0;text-align:left;margin-left:710pt;margin-top:21pt;width:40.4pt;height:13.85pt;z-index:2516582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" filled="f" stroked="f">
              <v:textbox inset="0,0,0,0">
                <w:txbxContent>
                  <w:p w14:paraId="0BFB557E" w14:textId="77777777" w:rsidR="00CD0A27" w:rsidRPr="00493551" w:rsidRDefault="008041EB" w:rsidP="00CD0A27">
                    <w:pPr>
                      <w:jc w:val="right"/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</w:pP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Page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D320C6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1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 of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BE7DC3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3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292D8" w14:textId="77777777" w:rsidR="00326EFB" w:rsidRDefault="00326EFB">
      <w:pPr>
        <w:spacing w:after="0" w:line="240" w:lineRule="auto"/>
      </w:pPr>
      <w:r>
        <w:separator/>
      </w:r>
    </w:p>
  </w:footnote>
  <w:footnote w:type="continuationSeparator" w:id="0">
    <w:p w14:paraId="223819A7" w14:textId="77777777" w:rsidR="00326EFB" w:rsidRDefault="00326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54B9" w14:textId="77777777" w:rsidR="00FD0BE6" w:rsidRDefault="008041EB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43F6188" wp14:editId="34244062">
              <wp:simplePos x="0" y="0"/>
              <wp:positionH relativeFrom="page">
                <wp:posOffset>342900</wp:posOffset>
              </wp:positionH>
              <wp:positionV relativeFrom="paragraph">
                <wp:posOffset>-31750</wp:posOffset>
              </wp:positionV>
              <wp:extent cx="3095625" cy="683895"/>
              <wp:effectExtent l="0" t="0" r="3175" b="190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5625" cy="683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13C37" w14:textId="0AA38493" w:rsidR="00D320C6" w:rsidRPr="00C64695" w:rsidRDefault="00C64695" w:rsidP="00D320C6">
                          <w:pPr>
                            <w:spacing w:line="420" w:lineRule="exact"/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Attachment </w:t>
                          </w:r>
                          <w:r w:rsidR="00130B23"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F618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7pt;margin-top:-2.5pt;width:243.75pt;height:53.8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" filled="f" stroked="f">
              <v:textbox inset="0,0,0,0">
                <w:txbxContent>
                  <w:p w14:paraId="69713C37" w14:textId="0AA38493" w:rsidR="00D320C6" w:rsidRPr="00C64695" w:rsidRDefault="00C64695" w:rsidP="00D320C6">
                    <w:pPr>
                      <w:spacing w:line="420" w:lineRule="exact"/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Attachment </w:t>
                    </w:r>
                    <w:r w:rsidR="00130B23"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6</w:t>
                    </w: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: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5710DAC4" wp14:editId="3CA56413">
          <wp:simplePos x="0" y="0"/>
          <wp:positionH relativeFrom="page">
            <wp:posOffset>191770</wp:posOffset>
          </wp:positionH>
          <wp:positionV relativeFrom="page">
            <wp:posOffset>177165</wp:posOffset>
          </wp:positionV>
          <wp:extent cx="10296000" cy="7203600"/>
          <wp:effectExtent l="0" t="0" r="0" b="0"/>
          <wp:wrapNone/>
          <wp:docPr id="1840223548" name="Picture 18402235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0" cy="72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BE6">
      <w:tab/>
    </w:r>
    <w:r w:rsidR="00FD0BE6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4B41" w14:textId="77777777" w:rsidR="00FD0BE6" w:rsidRDefault="008041E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C6FD3E4" wp14:editId="29209DF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296000" cy="7203600"/>
          <wp:effectExtent l="0" t="0" r="0" b="10160"/>
          <wp:wrapNone/>
          <wp:docPr id="1574336662" name="Picture 15743366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0" cy="72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3588875" wp14:editId="5677E325">
              <wp:simplePos x="0" y="0"/>
              <wp:positionH relativeFrom="page">
                <wp:posOffset>451192</wp:posOffset>
              </wp:positionH>
              <wp:positionV relativeFrom="paragraph">
                <wp:posOffset>71755</wp:posOffset>
              </wp:positionV>
              <wp:extent cx="3096000" cy="684000"/>
              <wp:effectExtent l="0" t="0" r="3175" b="190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6000" cy="68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D76C1E" w14:textId="77777777" w:rsidR="00FD0BE6" w:rsidRPr="005F22DB" w:rsidRDefault="008041EB" w:rsidP="00A2387B">
                          <w:pPr>
                            <w:spacing w:line="420" w:lineRule="exact"/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  <w:t>Information Sheet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8887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5.55pt;margin-top:5.65pt;width:243.8pt;height:53.8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" filled="f" stroked="f">
              <v:textbox inset="0,0,0,0">
                <w:txbxContent>
                  <w:p w14:paraId="7CD76C1E" w14:textId="77777777" w:rsidR="00FD0BE6" w:rsidRPr="005F22DB" w:rsidRDefault="008041EB" w:rsidP="00A2387B">
                    <w:pPr>
                      <w:spacing w:line="420" w:lineRule="exact"/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  <w:t>Information Sheet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784B" w14:textId="77777777" w:rsidR="00D320C6" w:rsidRDefault="008041EB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w:drawing>
        <wp:anchor distT="0" distB="0" distL="114300" distR="114300" simplePos="0" relativeHeight="251658248" behindDoc="1" locked="0" layoutInCell="1" allowOverlap="1" wp14:anchorId="5EE64A60" wp14:editId="43C027DB">
          <wp:simplePos x="0" y="0"/>
          <wp:positionH relativeFrom="page">
            <wp:posOffset>100965</wp:posOffset>
          </wp:positionH>
          <wp:positionV relativeFrom="page">
            <wp:posOffset>215900</wp:posOffset>
          </wp:positionV>
          <wp:extent cx="10396800" cy="7257600"/>
          <wp:effectExtent l="0" t="0" r="0" b="0"/>
          <wp:wrapNone/>
          <wp:docPr id="114412815" name="Picture 114412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ic-followon-landscap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0396800" cy="72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7822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13E4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F66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6E21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DB625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FF615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4B0A7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8AE5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AE0ACB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2FE8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3748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CD0558"/>
    <w:multiLevelType w:val="hybridMultilevel"/>
    <w:tmpl w:val="8A6AACDE"/>
    <w:lvl w:ilvl="0" w:tplc="997A5EC8">
      <w:start w:val="1"/>
      <w:numFmt w:val="bullet"/>
      <w:pStyle w:val="BodyBulletedListNWMPH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E88B26" w:tentative="1">
      <w:start w:val="1"/>
      <w:numFmt w:val="lowerLetter"/>
      <w:lvlText w:val="%2."/>
      <w:lvlJc w:val="left"/>
      <w:pPr>
        <w:ind w:left="1440" w:hanging="360"/>
      </w:pPr>
    </w:lvl>
    <w:lvl w:ilvl="2" w:tplc="A9D82EEC" w:tentative="1">
      <w:start w:val="1"/>
      <w:numFmt w:val="lowerRoman"/>
      <w:lvlText w:val="%3."/>
      <w:lvlJc w:val="right"/>
      <w:pPr>
        <w:ind w:left="2160" w:hanging="180"/>
      </w:pPr>
    </w:lvl>
    <w:lvl w:ilvl="3" w:tplc="6D1C276C" w:tentative="1">
      <w:start w:val="1"/>
      <w:numFmt w:val="decimal"/>
      <w:lvlText w:val="%4."/>
      <w:lvlJc w:val="left"/>
      <w:pPr>
        <w:ind w:left="2880" w:hanging="360"/>
      </w:pPr>
    </w:lvl>
    <w:lvl w:ilvl="4" w:tplc="DDE06396" w:tentative="1">
      <w:start w:val="1"/>
      <w:numFmt w:val="lowerLetter"/>
      <w:lvlText w:val="%5."/>
      <w:lvlJc w:val="left"/>
      <w:pPr>
        <w:ind w:left="3600" w:hanging="360"/>
      </w:pPr>
    </w:lvl>
    <w:lvl w:ilvl="5" w:tplc="FD1A7B8E" w:tentative="1">
      <w:start w:val="1"/>
      <w:numFmt w:val="lowerRoman"/>
      <w:lvlText w:val="%6."/>
      <w:lvlJc w:val="right"/>
      <w:pPr>
        <w:ind w:left="4320" w:hanging="180"/>
      </w:pPr>
    </w:lvl>
    <w:lvl w:ilvl="6" w:tplc="9962D742" w:tentative="1">
      <w:start w:val="1"/>
      <w:numFmt w:val="decimal"/>
      <w:lvlText w:val="%7."/>
      <w:lvlJc w:val="left"/>
      <w:pPr>
        <w:ind w:left="5040" w:hanging="360"/>
      </w:pPr>
    </w:lvl>
    <w:lvl w:ilvl="7" w:tplc="BBEE3630" w:tentative="1">
      <w:start w:val="1"/>
      <w:numFmt w:val="lowerLetter"/>
      <w:lvlText w:val="%8."/>
      <w:lvlJc w:val="left"/>
      <w:pPr>
        <w:ind w:left="5760" w:hanging="360"/>
      </w:pPr>
    </w:lvl>
    <w:lvl w:ilvl="8" w:tplc="375AF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3758C"/>
    <w:multiLevelType w:val="hybridMultilevel"/>
    <w:tmpl w:val="9E1871EC"/>
    <w:lvl w:ilvl="0" w:tplc="1772C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27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A13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09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84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081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04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4B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81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46A8E"/>
    <w:multiLevelType w:val="multilevel"/>
    <w:tmpl w:val="5E7656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5147073"/>
    <w:multiLevelType w:val="hybridMultilevel"/>
    <w:tmpl w:val="81400A76"/>
    <w:lvl w:ilvl="0" w:tplc="A5CE5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00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D8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45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A9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49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6C0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3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25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2762C"/>
    <w:multiLevelType w:val="hybridMultilevel"/>
    <w:tmpl w:val="120E1D7C"/>
    <w:lvl w:ilvl="0" w:tplc="71A2CA80">
      <w:start w:val="1"/>
      <w:numFmt w:val="bullet"/>
      <w:pStyle w:val="NWMPHNBodyArrowList"/>
      <w:lvlText w:val=""/>
      <w:lvlJc w:val="left"/>
      <w:pPr>
        <w:tabs>
          <w:tab w:val="num" w:pos="729"/>
        </w:tabs>
        <w:ind w:left="729" w:hanging="369"/>
      </w:pPr>
      <w:rPr>
        <w:rFonts w:ascii="Wingdings" w:hAnsi="Wingdings" w:hint="default"/>
      </w:rPr>
    </w:lvl>
    <w:lvl w:ilvl="1" w:tplc="18DE7CB2" w:tentative="1">
      <w:start w:val="1"/>
      <w:numFmt w:val="lowerLetter"/>
      <w:lvlText w:val="%2."/>
      <w:lvlJc w:val="left"/>
      <w:pPr>
        <w:ind w:left="1800" w:hanging="360"/>
      </w:pPr>
    </w:lvl>
    <w:lvl w:ilvl="2" w:tplc="25E667AE" w:tentative="1">
      <w:start w:val="1"/>
      <w:numFmt w:val="lowerRoman"/>
      <w:lvlText w:val="%3."/>
      <w:lvlJc w:val="right"/>
      <w:pPr>
        <w:ind w:left="2520" w:hanging="180"/>
      </w:pPr>
    </w:lvl>
    <w:lvl w:ilvl="3" w:tplc="F724AB0A" w:tentative="1">
      <w:start w:val="1"/>
      <w:numFmt w:val="decimal"/>
      <w:lvlText w:val="%4."/>
      <w:lvlJc w:val="left"/>
      <w:pPr>
        <w:ind w:left="3240" w:hanging="360"/>
      </w:pPr>
    </w:lvl>
    <w:lvl w:ilvl="4" w:tplc="4ADE9BA4" w:tentative="1">
      <w:start w:val="1"/>
      <w:numFmt w:val="lowerLetter"/>
      <w:lvlText w:val="%5."/>
      <w:lvlJc w:val="left"/>
      <w:pPr>
        <w:ind w:left="3960" w:hanging="360"/>
      </w:pPr>
    </w:lvl>
    <w:lvl w:ilvl="5" w:tplc="5F7A4528" w:tentative="1">
      <w:start w:val="1"/>
      <w:numFmt w:val="lowerRoman"/>
      <w:lvlText w:val="%6."/>
      <w:lvlJc w:val="right"/>
      <w:pPr>
        <w:ind w:left="4680" w:hanging="180"/>
      </w:pPr>
    </w:lvl>
    <w:lvl w:ilvl="6" w:tplc="61FC5AC0" w:tentative="1">
      <w:start w:val="1"/>
      <w:numFmt w:val="decimal"/>
      <w:lvlText w:val="%7."/>
      <w:lvlJc w:val="left"/>
      <w:pPr>
        <w:ind w:left="5400" w:hanging="360"/>
      </w:pPr>
    </w:lvl>
    <w:lvl w:ilvl="7" w:tplc="0720ABD0" w:tentative="1">
      <w:start w:val="1"/>
      <w:numFmt w:val="lowerLetter"/>
      <w:lvlText w:val="%8."/>
      <w:lvlJc w:val="left"/>
      <w:pPr>
        <w:ind w:left="6120" w:hanging="360"/>
      </w:pPr>
    </w:lvl>
    <w:lvl w:ilvl="8" w:tplc="B784C7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0E6B64"/>
    <w:multiLevelType w:val="hybridMultilevel"/>
    <w:tmpl w:val="6456C226"/>
    <w:lvl w:ilvl="0" w:tplc="BB1CB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CEA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82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FA6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0E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0D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85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8C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6E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B3F96"/>
    <w:multiLevelType w:val="multilevel"/>
    <w:tmpl w:val="27449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485F27B7"/>
    <w:multiLevelType w:val="hybridMultilevel"/>
    <w:tmpl w:val="2CA4DE98"/>
    <w:lvl w:ilvl="0" w:tplc="D2D6D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5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49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01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CA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ED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E2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49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4F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52318"/>
    <w:multiLevelType w:val="hybridMultilevel"/>
    <w:tmpl w:val="2FBCC662"/>
    <w:lvl w:ilvl="0" w:tplc="AE22E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E2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FEE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84B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A8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3C0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8DC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183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03A4F"/>
    <w:multiLevelType w:val="multilevel"/>
    <w:tmpl w:val="5AE44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B3E20CB"/>
    <w:multiLevelType w:val="hybridMultilevel"/>
    <w:tmpl w:val="98B286A8"/>
    <w:lvl w:ilvl="0" w:tplc="55B8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8D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080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62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8E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A5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6A6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40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4CD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261F4"/>
    <w:multiLevelType w:val="hybridMultilevel"/>
    <w:tmpl w:val="FAAE83E6"/>
    <w:lvl w:ilvl="0" w:tplc="0C28A01A">
      <w:start w:val="1"/>
      <w:numFmt w:val="decimal"/>
      <w:lvlText w:val="%1."/>
      <w:lvlJc w:val="left"/>
      <w:pPr>
        <w:ind w:left="720" w:hanging="360"/>
      </w:pPr>
    </w:lvl>
    <w:lvl w:ilvl="1" w:tplc="8208EA76">
      <w:start w:val="1"/>
      <w:numFmt w:val="lowerLetter"/>
      <w:lvlText w:val="%2."/>
      <w:lvlJc w:val="left"/>
      <w:pPr>
        <w:ind w:left="1440" w:hanging="360"/>
      </w:pPr>
    </w:lvl>
    <w:lvl w:ilvl="2" w:tplc="5FD86950" w:tentative="1">
      <w:start w:val="1"/>
      <w:numFmt w:val="lowerRoman"/>
      <w:lvlText w:val="%3."/>
      <w:lvlJc w:val="right"/>
      <w:pPr>
        <w:ind w:left="2160" w:hanging="180"/>
      </w:pPr>
    </w:lvl>
    <w:lvl w:ilvl="3" w:tplc="78C0BD56" w:tentative="1">
      <w:start w:val="1"/>
      <w:numFmt w:val="decimal"/>
      <w:lvlText w:val="%4."/>
      <w:lvlJc w:val="left"/>
      <w:pPr>
        <w:ind w:left="2880" w:hanging="360"/>
      </w:pPr>
    </w:lvl>
    <w:lvl w:ilvl="4" w:tplc="098C9A78" w:tentative="1">
      <w:start w:val="1"/>
      <w:numFmt w:val="lowerLetter"/>
      <w:lvlText w:val="%5."/>
      <w:lvlJc w:val="left"/>
      <w:pPr>
        <w:ind w:left="3600" w:hanging="360"/>
      </w:pPr>
    </w:lvl>
    <w:lvl w:ilvl="5" w:tplc="7F62669C" w:tentative="1">
      <w:start w:val="1"/>
      <w:numFmt w:val="lowerRoman"/>
      <w:lvlText w:val="%6."/>
      <w:lvlJc w:val="right"/>
      <w:pPr>
        <w:ind w:left="4320" w:hanging="180"/>
      </w:pPr>
    </w:lvl>
    <w:lvl w:ilvl="6" w:tplc="F8B841A8" w:tentative="1">
      <w:start w:val="1"/>
      <w:numFmt w:val="decimal"/>
      <w:lvlText w:val="%7."/>
      <w:lvlJc w:val="left"/>
      <w:pPr>
        <w:ind w:left="5040" w:hanging="360"/>
      </w:pPr>
    </w:lvl>
    <w:lvl w:ilvl="7" w:tplc="5F747160" w:tentative="1">
      <w:start w:val="1"/>
      <w:numFmt w:val="lowerLetter"/>
      <w:lvlText w:val="%8."/>
      <w:lvlJc w:val="left"/>
      <w:pPr>
        <w:ind w:left="5760" w:hanging="360"/>
      </w:pPr>
    </w:lvl>
    <w:lvl w:ilvl="8" w:tplc="F702B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4226E"/>
    <w:multiLevelType w:val="hybridMultilevel"/>
    <w:tmpl w:val="4CA01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911A0C"/>
    <w:multiLevelType w:val="hybridMultilevel"/>
    <w:tmpl w:val="C5B2B8D6"/>
    <w:lvl w:ilvl="0" w:tplc="CBBC6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09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24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4E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E6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844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0B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8F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31277"/>
    <w:multiLevelType w:val="hybridMultilevel"/>
    <w:tmpl w:val="31E215A2"/>
    <w:lvl w:ilvl="0" w:tplc="760E5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6A8516" w:tentative="1">
      <w:start w:val="1"/>
      <w:numFmt w:val="lowerLetter"/>
      <w:lvlText w:val="%2."/>
      <w:lvlJc w:val="left"/>
      <w:pPr>
        <w:ind w:left="1440" w:hanging="360"/>
      </w:pPr>
    </w:lvl>
    <w:lvl w:ilvl="2" w:tplc="1D9C4AF6" w:tentative="1">
      <w:start w:val="1"/>
      <w:numFmt w:val="lowerRoman"/>
      <w:lvlText w:val="%3."/>
      <w:lvlJc w:val="right"/>
      <w:pPr>
        <w:ind w:left="2160" w:hanging="180"/>
      </w:pPr>
    </w:lvl>
    <w:lvl w:ilvl="3" w:tplc="534A9684" w:tentative="1">
      <w:start w:val="1"/>
      <w:numFmt w:val="decimal"/>
      <w:lvlText w:val="%4."/>
      <w:lvlJc w:val="left"/>
      <w:pPr>
        <w:ind w:left="2880" w:hanging="360"/>
      </w:pPr>
    </w:lvl>
    <w:lvl w:ilvl="4" w:tplc="DAA80EC2" w:tentative="1">
      <w:start w:val="1"/>
      <w:numFmt w:val="lowerLetter"/>
      <w:lvlText w:val="%5."/>
      <w:lvlJc w:val="left"/>
      <w:pPr>
        <w:ind w:left="3600" w:hanging="360"/>
      </w:pPr>
    </w:lvl>
    <w:lvl w:ilvl="5" w:tplc="7F2424A2" w:tentative="1">
      <w:start w:val="1"/>
      <w:numFmt w:val="lowerRoman"/>
      <w:lvlText w:val="%6."/>
      <w:lvlJc w:val="right"/>
      <w:pPr>
        <w:ind w:left="4320" w:hanging="180"/>
      </w:pPr>
    </w:lvl>
    <w:lvl w:ilvl="6" w:tplc="BFB66432" w:tentative="1">
      <w:start w:val="1"/>
      <w:numFmt w:val="decimal"/>
      <w:lvlText w:val="%7."/>
      <w:lvlJc w:val="left"/>
      <w:pPr>
        <w:ind w:left="5040" w:hanging="360"/>
      </w:pPr>
    </w:lvl>
    <w:lvl w:ilvl="7" w:tplc="31A63AE8" w:tentative="1">
      <w:start w:val="1"/>
      <w:numFmt w:val="lowerLetter"/>
      <w:lvlText w:val="%8."/>
      <w:lvlJc w:val="left"/>
      <w:pPr>
        <w:ind w:left="5760" w:hanging="360"/>
      </w:pPr>
    </w:lvl>
    <w:lvl w:ilvl="8" w:tplc="498CD99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16803">
    <w:abstractNumId w:val="22"/>
  </w:num>
  <w:num w:numId="2" w16cid:durableId="706293143">
    <w:abstractNumId w:val="11"/>
  </w:num>
  <w:num w:numId="3" w16cid:durableId="1777096165">
    <w:abstractNumId w:val="12"/>
  </w:num>
  <w:num w:numId="4" w16cid:durableId="28337183">
    <w:abstractNumId w:val="24"/>
  </w:num>
  <w:num w:numId="5" w16cid:durableId="1460492804">
    <w:abstractNumId w:val="14"/>
  </w:num>
  <w:num w:numId="6" w16cid:durableId="1944679319">
    <w:abstractNumId w:val="21"/>
  </w:num>
  <w:num w:numId="7" w16cid:durableId="1574857489">
    <w:abstractNumId w:val="19"/>
  </w:num>
  <w:num w:numId="8" w16cid:durableId="891577305">
    <w:abstractNumId w:val="18"/>
  </w:num>
  <w:num w:numId="9" w16cid:durableId="1081827330">
    <w:abstractNumId w:val="16"/>
  </w:num>
  <w:num w:numId="10" w16cid:durableId="38894106">
    <w:abstractNumId w:val="0"/>
  </w:num>
  <w:num w:numId="11" w16cid:durableId="1234197269">
    <w:abstractNumId w:val="1"/>
  </w:num>
  <w:num w:numId="12" w16cid:durableId="1168057027">
    <w:abstractNumId w:val="2"/>
  </w:num>
  <w:num w:numId="13" w16cid:durableId="1500077607">
    <w:abstractNumId w:val="3"/>
  </w:num>
  <w:num w:numId="14" w16cid:durableId="1517769562">
    <w:abstractNumId w:val="4"/>
  </w:num>
  <w:num w:numId="15" w16cid:durableId="1778870433">
    <w:abstractNumId w:val="9"/>
  </w:num>
  <w:num w:numId="16" w16cid:durableId="1613704653">
    <w:abstractNumId w:val="5"/>
  </w:num>
  <w:num w:numId="17" w16cid:durableId="116457731">
    <w:abstractNumId w:val="6"/>
  </w:num>
  <w:num w:numId="18" w16cid:durableId="260264156">
    <w:abstractNumId w:val="7"/>
  </w:num>
  <w:num w:numId="19" w16cid:durableId="1247567370">
    <w:abstractNumId w:val="8"/>
  </w:num>
  <w:num w:numId="20" w16cid:durableId="1259869511">
    <w:abstractNumId w:val="10"/>
  </w:num>
  <w:num w:numId="21" w16cid:durableId="1607615886">
    <w:abstractNumId w:val="13"/>
  </w:num>
  <w:num w:numId="22" w16cid:durableId="1567372831">
    <w:abstractNumId w:val="15"/>
  </w:num>
  <w:num w:numId="23" w16cid:durableId="330639915">
    <w:abstractNumId w:val="25"/>
  </w:num>
  <w:num w:numId="24" w16cid:durableId="964122762">
    <w:abstractNumId w:val="17"/>
  </w:num>
  <w:num w:numId="25" w16cid:durableId="8021514">
    <w:abstractNumId w:val="23"/>
  </w:num>
  <w:num w:numId="26" w16cid:durableId="2076586854">
    <w:abstractNumId w:val="20"/>
  </w:num>
  <w:num w:numId="27" w16cid:durableId="115831381">
    <w:abstractNumId w:val="11"/>
  </w:num>
  <w:num w:numId="28" w16cid:durableId="10004307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7E"/>
    <w:rsid w:val="000052A1"/>
    <w:rsid w:val="000278A4"/>
    <w:rsid w:val="00027B22"/>
    <w:rsid w:val="00054167"/>
    <w:rsid w:val="00087259"/>
    <w:rsid w:val="0009436B"/>
    <w:rsid w:val="00094619"/>
    <w:rsid w:val="000B5103"/>
    <w:rsid w:val="000B609D"/>
    <w:rsid w:val="000C2D72"/>
    <w:rsid w:val="000C4CBD"/>
    <w:rsid w:val="000D04A7"/>
    <w:rsid w:val="000D441B"/>
    <w:rsid w:val="001120C0"/>
    <w:rsid w:val="001138B6"/>
    <w:rsid w:val="00113E6F"/>
    <w:rsid w:val="00130B23"/>
    <w:rsid w:val="00135FDD"/>
    <w:rsid w:val="00137609"/>
    <w:rsid w:val="001538E9"/>
    <w:rsid w:val="00160FC3"/>
    <w:rsid w:val="00163FAE"/>
    <w:rsid w:val="0016508B"/>
    <w:rsid w:val="00174ECD"/>
    <w:rsid w:val="001954CC"/>
    <w:rsid w:val="001A57B6"/>
    <w:rsid w:val="001C004F"/>
    <w:rsid w:val="001C526B"/>
    <w:rsid w:val="001E16B2"/>
    <w:rsid w:val="001E1B63"/>
    <w:rsid w:val="001F0B0F"/>
    <w:rsid w:val="001F642A"/>
    <w:rsid w:val="0021408E"/>
    <w:rsid w:val="00246C01"/>
    <w:rsid w:val="002550B0"/>
    <w:rsid w:val="00257C05"/>
    <w:rsid w:val="0026236E"/>
    <w:rsid w:val="00286220"/>
    <w:rsid w:val="00286A54"/>
    <w:rsid w:val="002A76DB"/>
    <w:rsid w:val="002B4D1B"/>
    <w:rsid w:val="002B525E"/>
    <w:rsid w:val="002D5B07"/>
    <w:rsid w:val="002D5EB4"/>
    <w:rsid w:val="002D7A1C"/>
    <w:rsid w:val="002D7F77"/>
    <w:rsid w:val="002F2060"/>
    <w:rsid w:val="002F7D0B"/>
    <w:rsid w:val="00303A7A"/>
    <w:rsid w:val="0031574F"/>
    <w:rsid w:val="00326745"/>
    <w:rsid w:val="00326EFB"/>
    <w:rsid w:val="00342F48"/>
    <w:rsid w:val="00381B59"/>
    <w:rsid w:val="003844F0"/>
    <w:rsid w:val="003A1F27"/>
    <w:rsid w:val="003B4694"/>
    <w:rsid w:val="003C06F0"/>
    <w:rsid w:val="003C26B5"/>
    <w:rsid w:val="003C5515"/>
    <w:rsid w:val="003D6FE1"/>
    <w:rsid w:val="003E787F"/>
    <w:rsid w:val="0040516A"/>
    <w:rsid w:val="004262D5"/>
    <w:rsid w:val="00443FE7"/>
    <w:rsid w:val="004540D2"/>
    <w:rsid w:val="00460BAB"/>
    <w:rsid w:val="004643B4"/>
    <w:rsid w:val="0046623A"/>
    <w:rsid w:val="00493551"/>
    <w:rsid w:val="004B004E"/>
    <w:rsid w:val="004B0873"/>
    <w:rsid w:val="004B471B"/>
    <w:rsid w:val="004F13CE"/>
    <w:rsid w:val="00506764"/>
    <w:rsid w:val="00515910"/>
    <w:rsid w:val="00522159"/>
    <w:rsid w:val="00536DE8"/>
    <w:rsid w:val="00543B71"/>
    <w:rsid w:val="005540BF"/>
    <w:rsid w:val="00580954"/>
    <w:rsid w:val="005C3ADE"/>
    <w:rsid w:val="005C7F23"/>
    <w:rsid w:val="005F22DB"/>
    <w:rsid w:val="00681AAF"/>
    <w:rsid w:val="006A056B"/>
    <w:rsid w:val="006A41E2"/>
    <w:rsid w:val="006A4E93"/>
    <w:rsid w:val="006C2E1E"/>
    <w:rsid w:val="006C7E24"/>
    <w:rsid w:val="006D45E0"/>
    <w:rsid w:val="006F46CD"/>
    <w:rsid w:val="006F5B52"/>
    <w:rsid w:val="006F5D62"/>
    <w:rsid w:val="0072085D"/>
    <w:rsid w:val="007328D0"/>
    <w:rsid w:val="00737FA0"/>
    <w:rsid w:val="00754AF2"/>
    <w:rsid w:val="00755468"/>
    <w:rsid w:val="007B64C8"/>
    <w:rsid w:val="007C416D"/>
    <w:rsid w:val="007D2837"/>
    <w:rsid w:val="007E200D"/>
    <w:rsid w:val="007F2931"/>
    <w:rsid w:val="00802236"/>
    <w:rsid w:val="008041EB"/>
    <w:rsid w:val="00820B50"/>
    <w:rsid w:val="00820CD3"/>
    <w:rsid w:val="008504DE"/>
    <w:rsid w:val="00864842"/>
    <w:rsid w:val="00876621"/>
    <w:rsid w:val="008800DF"/>
    <w:rsid w:val="00887BC3"/>
    <w:rsid w:val="008A1342"/>
    <w:rsid w:val="008A1ADD"/>
    <w:rsid w:val="008B6D05"/>
    <w:rsid w:val="008C5EF7"/>
    <w:rsid w:val="008D597E"/>
    <w:rsid w:val="008F01B2"/>
    <w:rsid w:val="009263DD"/>
    <w:rsid w:val="00933A2F"/>
    <w:rsid w:val="009510B1"/>
    <w:rsid w:val="00964FE3"/>
    <w:rsid w:val="00982F40"/>
    <w:rsid w:val="009E4D37"/>
    <w:rsid w:val="009E69FF"/>
    <w:rsid w:val="009F547B"/>
    <w:rsid w:val="00A2387B"/>
    <w:rsid w:val="00A3628B"/>
    <w:rsid w:val="00A62C6F"/>
    <w:rsid w:val="00A65A72"/>
    <w:rsid w:val="00A730A3"/>
    <w:rsid w:val="00A91242"/>
    <w:rsid w:val="00AB46D4"/>
    <w:rsid w:val="00AF4973"/>
    <w:rsid w:val="00B112AB"/>
    <w:rsid w:val="00B17A77"/>
    <w:rsid w:val="00B22687"/>
    <w:rsid w:val="00B267A4"/>
    <w:rsid w:val="00B3030A"/>
    <w:rsid w:val="00B351A0"/>
    <w:rsid w:val="00B40E67"/>
    <w:rsid w:val="00B47FB5"/>
    <w:rsid w:val="00B511C7"/>
    <w:rsid w:val="00B863B0"/>
    <w:rsid w:val="00BB2F21"/>
    <w:rsid w:val="00BB4899"/>
    <w:rsid w:val="00BE7DC3"/>
    <w:rsid w:val="00C05AAA"/>
    <w:rsid w:val="00C13F84"/>
    <w:rsid w:val="00C322C2"/>
    <w:rsid w:val="00C4577E"/>
    <w:rsid w:val="00C45B0E"/>
    <w:rsid w:val="00C5002D"/>
    <w:rsid w:val="00C64695"/>
    <w:rsid w:val="00C77AF7"/>
    <w:rsid w:val="00C847C8"/>
    <w:rsid w:val="00C9435E"/>
    <w:rsid w:val="00CB3C51"/>
    <w:rsid w:val="00CD0A27"/>
    <w:rsid w:val="00CD790E"/>
    <w:rsid w:val="00D01A12"/>
    <w:rsid w:val="00D05AF7"/>
    <w:rsid w:val="00D26635"/>
    <w:rsid w:val="00D320C6"/>
    <w:rsid w:val="00D67E24"/>
    <w:rsid w:val="00D87C59"/>
    <w:rsid w:val="00DA17D5"/>
    <w:rsid w:val="00DC1DCC"/>
    <w:rsid w:val="00DC2EE2"/>
    <w:rsid w:val="00DC4319"/>
    <w:rsid w:val="00DD63E3"/>
    <w:rsid w:val="00DE139E"/>
    <w:rsid w:val="00DE7372"/>
    <w:rsid w:val="00DF1684"/>
    <w:rsid w:val="00E16CA0"/>
    <w:rsid w:val="00E25067"/>
    <w:rsid w:val="00E25E51"/>
    <w:rsid w:val="00E27641"/>
    <w:rsid w:val="00E33210"/>
    <w:rsid w:val="00E618C3"/>
    <w:rsid w:val="00E622C1"/>
    <w:rsid w:val="00E9124E"/>
    <w:rsid w:val="00E92953"/>
    <w:rsid w:val="00EA6583"/>
    <w:rsid w:val="00EC358A"/>
    <w:rsid w:val="00EC4B4A"/>
    <w:rsid w:val="00EE4B1A"/>
    <w:rsid w:val="00F22BEA"/>
    <w:rsid w:val="00F35C0C"/>
    <w:rsid w:val="00F4787D"/>
    <w:rsid w:val="00F51657"/>
    <w:rsid w:val="00F70B49"/>
    <w:rsid w:val="00FB3831"/>
    <w:rsid w:val="00FD0BE6"/>
    <w:rsid w:val="00FD4ACE"/>
    <w:rsid w:val="62984A8C"/>
    <w:rsid w:val="6AF0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9DCD2"/>
  <w15:docId w15:val="{2EA293D2-F003-4D77-80B1-C656BEE4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PHN_body copy"/>
    <w:rsid w:val="00B351A0"/>
    <w:rPr>
      <w:rFonts w:eastAsiaTheme="minorEastAsia" w:cs="Arial"/>
    </w:rPr>
  </w:style>
  <w:style w:type="paragraph" w:styleId="Heading1">
    <w:name w:val="heading 1"/>
    <w:aliases w:val="PHN_SubheadingOne_Title Case"/>
    <w:basedOn w:val="Heading2"/>
    <w:next w:val="Normal"/>
    <w:link w:val="Heading1Char"/>
    <w:autoRedefine/>
    <w:uiPriority w:val="9"/>
    <w:rsid w:val="00820B50"/>
    <w:pPr>
      <w:numPr>
        <w:ilvl w:val="0"/>
      </w:numPr>
      <w:spacing w:before="480"/>
      <w:outlineLvl w:val="0"/>
    </w:pPr>
    <w:rPr>
      <w:rFonts w:asciiTheme="minorHAnsi" w:hAnsiTheme="minorHAnsi"/>
      <w:bCs/>
      <w:color w:val="16BECF"/>
      <w:sz w:val="28"/>
      <w:szCs w:val="28"/>
    </w:rPr>
  </w:style>
  <w:style w:type="paragraph" w:styleId="Heading2">
    <w:name w:val="heading 2"/>
    <w:aliases w:val="PHN_Smaller SubHeading sentence case"/>
    <w:basedOn w:val="Normal"/>
    <w:next w:val="Normal"/>
    <w:link w:val="Heading2Char"/>
    <w:uiPriority w:val="9"/>
    <w:unhideWhenUsed/>
    <w:rsid w:val="00681AAF"/>
    <w:pPr>
      <w:keepNext/>
      <w:keepLines/>
      <w:numPr>
        <w:ilvl w:val="1"/>
        <w:numId w:val="21"/>
      </w:numPr>
      <w:spacing w:before="200" w:after="0" w:line="240" w:lineRule="atLeast"/>
      <w:jc w:val="both"/>
      <w:outlineLvl w:val="1"/>
    </w:pPr>
    <w:rPr>
      <w:rFonts w:asciiTheme="majorHAnsi" w:eastAsiaTheme="majorEastAsia" w:hAnsiTheme="majorHAnsi" w:cstheme="majorBidi"/>
      <w:b/>
      <w:color w:val="003E6A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81B59"/>
    <w:pPr>
      <w:keepNext/>
      <w:keepLines/>
      <w:numPr>
        <w:ilvl w:val="2"/>
        <w:numId w:val="21"/>
      </w:numPr>
      <w:tabs>
        <w:tab w:val="left" w:pos="833"/>
      </w:tabs>
      <w:spacing w:before="280" w:after="80" w:line="280" w:lineRule="exact"/>
      <w:outlineLvl w:val="2"/>
    </w:pPr>
    <w:rPr>
      <w:rFonts w:asciiTheme="majorHAnsi" w:eastAsiaTheme="majorEastAsia" w:hAnsiTheme="majorHAnsi" w:cstheme="majorBidi"/>
      <w:b/>
      <w:color w:val="143E68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1B59"/>
    <w:pPr>
      <w:keepNext/>
      <w:keepLines/>
      <w:numPr>
        <w:ilvl w:val="3"/>
      </w:numPr>
      <w:tabs>
        <w:tab w:val="left" w:pos="833"/>
      </w:tabs>
      <w:spacing w:before="280" w:after="80" w:line="280" w:lineRule="exact"/>
      <w:ind w:left="833" w:hanging="833"/>
      <w:outlineLvl w:val="3"/>
    </w:pPr>
    <w:rPr>
      <w:rFonts w:asciiTheme="majorHAnsi" w:eastAsiaTheme="majorEastAsia" w:hAnsiTheme="majorHAnsi" w:cstheme="majorBidi"/>
      <w:i/>
      <w:iCs/>
      <w:color w:val="584A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1B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84A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221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A315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NFooter">
    <w:name w:val="PHN Footer"/>
    <w:basedOn w:val="NoSpacing"/>
    <w:link w:val="PHNFooterChar"/>
    <w:rsid w:val="007C416D"/>
    <w:pPr>
      <w:keepNext w:val="0"/>
      <w:keepLines w:val="0"/>
      <w:jc w:val="left"/>
      <w:outlineLvl w:val="9"/>
    </w:pPr>
    <w:rPr>
      <w:rFonts w:eastAsiaTheme="minorHAnsi"/>
      <w:bCs w:val="0"/>
      <w:sz w:val="18"/>
      <w:szCs w:val="18"/>
    </w:rPr>
  </w:style>
  <w:style w:type="character" w:customStyle="1" w:styleId="PHNFooterChar">
    <w:name w:val="PHN Footer Char"/>
    <w:basedOn w:val="DefaultParagraphFont"/>
    <w:link w:val="PHNFooter"/>
    <w:rsid w:val="007C416D"/>
    <w:rPr>
      <w:rFonts w:ascii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04DE"/>
    <w:pPr>
      <w:keepNext/>
      <w:keepLines/>
      <w:tabs>
        <w:tab w:val="center" w:pos="4513"/>
        <w:tab w:val="right" w:pos="9026"/>
      </w:tabs>
      <w:spacing w:after="0" w:line="240" w:lineRule="auto"/>
      <w:jc w:val="both"/>
      <w:outlineLvl w:val="1"/>
    </w:pPr>
    <w:rPr>
      <w:rFonts w:eastAsia="Times New Roman"/>
      <w:bCs/>
      <w:sz w:val="20"/>
      <w:szCs w:val="4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504DE"/>
  </w:style>
  <w:style w:type="paragraph" w:customStyle="1" w:styleId="PHNPageTitleWhite">
    <w:name w:val="PHN Page Title White"/>
    <w:basedOn w:val="Title"/>
    <w:rsid w:val="008504DE"/>
    <w:rPr>
      <w:color w:val="FFFFFF" w:themeColor="background1"/>
    </w:rPr>
  </w:style>
  <w:style w:type="paragraph" w:styleId="Title">
    <w:name w:val="Title"/>
    <w:aliases w:val="PHN_Page Title"/>
    <w:basedOn w:val="Normal"/>
    <w:next w:val="Normal"/>
    <w:link w:val="TitleChar"/>
    <w:uiPriority w:val="10"/>
    <w:rsid w:val="00681AAF"/>
    <w:pPr>
      <w:keepNext/>
      <w:keepLines/>
      <w:spacing w:after="300" w:line="240" w:lineRule="auto"/>
      <w:contextualSpacing/>
      <w:jc w:val="both"/>
      <w:outlineLvl w:val="1"/>
    </w:pPr>
    <w:rPr>
      <w:rFonts w:eastAsiaTheme="majorEastAsia" w:cstheme="majorBidi"/>
      <w:b/>
      <w:bCs/>
      <w:color w:val="003D6A"/>
      <w:spacing w:val="5"/>
      <w:kern w:val="28"/>
      <w:sz w:val="48"/>
      <w:szCs w:val="48"/>
      <w:lang w:val="en-US"/>
    </w:rPr>
  </w:style>
  <w:style w:type="character" w:customStyle="1" w:styleId="TitleChar">
    <w:name w:val="Title Char"/>
    <w:aliases w:val="PHN_Page Title Char"/>
    <w:basedOn w:val="DefaultParagraphFont"/>
    <w:link w:val="Title"/>
    <w:uiPriority w:val="10"/>
    <w:rsid w:val="00681AAF"/>
    <w:rPr>
      <w:rFonts w:eastAsiaTheme="majorEastAsia" w:cstheme="majorBidi"/>
      <w:b/>
      <w:bCs/>
      <w:color w:val="003D6A"/>
      <w:spacing w:val="5"/>
      <w:kern w:val="28"/>
      <w:sz w:val="48"/>
      <w:szCs w:val="48"/>
      <w:lang w:val="en-US"/>
    </w:rPr>
  </w:style>
  <w:style w:type="character" w:customStyle="1" w:styleId="Heading1Char">
    <w:name w:val="Heading 1 Char"/>
    <w:aliases w:val="PHN_SubheadingOne_Title Case Char"/>
    <w:basedOn w:val="DefaultParagraphFont"/>
    <w:link w:val="Heading1"/>
    <w:uiPriority w:val="9"/>
    <w:rsid w:val="00820B50"/>
    <w:rPr>
      <w:rFonts w:eastAsiaTheme="majorEastAsia" w:cstheme="majorBidi"/>
      <w:b/>
      <w:bCs/>
      <w:color w:val="16BECF"/>
      <w:sz w:val="28"/>
      <w:szCs w:val="28"/>
      <w:lang w:val="en-US"/>
    </w:rPr>
  </w:style>
  <w:style w:type="character" w:customStyle="1" w:styleId="Heading2Char">
    <w:name w:val="Heading 2 Char"/>
    <w:aliases w:val="PHN_Smaller SubHeading sentence case Char"/>
    <w:basedOn w:val="DefaultParagraphFont"/>
    <w:link w:val="Heading2"/>
    <w:uiPriority w:val="9"/>
    <w:rsid w:val="00681AAF"/>
    <w:rPr>
      <w:rFonts w:asciiTheme="majorHAnsi" w:eastAsiaTheme="majorEastAsia" w:hAnsiTheme="majorHAnsi" w:cstheme="majorBidi"/>
      <w:b/>
      <w:color w:val="003E6A"/>
      <w:sz w:val="26"/>
      <w:szCs w:val="26"/>
      <w:lang w:val="en-US"/>
    </w:rPr>
  </w:style>
  <w:style w:type="paragraph" w:customStyle="1" w:styleId="PHNTablebodycopy">
    <w:name w:val="PHN Table body copy"/>
    <w:basedOn w:val="Normal"/>
    <w:rsid w:val="008504DE"/>
    <w:pPr>
      <w:keepNext/>
      <w:keepLines/>
      <w:spacing w:after="0" w:line="240" w:lineRule="auto"/>
      <w:jc w:val="both"/>
      <w:outlineLvl w:val="1"/>
    </w:pPr>
    <w:rPr>
      <w:sz w:val="20"/>
      <w:szCs w:val="20"/>
      <w:lang w:val="en-US"/>
    </w:rPr>
  </w:style>
  <w:style w:type="paragraph" w:customStyle="1" w:styleId="PHNTableHeadingWhite">
    <w:name w:val="PHN Table Heading White"/>
    <w:basedOn w:val="Heading2"/>
    <w:rsid w:val="00137609"/>
    <w:pPr>
      <w:spacing w:line="240" w:lineRule="auto"/>
    </w:pPr>
    <w:rPr>
      <w:rFonts w:asciiTheme="minorHAnsi" w:hAnsiTheme="minorHAnsi"/>
      <w:bCs/>
      <w:color w:val="FFFFFF" w:themeColor="background1"/>
      <w:sz w:val="20"/>
      <w:szCs w:val="20"/>
    </w:rPr>
  </w:style>
  <w:style w:type="paragraph" w:customStyle="1" w:styleId="NWMPHNIntroParagraph">
    <w:name w:val="NWMPHN Intro Paragraph"/>
    <w:qFormat/>
    <w:rsid w:val="00681AAF"/>
    <w:pPr>
      <w:keepNext/>
      <w:keepLines/>
      <w:spacing w:after="360" w:line="360" w:lineRule="exact"/>
      <w:outlineLvl w:val="1"/>
    </w:pPr>
    <w:rPr>
      <w:rFonts w:ascii="Calibri" w:hAnsi="Calibri" w:cs="Arial"/>
      <w:b/>
      <w:bCs/>
      <w:color w:val="003D6A"/>
      <w:sz w:val="28"/>
      <w:szCs w:val="28"/>
    </w:rPr>
  </w:style>
  <w:style w:type="paragraph" w:customStyle="1" w:styleId="PHNwhitecalloutbox">
    <w:name w:val="PHN_white call out box"/>
    <w:basedOn w:val="Normal"/>
    <w:rsid w:val="008504DE"/>
    <w:pPr>
      <w:keepNext/>
      <w:keepLines/>
      <w:spacing w:after="120" w:line="240" w:lineRule="atLeast"/>
      <w:jc w:val="center"/>
      <w:outlineLvl w:val="1"/>
    </w:pPr>
    <w:rPr>
      <w:rFonts w:eastAsia="Times New Roman"/>
      <w:b/>
      <w:bCs/>
      <w:color w:val="FFFFFF" w:themeColor="background1"/>
      <w:sz w:val="32"/>
      <w:szCs w:val="32"/>
      <w:lang w:val="en-US"/>
    </w:rPr>
  </w:style>
  <w:style w:type="paragraph" w:styleId="NoSpacing">
    <w:name w:val="No Spacing"/>
    <w:uiPriority w:val="1"/>
    <w:qFormat/>
    <w:rsid w:val="007C416D"/>
    <w:pPr>
      <w:keepNext/>
      <w:keepLines/>
      <w:spacing w:after="0" w:line="240" w:lineRule="auto"/>
      <w:jc w:val="both"/>
      <w:outlineLvl w:val="1"/>
    </w:pPr>
    <w:rPr>
      <w:rFonts w:ascii="Arial" w:hAnsi="Arial" w:cs="Arial"/>
      <w:bCs/>
      <w:sz w:val="20"/>
      <w:szCs w:val="40"/>
    </w:rPr>
  </w:style>
  <w:style w:type="paragraph" w:customStyle="1" w:styleId="NumberedList">
    <w:name w:val="Numbered List"/>
    <w:basedOn w:val="ListParagraph"/>
    <w:link w:val="NumberedListChar"/>
    <w:rsid w:val="007C416D"/>
    <w:pPr>
      <w:spacing w:after="200" w:line="276" w:lineRule="auto"/>
    </w:pPr>
    <w:rPr>
      <w:bCs w:val="0"/>
      <w:lang w:val="en-AU"/>
    </w:rPr>
  </w:style>
  <w:style w:type="character" w:customStyle="1" w:styleId="NumberedListChar">
    <w:name w:val="Numbered List Char"/>
    <w:basedOn w:val="DefaultParagraphFont"/>
    <w:link w:val="NumberedList"/>
    <w:rsid w:val="007C416D"/>
    <w:rPr>
      <w:rFonts w:ascii="Arial" w:eastAsiaTheme="minorHAnsi" w:hAnsi="Arial" w:cs="Arial"/>
    </w:rPr>
  </w:style>
  <w:style w:type="paragraph" w:styleId="ListParagraph">
    <w:name w:val="List Paragraph"/>
    <w:aliases w:val="PHN Bullet Points"/>
    <w:basedOn w:val="BodyBulletedListNWMPHN"/>
    <w:link w:val="ListParagraphChar"/>
    <w:uiPriority w:val="34"/>
    <w:qFormat/>
    <w:rsid w:val="00381B59"/>
  </w:style>
  <w:style w:type="paragraph" w:styleId="BalloonText">
    <w:name w:val="Balloon Text"/>
    <w:basedOn w:val="Normal"/>
    <w:link w:val="BalloonTextChar"/>
    <w:uiPriority w:val="99"/>
    <w:semiHidden/>
    <w:unhideWhenUsed/>
    <w:rsid w:val="00A7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0A3"/>
    <w:rPr>
      <w:rFonts w:ascii="Tahoma" w:hAnsi="Tahoma" w:cs="Tahoma"/>
      <w:bCs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C5515"/>
    <w:pPr>
      <w:autoSpaceDE w:val="0"/>
      <w:autoSpaceDN w:val="0"/>
      <w:adjustRightInd w:val="0"/>
      <w:spacing w:after="0" w:line="288" w:lineRule="auto"/>
      <w:textAlignment w:val="center"/>
    </w:pPr>
    <w:rPr>
      <w:rFonts w:eastAsia="Times New Roman" w:cs="Minion Pro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257C05"/>
    <w:rPr>
      <w:color w:val="205D9E"/>
      <w:u w:val="thick"/>
    </w:rPr>
  </w:style>
  <w:style w:type="table" w:styleId="TableGrid">
    <w:name w:val="Table Grid"/>
    <w:basedOn w:val="TableNormal"/>
    <w:uiPriority w:val="39"/>
    <w:rsid w:val="002550B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C5515"/>
    <w:pPr>
      <w:spacing w:before="100" w:beforeAutospacing="1" w:after="100" w:afterAutospacing="1" w:line="240" w:lineRule="auto"/>
    </w:pPr>
    <w:rPr>
      <w:rFonts w:eastAsiaTheme="minorHAnsi" w:cs="Times New Roman"/>
      <w:bCs/>
      <w:sz w:val="24"/>
      <w:szCs w:val="24"/>
      <w:lang w:val="en-US"/>
    </w:rPr>
  </w:style>
  <w:style w:type="character" w:customStyle="1" w:styleId="ListParagraphChar">
    <w:name w:val="List Paragraph Char"/>
    <w:aliases w:val="PHN Bullet Points Char"/>
    <w:basedOn w:val="DefaultParagraphFont"/>
    <w:link w:val="ListParagraph"/>
    <w:uiPriority w:val="34"/>
    <w:rsid w:val="00381B59"/>
    <w:rPr>
      <w:rFonts w:ascii="Calibri" w:eastAsiaTheme="minorHAnsi" w:hAnsi="Calibri" w:cs="Arial"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82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F40"/>
    <w:rPr>
      <w:rFonts w:ascii="Arial" w:eastAsiaTheme="minorEastAsia" w:hAnsi="Arial" w:cs="Arial"/>
      <w:lang w:val="en-AU"/>
    </w:rPr>
  </w:style>
  <w:style w:type="paragraph" w:customStyle="1" w:styleId="NWMPHNHeading1">
    <w:name w:val="NWMPHN Heading 1"/>
    <w:qFormat/>
    <w:rsid w:val="00C847C8"/>
    <w:pPr>
      <w:pBdr>
        <w:bottom w:val="single" w:sz="4" w:space="1" w:color="auto"/>
      </w:pBdr>
      <w:spacing w:after="120"/>
    </w:pPr>
    <w:rPr>
      <w:rFonts w:ascii="Calibri" w:eastAsiaTheme="minorHAnsi" w:hAnsi="Calibri" w:cstheme="majorBidi"/>
      <w:b/>
      <w:bCs/>
      <w:noProof/>
      <w:color w:val="16BECF"/>
      <w:spacing w:val="5"/>
      <w:kern w:val="28"/>
      <w:sz w:val="84"/>
      <w:szCs w:val="84"/>
      <w:lang w:val="en-GB" w:eastAsia="en-GB"/>
    </w:rPr>
  </w:style>
  <w:style w:type="paragraph" w:customStyle="1" w:styleId="NWMPHNBodyText">
    <w:name w:val="NWMPHN Body Text"/>
    <w:basedOn w:val="NWMPHNBodyafterbullet"/>
    <w:qFormat/>
    <w:rsid w:val="00755468"/>
  </w:style>
  <w:style w:type="paragraph" w:customStyle="1" w:styleId="NoteLevel51">
    <w:name w:val="Note Level 51"/>
    <w:basedOn w:val="Normal"/>
    <w:uiPriority w:val="99"/>
    <w:rsid w:val="003C5515"/>
    <w:pPr>
      <w:keepNext/>
      <w:numPr>
        <w:ilvl w:val="4"/>
        <w:numId w:val="10"/>
      </w:numPr>
      <w:spacing w:after="0"/>
      <w:contextualSpacing/>
      <w:outlineLvl w:val="4"/>
    </w:pPr>
  </w:style>
  <w:style w:type="paragraph" w:customStyle="1" w:styleId="NoteLevel41">
    <w:name w:val="Note Level 41"/>
    <w:basedOn w:val="Normal"/>
    <w:uiPriority w:val="99"/>
    <w:rsid w:val="003C5515"/>
    <w:pPr>
      <w:keepNext/>
      <w:numPr>
        <w:ilvl w:val="3"/>
        <w:numId w:val="10"/>
      </w:numPr>
      <w:spacing w:after="0"/>
      <w:contextualSpacing/>
      <w:outlineLvl w:val="3"/>
    </w:pPr>
  </w:style>
  <w:style w:type="paragraph" w:customStyle="1" w:styleId="NoteLevel31">
    <w:name w:val="Note Level 31"/>
    <w:basedOn w:val="Normal"/>
    <w:uiPriority w:val="99"/>
    <w:rsid w:val="003C5515"/>
    <w:pPr>
      <w:keepNext/>
      <w:numPr>
        <w:ilvl w:val="2"/>
        <w:numId w:val="10"/>
      </w:numPr>
      <w:spacing w:after="0"/>
      <w:contextualSpacing/>
      <w:outlineLvl w:val="2"/>
    </w:pPr>
  </w:style>
  <w:style w:type="paragraph" w:customStyle="1" w:styleId="NWMPHNBodyBulletedList">
    <w:name w:val="NWMPHN Body Bulleted List"/>
    <w:basedOn w:val="NormalWeb"/>
    <w:next w:val="NWMPHNBodyText"/>
    <w:qFormat/>
    <w:rsid w:val="00D01A12"/>
    <w:pPr>
      <w:spacing w:before="0" w:beforeAutospacing="0" w:after="40" w:afterAutospacing="0" w:line="280" w:lineRule="exact"/>
      <w:ind w:left="738" w:hanging="369"/>
    </w:pPr>
    <w:rPr>
      <w:rFonts w:cs="Arial"/>
      <w:color w:val="505050"/>
      <w:sz w:val="20"/>
      <w:szCs w:val="20"/>
    </w:rPr>
  </w:style>
  <w:style w:type="paragraph" w:customStyle="1" w:styleId="NWMPHNHeading2">
    <w:name w:val="NWMPHN Heading 2"/>
    <w:basedOn w:val="NWMPHNBodyText"/>
    <w:qFormat/>
    <w:rsid w:val="00C847C8"/>
    <w:pPr>
      <w:spacing w:before="280"/>
    </w:pPr>
    <w:rPr>
      <w:b/>
      <w:color w:val="16BECF"/>
      <w:sz w:val="28"/>
      <w:szCs w:val="28"/>
    </w:rPr>
  </w:style>
  <w:style w:type="paragraph" w:customStyle="1" w:styleId="NWMPHNBodyafterbullet">
    <w:name w:val="NWMPHN Body (after bullet)"/>
    <w:basedOn w:val="BodyTextNWMPHN"/>
    <w:qFormat/>
    <w:rsid w:val="00F4787D"/>
  </w:style>
  <w:style w:type="character" w:styleId="FollowedHyperlink">
    <w:name w:val="FollowedHyperlink"/>
    <w:basedOn w:val="DefaultParagraphFont"/>
    <w:uiPriority w:val="99"/>
    <w:semiHidden/>
    <w:unhideWhenUsed/>
    <w:rsid w:val="00135FDD"/>
    <w:rPr>
      <w:color w:val="205D9E" w:themeColor="followedHyperlink"/>
      <w:u w:val="single"/>
    </w:rPr>
  </w:style>
  <w:style w:type="character" w:customStyle="1" w:styleId="NWMPHNHyperlink">
    <w:name w:val="NWMPHN Hyperlink"/>
    <w:basedOn w:val="DefaultParagraphFont"/>
    <w:uiPriority w:val="1"/>
    <w:qFormat/>
    <w:rsid w:val="00964FE3"/>
    <w:rPr>
      <w:color w:val="04355E"/>
      <w:u w:val="single"/>
    </w:rPr>
  </w:style>
  <w:style w:type="table" w:customStyle="1" w:styleId="NWMPHNTableStyle1">
    <w:name w:val="NWMPHN Table Style 1"/>
    <w:basedOn w:val="TableNormal"/>
    <w:uiPriority w:val="99"/>
    <w:rsid w:val="00CD790E"/>
    <w:pPr>
      <w:spacing w:after="0" w:line="240" w:lineRule="auto"/>
    </w:pPr>
    <w:tblPr/>
  </w:style>
  <w:style w:type="paragraph" w:customStyle="1" w:styleId="NWMPHNTableText">
    <w:name w:val="NWMPHN Table Text"/>
    <w:qFormat/>
    <w:rsid w:val="00381B59"/>
    <w:pPr>
      <w:spacing w:after="0" w:line="240" w:lineRule="auto"/>
    </w:pPr>
    <w:rPr>
      <w:rFonts w:eastAsiaTheme="minorHAnsi" w:cs="Arial"/>
      <w:bCs/>
      <w:color w:val="04355E"/>
      <w:sz w:val="20"/>
      <w:szCs w:val="24"/>
    </w:rPr>
  </w:style>
  <w:style w:type="paragraph" w:customStyle="1" w:styleId="NWMPHNHeading2white">
    <w:name w:val="NWMPHN Heading 2 (white)"/>
    <w:basedOn w:val="NWMPHNHeading2"/>
    <w:qFormat/>
    <w:rsid w:val="002D7A1C"/>
    <w:rPr>
      <w:color w:val="FFFFFF" w:themeColor="background1"/>
    </w:rPr>
  </w:style>
  <w:style w:type="character" w:customStyle="1" w:styleId="Mention1">
    <w:name w:val="Mention1"/>
    <w:basedOn w:val="DefaultParagraphFont"/>
    <w:uiPriority w:val="99"/>
    <w:semiHidden/>
    <w:unhideWhenUsed/>
    <w:rsid w:val="00DA17D5"/>
    <w:rPr>
      <w:color w:val="2B579A"/>
      <w:shd w:val="clear" w:color="auto" w:fill="E6E6E6"/>
    </w:rPr>
  </w:style>
  <w:style w:type="table" w:customStyle="1" w:styleId="NWMPHNTableColour">
    <w:name w:val="NWMPHN Table (Colour)"/>
    <w:basedOn w:val="TableNormal"/>
    <w:uiPriority w:val="99"/>
    <w:rsid w:val="0026236E"/>
    <w:pPr>
      <w:spacing w:after="0" w:line="240" w:lineRule="auto"/>
    </w:pPr>
    <w:rPr>
      <w:rFonts w:eastAsiaTheme="minorEastAsia"/>
      <w:color w:val="07365D"/>
      <w:sz w:val="24"/>
      <w:szCs w:val="24"/>
    </w:rPr>
    <w:tblPr>
      <w:tblStyleRowBandSize w:val="1"/>
      <w:tblBorders>
        <w:insideV w:val="single" w:sz="4" w:space="0" w:color="07365D"/>
      </w:tblBorders>
      <w:tblCellMar>
        <w:top w:w="113" w:type="dxa"/>
        <w:bottom w:w="113" w:type="dxa"/>
      </w:tblCellMar>
    </w:tblPr>
    <w:tcPr>
      <w:shd w:val="clear" w:color="auto" w:fill="07365D"/>
    </w:tcPr>
    <w:tblStylePr w:type="band1Horz">
      <w:tblPr/>
      <w:tcPr>
        <w:shd w:val="clear" w:color="auto" w:fill="D1EBF0"/>
      </w:tcPr>
    </w:tblStylePr>
    <w:tblStylePr w:type="band2Horz">
      <w:rPr>
        <w:color w:val="07365D"/>
      </w:rPr>
      <w:tblPr/>
      <w:tcPr>
        <w:shd w:val="clear" w:color="auto" w:fill="F0F9FB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81B59"/>
    <w:rPr>
      <w:rFonts w:asciiTheme="majorHAnsi" w:eastAsiaTheme="majorEastAsia" w:hAnsiTheme="majorHAnsi" w:cstheme="majorBidi"/>
      <w:b/>
      <w:color w:val="143E68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81B59"/>
    <w:rPr>
      <w:rFonts w:asciiTheme="majorHAnsi" w:eastAsiaTheme="majorEastAsia" w:hAnsiTheme="majorHAnsi" w:cstheme="majorBidi"/>
      <w:i/>
      <w:iCs/>
      <w:color w:val="584A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81B59"/>
    <w:rPr>
      <w:rFonts w:asciiTheme="majorHAnsi" w:eastAsiaTheme="majorEastAsia" w:hAnsiTheme="majorHAnsi" w:cstheme="majorBidi"/>
      <w:color w:val="584A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22159"/>
    <w:rPr>
      <w:rFonts w:asciiTheme="majorHAnsi" w:eastAsiaTheme="majorEastAsia" w:hAnsiTheme="majorHAnsi" w:cstheme="majorBidi"/>
      <w:color w:val="3A3155" w:themeColor="accent1" w:themeShade="7F"/>
    </w:rPr>
  </w:style>
  <w:style w:type="paragraph" w:customStyle="1" w:styleId="Heading1NoNumberNWMPHN">
    <w:name w:val="Heading1NoNumber NWMPHN"/>
    <w:basedOn w:val="Normal"/>
    <w:next w:val="BodyTextNWMPHN"/>
    <w:rsid w:val="00F4787D"/>
    <w:pPr>
      <w:pBdr>
        <w:bottom w:val="single" w:sz="2" w:space="1" w:color="04355E"/>
      </w:pBdr>
      <w:spacing w:before="240" w:after="360" w:line="240" w:lineRule="auto"/>
    </w:pPr>
    <w:rPr>
      <w:rFonts w:ascii="Calibri" w:eastAsiaTheme="minorHAnsi" w:hAnsi="Calibri" w:cstheme="majorBidi"/>
      <w:b/>
      <w:bCs/>
      <w:noProof/>
      <w:color w:val="16BECF"/>
      <w:spacing w:val="5"/>
      <w:kern w:val="28"/>
      <w:sz w:val="84"/>
      <w:szCs w:val="96"/>
      <w:lang w:val="en-GB" w:eastAsia="en-GB"/>
    </w:rPr>
  </w:style>
  <w:style w:type="paragraph" w:customStyle="1" w:styleId="BodyBulletedListNWMPHN">
    <w:name w:val="Body Bulleted List NWMPHN"/>
    <w:basedOn w:val="NormalWeb"/>
    <w:next w:val="Normal"/>
    <w:qFormat/>
    <w:rsid w:val="00381B59"/>
    <w:pPr>
      <w:numPr>
        <w:numId w:val="2"/>
      </w:numPr>
      <w:spacing w:before="0" w:beforeAutospacing="0" w:after="40" w:afterAutospacing="0" w:line="280" w:lineRule="exact"/>
    </w:pPr>
    <w:rPr>
      <w:rFonts w:ascii="Calibri" w:hAnsi="Calibri" w:cs="Arial"/>
      <w:sz w:val="22"/>
      <w:szCs w:val="22"/>
    </w:rPr>
  </w:style>
  <w:style w:type="paragraph" w:customStyle="1" w:styleId="BodyTextNWMPHN">
    <w:name w:val="Body Text NWMPHN"/>
    <w:basedOn w:val="Normal"/>
    <w:qFormat/>
    <w:rsid w:val="00381B59"/>
    <w:rPr>
      <w:rFonts w:ascii="Calibri" w:hAnsi="Calibri"/>
    </w:rPr>
  </w:style>
  <w:style w:type="paragraph" w:customStyle="1" w:styleId="Heading2NoNumberNWMPHN">
    <w:name w:val="Heading2NoNumber NWMPHN"/>
    <w:basedOn w:val="Normal"/>
    <w:next w:val="BodyTextNWMPHN"/>
    <w:rsid w:val="00381B59"/>
    <w:pPr>
      <w:keepNext/>
      <w:spacing w:before="280" w:after="120" w:line="240" w:lineRule="auto"/>
    </w:pPr>
    <w:rPr>
      <w:rFonts w:eastAsiaTheme="minorHAnsi"/>
      <w:b/>
      <w:bCs/>
      <w:color w:val="118880"/>
      <w:sz w:val="28"/>
      <w:szCs w:val="28"/>
      <w:lang w:val="en-US"/>
    </w:rPr>
  </w:style>
  <w:style w:type="paragraph" w:customStyle="1" w:styleId="TableTextNWMPHN">
    <w:name w:val="Table Text  NWMPHN"/>
    <w:qFormat/>
    <w:rsid w:val="00522159"/>
    <w:pPr>
      <w:spacing w:after="0"/>
    </w:pPr>
    <w:rPr>
      <w:rFonts w:eastAsiaTheme="minorHAnsi" w:cs="Arial"/>
      <w:bCs/>
      <w:color w:val="04355E"/>
      <w:sz w:val="20"/>
      <w:lang w:val="en-US"/>
    </w:rPr>
  </w:style>
  <w:style w:type="paragraph" w:customStyle="1" w:styleId="TableHeadingNWMPHN">
    <w:name w:val="TableHeading NWMPHN"/>
    <w:basedOn w:val="Normal"/>
    <w:rsid w:val="00522159"/>
    <w:pPr>
      <w:spacing w:after="0"/>
    </w:pPr>
    <w:rPr>
      <w:rFonts w:ascii="Calibri" w:eastAsiaTheme="minorHAnsi" w:hAnsi="Calibri"/>
      <w:b/>
      <w:bCs/>
      <w:color w:val="04355E"/>
      <w:sz w:val="20"/>
      <w:lang w:val="en-US"/>
    </w:rPr>
  </w:style>
  <w:style w:type="paragraph" w:customStyle="1" w:styleId="NWMPHNBulletList2">
    <w:name w:val="NWMPHN Bullet List2"/>
    <w:basedOn w:val="ListBullet2"/>
    <w:rsid w:val="00522159"/>
    <w:pPr>
      <w:numPr>
        <w:numId w:val="0"/>
      </w:numPr>
      <w:tabs>
        <w:tab w:val="left" w:pos="623"/>
      </w:tabs>
      <w:ind w:left="1077" w:hanging="340"/>
    </w:pPr>
    <w:rPr>
      <w:color w:val="505050"/>
    </w:rPr>
  </w:style>
  <w:style w:type="paragraph" w:customStyle="1" w:styleId="NWMPHNBodyArrowList">
    <w:name w:val="NWMPHN Body Arrow List"/>
    <w:next w:val="NWMPHNBodyText"/>
    <w:qFormat/>
    <w:rsid w:val="00381B59"/>
    <w:pPr>
      <w:numPr>
        <w:numId w:val="22"/>
      </w:numPr>
      <w:spacing w:after="40" w:line="280" w:lineRule="exact"/>
    </w:pPr>
    <w:rPr>
      <w:rFonts w:ascii="Calibri" w:eastAsiaTheme="minorEastAsia" w:hAnsi="Calibri" w:cs="Arial"/>
      <w:color w:val="505050"/>
      <w:lang w:eastAsia="x-none"/>
    </w:rPr>
  </w:style>
  <w:style w:type="paragraph" w:styleId="ListBullet2">
    <w:name w:val="List Bullet 2"/>
    <w:basedOn w:val="Normal"/>
    <w:uiPriority w:val="99"/>
    <w:unhideWhenUsed/>
    <w:rsid w:val="00522159"/>
    <w:pPr>
      <w:numPr>
        <w:numId w:val="19"/>
      </w:numPr>
      <w:contextualSpacing/>
    </w:pPr>
  </w:style>
  <w:style w:type="paragraph" w:customStyle="1" w:styleId="NWMPHNTableTextBold">
    <w:name w:val="NWMPHN Table TextBold"/>
    <w:basedOn w:val="NWMPHNTableText"/>
    <w:rsid w:val="00381B59"/>
    <w:rPr>
      <w:b/>
    </w:rPr>
  </w:style>
  <w:style w:type="paragraph" w:customStyle="1" w:styleId="NWMPHNFootertext">
    <w:name w:val="NWMPHN Footer text"/>
    <w:basedOn w:val="Normal"/>
    <w:rsid w:val="00C05AAA"/>
    <w:pPr>
      <w:ind w:left="-284"/>
    </w:pPr>
    <w:rPr>
      <w:rFonts w:ascii="Calibri" w:hAnsi="Calibri"/>
      <w:sz w:val="14"/>
      <w:szCs w:val="14"/>
    </w:rPr>
  </w:style>
  <w:style w:type="paragraph" w:customStyle="1" w:styleId="TableText">
    <w:name w:val="Table Text"/>
    <w:basedOn w:val="Normal"/>
    <w:uiPriority w:val="3"/>
    <w:qFormat/>
    <w:rsid w:val="00130B23"/>
    <w:pPr>
      <w:spacing w:before="60" w:after="60" w:line="240" w:lineRule="auto"/>
      <w:ind w:left="113" w:right="113"/>
    </w:pPr>
    <w:rPr>
      <w:rFonts w:eastAsiaTheme="minorHAnsi" w:cstheme="minorBidi"/>
      <w:sz w:val="20"/>
    </w:rPr>
  </w:style>
  <w:style w:type="table" w:customStyle="1" w:styleId="TableGrid1">
    <w:name w:val="Table Grid1"/>
    <w:basedOn w:val="TableNormal"/>
    <w:next w:val="TableGrid"/>
    <w:uiPriority w:val="39"/>
    <w:rsid w:val="00130B2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443FE7"/>
    <w:pPr>
      <w:spacing w:before="120" w:after="120" w:line="260" w:lineRule="atLeast"/>
    </w:pPr>
    <w:rPr>
      <w:rFonts w:eastAsiaTheme="minorHAnsi" w:cstheme="minorBidi"/>
      <w:sz w:val="20"/>
    </w:rPr>
  </w:style>
  <w:style w:type="character" w:customStyle="1" w:styleId="BodyTextChar">
    <w:name w:val="Body Text Char"/>
    <w:basedOn w:val="DefaultParagraphFont"/>
    <w:link w:val="BodyText"/>
    <w:rsid w:val="00443FE7"/>
    <w:rPr>
      <w:rFonts w:eastAsiaTheme="minorHAnsi"/>
      <w:sz w:val="20"/>
    </w:rPr>
  </w:style>
  <w:style w:type="paragraph" w:styleId="Revision">
    <w:name w:val="Revision"/>
    <w:hidden/>
    <w:uiPriority w:val="99"/>
    <w:semiHidden/>
    <w:rsid w:val="00864842"/>
    <w:pPr>
      <w:spacing w:after="0" w:line="240" w:lineRule="auto"/>
    </w:pPr>
    <w:rPr>
      <w:rFonts w:eastAsiaTheme="minorEastAsi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n.watson\Downloads\CM041B%20NWMPHN%20Infosheet%20Landscape_Blank%20Template_with%20instructions.dotx" TargetMode="External"/></Relationships>
</file>

<file path=word/theme/theme1.xml><?xml version="1.0" encoding="utf-8"?>
<a:theme xmlns:a="http://schemas.openxmlformats.org/drawingml/2006/main" name="Office Theme">
  <a:themeElements>
    <a:clrScheme name="NWMPHN colours">
      <a:dk1>
        <a:sysClr val="windowText" lastClr="000000"/>
      </a:dk1>
      <a:lt1>
        <a:sysClr val="window" lastClr="FFFFFF"/>
      </a:lt1>
      <a:dk2>
        <a:srgbClr val="143E68"/>
      </a:dk2>
      <a:lt2>
        <a:srgbClr val="EEECE1"/>
      </a:lt2>
      <a:accent1>
        <a:srgbClr val="7868A7"/>
      </a:accent1>
      <a:accent2>
        <a:srgbClr val="15BECE"/>
      </a:accent2>
      <a:accent3>
        <a:srgbClr val="14B37D"/>
      </a:accent3>
      <a:accent4>
        <a:srgbClr val="FFC71C"/>
      </a:accent4>
      <a:accent5>
        <a:srgbClr val="F68A1E"/>
      </a:accent5>
      <a:accent6>
        <a:srgbClr val="FFFFFF"/>
      </a:accent6>
      <a:hlink>
        <a:srgbClr val="FFFFFF"/>
      </a:hlink>
      <a:folHlink>
        <a:srgbClr val="205D9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2b3e9a-96e5-4e4e-8b37-f16532ccde43" xsi:nil="true"/>
    <lcf76f155ced4ddcb4097134ff3c332f xmlns="d07ccd1c-f0fe-413e-b96d-8ff324cf906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ate_x0020_Time xmlns="d07ccd1c-f0fe-413e-b96d-8ff324cf9065" xsi:nil="true"/>
    <Location xmlns="d07ccd1c-f0fe-413e-b96d-8ff324cf9065" xsi:nil="true"/>
    <date xmlns="d07ccd1c-f0fe-413e-b96d-8ff324cf90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373B21CC1804BB8A21E22F99258EB" ma:contentTypeVersion="31" ma:contentTypeDescription="Create a new document." ma:contentTypeScope="" ma:versionID="43458544a6604636a300cccb5fd2c18e">
  <xsd:schema xmlns:xsd="http://www.w3.org/2001/XMLSchema" xmlns:xs="http://www.w3.org/2001/XMLSchema" xmlns:p="http://schemas.microsoft.com/office/2006/metadata/properties" xmlns:ns1="http://schemas.microsoft.com/sharepoint/v3" xmlns:ns2="d07ccd1c-f0fe-413e-b96d-8ff324cf9065" xmlns:ns3="d52b3e9a-96e5-4e4e-8b37-f16532ccde43" targetNamespace="http://schemas.microsoft.com/office/2006/metadata/properties" ma:root="true" ma:fieldsID="536ee3206c0961e79477c09e74567a99" ns1:_="" ns2:_="" ns3:_="">
    <xsd:import namespace="http://schemas.microsoft.com/sharepoint/v3"/>
    <xsd:import namespace="d07ccd1c-f0fe-413e-b96d-8ff324cf9065"/>
    <xsd:import namespace="d52b3e9a-96e5-4e4e-8b37-f16532ccd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2:MediaServiceAutoTag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_x0020_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ocation" minOccurs="0"/>
                <xsd:element ref="ns2:CountryOrRegion9ddcc1fa-d342-4d74-b4e6-308c340f3df1" minOccurs="0"/>
                <xsd:element ref="ns2:State9ddcc1fa-d342-4d74-b4e6-308c340f3df1" minOccurs="0"/>
                <xsd:element ref="ns2:City9ddcc1fa-d342-4d74-b4e6-308c340f3df1" minOccurs="0"/>
                <xsd:element ref="ns2:PostalCode9ddcc1fa-d342-4d74-b4e6-308c340f3df1" minOccurs="0"/>
                <xsd:element ref="ns2:Street9ddcc1fa-d342-4d74-b4e6-308c340f3df1" minOccurs="0"/>
                <xsd:element ref="ns2:GeoLoc9ddcc1fa-d342-4d74-b4e6-308c340f3df1" minOccurs="0"/>
                <xsd:element ref="ns2:DispName9ddcc1fa-d342-4d74-b4e6-308c340f3df1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cd1c-f0fe-413e-b96d-8ff324cf9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_x0020_Time" ma:index="22" nillable="true" ma:displayName="Date Time" ma:format="DateTime" ma:internalName="Date_x0020_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5728a96-730e-4e09-a185-3df295c08f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8" nillable="true" ma:displayName="Location" ma:format="Dropdown" ma:internalName="Location">
      <xsd:simpleType>
        <xsd:restriction base="dms:Unknown"/>
      </xsd:simpleType>
    </xsd:element>
    <xsd:element name="CountryOrRegion9ddcc1fa-d342-4d74-b4e6-308c340f3df1" ma:index="29" nillable="true" ma:displayName="Location: Country/Region" ma:internalName="CountryOrRegion" ma:readOnly="true">
      <xsd:simpleType>
        <xsd:restriction base="dms:Text"/>
      </xsd:simpleType>
    </xsd:element>
    <xsd:element name="State9ddcc1fa-d342-4d74-b4e6-308c340f3df1" ma:index="30" nillable="true" ma:displayName="Location: State" ma:internalName="State" ma:readOnly="true">
      <xsd:simpleType>
        <xsd:restriction base="dms:Text"/>
      </xsd:simpleType>
    </xsd:element>
    <xsd:element name="City9ddcc1fa-d342-4d74-b4e6-308c340f3df1" ma:index="31" nillable="true" ma:displayName="Location: City" ma:internalName="City" ma:readOnly="true">
      <xsd:simpleType>
        <xsd:restriction base="dms:Text"/>
      </xsd:simpleType>
    </xsd:element>
    <xsd:element name="PostalCode9ddcc1fa-d342-4d74-b4e6-308c340f3df1" ma:index="32" nillable="true" ma:displayName="Location: Postal Code" ma:internalName="PostalCode" ma:readOnly="true">
      <xsd:simpleType>
        <xsd:restriction base="dms:Text"/>
      </xsd:simpleType>
    </xsd:element>
    <xsd:element name="Street9ddcc1fa-d342-4d74-b4e6-308c340f3df1" ma:index="33" nillable="true" ma:displayName="Location: Street" ma:internalName="Street" ma:readOnly="true">
      <xsd:simpleType>
        <xsd:restriction base="dms:Text"/>
      </xsd:simpleType>
    </xsd:element>
    <xsd:element name="GeoLoc9ddcc1fa-d342-4d74-b4e6-308c340f3df1" ma:index="34" nillable="true" ma:displayName="Location: Coordinates" ma:internalName="GeoLoc" ma:readOnly="true">
      <xsd:simpleType>
        <xsd:restriction base="dms:Unknown"/>
      </xsd:simpleType>
    </xsd:element>
    <xsd:element name="DispName9ddcc1fa-d342-4d74-b4e6-308c340f3df1" ma:index="35" nillable="true" ma:displayName="Location: Name" ma:internalName="DispName" ma:readOnly="true">
      <xsd:simpleType>
        <xsd:restriction base="dms:Text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b3e9a-96e5-4e4e-8b37-f16532ccd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31832a-657e-4670-99a6-921ae587ef68}" ma:internalName="TaxCatchAll" ma:showField="CatchAllData" ma:web="d52b3e9a-96e5-4e4e-8b37-f16532ccd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31CFBF-18EB-4403-95FE-B34C408BC445}">
  <ds:schemaRefs>
    <ds:schemaRef ds:uri="http://schemas.microsoft.com/office/2006/metadata/properties"/>
    <ds:schemaRef ds:uri="http://schemas.microsoft.com/office/infopath/2007/PartnerControls"/>
    <ds:schemaRef ds:uri="d52b3e9a-96e5-4e4e-8b37-f16532ccde43"/>
    <ds:schemaRef ds:uri="d07ccd1c-f0fe-413e-b96d-8ff324cf906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4DF2793-3723-4104-9702-49907709EF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8592F-CD8D-4531-A68E-FD861031D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ccd1c-f0fe-413e-b96d-8ff324cf9065"/>
    <ds:schemaRef ds:uri="d52b3e9a-96e5-4e4e-8b37-f16532ccd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82e8c9e-daf7-4f9e-a238-0330c86cc7a4}" enabled="0" method="" siteId="{282e8c9e-daf7-4f9e-a238-0330c86cc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CM041B NWMPHN Infosheet Landscape_Blank Template_with instructions</Template>
  <TotalTime>1</TotalTime>
  <Pages>3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Rohan Watson</dc:creator>
  <cp:lastModifiedBy>David Schout</cp:lastModifiedBy>
  <cp:revision>3</cp:revision>
  <cp:lastPrinted>2016-01-20T01:10:00Z</cp:lastPrinted>
  <dcterms:created xsi:type="dcterms:W3CDTF">2026-08-24T01:30:00Z</dcterms:created>
  <dcterms:modified xsi:type="dcterms:W3CDTF">2026-08-24T01:31:00Z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">
    <vt:lpwstr>178</vt:lpwstr>
  </property>
  <property fmtid="{D5CDD505-2E9C-101B-9397-08002B2CF9AE}" pid="3" name="AuthorIds_UIVersion_512">
    <vt:lpwstr>178</vt:lpwstr>
  </property>
  <property fmtid="{D5CDD505-2E9C-101B-9397-08002B2CF9AE}" pid="4" name="Document Type">
    <vt:lpwstr/>
  </property>
  <property fmtid="{D5CDD505-2E9C-101B-9397-08002B2CF9AE}" pid="5" name="NWMPHN Tags">
    <vt:lpwstr>1;#QMS|9b693a0f-9b5d-4879-842f-549f504d683b</vt:lpwstr>
  </property>
  <property fmtid="{D5CDD505-2E9C-101B-9397-08002B2CF9AE}" pid="6" name="ContentTypeId">
    <vt:lpwstr>0x01010021D373B21CC1804BB8A21E22F99258EB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