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21C74" w14:textId="77777777" w:rsidR="00E618C3" w:rsidRPr="00B351A0" w:rsidRDefault="00E618C3" w:rsidP="00755468">
      <w:pPr>
        <w:pStyle w:val="NWMPHNBodyText"/>
      </w:pPr>
    </w:p>
    <w:p w14:paraId="5B4A5D30" w14:textId="7362898B" w:rsidR="00E25E51" w:rsidRPr="00E25E51" w:rsidRDefault="00591177" w:rsidP="00F4787D">
      <w:pPr>
        <w:pStyle w:val="Heading1NoNumberNWMPHN"/>
      </w:pPr>
      <w:r w:rsidRPr="1FA678FF">
        <w:rPr>
          <w:lang w:val="en-AU"/>
        </w:rPr>
        <w:t xml:space="preserve">Action </w:t>
      </w:r>
      <w:r w:rsidR="00420160" w:rsidRPr="1FA678FF">
        <w:rPr>
          <w:lang w:val="en-AU"/>
        </w:rPr>
        <w:t>p</w:t>
      </w:r>
      <w:r w:rsidRPr="1FA678FF">
        <w:rPr>
          <w:lang w:val="en-AU"/>
        </w:rPr>
        <w:t>lan</w:t>
      </w:r>
      <w:r w:rsidR="00522159">
        <w:t xml:space="preserve"> </w:t>
      </w:r>
    </w:p>
    <w:p w14:paraId="4EE5EC7A" w14:textId="77777777" w:rsidR="00E92953" w:rsidRDefault="00E92953" w:rsidP="00054167">
      <w:pPr>
        <w:pStyle w:val="NWMPHNIntroParagraph"/>
        <w:sectPr w:rsidR="00E92953" w:rsidSect="000728F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6817" w:h="11901" w:orient="landscape"/>
          <w:pgMar w:top="1361" w:right="1361" w:bottom="1077" w:left="1361" w:header="703" w:footer="510" w:gutter="0"/>
          <w:cols w:space="708"/>
          <w:titlePg/>
          <w:docGrid w:linePitch="360"/>
        </w:sectPr>
      </w:pPr>
    </w:p>
    <w:p w14:paraId="4BDFF49F" w14:textId="40CEA056" w:rsidR="003509C9" w:rsidRDefault="003509C9" w:rsidP="003509C9">
      <w:pPr>
        <w:spacing w:line="240" w:lineRule="auto"/>
      </w:pPr>
      <w:r>
        <w:t>Complete this plan with your project team to list all the actions you need to take to implement your change and support stakeholders through the implementation phase.</w:t>
      </w:r>
      <w:r w:rsidR="00420160">
        <w:t xml:space="preserve"> Examples are provided in the first row.</w:t>
      </w:r>
    </w:p>
    <w:tbl>
      <w:tblPr>
        <w:tblStyle w:val="TableGrid"/>
        <w:tblW w:w="13834" w:type="dxa"/>
        <w:tblInd w:w="-5" w:type="dxa"/>
        <w:tblLook w:val="04A0" w:firstRow="1" w:lastRow="0" w:firstColumn="1" w:lastColumn="0" w:noHBand="0" w:noVBand="1"/>
      </w:tblPr>
      <w:tblGrid>
        <w:gridCol w:w="1621"/>
        <w:gridCol w:w="3040"/>
        <w:gridCol w:w="2761"/>
        <w:gridCol w:w="2676"/>
        <w:gridCol w:w="1954"/>
        <w:gridCol w:w="1782"/>
      </w:tblGrid>
      <w:tr w:rsidR="00B733EB" w:rsidRPr="006928C4" w14:paraId="3CAD2872" w14:textId="77777777" w:rsidTr="1FA678FF">
        <w:tc>
          <w:tcPr>
            <w:tcW w:w="1621" w:type="dxa"/>
            <w:shd w:val="clear" w:color="auto" w:fill="143E68" w:themeFill="text2"/>
          </w:tcPr>
          <w:p w14:paraId="0C2377B2" w14:textId="77777777" w:rsidR="00B733EB" w:rsidRPr="0046471F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4647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Timeline</w:t>
            </w:r>
          </w:p>
        </w:tc>
        <w:tc>
          <w:tcPr>
            <w:tcW w:w="3040" w:type="dxa"/>
            <w:shd w:val="clear" w:color="auto" w:fill="143E68" w:themeFill="text2"/>
          </w:tcPr>
          <w:p w14:paraId="47B39572" w14:textId="77777777" w:rsidR="00B733EB" w:rsidRPr="0046471F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4647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Change activity </w:t>
            </w:r>
          </w:p>
        </w:tc>
        <w:tc>
          <w:tcPr>
            <w:tcW w:w="2761" w:type="dxa"/>
            <w:shd w:val="clear" w:color="auto" w:fill="143E68" w:themeFill="text2"/>
          </w:tcPr>
          <w:p w14:paraId="4F790F94" w14:textId="77777777" w:rsidR="00B733EB" w:rsidRPr="0046471F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4647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Purpose </w:t>
            </w:r>
          </w:p>
        </w:tc>
        <w:tc>
          <w:tcPr>
            <w:tcW w:w="2676" w:type="dxa"/>
            <w:shd w:val="clear" w:color="auto" w:fill="143E68" w:themeFill="text2"/>
          </w:tcPr>
          <w:p w14:paraId="72578072" w14:textId="482B3431" w:rsidR="00B733EB" w:rsidRPr="0046471F" w:rsidRDefault="00B733EB" w:rsidP="1FA678FF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1FA678FF">
              <w:rPr>
                <w:rFonts w:ascii="Arial" w:hAnsi="Arial" w:cs="Arial"/>
                <w:b/>
                <w:bCs/>
                <w:color w:val="FFFFFF" w:themeColor="accent6"/>
                <w:sz w:val="22"/>
                <w:szCs w:val="22"/>
              </w:rPr>
              <w:t>Target stakeholder group</w:t>
            </w:r>
            <w:r w:rsidR="00420160" w:rsidRPr="1FA678FF">
              <w:rPr>
                <w:rFonts w:ascii="Arial" w:hAnsi="Arial" w:cs="Arial"/>
                <w:b/>
                <w:bCs/>
                <w:color w:val="FFFFFF" w:themeColor="accent6"/>
                <w:sz w:val="22"/>
                <w:szCs w:val="22"/>
              </w:rPr>
              <w:t>s</w:t>
            </w:r>
          </w:p>
        </w:tc>
        <w:tc>
          <w:tcPr>
            <w:tcW w:w="1954" w:type="dxa"/>
            <w:shd w:val="clear" w:color="auto" w:fill="143E68" w:themeFill="text2"/>
          </w:tcPr>
          <w:p w14:paraId="21E793E5" w14:textId="77777777" w:rsidR="00B733EB" w:rsidRPr="0046471F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46471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Responsibility  </w:t>
            </w:r>
          </w:p>
        </w:tc>
        <w:tc>
          <w:tcPr>
            <w:tcW w:w="1782" w:type="dxa"/>
            <w:shd w:val="clear" w:color="auto" w:fill="143E68" w:themeFill="text2"/>
          </w:tcPr>
          <w:p w14:paraId="4C21830B" w14:textId="77777777" w:rsidR="00B733EB" w:rsidRPr="0046471F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Status</w:t>
            </w:r>
          </w:p>
        </w:tc>
      </w:tr>
      <w:tr w:rsidR="00B733EB" w:rsidRPr="006928C4" w14:paraId="5692D3E4" w14:textId="77777777" w:rsidTr="1FA678FF">
        <w:tc>
          <w:tcPr>
            <w:tcW w:w="1621" w:type="dxa"/>
            <w:shd w:val="clear" w:color="auto" w:fill="D9D9D9" w:themeFill="accent6" w:themeFillShade="D9"/>
          </w:tcPr>
          <w:p w14:paraId="59F56305" w14:textId="7D7BE1D1" w:rsidR="00B733EB" w:rsidRPr="00F44874" w:rsidRDefault="00B733EB" w:rsidP="1FA678FF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i/>
                <w:iCs/>
                <w:color w:val="212121"/>
                <w:sz w:val="18"/>
                <w:szCs w:val="18"/>
              </w:rPr>
            </w:pPr>
            <w:r w:rsidRPr="1FA678FF">
              <w:rPr>
                <w:rFonts w:ascii="Arial" w:hAnsi="Arial" w:cs="Arial"/>
                <w:i/>
                <w:iCs/>
                <w:color w:val="212121"/>
                <w:sz w:val="18"/>
                <w:szCs w:val="18"/>
              </w:rPr>
              <w:t>1 -7 May 2025</w:t>
            </w:r>
          </w:p>
        </w:tc>
        <w:tc>
          <w:tcPr>
            <w:tcW w:w="3040" w:type="dxa"/>
            <w:shd w:val="clear" w:color="auto" w:fill="D9D9D9" w:themeFill="accent6" w:themeFillShade="D9"/>
          </w:tcPr>
          <w:p w14:paraId="35E4AD34" w14:textId="77777777" w:rsidR="00B733EB" w:rsidRPr="00F4487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i/>
                <w:iCs/>
                <w:color w:val="212121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212121"/>
                <w:sz w:val="18"/>
                <w:szCs w:val="18"/>
              </w:rPr>
              <w:t>Development of new telehealth appointment booking process</w:t>
            </w:r>
          </w:p>
        </w:tc>
        <w:tc>
          <w:tcPr>
            <w:tcW w:w="2761" w:type="dxa"/>
            <w:shd w:val="clear" w:color="auto" w:fill="D9D9D9" w:themeFill="accent6" w:themeFillShade="D9"/>
          </w:tcPr>
          <w:p w14:paraId="20D57D6F" w14:textId="77777777" w:rsidR="00B733EB" w:rsidRPr="00F4487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i/>
                <w:iCs/>
                <w:color w:val="212121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212121"/>
                <w:sz w:val="18"/>
                <w:szCs w:val="18"/>
              </w:rPr>
              <w:t>Create and communicate a clear process for how and when to book telehealth appts.</w:t>
            </w:r>
          </w:p>
        </w:tc>
        <w:tc>
          <w:tcPr>
            <w:tcW w:w="2676" w:type="dxa"/>
            <w:shd w:val="clear" w:color="auto" w:fill="D9D9D9" w:themeFill="accent6" w:themeFillShade="D9"/>
          </w:tcPr>
          <w:p w14:paraId="3939C120" w14:textId="77777777" w:rsidR="00B733EB" w:rsidRPr="00F4487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i/>
                <w:iCs/>
                <w:color w:val="212121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212121"/>
                <w:sz w:val="18"/>
                <w:szCs w:val="18"/>
              </w:rPr>
              <w:t>Nursing leadership, administration, allied health and GPs</w:t>
            </w:r>
          </w:p>
        </w:tc>
        <w:tc>
          <w:tcPr>
            <w:tcW w:w="1954" w:type="dxa"/>
            <w:shd w:val="clear" w:color="auto" w:fill="D9D9D9" w:themeFill="accent6" w:themeFillShade="D9"/>
          </w:tcPr>
          <w:p w14:paraId="77B2AC22" w14:textId="61A7685F" w:rsidR="00B733EB" w:rsidRPr="00F44874" w:rsidRDefault="00B733EB" w:rsidP="1FA678FF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i/>
                <w:iCs/>
                <w:color w:val="212121"/>
                <w:sz w:val="18"/>
                <w:szCs w:val="18"/>
              </w:rPr>
            </w:pPr>
            <w:r w:rsidRPr="1FA678FF">
              <w:rPr>
                <w:rFonts w:ascii="Arial" w:hAnsi="Arial" w:cs="Arial"/>
                <w:i/>
                <w:iCs/>
                <w:color w:val="212121"/>
                <w:sz w:val="18"/>
                <w:szCs w:val="18"/>
              </w:rPr>
              <w:t xml:space="preserve">Facility </w:t>
            </w:r>
            <w:r w:rsidR="00420160" w:rsidRPr="1FA678FF">
              <w:rPr>
                <w:rFonts w:ascii="Arial" w:hAnsi="Arial" w:cs="Arial"/>
                <w:i/>
                <w:iCs/>
                <w:color w:val="212121"/>
                <w:sz w:val="18"/>
                <w:szCs w:val="18"/>
              </w:rPr>
              <w:t>m</w:t>
            </w:r>
            <w:r w:rsidRPr="1FA678FF">
              <w:rPr>
                <w:rFonts w:ascii="Arial" w:hAnsi="Arial" w:cs="Arial"/>
                <w:i/>
                <w:iCs/>
                <w:color w:val="212121"/>
                <w:sz w:val="18"/>
                <w:szCs w:val="18"/>
              </w:rPr>
              <w:t>anager</w:t>
            </w:r>
          </w:p>
        </w:tc>
        <w:tc>
          <w:tcPr>
            <w:tcW w:w="1782" w:type="dxa"/>
            <w:shd w:val="clear" w:color="auto" w:fill="D9D9D9" w:themeFill="accent6" w:themeFillShade="D9"/>
          </w:tcPr>
          <w:p w14:paraId="1C828772" w14:textId="77777777" w:rsidR="00B733EB" w:rsidRPr="00F4487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i/>
                <w:iCs/>
                <w:color w:val="212121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212121"/>
                <w:sz w:val="18"/>
                <w:szCs w:val="18"/>
              </w:rPr>
              <w:t>In progress</w:t>
            </w:r>
          </w:p>
        </w:tc>
      </w:tr>
      <w:tr w:rsidR="00B733EB" w:rsidRPr="006928C4" w14:paraId="395EEB1C" w14:textId="77777777" w:rsidTr="1FA678FF">
        <w:tc>
          <w:tcPr>
            <w:tcW w:w="1621" w:type="dxa"/>
          </w:tcPr>
          <w:p w14:paraId="59D7A380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3040" w:type="dxa"/>
          </w:tcPr>
          <w:p w14:paraId="40A83EE4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761" w:type="dxa"/>
          </w:tcPr>
          <w:p w14:paraId="11817F0E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676" w:type="dxa"/>
          </w:tcPr>
          <w:p w14:paraId="2FF407D7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954" w:type="dxa"/>
          </w:tcPr>
          <w:p w14:paraId="3FDD8F15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782" w:type="dxa"/>
          </w:tcPr>
          <w:p w14:paraId="31C6F983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</w:tr>
      <w:tr w:rsidR="00B733EB" w:rsidRPr="006928C4" w14:paraId="61DF332A" w14:textId="77777777" w:rsidTr="1FA678FF">
        <w:tc>
          <w:tcPr>
            <w:tcW w:w="1621" w:type="dxa"/>
          </w:tcPr>
          <w:p w14:paraId="096E66D2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3040" w:type="dxa"/>
          </w:tcPr>
          <w:p w14:paraId="6B6B2B00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761" w:type="dxa"/>
          </w:tcPr>
          <w:p w14:paraId="095D9F5B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676" w:type="dxa"/>
          </w:tcPr>
          <w:p w14:paraId="67B71F60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954" w:type="dxa"/>
          </w:tcPr>
          <w:p w14:paraId="773BA45A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782" w:type="dxa"/>
          </w:tcPr>
          <w:p w14:paraId="461D01E9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</w:tr>
      <w:tr w:rsidR="00B733EB" w:rsidRPr="006928C4" w14:paraId="090C5A2D" w14:textId="77777777" w:rsidTr="1FA678FF">
        <w:tc>
          <w:tcPr>
            <w:tcW w:w="1621" w:type="dxa"/>
          </w:tcPr>
          <w:p w14:paraId="4ABAC533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3040" w:type="dxa"/>
          </w:tcPr>
          <w:p w14:paraId="7A2C016D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761" w:type="dxa"/>
          </w:tcPr>
          <w:p w14:paraId="053FB2E1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676" w:type="dxa"/>
          </w:tcPr>
          <w:p w14:paraId="77BE1403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954" w:type="dxa"/>
          </w:tcPr>
          <w:p w14:paraId="5212B2B9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782" w:type="dxa"/>
          </w:tcPr>
          <w:p w14:paraId="325F31F5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</w:tr>
      <w:tr w:rsidR="00B733EB" w:rsidRPr="006928C4" w14:paraId="0EE96EE5" w14:textId="77777777" w:rsidTr="1FA678FF">
        <w:tc>
          <w:tcPr>
            <w:tcW w:w="1621" w:type="dxa"/>
          </w:tcPr>
          <w:p w14:paraId="39EC1F7A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3040" w:type="dxa"/>
          </w:tcPr>
          <w:p w14:paraId="32806ED4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761" w:type="dxa"/>
          </w:tcPr>
          <w:p w14:paraId="042876E3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676" w:type="dxa"/>
          </w:tcPr>
          <w:p w14:paraId="1F659AF7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954" w:type="dxa"/>
          </w:tcPr>
          <w:p w14:paraId="17F6A790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782" w:type="dxa"/>
          </w:tcPr>
          <w:p w14:paraId="6C86EAC5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</w:tr>
      <w:tr w:rsidR="00B733EB" w:rsidRPr="006928C4" w14:paraId="363EA4C1" w14:textId="77777777" w:rsidTr="1FA678FF">
        <w:tc>
          <w:tcPr>
            <w:tcW w:w="1621" w:type="dxa"/>
          </w:tcPr>
          <w:p w14:paraId="2C500D40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3040" w:type="dxa"/>
          </w:tcPr>
          <w:p w14:paraId="161923B9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761" w:type="dxa"/>
          </w:tcPr>
          <w:p w14:paraId="5D7C3105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676" w:type="dxa"/>
          </w:tcPr>
          <w:p w14:paraId="00716B3B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954" w:type="dxa"/>
          </w:tcPr>
          <w:p w14:paraId="1A2B64D1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782" w:type="dxa"/>
          </w:tcPr>
          <w:p w14:paraId="0DC76A1D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</w:tr>
      <w:tr w:rsidR="00B733EB" w:rsidRPr="006928C4" w14:paraId="3047215D" w14:textId="77777777" w:rsidTr="1FA678FF">
        <w:tc>
          <w:tcPr>
            <w:tcW w:w="1621" w:type="dxa"/>
          </w:tcPr>
          <w:p w14:paraId="1C434384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3040" w:type="dxa"/>
          </w:tcPr>
          <w:p w14:paraId="5B81CE02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761" w:type="dxa"/>
          </w:tcPr>
          <w:p w14:paraId="1DC8FF44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676" w:type="dxa"/>
          </w:tcPr>
          <w:p w14:paraId="42F593B1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954" w:type="dxa"/>
          </w:tcPr>
          <w:p w14:paraId="622FCBC9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782" w:type="dxa"/>
          </w:tcPr>
          <w:p w14:paraId="5EA9B9BB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</w:tr>
      <w:tr w:rsidR="00B733EB" w:rsidRPr="006928C4" w14:paraId="1A7776BB" w14:textId="77777777" w:rsidTr="1FA678FF">
        <w:tc>
          <w:tcPr>
            <w:tcW w:w="1621" w:type="dxa"/>
          </w:tcPr>
          <w:p w14:paraId="33D7ABE0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3040" w:type="dxa"/>
          </w:tcPr>
          <w:p w14:paraId="73E987F7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761" w:type="dxa"/>
          </w:tcPr>
          <w:p w14:paraId="6111F588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676" w:type="dxa"/>
          </w:tcPr>
          <w:p w14:paraId="09054457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954" w:type="dxa"/>
          </w:tcPr>
          <w:p w14:paraId="2A1B8098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782" w:type="dxa"/>
          </w:tcPr>
          <w:p w14:paraId="7C210987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</w:tr>
      <w:tr w:rsidR="00B733EB" w:rsidRPr="006928C4" w14:paraId="6D4C0913" w14:textId="77777777" w:rsidTr="1FA678FF">
        <w:tc>
          <w:tcPr>
            <w:tcW w:w="1621" w:type="dxa"/>
          </w:tcPr>
          <w:p w14:paraId="7412B2FB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3040" w:type="dxa"/>
          </w:tcPr>
          <w:p w14:paraId="0C69393A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761" w:type="dxa"/>
          </w:tcPr>
          <w:p w14:paraId="3BC52B3B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676" w:type="dxa"/>
          </w:tcPr>
          <w:p w14:paraId="16184303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954" w:type="dxa"/>
          </w:tcPr>
          <w:p w14:paraId="3BCF95FE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782" w:type="dxa"/>
          </w:tcPr>
          <w:p w14:paraId="25BA0B30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</w:tr>
      <w:tr w:rsidR="00B733EB" w:rsidRPr="006928C4" w14:paraId="1F8C8F71" w14:textId="77777777" w:rsidTr="1FA678FF">
        <w:tc>
          <w:tcPr>
            <w:tcW w:w="1621" w:type="dxa"/>
          </w:tcPr>
          <w:p w14:paraId="19051989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3040" w:type="dxa"/>
          </w:tcPr>
          <w:p w14:paraId="73B16B84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761" w:type="dxa"/>
          </w:tcPr>
          <w:p w14:paraId="7876A37B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676" w:type="dxa"/>
          </w:tcPr>
          <w:p w14:paraId="7A6AA1B0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954" w:type="dxa"/>
          </w:tcPr>
          <w:p w14:paraId="67C9CE74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782" w:type="dxa"/>
          </w:tcPr>
          <w:p w14:paraId="4402192C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</w:tr>
      <w:tr w:rsidR="00B733EB" w:rsidRPr="006928C4" w14:paraId="3A9FE7BF" w14:textId="77777777" w:rsidTr="1FA678FF">
        <w:tc>
          <w:tcPr>
            <w:tcW w:w="1621" w:type="dxa"/>
          </w:tcPr>
          <w:p w14:paraId="6E67AF73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3040" w:type="dxa"/>
          </w:tcPr>
          <w:p w14:paraId="1AC2C0F8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761" w:type="dxa"/>
          </w:tcPr>
          <w:p w14:paraId="3C71BD0A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676" w:type="dxa"/>
          </w:tcPr>
          <w:p w14:paraId="726E0564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954" w:type="dxa"/>
          </w:tcPr>
          <w:p w14:paraId="01D1C897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782" w:type="dxa"/>
          </w:tcPr>
          <w:p w14:paraId="6808F4B0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</w:tr>
      <w:tr w:rsidR="00B733EB" w:rsidRPr="006928C4" w14:paraId="484E57AF" w14:textId="77777777" w:rsidTr="1FA678FF">
        <w:tc>
          <w:tcPr>
            <w:tcW w:w="1621" w:type="dxa"/>
          </w:tcPr>
          <w:p w14:paraId="238A52C5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3040" w:type="dxa"/>
          </w:tcPr>
          <w:p w14:paraId="0C9614E1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761" w:type="dxa"/>
          </w:tcPr>
          <w:p w14:paraId="74ABAFE3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676" w:type="dxa"/>
          </w:tcPr>
          <w:p w14:paraId="7987817C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954" w:type="dxa"/>
          </w:tcPr>
          <w:p w14:paraId="5E7F7326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782" w:type="dxa"/>
          </w:tcPr>
          <w:p w14:paraId="5A715172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</w:tr>
      <w:tr w:rsidR="00B733EB" w:rsidRPr="006928C4" w14:paraId="16358874" w14:textId="77777777" w:rsidTr="1FA678FF">
        <w:tc>
          <w:tcPr>
            <w:tcW w:w="1621" w:type="dxa"/>
          </w:tcPr>
          <w:p w14:paraId="0086A32E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3040" w:type="dxa"/>
          </w:tcPr>
          <w:p w14:paraId="482EBD94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761" w:type="dxa"/>
          </w:tcPr>
          <w:p w14:paraId="442BB481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676" w:type="dxa"/>
          </w:tcPr>
          <w:p w14:paraId="5BB880B8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954" w:type="dxa"/>
          </w:tcPr>
          <w:p w14:paraId="502EF41A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782" w:type="dxa"/>
          </w:tcPr>
          <w:p w14:paraId="34575A72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</w:tr>
      <w:tr w:rsidR="00B733EB" w:rsidRPr="006928C4" w14:paraId="3554E131" w14:textId="77777777" w:rsidTr="1FA678FF">
        <w:tc>
          <w:tcPr>
            <w:tcW w:w="1621" w:type="dxa"/>
          </w:tcPr>
          <w:p w14:paraId="1EC09718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3040" w:type="dxa"/>
          </w:tcPr>
          <w:p w14:paraId="5D713C19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761" w:type="dxa"/>
          </w:tcPr>
          <w:p w14:paraId="5C1B76C1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676" w:type="dxa"/>
          </w:tcPr>
          <w:p w14:paraId="24A7A4A1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954" w:type="dxa"/>
          </w:tcPr>
          <w:p w14:paraId="4E637826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782" w:type="dxa"/>
          </w:tcPr>
          <w:p w14:paraId="59052477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</w:tr>
      <w:tr w:rsidR="00B733EB" w:rsidRPr="006928C4" w14:paraId="2BB446F9" w14:textId="77777777" w:rsidTr="1FA678FF">
        <w:tc>
          <w:tcPr>
            <w:tcW w:w="1621" w:type="dxa"/>
          </w:tcPr>
          <w:p w14:paraId="144FE73A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3040" w:type="dxa"/>
          </w:tcPr>
          <w:p w14:paraId="5866480D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761" w:type="dxa"/>
          </w:tcPr>
          <w:p w14:paraId="66E70C76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676" w:type="dxa"/>
          </w:tcPr>
          <w:p w14:paraId="48D600BB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954" w:type="dxa"/>
          </w:tcPr>
          <w:p w14:paraId="54E6D50F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782" w:type="dxa"/>
          </w:tcPr>
          <w:p w14:paraId="36887319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</w:tr>
      <w:tr w:rsidR="00B733EB" w:rsidRPr="006928C4" w14:paraId="147EC428" w14:textId="77777777" w:rsidTr="1FA678FF">
        <w:tc>
          <w:tcPr>
            <w:tcW w:w="1621" w:type="dxa"/>
          </w:tcPr>
          <w:p w14:paraId="3E137D79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3040" w:type="dxa"/>
          </w:tcPr>
          <w:p w14:paraId="0CC15B95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761" w:type="dxa"/>
          </w:tcPr>
          <w:p w14:paraId="70E327B0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2676" w:type="dxa"/>
          </w:tcPr>
          <w:p w14:paraId="55766C7E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954" w:type="dxa"/>
          </w:tcPr>
          <w:p w14:paraId="3B2D0ACB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  <w:tc>
          <w:tcPr>
            <w:tcW w:w="1782" w:type="dxa"/>
          </w:tcPr>
          <w:p w14:paraId="4A03F299" w14:textId="77777777" w:rsidR="00B733EB" w:rsidRPr="006928C4" w:rsidRDefault="00B733EB" w:rsidP="008751B1">
            <w:pPr>
              <w:pStyle w:val="xmsolistparagraph"/>
              <w:spacing w:before="0" w:beforeAutospacing="0" w:after="0" w:afterAutospacing="0"/>
              <w:rPr>
                <w:rFonts w:ascii="Arial" w:hAnsi="Arial" w:cs="Arial"/>
                <w:color w:val="212121"/>
                <w:sz w:val="22"/>
                <w:szCs w:val="22"/>
              </w:rPr>
            </w:pPr>
          </w:p>
        </w:tc>
      </w:tr>
    </w:tbl>
    <w:p w14:paraId="000B868C" w14:textId="0233156E" w:rsidR="003509C9" w:rsidRPr="006E0EF1" w:rsidRDefault="003509C9" w:rsidP="00DE7372">
      <w:pPr>
        <w:rPr>
          <w:rFonts w:cstheme="minorHAnsi"/>
        </w:rPr>
        <w:sectPr w:rsidR="003509C9" w:rsidRPr="006E0EF1" w:rsidSect="00A86492">
          <w:headerReference w:type="default" r:id="rId16"/>
          <w:type w:val="continuous"/>
          <w:pgSz w:w="16817" w:h="11901" w:orient="landscape"/>
          <w:pgMar w:top="1165" w:right="1361" w:bottom="1050" w:left="1361" w:header="703" w:footer="510" w:gutter="0"/>
          <w:cols w:space="851"/>
          <w:docGrid w:linePitch="360"/>
        </w:sectPr>
      </w:pPr>
    </w:p>
    <w:p w14:paraId="6787C676" w14:textId="77777777" w:rsidR="00515910" w:rsidRPr="006E0EF1" w:rsidRDefault="00515910" w:rsidP="000728F6">
      <w:pPr>
        <w:pStyle w:val="BodyTextNWMPHN"/>
        <w:rPr>
          <w:rFonts w:asciiTheme="minorHAnsi" w:hAnsiTheme="minorHAnsi" w:cstheme="minorHAnsi"/>
          <w:i/>
          <w:iCs/>
          <w:color w:val="FF0000"/>
        </w:rPr>
      </w:pPr>
    </w:p>
    <w:sectPr w:rsidR="00515910" w:rsidRPr="006E0EF1" w:rsidSect="00EE4B1A">
      <w:headerReference w:type="default" r:id="rId17"/>
      <w:pgSz w:w="16817" w:h="11901" w:orient="landscape"/>
      <w:pgMar w:top="1361" w:right="1361" w:bottom="720" w:left="1361" w:header="703" w:footer="7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53489" w14:textId="77777777" w:rsidR="00E41BC1" w:rsidRDefault="00E41BC1">
      <w:pPr>
        <w:spacing w:after="0" w:line="240" w:lineRule="auto"/>
      </w:pPr>
      <w:r>
        <w:separator/>
      </w:r>
    </w:p>
  </w:endnote>
  <w:endnote w:type="continuationSeparator" w:id="0">
    <w:p w14:paraId="6CA67FA6" w14:textId="77777777" w:rsidR="00E41BC1" w:rsidRDefault="00E41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7ED81" w14:textId="77777777" w:rsidR="00B733EB" w:rsidRDefault="00B733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C152D" w14:textId="77777777" w:rsidR="00CD0A27" w:rsidRDefault="00E41BC1">
    <w:pPr>
      <w:pStyle w:val="Footer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2FFD02B2" wp14:editId="72CFED31">
              <wp:simplePos x="0" y="0"/>
              <wp:positionH relativeFrom="column">
                <wp:posOffset>1031240</wp:posOffset>
              </wp:positionH>
              <wp:positionV relativeFrom="paragraph">
                <wp:posOffset>121286</wp:posOffset>
              </wp:positionV>
              <wp:extent cx="8115300" cy="3429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15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0="urn:schemas-microsoft-com:office:word" xmlns:w="http://schemas.openxmlformats.org/wordprocessingml/2006/main" xmlns:v="urn:schemas-microsoft-com:vml" xmlns:o="urn:schemas-microsoft-com:office:office" xmlns:mv="urn:schemas-microsoft-com:mac:vml" xmlns:mo="http://schemas.microsoft.com/office/mac/office/2008/main" xmlns:ma14="http://schemas.microsoft.com/office/mac/drawingml/2011/main" xmlns:arto="http://schemas.microsoft.com/office/word/2006/arto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CellMar>
                              <w:left w:w="284" w:type="dxa"/>
                              <w:right w:w="142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111"/>
                            <w:gridCol w:w="2268"/>
                            <w:gridCol w:w="2126"/>
                            <w:gridCol w:w="851"/>
                            <w:gridCol w:w="2268"/>
                          </w:tblGrid>
                          <w:tr w:rsidR="004B0873" w14:paraId="16AD00DA" w14:textId="0A338C22" w:rsidTr="004B0873">
                            <w:tc>
                              <w:tcPr>
                                <w:tcW w:w="4111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34794969" w14:textId="6CD1214C" w:rsidR="00453638" w:rsidRPr="00453638" w:rsidRDefault="004B0873" w:rsidP="00453638">
                                <w:pPr>
                                  <w:pStyle w:val="Foo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4B0873">
                                  <w:rPr>
                                    <w:sz w:val="16"/>
                                    <w:szCs w:val="16"/>
                                  </w:rPr>
                                  <w:t xml:space="preserve">Aged Care Change Management Training </w:t>
                                </w:r>
                                <w:r w:rsidR="00453638" w:rsidRPr="00453638">
                                  <w:rPr>
                                    <w:sz w:val="16"/>
                                    <w:szCs w:val="16"/>
                                  </w:rPr>
                                  <w:t xml:space="preserve">Attachment </w:t>
                                </w:r>
                                <w:r w:rsidR="00490146">
                                  <w:rPr>
                                    <w:sz w:val="16"/>
                                    <w:szCs w:val="16"/>
                                  </w:rPr>
                                  <w:t>4</w:t>
                                </w:r>
                                <w:r w:rsidR="00453638" w:rsidRPr="00453638">
                                  <w:rPr>
                                    <w:sz w:val="16"/>
                                    <w:szCs w:val="16"/>
                                  </w:rPr>
                                  <w:t xml:space="preserve">: </w:t>
                                </w:r>
                                <w:r w:rsidR="00490146">
                                  <w:rPr>
                                    <w:sz w:val="16"/>
                                    <w:szCs w:val="16"/>
                                  </w:rPr>
                                  <w:t>Action Plan</w:t>
                                </w:r>
                              </w:p>
                              <w:p w14:paraId="3F8FA61E" w14:textId="2C0211FE" w:rsidR="004B0873" w:rsidRPr="004B0873" w:rsidRDefault="004B0873" w:rsidP="004B0873">
                                <w:pPr>
                                  <w:pStyle w:val="Footer"/>
                                  <w:jc w:val="left"/>
                                  <w:rPr>
                                    <w:bCs w:val="0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04E4AB03" w14:textId="77777777" w:rsidR="004B0873" w:rsidRPr="002D5EB4" w:rsidRDefault="004B0873" w:rsidP="00737FA0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Date Approved: 14/10/2025</w:t>
                                </w:r>
                              </w:p>
                              <w:p w14:paraId="53814AF6" w14:textId="77777777" w:rsidR="004B0873" w:rsidRPr="002D5EB4" w:rsidRDefault="004B0873" w:rsidP="00737FA0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Next Review Date: 14/10/2028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2225940A" w14:textId="60372DF5" w:rsidR="004B0873" w:rsidRPr="002D5EB4" w:rsidRDefault="004B0873" w:rsidP="00737FA0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**Uncontrolled when printed**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br/>
                                  <w:t xml:space="preserve">Date Printed: 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begin"/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instrText xml:space="preserve"> TIME \@ "d MMMM yyyy" </w:instrTex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separate"/>
                                </w:r>
                                <w:r w:rsidR="008B5237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>24 August 2026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3119" w:type="dxa"/>
                                <w:gridSpan w:val="2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24819EEF" w14:textId="77777777" w:rsidR="004B0873" w:rsidRPr="001234EF" w:rsidRDefault="004B0873" w:rsidP="004B0873">
                                <w:pPr>
                                  <w:pStyle w:val="Footer"/>
                                  <w:jc w:val="lef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1234EF">
                                  <w:rPr>
                                    <w:sz w:val="16"/>
                                    <w:szCs w:val="16"/>
                                  </w:rPr>
                                  <w:t>Developed by Thrive Aged Care Consultants</w:t>
                                </w:r>
                              </w:p>
                              <w:p w14:paraId="7693AA99" w14:textId="77777777" w:rsidR="004B0873" w:rsidRPr="002D5EB4" w:rsidRDefault="004B0873" w:rsidP="004B0873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</w:p>
                            </w:tc>
                          </w:tr>
                          <w:tr w:rsidR="004B0873" w14:paraId="35EB43C4" w14:textId="3FF39A1D" w:rsidTr="004B0873">
                            <w:tc>
                              <w:tcPr>
                                <w:tcW w:w="4111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06066E09" w14:textId="77777777" w:rsidR="004B0873" w:rsidRPr="002D5EB4" w:rsidRDefault="004B0873" w:rsidP="007D2837">
                                <w:pPr>
                                  <w:pStyle w:val="NWMPHNFootertext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begin"/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instrText xml:space="preserve"> FILENAME   \* MERGEFORMAT </w:instrTex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>Document8</w:t>
                                </w:r>
                                <w:r w:rsidRPr="002D5EB4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fldChar w:fldCharType="end"/>
                                </w:r>
                                <w:r w:rsidRPr="002D5EB4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 xml:space="preserve">  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Version: 2.1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3FB803A5" w14:textId="77777777" w:rsidR="004B0873" w:rsidRPr="002D5EB4" w:rsidRDefault="004B0873" w:rsidP="002D5EB4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Date Approved: 12/01/2023</w:t>
                                </w:r>
                              </w:p>
                              <w:p w14:paraId="1170A983" w14:textId="77777777" w:rsidR="004B0873" w:rsidRPr="002D5EB4" w:rsidRDefault="004B0873" w:rsidP="002D5EB4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Next Review Date: 12/01/2026</w:t>
                                </w:r>
                              </w:p>
                            </w:tc>
                            <w:tc>
                              <w:tcPr>
                                <w:tcW w:w="2977" w:type="dxa"/>
                                <w:gridSpan w:val="2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2A23AE87" w14:textId="70F850C3" w:rsidR="004B0873" w:rsidRPr="002D5EB4" w:rsidRDefault="004B0873" w:rsidP="002D5EB4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**Uncontrolled when printed**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br/>
                                  <w:t xml:space="preserve">Date Printed: 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begin"/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instrText xml:space="preserve"> TIME \@ "d MMMM yyyy" </w:instrTex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separate"/>
                                </w:r>
                                <w:r w:rsidR="008B5237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>24 August 2026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7F6C2951" w14:textId="77777777" w:rsidR="004B0873" w:rsidRPr="002D5EB4" w:rsidRDefault="004B0873" w:rsidP="002D5EB4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</w:p>
                            </w:tc>
                          </w:tr>
                        </w:tbl>
                        <w:p w14:paraId="1D937E10" w14:textId="77777777" w:rsidR="00C05AAA" w:rsidRPr="00F51657" w:rsidRDefault="00C05AAA" w:rsidP="00C05AAA">
                          <w:pPr>
                            <w:spacing w:after="0" w:line="240" w:lineRule="auto"/>
                            <w:rPr>
                              <w:color w:val="5050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FD02B2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7" type="#_x0000_t202" style="position:absolute;left:0;text-align:left;margin-left:81.2pt;margin-top:9.55pt;width:639pt;height:27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" filled="f" stroked="f">
              <v:textbox>
                <w:txbxContent>
                  <w:tbl>
                    <w:tblPr>
                      <w:tblW w:w="0" w:type="auto"/>
                      <w:tblCellMar>
                        <w:left w:w="284" w:type="dxa"/>
                        <w:right w:w="142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111"/>
                      <w:gridCol w:w="2268"/>
                      <w:gridCol w:w="2126"/>
                      <w:gridCol w:w="851"/>
                      <w:gridCol w:w="2268"/>
                    </w:tblGrid>
                    <w:tr w:rsidR="004B0873" w14:paraId="16AD00DA" w14:textId="0A338C22" w:rsidTr="004B0873">
                      <w:tc>
                        <w:tcPr>
                          <w:tcW w:w="4111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34794969" w14:textId="6CD1214C" w:rsidR="00453638" w:rsidRPr="00453638" w:rsidRDefault="004B0873" w:rsidP="0045363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4B0873">
                            <w:rPr>
                              <w:sz w:val="16"/>
                              <w:szCs w:val="16"/>
                            </w:rPr>
                            <w:t xml:space="preserve">Aged Care Change Management Training </w:t>
                          </w:r>
                          <w:r w:rsidR="00453638" w:rsidRPr="00453638">
                            <w:rPr>
                              <w:sz w:val="16"/>
                              <w:szCs w:val="16"/>
                            </w:rPr>
                            <w:t xml:space="preserve">Attachment </w:t>
                          </w:r>
                          <w:r w:rsidR="00490146">
                            <w:rPr>
                              <w:sz w:val="16"/>
                              <w:szCs w:val="16"/>
                            </w:rPr>
                            <w:t>4</w:t>
                          </w:r>
                          <w:r w:rsidR="00453638" w:rsidRPr="00453638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="00490146">
                            <w:rPr>
                              <w:sz w:val="16"/>
                              <w:szCs w:val="16"/>
                            </w:rPr>
                            <w:t>Action Plan</w:t>
                          </w:r>
                        </w:p>
                        <w:p w14:paraId="3F8FA61E" w14:textId="2C0211FE" w:rsidR="004B0873" w:rsidRPr="004B0873" w:rsidRDefault="004B0873" w:rsidP="004B0873">
                          <w:pPr>
                            <w:pStyle w:val="Footer"/>
                            <w:jc w:val="left"/>
                            <w:rPr>
                              <w:bCs w:val="0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04E4AB03" w14:textId="77777777" w:rsidR="004B0873" w:rsidRPr="002D5EB4" w:rsidRDefault="004B0873" w:rsidP="00737FA0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Date Approved: 14/10/2025</w:t>
                          </w:r>
                        </w:p>
                        <w:p w14:paraId="53814AF6" w14:textId="77777777" w:rsidR="004B0873" w:rsidRPr="002D5EB4" w:rsidRDefault="004B0873" w:rsidP="00737FA0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Next Review Date: 14/10/2028</w:t>
                          </w:r>
                        </w:p>
                      </w:tc>
                      <w:tc>
                        <w:tcPr>
                          <w:tcW w:w="2126" w:type="dxa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2225940A" w14:textId="60372DF5" w:rsidR="004B0873" w:rsidRPr="002D5EB4" w:rsidRDefault="004B0873" w:rsidP="00737FA0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**Uncontrolled when printed**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br/>
                            <w:t xml:space="preserve">Date Printed: 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begin"/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instrText xml:space="preserve"> TIME \@ "d MMMM yyyy" </w:instrTex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separate"/>
                          </w:r>
                          <w:r w:rsidR="008B5237">
                            <w:rPr>
                              <w:noProof/>
                              <w:color w:val="808080" w:themeColor="background1" w:themeShade="80"/>
                            </w:rPr>
                            <w:t>24 August 2026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3119" w:type="dxa"/>
                          <w:gridSpan w:val="2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24819EEF" w14:textId="77777777" w:rsidR="004B0873" w:rsidRPr="001234EF" w:rsidRDefault="004B0873" w:rsidP="004B0873">
                          <w:pPr>
                            <w:pStyle w:val="Footer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1234EF">
                            <w:rPr>
                              <w:sz w:val="16"/>
                              <w:szCs w:val="16"/>
                            </w:rPr>
                            <w:t>Developed by Thrive Aged Care Consultants</w:t>
                          </w:r>
                        </w:p>
                        <w:p w14:paraId="7693AA99" w14:textId="77777777" w:rsidR="004B0873" w:rsidRPr="002D5EB4" w:rsidRDefault="004B0873" w:rsidP="004B0873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</w:p>
                      </w:tc>
                    </w:tr>
                    <w:tr w:rsidR="004B0873" w14:paraId="35EB43C4" w14:textId="3FF39A1D" w:rsidTr="004B0873">
                      <w:tc>
                        <w:tcPr>
                          <w:tcW w:w="4111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06066E09" w14:textId="77777777" w:rsidR="004B0873" w:rsidRPr="002D5EB4" w:rsidRDefault="004B0873" w:rsidP="007D2837">
                          <w:pPr>
                            <w:pStyle w:val="NWMPHNFootertext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begin"/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instrText xml:space="preserve"> FILENAME   \* MERGEFORMAT </w:instrTex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 w:themeColor="background1" w:themeShade="80"/>
                            </w:rPr>
                            <w:t>Document8</w:t>
                          </w:r>
                          <w:r w:rsidRPr="002D5EB4">
                            <w:rPr>
                              <w:noProof/>
                              <w:color w:val="808080" w:themeColor="background1" w:themeShade="80"/>
                            </w:rPr>
                            <w:fldChar w:fldCharType="end"/>
                          </w:r>
                          <w:r w:rsidRPr="002D5EB4">
                            <w:rPr>
                              <w:noProof/>
                              <w:color w:val="808080" w:themeColor="background1" w:themeShade="80"/>
                            </w:rPr>
                            <w:t xml:space="preserve">  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t>Version: 2.1</w:t>
                          </w:r>
                        </w:p>
                      </w:tc>
                      <w:tc>
                        <w:tcPr>
                          <w:tcW w:w="2268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3FB803A5" w14:textId="77777777" w:rsidR="004B0873" w:rsidRPr="002D5EB4" w:rsidRDefault="004B0873" w:rsidP="002D5EB4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Date Approved: 12/01/2023</w:t>
                          </w:r>
                        </w:p>
                        <w:p w14:paraId="1170A983" w14:textId="77777777" w:rsidR="004B0873" w:rsidRPr="002D5EB4" w:rsidRDefault="004B0873" w:rsidP="002D5EB4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Next Review Date: 12/01/2026</w:t>
                          </w:r>
                        </w:p>
                      </w:tc>
                      <w:tc>
                        <w:tcPr>
                          <w:tcW w:w="2977" w:type="dxa"/>
                          <w:gridSpan w:val="2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2A23AE87" w14:textId="70F850C3" w:rsidR="004B0873" w:rsidRPr="002D5EB4" w:rsidRDefault="004B0873" w:rsidP="002D5EB4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**Uncontrolled when printed**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br/>
                            <w:t xml:space="preserve">Date Printed: 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begin"/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instrText xml:space="preserve"> TIME \@ "d MMMM yyyy" </w:instrTex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separate"/>
                          </w:r>
                          <w:r w:rsidR="008B5237">
                            <w:rPr>
                              <w:noProof/>
                              <w:color w:val="808080" w:themeColor="background1" w:themeShade="80"/>
                            </w:rPr>
                            <w:t>24 August 2026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2268" w:type="dxa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7F6C2951" w14:textId="77777777" w:rsidR="004B0873" w:rsidRPr="002D5EB4" w:rsidRDefault="004B0873" w:rsidP="002D5EB4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</w:p>
                      </w:tc>
                    </w:tr>
                  </w:tbl>
                  <w:p w14:paraId="1D937E10" w14:textId="77777777" w:rsidR="00C05AAA" w:rsidRPr="00F51657" w:rsidRDefault="00C05AAA" w:rsidP="00C05AAA">
                    <w:pPr>
                      <w:spacing w:after="0" w:line="240" w:lineRule="auto"/>
                      <w:rPr>
                        <w:color w:val="5050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B17A77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C60C7F5" wp14:editId="37E3E25D">
              <wp:simplePos x="0" y="0"/>
              <wp:positionH relativeFrom="column">
                <wp:posOffset>9016841</wp:posOffset>
              </wp:positionH>
              <wp:positionV relativeFrom="paragraph">
                <wp:posOffset>266535</wp:posOffset>
              </wp:positionV>
              <wp:extent cx="513080" cy="175895"/>
              <wp:effectExtent l="0" t="0" r="20320" b="1905"/>
              <wp:wrapNone/>
              <wp:docPr id="20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08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0="urn:schemas-microsoft-com:office:word" xmlns:w="http://schemas.openxmlformats.org/wordprocessingml/2006/main" xmlns:v="urn:schemas-microsoft-com:vml" xmlns:o="urn:schemas-microsoft-com:office:office" xmlns:mv="urn:schemas-microsoft-com:mac:vml" xmlns:mo="http://schemas.microsoft.com/office/mac/office/2008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3A7EC0" w14:textId="77777777" w:rsidR="00CD0A27" w:rsidRPr="00493551" w:rsidRDefault="00E41BC1" w:rsidP="00CD0A27">
                          <w:pPr>
                            <w:jc w:val="right"/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</w:pP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t xml:space="preserve">Page 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844F0">
                            <w:rPr>
                              <w:rFonts w:ascii="Calibri" w:hAnsi="Calibri"/>
                              <w:noProof/>
                              <w:color w:val="505050"/>
                              <w:sz w:val="18"/>
                              <w:szCs w:val="18"/>
                            </w:rPr>
                            <w:t>2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end"/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t xml:space="preserve"> of 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instrText xml:space="preserve"> NUMPAGES  \* MERGEFORMAT </w:instrTex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844F0">
                            <w:rPr>
                              <w:rFonts w:ascii="Calibri" w:hAnsi="Calibri"/>
                              <w:noProof/>
                              <w:color w:val="505050"/>
                              <w:sz w:val="18"/>
                              <w:szCs w:val="18"/>
                            </w:rPr>
                            <w:t>4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4C60C7F5" id="Text Box 20" o:spid="_x0000_s1028" type="#_x0000_t202" style="position:absolute;left:0;text-align:left;margin-left:710pt;margin-top:21pt;width:40.4pt;height:13.85pt;z-index:25165824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" filled="f" stroked="f">
              <v:textbox inset="0,0,0,0">
                <w:txbxContent>
                  <w:p w14:paraId="4D3A7EC0" w14:textId="77777777" w:rsidR="00CD0A27" w:rsidRPr="00493551" w:rsidRDefault="00E41BC1" w:rsidP="00CD0A27">
                    <w:pPr>
                      <w:jc w:val="right"/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</w:pP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t xml:space="preserve">Page 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begin"/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instrText xml:space="preserve"> PAGE  \* MERGEFORMAT </w:instrTex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separate"/>
                    </w:r>
                    <w:r w:rsidR="003844F0">
                      <w:rPr>
                        <w:rFonts w:ascii="Calibri" w:hAnsi="Calibri"/>
                        <w:noProof/>
                        <w:color w:val="505050"/>
                        <w:sz w:val="18"/>
                        <w:szCs w:val="18"/>
                      </w:rPr>
                      <w:t>2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end"/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t xml:space="preserve"> of 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begin"/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instrText xml:space="preserve"> NUMPAGES  \* MERGEFORMAT </w:instrTex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separate"/>
                    </w:r>
                    <w:r w:rsidR="003844F0">
                      <w:rPr>
                        <w:rFonts w:ascii="Calibri" w:hAnsi="Calibri"/>
                        <w:noProof/>
                        <w:color w:val="505050"/>
                        <w:sz w:val="18"/>
                        <w:szCs w:val="18"/>
                      </w:rPr>
                      <w:t>4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67B87" w14:textId="5C103534" w:rsidR="00CD0A27" w:rsidRDefault="00490146">
    <w:pPr>
      <w:pStyle w:val="Footer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6CCA26F" wp14:editId="470BFB1B">
              <wp:simplePos x="0" y="0"/>
              <wp:positionH relativeFrom="column">
                <wp:posOffset>9006840</wp:posOffset>
              </wp:positionH>
              <wp:positionV relativeFrom="paragraph">
                <wp:posOffset>189865</wp:posOffset>
              </wp:positionV>
              <wp:extent cx="513080" cy="175895"/>
              <wp:effectExtent l="0" t="0" r="20320" b="1905"/>
              <wp:wrapNone/>
              <wp:docPr id="18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08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0="urn:schemas-microsoft-com:office:word" xmlns:w="http://schemas.openxmlformats.org/wordprocessingml/2006/main" xmlns:v="urn:schemas-microsoft-com:vml" xmlns:o="urn:schemas-microsoft-com:office:office" xmlns:mv="urn:schemas-microsoft-com:mac:vml" xmlns:mo="http://schemas.microsoft.com/office/mac/office/2008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FB557E" w14:textId="77777777" w:rsidR="00CD0A27" w:rsidRPr="00493551" w:rsidRDefault="00E41BC1" w:rsidP="00CD0A27">
                          <w:pPr>
                            <w:jc w:val="right"/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</w:pP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t xml:space="preserve">Page 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320C6">
                            <w:rPr>
                              <w:rFonts w:ascii="Calibri" w:hAnsi="Calibri"/>
                              <w:noProof/>
                              <w:color w:val="505050"/>
                              <w:sz w:val="18"/>
                              <w:szCs w:val="18"/>
                            </w:rPr>
                            <w:t>1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end"/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t xml:space="preserve"> of 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instrText xml:space="preserve"> NUMPAGES  \* MERGEFORMAT </w:instrTex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E7DC3">
                            <w:rPr>
                              <w:rFonts w:ascii="Calibri" w:hAnsi="Calibri"/>
                              <w:noProof/>
                              <w:color w:val="505050"/>
                              <w:sz w:val="18"/>
                              <w:szCs w:val="18"/>
                            </w:rPr>
                            <w:t>3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w14:anchorId="46CCA26F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0" type="#_x0000_t202" style="position:absolute;left:0;text-align:left;margin-left:709.2pt;margin-top:14.95pt;width:40.4pt;height:13.85pt;z-index:2516582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" filled="f" stroked="f">
              <v:textbox inset="0,0,0,0">
                <w:txbxContent>
                  <w:p w14:paraId="0BFB557E" w14:textId="77777777" w:rsidR="00CD0A27" w:rsidRPr="00493551" w:rsidRDefault="00E41BC1" w:rsidP="00CD0A27">
                    <w:pPr>
                      <w:jc w:val="right"/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</w:pP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t xml:space="preserve">Page 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begin"/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instrText xml:space="preserve"> PAGE  \* MERGEFORMAT </w:instrTex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separate"/>
                    </w:r>
                    <w:r w:rsidR="00D320C6">
                      <w:rPr>
                        <w:rFonts w:ascii="Calibri" w:hAnsi="Calibri"/>
                        <w:noProof/>
                        <w:color w:val="505050"/>
                        <w:sz w:val="18"/>
                        <w:szCs w:val="18"/>
                      </w:rPr>
                      <w:t>1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end"/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t xml:space="preserve"> of 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begin"/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instrText xml:space="preserve"> NUMPAGES  \* MERGEFORMAT </w:instrTex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separate"/>
                    </w:r>
                    <w:r w:rsidR="00BE7DC3">
                      <w:rPr>
                        <w:rFonts w:ascii="Calibri" w:hAnsi="Calibri"/>
                        <w:noProof/>
                        <w:color w:val="505050"/>
                        <w:sz w:val="18"/>
                        <w:szCs w:val="18"/>
                      </w:rPr>
                      <w:t>3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4EDEFA98" wp14:editId="58F7ECAB">
              <wp:simplePos x="0" y="0"/>
              <wp:positionH relativeFrom="column">
                <wp:posOffset>1231265</wp:posOffset>
              </wp:positionH>
              <wp:positionV relativeFrom="paragraph">
                <wp:posOffset>17780</wp:posOffset>
              </wp:positionV>
              <wp:extent cx="8115300" cy="333375"/>
              <wp:effectExtent l="0" t="0" r="0" b="9525"/>
              <wp:wrapNone/>
              <wp:docPr id="1279161418" name="Text Box 12791614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15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arto="http://schemas.microsoft.com/office/word/2006/arto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CellMar>
                              <w:left w:w="284" w:type="dxa"/>
                              <w:right w:w="142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111"/>
                            <w:gridCol w:w="2268"/>
                            <w:gridCol w:w="2126"/>
                            <w:gridCol w:w="851"/>
                            <w:gridCol w:w="2268"/>
                          </w:tblGrid>
                          <w:tr w:rsidR="00490146" w14:paraId="5DE0ABFD" w14:textId="77777777" w:rsidTr="004B0873">
                            <w:tc>
                              <w:tcPr>
                                <w:tcW w:w="4111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2A34AD50" w14:textId="2C52D42F" w:rsidR="00490146" w:rsidRPr="004B0873" w:rsidRDefault="00490146" w:rsidP="004B0873">
                                <w:pPr>
                                  <w:pStyle w:val="Footer"/>
                                  <w:jc w:val="left"/>
                                  <w:rPr>
                                    <w:bCs w:val="0"/>
                                    <w:sz w:val="16"/>
                                    <w:szCs w:val="16"/>
                                  </w:rPr>
                                </w:pPr>
                                <w:r w:rsidRPr="004B0873">
                                  <w:rPr>
                                    <w:sz w:val="16"/>
                                    <w:szCs w:val="16"/>
                                  </w:rPr>
                                  <w:t xml:space="preserve">Aged Care Change Management Training 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Attachment 4: Action Plan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41E9B166" w14:textId="77777777" w:rsidR="00490146" w:rsidRPr="002D5EB4" w:rsidRDefault="00490146" w:rsidP="00737FA0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Date Approved: 14/10/2025</w:t>
                                </w:r>
                              </w:p>
                              <w:p w14:paraId="3D478001" w14:textId="77777777" w:rsidR="00490146" w:rsidRPr="002D5EB4" w:rsidRDefault="00490146" w:rsidP="00737FA0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Next Review Date: 14/10/2028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7B067A0E" w14:textId="71AA6726" w:rsidR="00490146" w:rsidRPr="002D5EB4" w:rsidRDefault="00490146" w:rsidP="00737FA0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**Uncontrolled when printed**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br/>
                                  <w:t xml:space="preserve">Date Printed: 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begin"/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instrText xml:space="preserve"> TIME \@ "d MMMM yyyy" </w:instrTex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separate"/>
                                </w:r>
                                <w:r w:rsidR="008B5237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>24 August 2026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3119" w:type="dxa"/>
                                <w:gridSpan w:val="2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4285672B" w14:textId="77777777" w:rsidR="00490146" w:rsidRPr="001234EF" w:rsidRDefault="00490146" w:rsidP="004B0873">
                                <w:pPr>
                                  <w:pStyle w:val="Footer"/>
                                  <w:jc w:val="lef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1234EF">
                                  <w:rPr>
                                    <w:sz w:val="16"/>
                                    <w:szCs w:val="16"/>
                                  </w:rPr>
                                  <w:t>Developed by Thrive Aged Care Consultants</w:t>
                                </w:r>
                              </w:p>
                              <w:p w14:paraId="12D3AEAC" w14:textId="77777777" w:rsidR="00490146" w:rsidRPr="002D5EB4" w:rsidRDefault="00490146" w:rsidP="004B0873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</w:p>
                            </w:tc>
                          </w:tr>
                          <w:tr w:rsidR="00490146" w14:paraId="5D3E4F15" w14:textId="77777777" w:rsidTr="004B0873">
                            <w:tc>
                              <w:tcPr>
                                <w:tcW w:w="4111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0F32E8E6" w14:textId="77777777" w:rsidR="00490146" w:rsidRPr="002D5EB4" w:rsidRDefault="00490146" w:rsidP="007D2837">
                                <w:pPr>
                                  <w:pStyle w:val="NWMPHNFootertext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begin"/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instrText xml:space="preserve"> FILENAME   \* MERGEFORMAT </w:instrTex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>Document8</w:t>
                                </w:r>
                                <w:r w:rsidRPr="002D5EB4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fldChar w:fldCharType="end"/>
                                </w:r>
                                <w:r w:rsidRPr="002D5EB4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 xml:space="preserve">  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Version: 2.1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2F1D66D2" w14:textId="77777777" w:rsidR="00490146" w:rsidRPr="002D5EB4" w:rsidRDefault="00490146" w:rsidP="002D5EB4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Date Approved: 12/01/2023</w:t>
                                </w:r>
                              </w:p>
                              <w:p w14:paraId="15FE40A9" w14:textId="77777777" w:rsidR="00490146" w:rsidRPr="002D5EB4" w:rsidRDefault="00490146" w:rsidP="002D5EB4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Next Review Date: 12/01/2026</w:t>
                                </w:r>
                              </w:p>
                            </w:tc>
                            <w:tc>
                              <w:tcPr>
                                <w:tcW w:w="2977" w:type="dxa"/>
                                <w:gridSpan w:val="2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560359FA" w14:textId="04F8054E" w:rsidR="00490146" w:rsidRPr="002D5EB4" w:rsidRDefault="00490146" w:rsidP="002D5EB4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**Uncontrolled when printed**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br/>
                                  <w:t xml:space="preserve">Date Printed: 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begin"/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instrText xml:space="preserve"> TIME \@ "d MMMM yyyy" </w:instrTex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separate"/>
                                </w:r>
                                <w:r w:rsidR="008B5237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>24 August 2026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599FA9B4" w14:textId="77777777" w:rsidR="00490146" w:rsidRPr="002D5EB4" w:rsidRDefault="00490146" w:rsidP="002D5EB4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</w:p>
                            </w:tc>
                          </w:tr>
                        </w:tbl>
                        <w:p w14:paraId="3A6CB9A9" w14:textId="77777777" w:rsidR="00490146" w:rsidRPr="00F51657" w:rsidRDefault="00490146" w:rsidP="00490146">
                          <w:pPr>
                            <w:spacing w:after="0" w:line="240" w:lineRule="auto"/>
                            <w:rPr>
                              <w:color w:val="5050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DEFA98" id="Text Box 1279161418" o:spid="_x0000_s1031" type="#_x0000_t202" style="position:absolute;left:0;text-align:left;margin-left:96.95pt;margin-top:1.4pt;width:639pt;height:26.2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" filled="f" stroked="f">
              <v:textbox>
                <w:txbxContent>
                  <w:tbl>
                    <w:tblPr>
                      <w:tblW w:w="0" w:type="auto"/>
                      <w:tblCellMar>
                        <w:left w:w="284" w:type="dxa"/>
                        <w:right w:w="142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111"/>
                      <w:gridCol w:w="2268"/>
                      <w:gridCol w:w="2126"/>
                      <w:gridCol w:w="851"/>
                      <w:gridCol w:w="2268"/>
                    </w:tblGrid>
                    <w:tr w:rsidR="00490146" w14:paraId="5DE0ABFD" w14:textId="77777777" w:rsidTr="004B0873">
                      <w:tc>
                        <w:tcPr>
                          <w:tcW w:w="4111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2A34AD50" w14:textId="2C52D42F" w:rsidR="00490146" w:rsidRPr="004B0873" w:rsidRDefault="00490146" w:rsidP="004B0873">
                          <w:pPr>
                            <w:pStyle w:val="Footer"/>
                            <w:jc w:val="left"/>
                            <w:rPr>
                              <w:bCs w:val="0"/>
                              <w:sz w:val="16"/>
                              <w:szCs w:val="16"/>
                            </w:rPr>
                          </w:pPr>
                          <w:r w:rsidRPr="004B0873">
                            <w:rPr>
                              <w:sz w:val="16"/>
                              <w:szCs w:val="16"/>
                            </w:rPr>
                            <w:t xml:space="preserve">Aged Care Change Management Training </w:t>
                          </w:r>
                          <w:r>
                            <w:rPr>
                              <w:sz w:val="16"/>
                              <w:szCs w:val="16"/>
                            </w:rPr>
                            <w:t>Attachment 4: Action Plan</w:t>
                          </w:r>
                        </w:p>
                      </w:tc>
                      <w:tc>
                        <w:tcPr>
                          <w:tcW w:w="2268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41E9B166" w14:textId="77777777" w:rsidR="00490146" w:rsidRPr="002D5EB4" w:rsidRDefault="00490146" w:rsidP="00737FA0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Date Approved: 14/10/2025</w:t>
                          </w:r>
                        </w:p>
                        <w:p w14:paraId="3D478001" w14:textId="77777777" w:rsidR="00490146" w:rsidRPr="002D5EB4" w:rsidRDefault="00490146" w:rsidP="00737FA0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Next Review Date: 14/10/2028</w:t>
                          </w:r>
                        </w:p>
                      </w:tc>
                      <w:tc>
                        <w:tcPr>
                          <w:tcW w:w="2126" w:type="dxa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7B067A0E" w14:textId="71AA6726" w:rsidR="00490146" w:rsidRPr="002D5EB4" w:rsidRDefault="00490146" w:rsidP="00737FA0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**Uncontrolled when printed**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br/>
                            <w:t xml:space="preserve">Date Printed: 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begin"/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instrText xml:space="preserve"> TIME \@ "d MMMM yyyy" </w:instrTex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separate"/>
                          </w:r>
                          <w:r w:rsidR="008B5237">
                            <w:rPr>
                              <w:noProof/>
                              <w:color w:val="808080" w:themeColor="background1" w:themeShade="80"/>
                            </w:rPr>
                            <w:t>24 August 2026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3119" w:type="dxa"/>
                          <w:gridSpan w:val="2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4285672B" w14:textId="77777777" w:rsidR="00490146" w:rsidRPr="001234EF" w:rsidRDefault="00490146" w:rsidP="004B0873">
                          <w:pPr>
                            <w:pStyle w:val="Footer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1234EF">
                            <w:rPr>
                              <w:sz w:val="16"/>
                              <w:szCs w:val="16"/>
                            </w:rPr>
                            <w:t>Developed by Thrive Aged Care Consultants</w:t>
                          </w:r>
                        </w:p>
                        <w:p w14:paraId="12D3AEAC" w14:textId="77777777" w:rsidR="00490146" w:rsidRPr="002D5EB4" w:rsidRDefault="00490146" w:rsidP="004B0873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</w:p>
                      </w:tc>
                    </w:tr>
                    <w:tr w:rsidR="00490146" w14:paraId="5D3E4F15" w14:textId="77777777" w:rsidTr="004B0873">
                      <w:tc>
                        <w:tcPr>
                          <w:tcW w:w="4111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0F32E8E6" w14:textId="77777777" w:rsidR="00490146" w:rsidRPr="002D5EB4" w:rsidRDefault="00490146" w:rsidP="007D2837">
                          <w:pPr>
                            <w:pStyle w:val="NWMPHNFootertext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begin"/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instrText xml:space="preserve"> FILENAME   \* MERGEFORMAT </w:instrTex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 w:themeColor="background1" w:themeShade="80"/>
                            </w:rPr>
                            <w:t>Document8</w:t>
                          </w:r>
                          <w:r w:rsidRPr="002D5EB4">
                            <w:rPr>
                              <w:noProof/>
                              <w:color w:val="808080" w:themeColor="background1" w:themeShade="80"/>
                            </w:rPr>
                            <w:fldChar w:fldCharType="end"/>
                          </w:r>
                          <w:r w:rsidRPr="002D5EB4">
                            <w:rPr>
                              <w:noProof/>
                              <w:color w:val="808080" w:themeColor="background1" w:themeShade="80"/>
                            </w:rPr>
                            <w:t xml:space="preserve">  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t>Version: 2.1</w:t>
                          </w:r>
                        </w:p>
                      </w:tc>
                      <w:tc>
                        <w:tcPr>
                          <w:tcW w:w="2268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2F1D66D2" w14:textId="77777777" w:rsidR="00490146" w:rsidRPr="002D5EB4" w:rsidRDefault="00490146" w:rsidP="002D5EB4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Date Approved: 12/01/2023</w:t>
                          </w:r>
                        </w:p>
                        <w:p w14:paraId="15FE40A9" w14:textId="77777777" w:rsidR="00490146" w:rsidRPr="002D5EB4" w:rsidRDefault="00490146" w:rsidP="002D5EB4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Next Review Date: 12/01/2026</w:t>
                          </w:r>
                        </w:p>
                      </w:tc>
                      <w:tc>
                        <w:tcPr>
                          <w:tcW w:w="2977" w:type="dxa"/>
                          <w:gridSpan w:val="2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560359FA" w14:textId="04F8054E" w:rsidR="00490146" w:rsidRPr="002D5EB4" w:rsidRDefault="00490146" w:rsidP="002D5EB4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**Uncontrolled when printed**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br/>
                            <w:t xml:space="preserve">Date Printed: 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begin"/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instrText xml:space="preserve"> TIME \@ "d MMMM yyyy" </w:instrTex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separate"/>
                          </w:r>
                          <w:r w:rsidR="008B5237">
                            <w:rPr>
                              <w:noProof/>
                              <w:color w:val="808080" w:themeColor="background1" w:themeShade="80"/>
                            </w:rPr>
                            <w:t>24 August 2026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2268" w:type="dxa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599FA9B4" w14:textId="77777777" w:rsidR="00490146" w:rsidRPr="002D5EB4" w:rsidRDefault="00490146" w:rsidP="002D5EB4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</w:p>
                      </w:tc>
                    </w:tr>
                  </w:tbl>
                  <w:p w14:paraId="3A6CB9A9" w14:textId="77777777" w:rsidR="00490146" w:rsidRPr="00F51657" w:rsidRDefault="00490146" w:rsidP="00490146">
                    <w:pPr>
                      <w:spacing w:after="0" w:line="240" w:lineRule="auto"/>
                      <w:rPr>
                        <w:color w:val="5050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DCBE4" w14:textId="77777777" w:rsidR="00E41BC1" w:rsidRDefault="00E41BC1">
      <w:pPr>
        <w:spacing w:after="0" w:line="240" w:lineRule="auto"/>
      </w:pPr>
      <w:r>
        <w:separator/>
      </w:r>
    </w:p>
  </w:footnote>
  <w:footnote w:type="continuationSeparator" w:id="0">
    <w:p w14:paraId="34653F7C" w14:textId="77777777" w:rsidR="00E41BC1" w:rsidRDefault="00E41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04F4C" w14:textId="77777777" w:rsidR="00B733EB" w:rsidRDefault="00B733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A54B9" w14:textId="77777777" w:rsidR="00FD0BE6" w:rsidRDefault="00E41BC1" w:rsidP="00E618C3">
    <w:pPr>
      <w:pStyle w:val="Header"/>
      <w:tabs>
        <w:tab w:val="clear" w:pos="4513"/>
        <w:tab w:val="clear" w:pos="9026"/>
        <w:tab w:val="left" w:pos="2835"/>
        <w:tab w:val="left" w:pos="7541"/>
      </w:tabs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743F6188" wp14:editId="34244062">
              <wp:simplePos x="0" y="0"/>
              <wp:positionH relativeFrom="page">
                <wp:posOffset>342900</wp:posOffset>
              </wp:positionH>
              <wp:positionV relativeFrom="paragraph">
                <wp:posOffset>-31750</wp:posOffset>
              </wp:positionV>
              <wp:extent cx="3095625" cy="683895"/>
              <wp:effectExtent l="0" t="0" r="3175" b="190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95625" cy="683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13C37" w14:textId="3ED81B42" w:rsidR="00D320C6" w:rsidRPr="00C64695" w:rsidRDefault="00C64695" w:rsidP="00D320C6">
                          <w:pPr>
                            <w:spacing w:line="420" w:lineRule="exact"/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 xml:space="preserve">Attachment </w:t>
                          </w:r>
                          <w:r w:rsidR="002E1456"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3F618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27pt;margin-top:-2.5pt;width:243.75pt;height:53.85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" filled="f" stroked="f">
              <v:textbox inset="0,0,0,0">
                <w:txbxContent>
                  <w:p w14:paraId="69713C37" w14:textId="3ED81B42" w:rsidR="00D320C6" w:rsidRPr="00C64695" w:rsidRDefault="00C64695" w:rsidP="00D320C6">
                    <w:pPr>
                      <w:spacing w:line="420" w:lineRule="exact"/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  <w:t xml:space="preserve">Attachment </w:t>
                    </w:r>
                    <w:r w:rsidR="002E1456"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  <w:t>3</w:t>
                    </w:r>
                    <w:r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  <w:t xml:space="preserve">: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58246" behindDoc="1" locked="0" layoutInCell="1" allowOverlap="1" wp14:anchorId="5710DAC4" wp14:editId="3CA56413">
          <wp:simplePos x="0" y="0"/>
          <wp:positionH relativeFrom="page">
            <wp:posOffset>191770</wp:posOffset>
          </wp:positionH>
          <wp:positionV relativeFrom="page">
            <wp:posOffset>177165</wp:posOffset>
          </wp:positionV>
          <wp:extent cx="10296000" cy="7203600"/>
          <wp:effectExtent l="0" t="0" r="0" b="0"/>
          <wp:wrapNone/>
          <wp:docPr id="450665881" name="Picture 4506658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nfo-cov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0" cy="7203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14="http://schemas.microsoft.com/office/drawing/2010/main" xmlns:w10="urn:schemas-microsoft-com:office:word" xmlns:w="http://schemas.openxmlformats.org/wordprocessingml/2006/main" xmlns:v="urn:schemas-microsoft-com:vml" xmlns:o="urn:schemas-microsoft-com:office:office" xmlns:mv="urn:schemas-microsoft-com:mac:vml" xmlns:mo="http://schemas.microsoft.com/office/mac/office/2008/main" xmlns:ma14="http://schemas.microsoft.com/office/mac/drawingml/2011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0BE6">
      <w:tab/>
    </w:r>
    <w:r w:rsidR="00FD0BE6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64B41" w14:textId="77777777" w:rsidR="00FD0BE6" w:rsidRDefault="00E41BC1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1" behindDoc="1" locked="0" layoutInCell="1" allowOverlap="1" wp14:anchorId="3C6FD3E4" wp14:editId="1C7E07E0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296000" cy="7203600"/>
          <wp:effectExtent l="0" t="0" r="0" b="10160"/>
          <wp:wrapNone/>
          <wp:docPr id="35185307" name="Picture 351853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nfo-cov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0" cy="7203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14="http://schemas.microsoft.com/office/drawing/2010/main" xmlns:w10="urn:schemas-microsoft-com:office:word" xmlns:w="http://schemas.openxmlformats.org/wordprocessingml/2006/main" xmlns:v="urn:schemas-microsoft-com:vml" xmlns:o="urn:schemas-microsoft-com:office:office" xmlns:mv="urn:schemas-microsoft-com:mac:vml" xmlns:mo="http://schemas.microsoft.com/office/mac/office/2008/main" xmlns:ma14="http://schemas.microsoft.com/office/mac/drawingml/2011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3588875" wp14:editId="5677E325">
              <wp:simplePos x="0" y="0"/>
              <wp:positionH relativeFrom="page">
                <wp:posOffset>451192</wp:posOffset>
              </wp:positionH>
              <wp:positionV relativeFrom="paragraph">
                <wp:posOffset>71755</wp:posOffset>
              </wp:positionV>
              <wp:extent cx="3096000" cy="684000"/>
              <wp:effectExtent l="0" t="0" r="3175" b="190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96000" cy="68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D76C1E" w14:textId="3AC6C39E" w:rsidR="00FD0BE6" w:rsidRPr="000728F6" w:rsidRDefault="000728F6" w:rsidP="00A2387B">
                          <w:pPr>
                            <w:spacing w:line="420" w:lineRule="exact"/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 xml:space="preserve">Attachment </w:t>
                          </w:r>
                          <w:r w:rsidR="00591177"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>4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>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58887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margin-left:35.55pt;margin-top:5.65pt;width:243.8pt;height:53.8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" filled="f" stroked="f">
              <v:textbox inset="0,0,0,0">
                <w:txbxContent>
                  <w:p w14:paraId="7CD76C1E" w14:textId="3AC6C39E" w:rsidR="00FD0BE6" w:rsidRPr="000728F6" w:rsidRDefault="000728F6" w:rsidP="00A2387B">
                    <w:pPr>
                      <w:spacing w:line="420" w:lineRule="exact"/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  <w:t xml:space="preserve">Attachment </w:t>
                    </w:r>
                    <w:r w:rsidR="00591177"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  <w:t>4</w:t>
                    </w:r>
                    <w:r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  <w:t>: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2784B" w14:textId="77777777" w:rsidR="00D320C6" w:rsidRDefault="00E41BC1" w:rsidP="00E618C3">
    <w:pPr>
      <w:pStyle w:val="Header"/>
      <w:tabs>
        <w:tab w:val="clear" w:pos="4513"/>
        <w:tab w:val="clear" w:pos="9026"/>
        <w:tab w:val="left" w:pos="2835"/>
        <w:tab w:val="left" w:pos="7541"/>
      </w:tabs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5EE64A60" wp14:editId="43C027DB">
          <wp:simplePos x="0" y="0"/>
          <wp:positionH relativeFrom="page">
            <wp:posOffset>100965</wp:posOffset>
          </wp:positionH>
          <wp:positionV relativeFrom="page">
            <wp:posOffset>215900</wp:posOffset>
          </wp:positionV>
          <wp:extent cx="10396800" cy="7257600"/>
          <wp:effectExtent l="0" t="0" r="0" b="0"/>
          <wp:wrapNone/>
          <wp:docPr id="1682525020" name="Picture 1682525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neric-followon-landscape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10396800" cy="72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0AEA3" w14:textId="3F3A0A0E" w:rsidR="000728F6" w:rsidRDefault="000728F6" w:rsidP="00E618C3">
    <w:pPr>
      <w:pStyle w:val="Header"/>
      <w:tabs>
        <w:tab w:val="clear" w:pos="4513"/>
        <w:tab w:val="clear" w:pos="9026"/>
        <w:tab w:val="left" w:pos="2835"/>
        <w:tab w:val="left" w:pos="7541"/>
      </w:tabs>
    </w:pPr>
    <w:r>
      <w:rPr>
        <w:noProof/>
        <w:lang w:eastAsia="en-AU"/>
      </w:rPr>
      <w:drawing>
        <wp:anchor distT="0" distB="0" distL="114300" distR="114300" simplePos="0" relativeHeight="251658245" behindDoc="1" locked="0" layoutInCell="1" allowOverlap="1" wp14:anchorId="035889DF" wp14:editId="78EF2115">
          <wp:simplePos x="0" y="0"/>
          <wp:positionH relativeFrom="page">
            <wp:posOffset>100965</wp:posOffset>
          </wp:positionH>
          <wp:positionV relativeFrom="page">
            <wp:posOffset>215900</wp:posOffset>
          </wp:positionV>
          <wp:extent cx="10396800" cy="7257600"/>
          <wp:effectExtent l="0" t="0" r="0" b="0"/>
          <wp:wrapNone/>
          <wp:docPr id="128692859" name="Picture 1286928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neric-followon-landscape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10396800" cy="72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78226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13E43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4F66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76E216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2DB625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3FF615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4B0A7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58AE5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AE0ACB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2FE8D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37486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CD0558"/>
    <w:multiLevelType w:val="hybridMultilevel"/>
    <w:tmpl w:val="8A6AACDE"/>
    <w:lvl w:ilvl="0" w:tplc="997A5EC8">
      <w:start w:val="1"/>
      <w:numFmt w:val="bullet"/>
      <w:pStyle w:val="BodyBulletedListNWMPH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E88B26" w:tentative="1">
      <w:start w:val="1"/>
      <w:numFmt w:val="lowerLetter"/>
      <w:lvlText w:val="%2."/>
      <w:lvlJc w:val="left"/>
      <w:pPr>
        <w:ind w:left="1440" w:hanging="360"/>
      </w:pPr>
    </w:lvl>
    <w:lvl w:ilvl="2" w:tplc="A9D82EEC" w:tentative="1">
      <w:start w:val="1"/>
      <w:numFmt w:val="lowerRoman"/>
      <w:lvlText w:val="%3."/>
      <w:lvlJc w:val="right"/>
      <w:pPr>
        <w:ind w:left="2160" w:hanging="180"/>
      </w:pPr>
    </w:lvl>
    <w:lvl w:ilvl="3" w:tplc="6D1C276C" w:tentative="1">
      <w:start w:val="1"/>
      <w:numFmt w:val="decimal"/>
      <w:lvlText w:val="%4."/>
      <w:lvlJc w:val="left"/>
      <w:pPr>
        <w:ind w:left="2880" w:hanging="360"/>
      </w:pPr>
    </w:lvl>
    <w:lvl w:ilvl="4" w:tplc="DDE06396" w:tentative="1">
      <w:start w:val="1"/>
      <w:numFmt w:val="lowerLetter"/>
      <w:lvlText w:val="%5."/>
      <w:lvlJc w:val="left"/>
      <w:pPr>
        <w:ind w:left="3600" w:hanging="360"/>
      </w:pPr>
    </w:lvl>
    <w:lvl w:ilvl="5" w:tplc="FD1A7B8E" w:tentative="1">
      <w:start w:val="1"/>
      <w:numFmt w:val="lowerRoman"/>
      <w:lvlText w:val="%6."/>
      <w:lvlJc w:val="right"/>
      <w:pPr>
        <w:ind w:left="4320" w:hanging="180"/>
      </w:pPr>
    </w:lvl>
    <w:lvl w:ilvl="6" w:tplc="9962D742" w:tentative="1">
      <w:start w:val="1"/>
      <w:numFmt w:val="decimal"/>
      <w:lvlText w:val="%7."/>
      <w:lvlJc w:val="left"/>
      <w:pPr>
        <w:ind w:left="5040" w:hanging="360"/>
      </w:pPr>
    </w:lvl>
    <w:lvl w:ilvl="7" w:tplc="BBEE3630" w:tentative="1">
      <w:start w:val="1"/>
      <w:numFmt w:val="lowerLetter"/>
      <w:lvlText w:val="%8."/>
      <w:lvlJc w:val="left"/>
      <w:pPr>
        <w:ind w:left="5760" w:hanging="360"/>
      </w:pPr>
    </w:lvl>
    <w:lvl w:ilvl="8" w:tplc="375AFF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A3758C"/>
    <w:multiLevelType w:val="hybridMultilevel"/>
    <w:tmpl w:val="9E1871EC"/>
    <w:lvl w:ilvl="0" w:tplc="1772C1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E278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AA13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A09D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5847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0818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E04C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44B0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0811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46A8E"/>
    <w:multiLevelType w:val="multilevel"/>
    <w:tmpl w:val="5E76568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35147073"/>
    <w:multiLevelType w:val="hybridMultilevel"/>
    <w:tmpl w:val="81400A76"/>
    <w:lvl w:ilvl="0" w:tplc="A5CE5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E00A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D835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B450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BA93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A49D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D6C0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2C36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A257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D2762C"/>
    <w:multiLevelType w:val="hybridMultilevel"/>
    <w:tmpl w:val="120E1D7C"/>
    <w:lvl w:ilvl="0" w:tplc="71A2CA80">
      <w:start w:val="1"/>
      <w:numFmt w:val="bullet"/>
      <w:pStyle w:val="NWMPHNBodyArrowList"/>
      <w:lvlText w:val=""/>
      <w:lvlJc w:val="left"/>
      <w:pPr>
        <w:tabs>
          <w:tab w:val="num" w:pos="729"/>
        </w:tabs>
        <w:ind w:left="729" w:hanging="369"/>
      </w:pPr>
      <w:rPr>
        <w:rFonts w:ascii="Wingdings" w:hAnsi="Wingdings" w:hint="default"/>
      </w:rPr>
    </w:lvl>
    <w:lvl w:ilvl="1" w:tplc="18DE7CB2" w:tentative="1">
      <w:start w:val="1"/>
      <w:numFmt w:val="lowerLetter"/>
      <w:lvlText w:val="%2."/>
      <w:lvlJc w:val="left"/>
      <w:pPr>
        <w:ind w:left="1800" w:hanging="360"/>
      </w:pPr>
    </w:lvl>
    <w:lvl w:ilvl="2" w:tplc="25E667AE" w:tentative="1">
      <w:start w:val="1"/>
      <w:numFmt w:val="lowerRoman"/>
      <w:lvlText w:val="%3."/>
      <w:lvlJc w:val="right"/>
      <w:pPr>
        <w:ind w:left="2520" w:hanging="180"/>
      </w:pPr>
    </w:lvl>
    <w:lvl w:ilvl="3" w:tplc="F724AB0A" w:tentative="1">
      <w:start w:val="1"/>
      <w:numFmt w:val="decimal"/>
      <w:lvlText w:val="%4."/>
      <w:lvlJc w:val="left"/>
      <w:pPr>
        <w:ind w:left="3240" w:hanging="360"/>
      </w:pPr>
    </w:lvl>
    <w:lvl w:ilvl="4" w:tplc="4ADE9BA4" w:tentative="1">
      <w:start w:val="1"/>
      <w:numFmt w:val="lowerLetter"/>
      <w:lvlText w:val="%5."/>
      <w:lvlJc w:val="left"/>
      <w:pPr>
        <w:ind w:left="3960" w:hanging="360"/>
      </w:pPr>
    </w:lvl>
    <w:lvl w:ilvl="5" w:tplc="5F7A4528" w:tentative="1">
      <w:start w:val="1"/>
      <w:numFmt w:val="lowerRoman"/>
      <w:lvlText w:val="%6."/>
      <w:lvlJc w:val="right"/>
      <w:pPr>
        <w:ind w:left="4680" w:hanging="180"/>
      </w:pPr>
    </w:lvl>
    <w:lvl w:ilvl="6" w:tplc="61FC5AC0" w:tentative="1">
      <w:start w:val="1"/>
      <w:numFmt w:val="decimal"/>
      <w:lvlText w:val="%7."/>
      <w:lvlJc w:val="left"/>
      <w:pPr>
        <w:ind w:left="5400" w:hanging="360"/>
      </w:pPr>
    </w:lvl>
    <w:lvl w:ilvl="7" w:tplc="0720ABD0" w:tentative="1">
      <w:start w:val="1"/>
      <w:numFmt w:val="lowerLetter"/>
      <w:lvlText w:val="%8."/>
      <w:lvlJc w:val="left"/>
      <w:pPr>
        <w:ind w:left="6120" w:hanging="360"/>
      </w:pPr>
    </w:lvl>
    <w:lvl w:ilvl="8" w:tplc="B784C73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0E6B64"/>
    <w:multiLevelType w:val="hybridMultilevel"/>
    <w:tmpl w:val="6456C226"/>
    <w:lvl w:ilvl="0" w:tplc="BB1CB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CEA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482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FA6E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B0EE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D0DE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685A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C8C7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26E2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4B3F96"/>
    <w:multiLevelType w:val="multilevel"/>
    <w:tmpl w:val="27449E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8" w15:restartNumberingAfterBreak="0">
    <w:nsid w:val="45B60C5B"/>
    <w:multiLevelType w:val="hybridMultilevel"/>
    <w:tmpl w:val="44F4B27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E47919"/>
    <w:multiLevelType w:val="hybridMultilevel"/>
    <w:tmpl w:val="C0E0C702"/>
    <w:lvl w:ilvl="0" w:tplc="35E629A2">
      <w:numFmt w:val="bullet"/>
      <w:lvlText w:val="•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485F27B7"/>
    <w:multiLevelType w:val="hybridMultilevel"/>
    <w:tmpl w:val="2CA4DE98"/>
    <w:lvl w:ilvl="0" w:tplc="D2D6D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653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C49A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010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7CAD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DED7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0E2C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A493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74FD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52318"/>
    <w:multiLevelType w:val="hybridMultilevel"/>
    <w:tmpl w:val="2FBCC662"/>
    <w:lvl w:ilvl="0" w:tplc="AE22E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9E2A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FEE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E84B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BA8C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3C0F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1658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88DC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1837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B03A4F"/>
    <w:multiLevelType w:val="multilevel"/>
    <w:tmpl w:val="5AE44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6595FE7"/>
    <w:multiLevelType w:val="hybridMultilevel"/>
    <w:tmpl w:val="C42C6B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F2928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3E20CB"/>
    <w:multiLevelType w:val="hybridMultilevel"/>
    <w:tmpl w:val="98B286A8"/>
    <w:lvl w:ilvl="0" w:tplc="55B8C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98DE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0805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C62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88E6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7A50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16A6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B406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4CD8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433A83"/>
    <w:multiLevelType w:val="hybridMultilevel"/>
    <w:tmpl w:val="028CF92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4261F4"/>
    <w:multiLevelType w:val="hybridMultilevel"/>
    <w:tmpl w:val="FAAE83E6"/>
    <w:lvl w:ilvl="0" w:tplc="0C28A01A">
      <w:start w:val="1"/>
      <w:numFmt w:val="decimal"/>
      <w:lvlText w:val="%1."/>
      <w:lvlJc w:val="left"/>
      <w:pPr>
        <w:ind w:left="720" w:hanging="360"/>
      </w:pPr>
    </w:lvl>
    <w:lvl w:ilvl="1" w:tplc="8208EA76">
      <w:start w:val="1"/>
      <w:numFmt w:val="lowerLetter"/>
      <w:lvlText w:val="%2."/>
      <w:lvlJc w:val="left"/>
      <w:pPr>
        <w:ind w:left="1440" w:hanging="360"/>
      </w:pPr>
    </w:lvl>
    <w:lvl w:ilvl="2" w:tplc="5FD86950" w:tentative="1">
      <w:start w:val="1"/>
      <w:numFmt w:val="lowerRoman"/>
      <w:lvlText w:val="%3."/>
      <w:lvlJc w:val="right"/>
      <w:pPr>
        <w:ind w:left="2160" w:hanging="180"/>
      </w:pPr>
    </w:lvl>
    <w:lvl w:ilvl="3" w:tplc="78C0BD56" w:tentative="1">
      <w:start w:val="1"/>
      <w:numFmt w:val="decimal"/>
      <w:lvlText w:val="%4."/>
      <w:lvlJc w:val="left"/>
      <w:pPr>
        <w:ind w:left="2880" w:hanging="360"/>
      </w:pPr>
    </w:lvl>
    <w:lvl w:ilvl="4" w:tplc="098C9A78" w:tentative="1">
      <w:start w:val="1"/>
      <w:numFmt w:val="lowerLetter"/>
      <w:lvlText w:val="%5."/>
      <w:lvlJc w:val="left"/>
      <w:pPr>
        <w:ind w:left="3600" w:hanging="360"/>
      </w:pPr>
    </w:lvl>
    <w:lvl w:ilvl="5" w:tplc="7F62669C" w:tentative="1">
      <w:start w:val="1"/>
      <w:numFmt w:val="lowerRoman"/>
      <w:lvlText w:val="%6."/>
      <w:lvlJc w:val="right"/>
      <w:pPr>
        <w:ind w:left="4320" w:hanging="180"/>
      </w:pPr>
    </w:lvl>
    <w:lvl w:ilvl="6" w:tplc="F8B841A8" w:tentative="1">
      <w:start w:val="1"/>
      <w:numFmt w:val="decimal"/>
      <w:lvlText w:val="%7."/>
      <w:lvlJc w:val="left"/>
      <w:pPr>
        <w:ind w:left="5040" w:hanging="360"/>
      </w:pPr>
    </w:lvl>
    <w:lvl w:ilvl="7" w:tplc="5F747160" w:tentative="1">
      <w:start w:val="1"/>
      <w:numFmt w:val="lowerLetter"/>
      <w:lvlText w:val="%8."/>
      <w:lvlJc w:val="left"/>
      <w:pPr>
        <w:ind w:left="5760" w:hanging="360"/>
      </w:pPr>
    </w:lvl>
    <w:lvl w:ilvl="8" w:tplc="F702B6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4226E"/>
    <w:multiLevelType w:val="hybridMultilevel"/>
    <w:tmpl w:val="4CA01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D911A0C"/>
    <w:multiLevelType w:val="hybridMultilevel"/>
    <w:tmpl w:val="C5B2B8D6"/>
    <w:lvl w:ilvl="0" w:tplc="CBBC6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7093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9249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D4E5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BE66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8449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2E5C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50BA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68F2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C31277"/>
    <w:multiLevelType w:val="hybridMultilevel"/>
    <w:tmpl w:val="31E215A2"/>
    <w:lvl w:ilvl="0" w:tplc="760E5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6A8516" w:tentative="1">
      <w:start w:val="1"/>
      <w:numFmt w:val="lowerLetter"/>
      <w:lvlText w:val="%2."/>
      <w:lvlJc w:val="left"/>
      <w:pPr>
        <w:ind w:left="1440" w:hanging="360"/>
      </w:pPr>
    </w:lvl>
    <w:lvl w:ilvl="2" w:tplc="1D9C4AF6" w:tentative="1">
      <w:start w:val="1"/>
      <w:numFmt w:val="lowerRoman"/>
      <w:lvlText w:val="%3."/>
      <w:lvlJc w:val="right"/>
      <w:pPr>
        <w:ind w:left="2160" w:hanging="180"/>
      </w:pPr>
    </w:lvl>
    <w:lvl w:ilvl="3" w:tplc="534A9684" w:tentative="1">
      <w:start w:val="1"/>
      <w:numFmt w:val="decimal"/>
      <w:lvlText w:val="%4."/>
      <w:lvlJc w:val="left"/>
      <w:pPr>
        <w:ind w:left="2880" w:hanging="360"/>
      </w:pPr>
    </w:lvl>
    <w:lvl w:ilvl="4" w:tplc="DAA80EC2" w:tentative="1">
      <w:start w:val="1"/>
      <w:numFmt w:val="lowerLetter"/>
      <w:lvlText w:val="%5."/>
      <w:lvlJc w:val="left"/>
      <w:pPr>
        <w:ind w:left="3600" w:hanging="360"/>
      </w:pPr>
    </w:lvl>
    <w:lvl w:ilvl="5" w:tplc="7F2424A2" w:tentative="1">
      <w:start w:val="1"/>
      <w:numFmt w:val="lowerRoman"/>
      <w:lvlText w:val="%6."/>
      <w:lvlJc w:val="right"/>
      <w:pPr>
        <w:ind w:left="4320" w:hanging="180"/>
      </w:pPr>
    </w:lvl>
    <w:lvl w:ilvl="6" w:tplc="BFB66432" w:tentative="1">
      <w:start w:val="1"/>
      <w:numFmt w:val="decimal"/>
      <w:lvlText w:val="%7."/>
      <w:lvlJc w:val="left"/>
      <w:pPr>
        <w:ind w:left="5040" w:hanging="360"/>
      </w:pPr>
    </w:lvl>
    <w:lvl w:ilvl="7" w:tplc="31A63AE8" w:tentative="1">
      <w:start w:val="1"/>
      <w:numFmt w:val="lowerLetter"/>
      <w:lvlText w:val="%8."/>
      <w:lvlJc w:val="left"/>
      <w:pPr>
        <w:ind w:left="5760" w:hanging="360"/>
      </w:pPr>
    </w:lvl>
    <w:lvl w:ilvl="8" w:tplc="498CD99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416803">
    <w:abstractNumId w:val="26"/>
  </w:num>
  <w:num w:numId="2" w16cid:durableId="706293143">
    <w:abstractNumId w:val="11"/>
  </w:num>
  <w:num w:numId="3" w16cid:durableId="1777096165">
    <w:abstractNumId w:val="12"/>
  </w:num>
  <w:num w:numId="4" w16cid:durableId="28337183">
    <w:abstractNumId w:val="28"/>
  </w:num>
  <w:num w:numId="5" w16cid:durableId="1460492804">
    <w:abstractNumId w:val="14"/>
  </w:num>
  <w:num w:numId="6" w16cid:durableId="1944679319">
    <w:abstractNumId w:val="24"/>
  </w:num>
  <w:num w:numId="7" w16cid:durableId="1574857489">
    <w:abstractNumId w:val="21"/>
  </w:num>
  <w:num w:numId="8" w16cid:durableId="891577305">
    <w:abstractNumId w:val="20"/>
  </w:num>
  <w:num w:numId="9" w16cid:durableId="1081827330">
    <w:abstractNumId w:val="16"/>
  </w:num>
  <w:num w:numId="10" w16cid:durableId="38894106">
    <w:abstractNumId w:val="0"/>
  </w:num>
  <w:num w:numId="11" w16cid:durableId="1234197269">
    <w:abstractNumId w:val="1"/>
  </w:num>
  <w:num w:numId="12" w16cid:durableId="1168057027">
    <w:abstractNumId w:val="2"/>
  </w:num>
  <w:num w:numId="13" w16cid:durableId="1500077607">
    <w:abstractNumId w:val="3"/>
  </w:num>
  <w:num w:numId="14" w16cid:durableId="1517769562">
    <w:abstractNumId w:val="4"/>
  </w:num>
  <w:num w:numId="15" w16cid:durableId="1778870433">
    <w:abstractNumId w:val="9"/>
  </w:num>
  <w:num w:numId="16" w16cid:durableId="1613704653">
    <w:abstractNumId w:val="5"/>
  </w:num>
  <w:num w:numId="17" w16cid:durableId="116457731">
    <w:abstractNumId w:val="6"/>
  </w:num>
  <w:num w:numId="18" w16cid:durableId="260264156">
    <w:abstractNumId w:val="7"/>
  </w:num>
  <w:num w:numId="19" w16cid:durableId="1247567370">
    <w:abstractNumId w:val="8"/>
  </w:num>
  <w:num w:numId="20" w16cid:durableId="1259869511">
    <w:abstractNumId w:val="10"/>
  </w:num>
  <w:num w:numId="21" w16cid:durableId="1607615886">
    <w:abstractNumId w:val="13"/>
  </w:num>
  <w:num w:numId="22" w16cid:durableId="1567372831">
    <w:abstractNumId w:val="15"/>
  </w:num>
  <w:num w:numId="23" w16cid:durableId="330639915">
    <w:abstractNumId w:val="29"/>
  </w:num>
  <w:num w:numId="24" w16cid:durableId="964122762">
    <w:abstractNumId w:val="17"/>
  </w:num>
  <w:num w:numId="25" w16cid:durableId="8021514">
    <w:abstractNumId w:val="27"/>
  </w:num>
  <w:num w:numId="26" w16cid:durableId="2076586854">
    <w:abstractNumId w:val="22"/>
  </w:num>
  <w:num w:numId="27" w16cid:durableId="115831381">
    <w:abstractNumId w:val="11"/>
  </w:num>
  <w:num w:numId="28" w16cid:durableId="1000430713">
    <w:abstractNumId w:val="11"/>
  </w:num>
  <w:num w:numId="29" w16cid:durableId="1651787732">
    <w:abstractNumId w:val="23"/>
  </w:num>
  <w:num w:numId="30" w16cid:durableId="1446000805">
    <w:abstractNumId w:val="19"/>
  </w:num>
  <w:num w:numId="31" w16cid:durableId="333530698">
    <w:abstractNumId w:val="25"/>
  </w:num>
  <w:num w:numId="32" w16cid:durableId="114539635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97E"/>
    <w:rsid w:val="000052A1"/>
    <w:rsid w:val="000278A4"/>
    <w:rsid w:val="00054167"/>
    <w:rsid w:val="000728F6"/>
    <w:rsid w:val="00087259"/>
    <w:rsid w:val="0009436B"/>
    <w:rsid w:val="00094619"/>
    <w:rsid w:val="000B609D"/>
    <w:rsid w:val="000C2D72"/>
    <w:rsid w:val="000C4CBD"/>
    <w:rsid w:val="000D04A7"/>
    <w:rsid w:val="000D441B"/>
    <w:rsid w:val="001120C0"/>
    <w:rsid w:val="001138B6"/>
    <w:rsid w:val="00113E6F"/>
    <w:rsid w:val="00135FDD"/>
    <w:rsid w:val="00137609"/>
    <w:rsid w:val="001538E9"/>
    <w:rsid w:val="00163FAE"/>
    <w:rsid w:val="0016508B"/>
    <w:rsid w:val="00174ECD"/>
    <w:rsid w:val="001817D3"/>
    <w:rsid w:val="001954CC"/>
    <w:rsid w:val="001A57B6"/>
    <w:rsid w:val="001C004F"/>
    <w:rsid w:val="001C526B"/>
    <w:rsid w:val="001E16B2"/>
    <w:rsid w:val="001F0B0F"/>
    <w:rsid w:val="001F642A"/>
    <w:rsid w:val="0021408E"/>
    <w:rsid w:val="00246C01"/>
    <w:rsid w:val="002550B0"/>
    <w:rsid w:val="00257C05"/>
    <w:rsid w:val="0026236E"/>
    <w:rsid w:val="00286220"/>
    <w:rsid w:val="00286A54"/>
    <w:rsid w:val="002A76DB"/>
    <w:rsid w:val="002D5B07"/>
    <w:rsid w:val="002D5EB4"/>
    <w:rsid w:val="002D7A1C"/>
    <w:rsid w:val="002D7F77"/>
    <w:rsid w:val="002E1456"/>
    <w:rsid w:val="002F2060"/>
    <w:rsid w:val="002F7D0B"/>
    <w:rsid w:val="00303A7A"/>
    <w:rsid w:val="0031574F"/>
    <w:rsid w:val="00326745"/>
    <w:rsid w:val="00342F48"/>
    <w:rsid w:val="003509C9"/>
    <w:rsid w:val="00381B59"/>
    <w:rsid w:val="003844F0"/>
    <w:rsid w:val="003A1F27"/>
    <w:rsid w:val="003B4694"/>
    <w:rsid w:val="003C26B5"/>
    <w:rsid w:val="003C5515"/>
    <w:rsid w:val="003D6FE1"/>
    <w:rsid w:val="003E787F"/>
    <w:rsid w:val="0040516A"/>
    <w:rsid w:val="00420160"/>
    <w:rsid w:val="004262D5"/>
    <w:rsid w:val="00431F21"/>
    <w:rsid w:val="00453638"/>
    <w:rsid w:val="004540D2"/>
    <w:rsid w:val="00460BAB"/>
    <w:rsid w:val="004643B4"/>
    <w:rsid w:val="00490146"/>
    <w:rsid w:val="00493551"/>
    <w:rsid w:val="004B004E"/>
    <w:rsid w:val="004B0873"/>
    <w:rsid w:val="004B471B"/>
    <w:rsid w:val="004F13CE"/>
    <w:rsid w:val="00506764"/>
    <w:rsid w:val="00515910"/>
    <w:rsid w:val="00522159"/>
    <w:rsid w:val="00536DE8"/>
    <w:rsid w:val="00542820"/>
    <w:rsid w:val="00543B71"/>
    <w:rsid w:val="005540BF"/>
    <w:rsid w:val="00591177"/>
    <w:rsid w:val="005C3ADE"/>
    <w:rsid w:val="005C7F23"/>
    <w:rsid w:val="005F22DB"/>
    <w:rsid w:val="00681AAF"/>
    <w:rsid w:val="006A056B"/>
    <w:rsid w:val="006A41E2"/>
    <w:rsid w:val="006A4E93"/>
    <w:rsid w:val="006C2E1E"/>
    <w:rsid w:val="006C7E24"/>
    <w:rsid w:val="006D45E0"/>
    <w:rsid w:val="006E0EF1"/>
    <w:rsid w:val="006F46CD"/>
    <w:rsid w:val="006F5D62"/>
    <w:rsid w:val="0072085D"/>
    <w:rsid w:val="007328D0"/>
    <w:rsid w:val="00737FA0"/>
    <w:rsid w:val="00754AF2"/>
    <w:rsid w:val="00755468"/>
    <w:rsid w:val="007B64C8"/>
    <w:rsid w:val="007C416D"/>
    <w:rsid w:val="007D2837"/>
    <w:rsid w:val="007F2931"/>
    <w:rsid w:val="00802236"/>
    <w:rsid w:val="00820B50"/>
    <w:rsid w:val="00820CD3"/>
    <w:rsid w:val="00842769"/>
    <w:rsid w:val="008504DE"/>
    <w:rsid w:val="00876621"/>
    <w:rsid w:val="008768FB"/>
    <w:rsid w:val="00887BC3"/>
    <w:rsid w:val="008A1342"/>
    <w:rsid w:val="008A1ADD"/>
    <w:rsid w:val="008B5237"/>
    <w:rsid w:val="008B6D05"/>
    <w:rsid w:val="008C5EF7"/>
    <w:rsid w:val="008D597E"/>
    <w:rsid w:val="008F01B2"/>
    <w:rsid w:val="009263DD"/>
    <w:rsid w:val="00933A2F"/>
    <w:rsid w:val="009510B1"/>
    <w:rsid w:val="00964FE3"/>
    <w:rsid w:val="00982F40"/>
    <w:rsid w:val="009E4D37"/>
    <w:rsid w:val="009F547B"/>
    <w:rsid w:val="00A2387B"/>
    <w:rsid w:val="00A27291"/>
    <w:rsid w:val="00A3628B"/>
    <w:rsid w:val="00A62C6F"/>
    <w:rsid w:val="00A65A72"/>
    <w:rsid w:val="00A730A3"/>
    <w:rsid w:val="00A86492"/>
    <w:rsid w:val="00A91242"/>
    <w:rsid w:val="00AB46D4"/>
    <w:rsid w:val="00AF4973"/>
    <w:rsid w:val="00B00DF6"/>
    <w:rsid w:val="00B112AB"/>
    <w:rsid w:val="00B17A77"/>
    <w:rsid w:val="00B22687"/>
    <w:rsid w:val="00B267A4"/>
    <w:rsid w:val="00B3030A"/>
    <w:rsid w:val="00B34806"/>
    <w:rsid w:val="00B351A0"/>
    <w:rsid w:val="00B40E67"/>
    <w:rsid w:val="00B47FB5"/>
    <w:rsid w:val="00B62931"/>
    <w:rsid w:val="00B733EB"/>
    <w:rsid w:val="00BB2F21"/>
    <w:rsid w:val="00BB4899"/>
    <w:rsid w:val="00BE7DC3"/>
    <w:rsid w:val="00C05AAA"/>
    <w:rsid w:val="00C322C2"/>
    <w:rsid w:val="00C4577E"/>
    <w:rsid w:val="00C5002D"/>
    <w:rsid w:val="00C64695"/>
    <w:rsid w:val="00C77AF7"/>
    <w:rsid w:val="00C847C8"/>
    <w:rsid w:val="00C9435E"/>
    <w:rsid w:val="00CB3C51"/>
    <w:rsid w:val="00CD0A27"/>
    <w:rsid w:val="00CD790E"/>
    <w:rsid w:val="00D01A12"/>
    <w:rsid w:val="00D26635"/>
    <w:rsid w:val="00D320C6"/>
    <w:rsid w:val="00D87C59"/>
    <w:rsid w:val="00DA17D5"/>
    <w:rsid w:val="00DC2EE2"/>
    <w:rsid w:val="00DC4319"/>
    <w:rsid w:val="00DE139E"/>
    <w:rsid w:val="00DE7372"/>
    <w:rsid w:val="00DF1684"/>
    <w:rsid w:val="00E16CA0"/>
    <w:rsid w:val="00E25067"/>
    <w:rsid w:val="00E25E51"/>
    <w:rsid w:val="00E33210"/>
    <w:rsid w:val="00E41BC1"/>
    <w:rsid w:val="00E618C3"/>
    <w:rsid w:val="00E622C1"/>
    <w:rsid w:val="00E9124E"/>
    <w:rsid w:val="00E92953"/>
    <w:rsid w:val="00E93774"/>
    <w:rsid w:val="00EA6583"/>
    <w:rsid w:val="00EC4B4A"/>
    <w:rsid w:val="00EE4B1A"/>
    <w:rsid w:val="00F22BEA"/>
    <w:rsid w:val="00F35C0C"/>
    <w:rsid w:val="00F4787D"/>
    <w:rsid w:val="00F51657"/>
    <w:rsid w:val="00F55F26"/>
    <w:rsid w:val="00F70B49"/>
    <w:rsid w:val="00FB3831"/>
    <w:rsid w:val="00FD0BE6"/>
    <w:rsid w:val="00FD4ACE"/>
    <w:rsid w:val="00FE3E59"/>
    <w:rsid w:val="1FA6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E9DCD2"/>
  <w15:docId w15:val="{2EA293D2-F003-4D77-80B1-C656BEE4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PHN_body copy"/>
    <w:rsid w:val="00B351A0"/>
    <w:rPr>
      <w:rFonts w:eastAsiaTheme="minorEastAsia" w:cs="Arial"/>
    </w:rPr>
  </w:style>
  <w:style w:type="paragraph" w:styleId="Heading1">
    <w:name w:val="heading 1"/>
    <w:aliases w:val="PHN_SubheadingOne_Title Case"/>
    <w:basedOn w:val="Heading2"/>
    <w:next w:val="Normal"/>
    <w:link w:val="Heading1Char"/>
    <w:autoRedefine/>
    <w:uiPriority w:val="9"/>
    <w:rsid w:val="00820B50"/>
    <w:pPr>
      <w:numPr>
        <w:ilvl w:val="0"/>
      </w:numPr>
      <w:spacing w:before="480"/>
      <w:outlineLvl w:val="0"/>
    </w:pPr>
    <w:rPr>
      <w:rFonts w:asciiTheme="minorHAnsi" w:hAnsiTheme="minorHAnsi"/>
      <w:bCs/>
      <w:color w:val="16BECF"/>
      <w:sz w:val="28"/>
      <w:szCs w:val="28"/>
    </w:rPr>
  </w:style>
  <w:style w:type="paragraph" w:styleId="Heading2">
    <w:name w:val="heading 2"/>
    <w:aliases w:val="PHN_Smaller SubHeading sentence case"/>
    <w:basedOn w:val="Normal"/>
    <w:next w:val="Normal"/>
    <w:link w:val="Heading2Char"/>
    <w:uiPriority w:val="9"/>
    <w:unhideWhenUsed/>
    <w:rsid w:val="00681AAF"/>
    <w:pPr>
      <w:keepNext/>
      <w:keepLines/>
      <w:numPr>
        <w:ilvl w:val="1"/>
        <w:numId w:val="21"/>
      </w:numPr>
      <w:spacing w:before="200" w:after="0" w:line="240" w:lineRule="atLeast"/>
      <w:jc w:val="both"/>
      <w:outlineLvl w:val="1"/>
    </w:pPr>
    <w:rPr>
      <w:rFonts w:asciiTheme="majorHAnsi" w:eastAsiaTheme="majorEastAsia" w:hAnsiTheme="majorHAnsi" w:cstheme="majorBidi"/>
      <w:b/>
      <w:color w:val="003E6A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381B59"/>
    <w:pPr>
      <w:keepNext/>
      <w:keepLines/>
      <w:numPr>
        <w:ilvl w:val="2"/>
        <w:numId w:val="21"/>
      </w:numPr>
      <w:tabs>
        <w:tab w:val="left" w:pos="833"/>
      </w:tabs>
      <w:spacing w:before="280" w:after="80" w:line="280" w:lineRule="exact"/>
      <w:outlineLvl w:val="2"/>
    </w:pPr>
    <w:rPr>
      <w:rFonts w:asciiTheme="majorHAnsi" w:eastAsiaTheme="majorEastAsia" w:hAnsiTheme="majorHAnsi" w:cstheme="majorBidi"/>
      <w:b/>
      <w:color w:val="143E68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81B59"/>
    <w:pPr>
      <w:keepNext/>
      <w:keepLines/>
      <w:numPr>
        <w:ilvl w:val="3"/>
      </w:numPr>
      <w:tabs>
        <w:tab w:val="left" w:pos="833"/>
      </w:tabs>
      <w:spacing w:before="280" w:after="80" w:line="280" w:lineRule="exact"/>
      <w:ind w:left="833" w:hanging="833"/>
      <w:outlineLvl w:val="3"/>
    </w:pPr>
    <w:rPr>
      <w:rFonts w:asciiTheme="majorHAnsi" w:eastAsiaTheme="majorEastAsia" w:hAnsiTheme="majorHAnsi" w:cstheme="majorBidi"/>
      <w:i/>
      <w:iCs/>
      <w:color w:val="584A8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81B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84A8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2215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A3155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HNFooter">
    <w:name w:val="PHN Footer"/>
    <w:basedOn w:val="NoSpacing"/>
    <w:link w:val="PHNFooterChar"/>
    <w:rsid w:val="007C416D"/>
    <w:pPr>
      <w:keepNext w:val="0"/>
      <w:keepLines w:val="0"/>
      <w:jc w:val="left"/>
      <w:outlineLvl w:val="9"/>
    </w:pPr>
    <w:rPr>
      <w:rFonts w:eastAsiaTheme="minorHAnsi"/>
      <w:bCs w:val="0"/>
      <w:sz w:val="18"/>
      <w:szCs w:val="18"/>
    </w:rPr>
  </w:style>
  <w:style w:type="character" w:customStyle="1" w:styleId="PHNFooterChar">
    <w:name w:val="PHN Footer Char"/>
    <w:basedOn w:val="DefaultParagraphFont"/>
    <w:link w:val="PHNFooter"/>
    <w:rsid w:val="007C416D"/>
    <w:rPr>
      <w:rFonts w:ascii="Arial" w:hAnsi="Arial" w:cs="Arial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504DE"/>
    <w:pPr>
      <w:keepNext/>
      <w:keepLines/>
      <w:tabs>
        <w:tab w:val="center" w:pos="4513"/>
        <w:tab w:val="right" w:pos="9026"/>
      </w:tabs>
      <w:spacing w:after="0" w:line="240" w:lineRule="auto"/>
      <w:jc w:val="both"/>
      <w:outlineLvl w:val="1"/>
    </w:pPr>
    <w:rPr>
      <w:rFonts w:eastAsia="Times New Roman"/>
      <w:bCs/>
      <w:sz w:val="20"/>
      <w:szCs w:val="4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504DE"/>
  </w:style>
  <w:style w:type="paragraph" w:customStyle="1" w:styleId="PHNPageTitleWhite">
    <w:name w:val="PHN Page Title White"/>
    <w:basedOn w:val="Title"/>
    <w:rsid w:val="008504DE"/>
    <w:rPr>
      <w:color w:val="FFFFFF" w:themeColor="background1"/>
    </w:rPr>
  </w:style>
  <w:style w:type="paragraph" w:styleId="Title">
    <w:name w:val="Title"/>
    <w:aliases w:val="PHN_Page Title"/>
    <w:basedOn w:val="Normal"/>
    <w:next w:val="Normal"/>
    <w:link w:val="TitleChar"/>
    <w:uiPriority w:val="10"/>
    <w:rsid w:val="00681AAF"/>
    <w:pPr>
      <w:keepNext/>
      <w:keepLines/>
      <w:spacing w:after="300" w:line="240" w:lineRule="auto"/>
      <w:contextualSpacing/>
      <w:jc w:val="both"/>
      <w:outlineLvl w:val="1"/>
    </w:pPr>
    <w:rPr>
      <w:rFonts w:eastAsiaTheme="majorEastAsia" w:cstheme="majorBidi"/>
      <w:b/>
      <w:bCs/>
      <w:color w:val="003D6A"/>
      <w:spacing w:val="5"/>
      <w:kern w:val="28"/>
      <w:sz w:val="48"/>
      <w:szCs w:val="48"/>
      <w:lang w:val="en-US"/>
    </w:rPr>
  </w:style>
  <w:style w:type="character" w:customStyle="1" w:styleId="TitleChar">
    <w:name w:val="Title Char"/>
    <w:aliases w:val="PHN_Page Title Char"/>
    <w:basedOn w:val="DefaultParagraphFont"/>
    <w:link w:val="Title"/>
    <w:uiPriority w:val="10"/>
    <w:rsid w:val="00681AAF"/>
    <w:rPr>
      <w:rFonts w:eastAsiaTheme="majorEastAsia" w:cstheme="majorBidi"/>
      <w:b/>
      <w:bCs/>
      <w:color w:val="003D6A"/>
      <w:spacing w:val="5"/>
      <w:kern w:val="28"/>
      <w:sz w:val="48"/>
      <w:szCs w:val="48"/>
      <w:lang w:val="en-US"/>
    </w:rPr>
  </w:style>
  <w:style w:type="character" w:customStyle="1" w:styleId="Heading1Char">
    <w:name w:val="Heading 1 Char"/>
    <w:aliases w:val="PHN_SubheadingOne_Title Case Char"/>
    <w:basedOn w:val="DefaultParagraphFont"/>
    <w:link w:val="Heading1"/>
    <w:uiPriority w:val="9"/>
    <w:rsid w:val="00820B50"/>
    <w:rPr>
      <w:rFonts w:eastAsiaTheme="majorEastAsia" w:cstheme="majorBidi"/>
      <w:b/>
      <w:bCs/>
      <w:color w:val="16BECF"/>
      <w:sz w:val="28"/>
      <w:szCs w:val="28"/>
      <w:lang w:val="en-US"/>
    </w:rPr>
  </w:style>
  <w:style w:type="character" w:customStyle="1" w:styleId="Heading2Char">
    <w:name w:val="Heading 2 Char"/>
    <w:aliases w:val="PHN_Smaller SubHeading sentence case Char"/>
    <w:basedOn w:val="DefaultParagraphFont"/>
    <w:link w:val="Heading2"/>
    <w:uiPriority w:val="9"/>
    <w:rsid w:val="00681AAF"/>
    <w:rPr>
      <w:rFonts w:asciiTheme="majorHAnsi" w:eastAsiaTheme="majorEastAsia" w:hAnsiTheme="majorHAnsi" w:cstheme="majorBidi"/>
      <w:b/>
      <w:color w:val="003E6A"/>
      <w:sz w:val="26"/>
      <w:szCs w:val="26"/>
      <w:lang w:val="en-US"/>
    </w:rPr>
  </w:style>
  <w:style w:type="paragraph" w:customStyle="1" w:styleId="PHNTablebodycopy">
    <w:name w:val="PHN Table body copy"/>
    <w:basedOn w:val="Normal"/>
    <w:rsid w:val="008504DE"/>
    <w:pPr>
      <w:keepNext/>
      <w:keepLines/>
      <w:spacing w:after="0" w:line="240" w:lineRule="auto"/>
      <w:jc w:val="both"/>
      <w:outlineLvl w:val="1"/>
    </w:pPr>
    <w:rPr>
      <w:sz w:val="20"/>
      <w:szCs w:val="20"/>
      <w:lang w:val="en-US"/>
    </w:rPr>
  </w:style>
  <w:style w:type="paragraph" w:customStyle="1" w:styleId="PHNTableHeadingWhite">
    <w:name w:val="PHN Table Heading White"/>
    <w:basedOn w:val="Heading2"/>
    <w:rsid w:val="00137609"/>
    <w:pPr>
      <w:spacing w:line="240" w:lineRule="auto"/>
    </w:pPr>
    <w:rPr>
      <w:rFonts w:asciiTheme="minorHAnsi" w:hAnsiTheme="minorHAnsi"/>
      <w:bCs/>
      <w:color w:val="FFFFFF" w:themeColor="background1"/>
      <w:sz w:val="20"/>
      <w:szCs w:val="20"/>
    </w:rPr>
  </w:style>
  <w:style w:type="paragraph" w:customStyle="1" w:styleId="NWMPHNIntroParagraph">
    <w:name w:val="NWMPHN Intro Paragraph"/>
    <w:qFormat/>
    <w:rsid w:val="00681AAF"/>
    <w:pPr>
      <w:keepNext/>
      <w:keepLines/>
      <w:spacing w:after="360" w:line="360" w:lineRule="exact"/>
      <w:outlineLvl w:val="1"/>
    </w:pPr>
    <w:rPr>
      <w:rFonts w:ascii="Calibri" w:hAnsi="Calibri" w:cs="Arial"/>
      <w:b/>
      <w:bCs/>
      <w:color w:val="003D6A"/>
      <w:sz w:val="28"/>
      <w:szCs w:val="28"/>
    </w:rPr>
  </w:style>
  <w:style w:type="paragraph" w:customStyle="1" w:styleId="PHNwhitecalloutbox">
    <w:name w:val="PHN_white call out box"/>
    <w:basedOn w:val="Normal"/>
    <w:rsid w:val="008504DE"/>
    <w:pPr>
      <w:keepNext/>
      <w:keepLines/>
      <w:spacing w:after="120" w:line="240" w:lineRule="atLeast"/>
      <w:jc w:val="center"/>
      <w:outlineLvl w:val="1"/>
    </w:pPr>
    <w:rPr>
      <w:rFonts w:eastAsia="Times New Roman"/>
      <w:b/>
      <w:bCs/>
      <w:color w:val="FFFFFF" w:themeColor="background1"/>
      <w:sz w:val="32"/>
      <w:szCs w:val="32"/>
      <w:lang w:val="en-US"/>
    </w:rPr>
  </w:style>
  <w:style w:type="paragraph" w:styleId="NoSpacing">
    <w:name w:val="No Spacing"/>
    <w:uiPriority w:val="1"/>
    <w:qFormat/>
    <w:rsid w:val="007C416D"/>
    <w:pPr>
      <w:keepNext/>
      <w:keepLines/>
      <w:spacing w:after="0" w:line="240" w:lineRule="auto"/>
      <w:jc w:val="both"/>
      <w:outlineLvl w:val="1"/>
    </w:pPr>
    <w:rPr>
      <w:rFonts w:ascii="Arial" w:hAnsi="Arial" w:cs="Arial"/>
      <w:bCs/>
      <w:sz w:val="20"/>
      <w:szCs w:val="40"/>
    </w:rPr>
  </w:style>
  <w:style w:type="paragraph" w:customStyle="1" w:styleId="NumberedList">
    <w:name w:val="Numbered List"/>
    <w:basedOn w:val="ListParagraph"/>
    <w:link w:val="NumberedListChar"/>
    <w:rsid w:val="007C416D"/>
    <w:pPr>
      <w:spacing w:after="200" w:line="276" w:lineRule="auto"/>
    </w:pPr>
    <w:rPr>
      <w:bCs w:val="0"/>
      <w:lang w:val="en-AU"/>
    </w:rPr>
  </w:style>
  <w:style w:type="character" w:customStyle="1" w:styleId="NumberedListChar">
    <w:name w:val="Numbered List Char"/>
    <w:basedOn w:val="DefaultParagraphFont"/>
    <w:link w:val="NumberedList"/>
    <w:rsid w:val="007C416D"/>
    <w:rPr>
      <w:rFonts w:ascii="Arial" w:eastAsiaTheme="minorHAnsi" w:hAnsi="Arial" w:cs="Arial"/>
    </w:rPr>
  </w:style>
  <w:style w:type="paragraph" w:styleId="ListParagraph">
    <w:name w:val="List Paragraph"/>
    <w:aliases w:val="PHN Bullet Points"/>
    <w:basedOn w:val="BodyBulletedListNWMPHN"/>
    <w:link w:val="ListParagraphChar"/>
    <w:uiPriority w:val="34"/>
    <w:qFormat/>
    <w:rsid w:val="00381B59"/>
  </w:style>
  <w:style w:type="paragraph" w:styleId="BalloonText">
    <w:name w:val="Balloon Text"/>
    <w:basedOn w:val="Normal"/>
    <w:link w:val="BalloonTextChar"/>
    <w:uiPriority w:val="99"/>
    <w:semiHidden/>
    <w:unhideWhenUsed/>
    <w:rsid w:val="00A73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0A3"/>
    <w:rPr>
      <w:rFonts w:ascii="Tahoma" w:hAnsi="Tahoma" w:cs="Tahoma"/>
      <w:bCs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3C5515"/>
    <w:pPr>
      <w:autoSpaceDE w:val="0"/>
      <w:autoSpaceDN w:val="0"/>
      <w:adjustRightInd w:val="0"/>
      <w:spacing w:after="0" w:line="288" w:lineRule="auto"/>
      <w:textAlignment w:val="center"/>
    </w:pPr>
    <w:rPr>
      <w:rFonts w:eastAsia="Times New Roman" w:cs="Minion Pro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sid w:val="00257C05"/>
    <w:rPr>
      <w:color w:val="205D9E"/>
      <w:u w:val="thick"/>
    </w:rPr>
  </w:style>
  <w:style w:type="table" w:styleId="TableGrid">
    <w:name w:val="Table Grid"/>
    <w:basedOn w:val="TableNormal"/>
    <w:uiPriority w:val="39"/>
    <w:rsid w:val="002550B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C5515"/>
    <w:pPr>
      <w:spacing w:before="100" w:beforeAutospacing="1" w:after="100" w:afterAutospacing="1" w:line="240" w:lineRule="auto"/>
    </w:pPr>
    <w:rPr>
      <w:rFonts w:eastAsiaTheme="minorHAnsi" w:cs="Times New Roman"/>
      <w:bCs/>
      <w:sz w:val="24"/>
      <w:szCs w:val="24"/>
      <w:lang w:val="en-US"/>
    </w:rPr>
  </w:style>
  <w:style w:type="character" w:customStyle="1" w:styleId="ListParagraphChar">
    <w:name w:val="List Paragraph Char"/>
    <w:aliases w:val="PHN Bullet Points Char"/>
    <w:basedOn w:val="DefaultParagraphFont"/>
    <w:link w:val="ListParagraph"/>
    <w:uiPriority w:val="34"/>
    <w:rsid w:val="00381B59"/>
    <w:rPr>
      <w:rFonts w:ascii="Calibri" w:eastAsiaTheme="minorHAnsi" w:hAnsi="Calibri" w:cs="Arial"/>
      <w:bCs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82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F40"/>
    <w:rPr>
      <w:rFonts w:ascii="Arial" w:eastAsiaTheme="minorEastAsia" w:hAnsi="Arial" w:cs="Arial"/>
      <w:lang w:val="en-AU"/>
    </w:rPr>
  </w:style>
  <w:style w:type="paragraph" w:customStyle="1" w:styleId="NWMPHNHeading1">
    <w:name w:val="NWMPHN Heading 1"/>
    <w:qFormat/>
    <w:rsid w:val="00C847C8"/>
    <w:pPr>
      <w:pBdr>
        <w:bottom w:val="single" w:sz="4" w:space="1" w:color="auto"/>
      </w:pBdr>
      <w:spacing w:after="120"/>
    </w:pPr>
    <w:rPr>
      <w:rFonts w:ascii="Calibri" w:eastAsiaTheme="minorHAnsi" w:hAnsi="Calibri" w:cstheme="majorBidi"/>
      <w:b/>
      <w:bCs/>
      <w:noProof/>
      <w:color w:val="16BECF"/>
      <w:spacing w:val="5"/>
      <w:kern w:val="28"/>
      <w:sz w:val="84"/>
      <w:szCs w:val="84"/>
      <w:lang w:val="en-GB" w:eastAsia="en-GB"/>
    </w:rPr>
  </w:style>
  <w:style w:type="paragraph" w:customStyle="1" w:styleId="NWMPHNBodyText">
    <w:name w:val="NWMPHN Body Text"/>
    <w:basedOn w:val="NWMPHNBodyafterbullet"/>
    <w:qFormat/>
    <w:rsid w:val="00755468"/>
  </w:style>
  <w:style w:type="paragraph" w:customStyle="1" w:styleId="NoteLevel51">
    <w:name w:val="Note Level 51"/>
    <w:basedOn w:val="Normal"/>
    <w:uiPriority w:val="99"/>
    <w:rsid w:val="003C5515"/>
    <w:pPr>
      <w:keepNext/>
      <w:numPr>
        <w:ilvl w:val="4"/>
        <w:numId w:val="10"/>
      </w:numPr>
      <w:spacing w:after="0"/>
      <w:contextualSpacing/>
      <w:outlineLvl w:val="4"/>
    </w:pPr>
  </w:style>
  <w:style w:type="paragraph" w:customStyle="1" w:styleId="NoteLevel41">
    <w:name w:val="Note Level 41"/>
    <w:basedOn w:val="Normal"/>
    <w:uiPriority w:val="99"/>
    <w:rsid w:val="003C5515"/>
    <w:pPr>
      <w:keepNext/>
      <w:numPr>
        <w:ilvl w:val="3"/>
        <w:numId w:val="10"/>
      </w:numPr>
      <w:spacing w:after="0"/>
      <w:contextualSpacing/>
      <w:outlineLvl w:val="3"/>
    </w:pPr>
  </w:style>
  <w:style w:type="paragraph" w:customStyle="1" w:styleId="NoteLevel31">
    <w:name w:val="Note Level 31"/>
    <w:basedOn w:val="Normal"/>
    <w:uiPriority w:val="99"/>
    <w:rsid w:val="003C5515"/>
    <w:pPr>
      <w:keepNext/>
      <w:numPr>
        <w:ilvl w:val="2"/>
        <w:numId w:val="10"/>
      </w:numPr>
      <w:spacing w:after="0"/>
      <w:contextualSpacing/>
      <w:outlineLvl w:val="2"/>
    </w:pPr>
  </w:style>
  <w:style w:type="paragraph" w:customStyle="1" w:styleId="NWMPHNBodyBulletedList">
    <w:name w:val="NWMPHN Body Bulleted List"/>
    <w:basedOn w:val="NormalWeb"/>
    <w:next w:val="NWMPHNBodyText"/>
    <w:qFormat/>
    <w:rsid w:val="00D01A12"/>
    <w:pPr>
      <w:spacing w:before="0" w:beforeAutospacing="0" w:after="40" w:afterAutospacing="0" w:line="280" w:lineRule="exact"/>
      <w:ind w:left="738" w:hanging="369"/>
    </w:pPr>
    <w:rPr>
      <w:rFonts w:cs="Arial"/>
      <w:color w:val="505050"/>
      <w:sz w:val="20"/>
      <w:szCs w:val="20"/>
    </w:rPr>
  </w:style>
  <w:style w:type="paragraph" w:customStyle="1" w:styleId="NWMPHNHeading2">
    <w:name w:val="NWMPHN Heading 2"/>
    <w:basedOn w:val="NWMPHNBodyText"/>
    <w:qFormat/>
    <w:rsid w:val="00C847C8"/>
    <w:pPr>
      <w:spacing w:before="280"/>
    </w:pPr>
    <w:rPr>
      <w:b/>
      <w:color w:val="16BECF"/>
      <w:sz w:val="28"/>
      <w:szCs w:val="28"/>
    </w:rPr>
  </w:style>
  <w:style w:type="paragraph" w:customStyle="1" w:styleId="NWMPHNBodyafterbullet">
    <w:name w:val="NWMPHN Body (after bullet)"/>
    <w:basedOn w:val="BodyTextNWMPHN"/>
    <w:qFormat/>
    <w:rsid w:val="00F4787D"/>
  </w:style>
  <w:style w:type="character" w:styleId="FollowedHyperlink">
    <w:name w:val="FollowedHyperlink"/>
    <w:basedOn w:val="DefaultParagraphFont"/>
    <w:uiPriority w:val="99"/>
    <w:semiHidden/>
    <w:unhideWhenUsed/>
    <w:rsid w:val="00135FDD"/>
    <w:rPr>
      <w:color w:val="205D9E" w:themeColor="followedHyperlink"/>
      <w:u w:val="single"/>
    </w:rPr>
  </w:style>
  <w:style w:type="character" w:customStyle="1" w:styleId="NWMPHNHyperlink">
    <w:name w:val="NWMPHN Hyperlink"/>
    <w:basedOn w:val="DefaultParagraphFont"/>
    <w:uiPriority w:val="1"/>
    <w:qFormat/>
    <w:rsid w:val="00964FE3"/>
    <w:rPr>
      <w:color w:val="04355E"/>
      <w:u w:val="single"/>
    </w:rPr>
  </w:style>
  <w:style w:type="table" w:customStyle="1" w:styleId="NWMPHNTableStyle1">
    <w:name w:val="NWMPHN Table Style 1"/>
    <w:basedOn w:val="TableNormal"/>
    <w:uiPriority w:val="99"/>
    <w:rsid w:val="00CD790E"/>
    <w:pPr>
      <w:spacing w:after="0" w:line="240" w:lineRule="auto"/>
    </w:pPr>
    <w:tblPr/>
  </w:style>
  <w:style w:type="paragraph" w:customStyle="1" w:styleId="NWMPHNTableText">
    <w:name w:val="NWMPHN Table Text"/>
    <w:qFormat/>
    <w:rsid w:val="00381B59"/>
    <w:pPr>
      <w:spacing w:after="0" w:line="240" w:lineRule="auto"/>
    </w:pPr>
    <w:rPr>
      <w:rFonts w:eastAsiaTheme="minorHAnsi" w:cs="Arial"/>
      <w:bCs/>
      <w:color w:val="04355E"/>
      <w:sz w:val="20"/>
      <w:szCs w:val="24"/>
    </w:rPr>
  </w:style>
  <w:style w:type="paragraph" w:customStyle="1" w:styleId="NWMPHNHeading2white">
    <w:name w:val="NWMPHN Heading 2 (white)"/>
    <w:basedOn w:val="NWMPHNHeading2"/>
    <w:qFormat/>
    <w:rsid w:val="002D7A1C"/>
    <w:rPr>
      <w:color w:val="FFFFFF" w:themeColor="background1"/>
    </w:rPr>
  </w:style>
  <w:style w:type="character" w:customStyle="1" w:styleId="Mention1">
    <w:name w:val="Mention1"/>
    <w:basedOn w:val="DefaultParagraphFont"/>
    <w:uiPriority w:val="99"/>
    <w:semiHidden/>
    <w:unhideWhenUsed/>
    <w:rsid w:val="00DA17D5"/>
    <w:rPr>
      <w:color w:val="2B579A"/>
      <w:shd w:val="clear" w:color="auto" w:fill="E6E6E6"/>
    </w:rPr>
  </w:style>
  <w:style w:type="table" w:customStyle="1" w:styleId="NWMPHNTableColour">
    <w:name w:val="NWMPHN Table (Colour)"/>
    <w:basedOn w:val="TableNormal"/>
    <w:uiPriority w:val="99"/>
    <w:rsid w:val="0026236E"/>
    <w:pPr>
      <w:spacing w:after="0" w:line="240" w:lineRule="auto"/>
    </w:pPr>
    <w:rPr>
      <w:rFonts w:eastAsiaTheme="minorEastAsia"/>
      <w:color w:val="07365D"/>
      <w:sz w:val="24"/>
      <w:szCs w:val="24"/>
    </w:rPr>
    <w:tblPr>
      <w:tblStyleRowBandSize w:val="1"/>
      <w:tblBorders>
        <w:insideV w:val="single" w:sz="4" w:space="0" w:color="07365D"/>
      </w:tblBorders>
      <w:tblCellMar>
        <w:top w:w="113" w:type="dxa"/>
        <w:bottom w:w="113" w:type="dxa"/>
      </w:tblCellMar>
    </w:tblPr>
    <w:tcPr>
      <w:shd w:val="clear" w:color="auto" w:fill="07365D"/>
    </w:tcPr>
    <w:tblStylePr w:type="band1Horz">
      <w:tblPr/>
      <w:tcPr>
        <w:shd w:val="clear" w:color="auto" w:fill="D1EBF0"/>
      </w:tcPr>
    </w:tblStylePr>
    <w:tblStylePr w:type="band2Horz">
      <w:rPr>
        <w:color w:val="07365D"/>
      </w:rPr>
      <w:tblPr/>
      <w:tcPr>
        <w:shd w:val="clear" w:color="auto" w:fill="F0F9FB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381B59"/>
    <w:rPr>
      <w:rFonts w:asciiTheme="majorHAnsi" w:eastAsiaTheme="majorEastAsia" w:hAnsiTheme="majorHAnsi" w:cstheme="majorBidi"/>
      <w:b/>
      <w:color w:val="143E68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81B59"/>
    <w:rPr>
      <w:rFonts w:asciiTheme="majorHAnsi" w:eastAsiaTheme="majorEastAsia" w:hAnsiTheme="majorHAnsi" w:cstheme="majorBidi"/>
      <w:i/>
      <w:iCs/>
      <w:color w:val="584A8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81B59"/>
    <w:rPr>
      <w:rFonts w:asciiTheme="majorHAnsi" w:eastAsiaTheme="majorEastAsia" w:hAnsiTheme="majorHAnsi" w:cstheme="majorBidi"/>
      <w:color w:val="584A8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22159"/>
    <w:rPr>
      <w:rFonts w:asciiTheme="majorHAnsi" w:eastAsiaTheme="majorEastAsia" w:hAnsiTheme="majorHAnsi" w:cstheme="majorBidi"/>
      <w:color w:val="3A3155" w:themeColor="accent1" w:themeShade="7F"/>
    </w:rPr>
  </w:style>
  <w:style w:type="paragraph" w:customStyle="1" w:styleId="Heading1NoNumberNWMPHN">
    <w:name w:val="Heading1NoNumber NWMPHN"/>
    <w:basedOn w:val="Normal"/>
    <w:next w:val="BodyTextNWMPHN"/>
    <w:rsid w:val="00F4787D"/>
    <w:pPr>
      <w:pBdr>
        <w:bottom w:val="single" w:sz="2" w:space="1" w:color="04355E"/>
      </w:pBdr>
      <w:spacing w:before="240" w:after="360" w:line="240" w:lineRule="auto"/>
    </w:pPr>
    <w:rPr>
      <w:rFonts w:ascii="Calibri" w:eastAsiaTheme="minorHAnsi" w:hAnsi="Calibri" w:cstheme="majorBidi"/>
      <w:b/>
      <w:bCs/>
      <w:noProof/>
      <w:color w:val="16BECF"/>
      <w:spacing w:val="5"/>
      <w:kern w:val="28"/>
      <w:sz w:val="84"/>
      <w:szCs w:val="96"/>
      <w:lang w:val="en-GB" w:eastAsia="en-GB"/>
    </w:rPr>
  </w:style>
  <w:style w:type="paragraph" w:customStyle="1" w:styleId="BodyBulletedListNWMPHN">
    <w:name w:val="Body Bulleted List NWMPHN"/>
    <w:basedOn w:val="NormalWeb"/>
    <w:next w:val="Normal"/>
    <w:qFormat/>
    <w:rsid w:val="00381B59"/>
    <w:pPr>
      <w:numPr>
        <w:numId w:val="2"/>
      </w:numPr>
      <w:spacing w:before="0" w:beforeAutospacing="0" w:after="40" w:afterAutospacing="0" w:line="280" w:lineRule="exact"/>
    </w:pPr>
    <w:rPr>
      <w:rFonts w:ascii="Calibri" w:hAnsi="Calibri" w:cs="Arial"/>
      <w:sz w:val="22"/>
      <w:szCs w:val="22"/>
    </w:rPr>
  </w:style>
  <w:style w:type="paragraph" w:customStyle="1" w:styleId="BodyTextNWMPHN">
    <w:name w:val="Body Text NWMPHN"/>
    <w:basedOn w:val="Normal"/>
    <w:qFormat/>
    <w:rsid w:val="00381B59"/>
    <w:rPr>
      <w:rFonts w:ascii="Calibri" w:hAnsi="Calibri"/>
    </w:rPr>
  </w:style>
  <w:style w:type="paragraph" w:customStyle="1" w:styleId="Heading2NoNumberNWMPHN">
    <w:name w:val="Heading2NoNumber NWMPHN"/>
    <w:basedOn w:val="Normal"/>
    <w:next w:val="BodyTextNWMPHN"/>
    <w:rsid w:val="00381B59"/>
    <w:pPr>
      <w:keepNext/>
      <w:spacing w:before="280" w:after="120" w:line="240" w:lineRule="auto"/>
    </w:pPr>
    <w:rPr>
      <w:rFonts w:eastAsiaTheme="minorHAnsi"/>
      <w:b/>
      <w:bCs/>
      <w:color w:val="118880"/>
      <w:sz w:val="28"/>
      <w:szCs w:val="28"/>
      <w:lang w:val="en-US"/>
    </w:rPr>
  </w:style>
  <w:style w:type="paragraph" w:customStyle="1" w:styleId="TableTextNWMPHN">
    <w:name w:val="Table Text  NWMPHN"/>
    <w:qFormat/>
    <w:rsid w:val="00522159"/>
    <w:pPr>
      <w:spacing w:after="0"/>
    </w:pPr>
    <w:rPr>
      <w:rFonts w:eastAsiaTheme="minorHAnsi" w:cs="Arial"/>
      <w:bCs/>
      <w:color w:val="04355E"/>
      <w:sz w:val="20"/>
      <w:lang w:val="en-US"/>
    </w:rPr>
  </w:style>
  <w:style w:type="paragraph" w:customStyle="1" w:styleId="TableHeadingNWMPHN">
    <w:name w:val="TableHeading NWMPHN"/>
    <w:basedOn w:val="Normal"/>
    <w:rsid w:val="00522159"/>
    <w:pPr>
      <w:spacing w:after="0"/>
    </w:pPr>
    <w:rPr>
      <w:rFonts w:ascii="Calibri" w:eastAsiaTheme="minorHAnsi" w:hAnsi="Calibri"/>
      <w:b/>
      <w:bCs/>
      <w:color w:val="04355E"/>
      <w:sz w:val="20"/>
      <w:lang w:val="en-US"/>
    </w:rPr>
  </w:style>
  <w:style w:type="paragraph" w:customStyle="1" w:styleId="NWMPHNBulletList2">
    <w:name w:val="NWMPHN Bullet List2"/>
    <w:basedOn w:val="ListBullet2"/>
    <w:rsid w:val="00522159"/>
    <w:pPr>
      <w:numPr>
        <w:numId w:val="0"/>
      </w:numPr>
      <w:tabs>
        <w:tab w:val="left" w:pos="623"/>
      </w:tabs>
      <w:ind w:left="1077" w:hanging="340"/>
    </w:pPr>
    <w:rPr>
      <w:color w:val="505050"/>
    </w:rPr>
  </w:style>
  <w:style w:type="paragraph" w:customStyle="1" w:styleId="NWMPHNBodyArrowList">
    <w:name w:val="NWMPHN Body Arrow List"/>
    <w:next w:val="NWMPHNBodyText"/>
    <w:qFormat/>
    <w:rsid w:val="00381B59"/>
    <w:pPr>
      <w:numPr>
        <w:numId w:val="22"/>
      </w:numPr>
      <w:spacing w:after="40" w:line="280" w:lineRule="exact"/>
    </w:pPr>
    <w:rPr>
      <w:rFonts w:ascii="Calibri" w:eastAsiaTheme="minorEastAsia" w:hAnsi="Calibri" w:cs="Arial"/>
      <w:color w:val="505050"/>
      <w:lang w:eastAsia="x-none"/>
    </w:rPr>
  </w:style>
  <w:style w:type="paragraph" w:styleId="ListBullet2">
    <w:name w:val="List Bullet 2"/>
    <w:basedOn w:val="Normal"/>
    <w:uiPriority w:val="99"/>
    <w:unhideWhenUsed/>
    <w:rsid w:val="00522159"/>
    <w:pPr>
      <w:numPr>
        <w:numId w:val="19"/>
      </w:numPr>
      <w:contextualSpacing/>
    </w:pPr>
  </w:style>
  <w:style w:type="paragraph" w:customStyle="1" w:styleId="NWMPHNTableTextBold">
    <w:name w:val="NWMPHN Table TextBold"/>
    <w:basedOn w:val="NWMPHNTableText"/>
    <w:rsid w:val="00381B59"/>
    <w:rPr>
      <w:b/>
    </w:rPr>
  </w:style>
  <w:style w:type="paragraph" w:customStyle="1" w:styleId="NWMPHNFootertext">
    <w:name w:val="NWMPHN Footer text"/>
    <w:basedOn w:val="Normal"/>
    <w:rsid w:val="00C05AAA"/>
    <w:pPr>
      <w:ind w:left="-284"/>
    </w:pPr>
    <w:rPr>
      <w:rFonts w:ascii="Calibri" w:hAnsi="Calibri"/>
      <w:sz w:val="14"/>
      <w:szCs w:val="14"/>
    </w:rPr>
  </w:style>
  <w:style w:type="paragraph" w:customStyle="1" w:styleId="xmsolistparagraph">
    <w:name w:val="x_msolistparagraph"/>
    <w:basedOn w:val="Normal"/>
    <w:rsid w:val="00B73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420160"/>
    <w:pPr>
      <w:spacing w:after="0" w:line="240" w:lineRule="auto"/>
    </w:pPr>
    <w:rPr>
      <w:rFonts w:eastAsiaTheme="minorEastAsi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han.watson\Downloads\CM041B%20NWMPHN%20Infosheet%20Landscape_Blank%20Template_with%20instructions.dotx" TargetMode="External"/></Relationships>
</file>

<file path=word/theme/theme1.xml><?xml version="1.0" encoding="utf-8"?>
<a:theme xmlns:a="http://schemas.openxmlformats.org/drawingml/2006/main" name="Office Theme">
  <a:themeElements>
    <a:clrScheme name="NWMPHN colours">
      <a:dk1>
        <a:sysClr val="windowText" lastClr="000000"/>
      </a:dk1>
      <a:lt1>
        <a:sysClr val="window" lastClr="FFFFFF"/>
      </a:lt1>
      <a:dk2>
        <a:srgbClr val="143E68"/>
      </a:dk2>
      <a:lt2>
        <a:srgbClr val="EEECE1"/>
      </a:lt2>
      <a:accent1>
        <a:srgbClr val="7868A7"/>
      </a:accent1>
      <a:accent2>
        <a:srgbClr val="15BECE"/>
      </a:accent2>
      <a:accent3>
        <a:srgbClr val="14B37D"/>
      </a:accent3>
      <a:accent4>
        <a:srgbClr val="FFC71C"/>
      </a:accent4>
      <a:accent5>
        <a:srgbClr val="F68A1E"/>
      </a:accent5>
      <a:accent6>
        <a:srgbClr val="FFFFFF"/>
      </a:accent6>
      <a:hlink>
        <a:srgbClr val="FFFFFF"/>
      </a:hlink>
      <a:folHlink>
        <a:srgbClr val="205D9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D373B21CC1804BB8A21E22F99258EB" ma:contentTypeVersion="31" ma:contentTypeDescription="Create a new document." ma:contentTypeScope="" ma:versionID="43458544a6604636a300cccb5fd2c18e">
  <xsd:schema xmlns:xsd="http://www.w3.org/2001/XMLSchema" xmlns:xs="http://www.w3.org/2001/XMLSchema" xmlns:p="http://schemas.microsoft.com/office/2006/metadata/properties" xmlns:ns1="http://schemas.microsoft.com/sharepoint/v3" xmlns:ns2="d07ccd1c-f0fe-413e-b96d-8ff324cf9065" xmlns:ns3="d52b3e9a-96e5-4e4e-8b37-f16532ccde43" targetNamespace="http://schemas.microsoft.com/office/2006/metadata/properties" ma:root="true" ma:fieldsID="536ee3206c0961e79477c09e74567a99" ns1:_="" ns2:_="" ns3:_="">
    <xsd:import namespace="http://schemas.microsoft.com/sharepoint/v3"/>
    <xsd:import namespace="d07ccd1c-f0fe-413e-b96d-8ff324cf9065"/>
    <xsd:import namespace="d52b3e9a-96e5-4e4e-8b37-f16532ccd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2:MediaServiceAutoTag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dat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Date_x0020_Tim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Location" minOccurs="0"/>
                <xsd:element ref="ns2:CountryOrRegion9ddcc1fa-d342-4d74-b4e6-308c340f3df1" minOccurs="0"/>
                <xsd:element ref="ns2:State9ddcc1fa-d342-4d74-b4e6-308c340f3df1" minOccurs="0"/>
                <xsd:element ref="ns2:City9ddcc1fa-d342-4d74-b4e6-308c340f3df1" minOccurs="0"/>
                <xsd:element ref="ns2:PostalCode9ddcc1fa-d342-4d74-b4e6-308c340f3df1" minOccurs="0"/>
                <xsd:element ref="ns2:Street9ddcc1fa-d342-4d74-b4e6-308c340f3df1" minOccurs="0"/>
                <xsd:element ref="ns2:GeoLoc9ddcc1fa-d342-4d74-b4e6-308c340f3df1" minOccurs="0"/>
                <xsd:element ref="ns2:DispName9ddcc1fa-d342-4d74-b4e6-308c340f3df1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ccd1c-f0fe-413e-b96d-8ff324cf90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date" ma:index="18" nillable="true" ma:displayName="date" ma:format="DateOnly" ma:internalName="date">
      <xsd:simpleType>
        <xsd:restriction base="dms:DateTim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Date_x0020_Time" ma:index="22" nillable="true" ma:displayName="Date Time" ma:format="DateTime" ma:internalName="Date_x0020_Time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5728a96-730e-4e09-a185-3df295c08f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on" ma:index="28" nillable="true" ma:displayName="Location" ma:format="Dropdown" ma:internalName="Location">
      <xsd:simpleType>
        <xsd:restriction base="dms:Unknown"/>
      </xsd:simpleType>
    </xsd:element>
    <xsd:element name="CountryOrRegion9ddcc1fa-d342-4d74-b4e6-308c340f3df1" ma:index="29" nillable="true" ma:displayName="Location: Country/Region" ma:internalName="CountryOrRegion" ma:readOnly="true">
      <xsd:simpleType>
        <xsd:restriction base="dms:Text"/>
      </xsd:simpleType>
    </xsd:element>
    <xsd:element name="State9ddcc1fa-d342-4d74-b4e6-308c340f3df1" ma:index="30" nillable="true" ma:displayName="Location: State" ma:internalName="State" ma:readOnly="true">
      <xsd:simpleType>
        <xsd:restriction base="dms:Text"/>
      </xsd:simpleType>
    </xsd:element>
    <xsd:element name="City9ddcc1fa-d342-4d74-b4e6-308c340f3df1" ma:index="31" nillable="true" ma:displayName="Location: City" ma:internalName="City" ma:readOnly="true">
      <xsd:simpleType>
        <xsd:restriction base="dms:Text"/>
      </xsd:simpleType>
    </xsd:element>
    <xsd:element name="PostalCode9ddcc1fa-d342-4d74-b4e6-308c340f3df1" ma:index="32" nillable="true" ma:displayName="Location: Postal Code" ma:internalName="PostalCode" ma:readOnly="true">
      <xsd:simpleType>
        <xsd:restriction base="dms:Text"/>
      </xsd:simpleType>
    </xsd:element>
    <xsd:element name="Street9ddcc1fa-d342-4d74-b4e6-308c340f3df1" ma:index="33" nillable="true" ma:displayName="Location: Street" ma:internalName="Street" ma:readOnly="true">
      <xsd:simpleType>
        <xsd:restriction base="dms:Text"/>
      </xsd:simpleType>
    </xsd:element>
    <xsd:element name="GeoLoc9ddcc1fa-d342-4d74-b4e6-308c340f3df1" ma:index="34" nillable="true" ma:displayName="Location: Coordinates" ma:internalName="GeoLoc" ma:readOnly="true">
      <xsd:simpleType>
        <xsd:restriction base="dms:Unknown"/>
      </xsd:simpleType>
    </xsd:element>
    <xsd:element name="DispName9ddcc1fa-d342-4d74-b4e6-308c340f3df1" ma:index="35" nillable="true" ma:displayName="Location: Name" ma:internalName="DispName" ma:readOnly="true">
      <xsd:simpleType>
        <xsd:restriction base="dms:Text"/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b3e9a-96e5-4e4e-8b37-f16532ccd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e31832a-657e-4670-99a6-921ae587ef68}" ma:internalName="TaxCatchAll" ma:showField="CatchAllData" ma:web="d52b3e9a-96e5-4e4e-8b37-f16532ccd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2b3e9a-96e5-4e4e-8b37-f16532ccde43" xsi:nil="true"/>
    <lcf76f155ced4ddcb4097134ff3c332f xmlns="d07ccd1c-f0fe-413e-b96d-8ff324cf9065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Date_x0020_Time xmlns="d07ccd1c-f0fe-413e-b96d-8ff324cf9065" xsi:nil="true"/>
    <Location xmlns="d07ccd1c-f0fe-413e-b96d-8ff324cf9065" xsi:nil="true"/>
    <date xmlns="d07ccd1c-f0fe-413e-b96d-8ff324cf9065" xsi:nil="true"/>
  </documentManagement>
</p:properties>
</file>

<file path=customXml/itemProps1.xml><?xml version="1.0" encoding="utf-8"?>
<ds:datastoreItem xmlns:ds="http://schemas.openxmlformats.org/officeDocument/2006/customXml" ds:itemID="{D4DF2793-3723-4104-9702-49907709EF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A8592F-CD8D-4531-A68E-FD861031D8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7ccd1c-f0fe-413e-b96d-8ff324cf9065"/>
    <ds:schemaRef ds:uri="d52b3e9a-96e5-4e4e-8b37-f16532ccd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31CFBF-18EB-4403-95FE-B34C408BC445}">
  <ds:schemaRefs>
    <ds:schemaRef ds:uri="http://schemas.microsoft.com/office/2006/metadata/properties"/>
    <ds:schemaRef ds:uri="http://schemas.microsoft.com/office/infopath/2007/PartnerControls"/>
    <ds:schemaRef ds:uri="d52b3e9a-96e5-4e4e-8b37-f16532ccde43"/>
    <ds:schemaRef ds:uri="d07ccd1c-f0fe-413e-b96d-8ff324cf9065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282e8c9e-daf7-4f9e-a238-0330c86cc7a4}" enabled="0" method="" siteId="{282e8c9e-daf7-4f9e-a238-0330c86cc7a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CM041B NWMPHN Infosheet Landscape_Blank Template_with instructions</Template>
  <TotalTime>1</TotalTime>
  <Pages>2</Pages>
  <Words>98</Words>
  <Characters>559</Characters>
  <Application>Microsoft Office Word</Application>
  <DocSecurity>0</DocSecurity>
  <Lines>139</Lines>
  <Paragraphs>19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Rohan Watson</dc:creator>
  <cp:lastModifiedBy>David Schout</cp:lastModifiedBy>
  <cp:revision>3</cp:revision>
  <cp:lastPrinted>2016-01-20T01:10:00Z</cp:lastPrinted>
  <dcterms:created xsi:type="dcterms:W3CDTF">2026-08-24T01:13:00Z</dcterms:created>
  <dcterms:modified xsi:type="dcterms:W3CDTF">2026-08-24T01:13:00Z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1">
    <vt:lpwstr>178</vt:lpwstr>
  </property>
  <property fmtid="{D5CDD505-2E9C-101B-9397-08002B2CF9AE}" pid="3" name="AuthorIds_UIVersion_512">
    <vt:lpwstr>178</vt:lpwstr>
  </property>
  <property fmtid="{D5CDD505-2E9C-101B-9397-08002B2CF9AE}" pid="4" name="Document Type">
    <vt:lpwstr/>
  </property>
  <property fmtid="{D5CDD505-2E9C-101B-9397-08002B2CF9AE}" pid="5" name="NWMPHN Tags">
    <vt:lpwstr>1;#QMS|9b693a0f-9b5d-4879-842f-549f504d683b</vt:lpwstr>
  </property>
  <property fmtid="{D5CDD505-2E9C-101B-9397-08002B2CF9AE}" pid="6" name="ContentTypeId">
    <vt:lpwstr>0x01010021D373B21CC1804BB8A21E22F99258EB</vt:lpwstr>
  </property>
  <property fmtid="{D5CDD505-2E9C-101B-9397-08002B2CF9AE}" pid="7" name="MediaServiceImageTags">
    <vt:lpwstr/>
  </property>
  <property fmtid="{D5CDD505-2E9C-101B-9397-08002B2CF9AE}" pid="8" name="docLang">
    <vt:lpwstr>en</vt:lpwstr>
  </property>
</Properties>
</file>