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FC956F" w14:textId="418D91B5" w:rsidR="001338FF" w:rsidRPr="00213058" w:rsidRDefault="00826B19" w:rsidP="00983823">
      <w:pPr>
        <w:pStyle w:val="NWMPHNDocumentTitleInside"/>
      </w:pPr>
      <w:r>
        <w:t xml:space="preserve">Right Care, Right Place: </w:t>
      </w:r>
      <w:r w:rsidR="0086579D">
        <w:t>e</w:t>
      </w:r>
      <w:r>
        <w:t xml:space="preserve">ating </w:t>
      </w:r>
      <w:r w:rsidR="0086579D">
        <w:t>d</w:t>
      </w:r>
      <w:r>
        <w:t xml:space="preserve">isorders care in my </w:t>
      </w:r>
      <w:r w:rsidR="00854C5B">
        <w:t>c</w:t>
      </w:r>
      <w:r>
        <w:t>ommunity</w:t>
      </w:r>
    </w:p>
    <w:p w14:paraId="02FDC09C" w14:textId="7AE7FD79" w:rsidR="001338FF" w:rsidRDefault="001878AE" w:rsidP="001338FF">
      <w:pPr>
        <w:pStyle w:val="NWMPHNIntroParagraph"/>
      </w:pPr>
      <w:r w:rsidRPr="00E20ECA">
        <w:t xml:space="preserve">Expressions of </w:t>
      </w:r>
      <w:r w:rsidR="0086579D">
        <w:t>i</w:t>
      </w:r>
      <w:r w:rsidRPr="00E20ECA">
        <w:t xml:space="preserve">nterest sought from </w:t>
      </w:r>
      <w:r w:rsidR="00F03472">
        <w:t>g</w:t>
      </w:r>
      <w:r w:rsidR="00CD5BAB">
        <w:t xml:space="preserve">eneral </w:t>
      </w:r>
      <w:r w:rsidR="00F03472">
        <w:t>p</w:t>
      </w:r>
      <w:r w:rsidR="00CD5BAB">
        <w:t>ractitioners</w:t>
      </w:r>
      <w:r w:rsidR="002E0ECF">
        <w:t xml:space="preserve"> interest</w:t>
      </w:r>
      <w:r w:rsidR="00F03472">
        <w:t>ed</w:t>
      </w:r>
      <w:r w:rsidR="00352D1E">
        <w:t xml:space="preserve"> </w:t>
      </w:r>
      <w:r w:rsidR="002E0ECF">
        <w:t>in</w:t>
      </w:r>
      <w:r w:rsidR="00352D1E">
        <w:t xml:space="preserve"> </w:t>
      </w:r>
      <w:r w:rsidR="00AC25B2">
        <w:t>body image issues</w:t>
      </w:r>
      <w:r w:rsidR="00011075">
        <w:t xml:space="preserve"> and</w:t>
      </w:r>
      <w:r w:rsidR="00FE67D5">
        <w:t xml:space="preserve"> </w:t>
      </w:r>
      <w:r w:rsidR="007E77F8">
        <w:t>eating disorders</w:t>
      </w:r>
    </w:p>
    <w:p w14:paraId="5BD2C8C2" w14:textId="77777777" w:rsidR="001338FF" w:rsidRDefault="001878AE" w:rsidP="00983823">
      <w:pPr>
        <w:pStyle w:val="Heading1"/>
      </w:pPr>
      <w:r>
        <w:t>Background</w:t>
      </w:r>
    </w:p>
    <w:p w14:paraId="1270D628" w14:textId="7A3A329D" w:rsidR="006D2843" w:rsidRDefault="00720E6F" w:rsidP="00720E6F">
      <w:pPr>
        <w:pStyle w:val="NWMPHNBodyText"/>
        <w:rPr>
          <w:rFonts w:ascii="Calibri" w:eastAsia="Calibri" w:hAnsi="Calibri" w:cs="Calibri"/>
          <w:bCs w:val="0"/>
          <w:color w:val="000000" w:themeColor="text1"/>
        </w:rPr>
      </w:pPr>
      <w:r w:rsidRPr="007F4308">
        <w:rPr>
          <w:rFonts w:ascii="Calibri" w:eastAsia="Calibri" w:hAnsi="Calibri" w:cs="Calibri"/>
          <w:bCs w:val="0"/>
          <w:color w:val="000000" w:themeColor="text1"/>
        </w:rPr>
        <w:t>North Western Melbourne Primary Health Network</w:t>
      </w:r>
      <w:r w:rsidR="00DA73F1">
        <w:rPr>
          <w:rFonts w:ascii="Calibri" w:eastAsia="Calibri" w:hAnsi="Calibri" w:cs="Calibri"/>
          <w:bCs w:val="0"/>
          <w:color w:val="000000" w:themeColor="text1"/>
        </w:rPr>
        <w:t>’s</w:t>
      </w:r>
      <w:r w:rsidR="00B81962">
        <w:rPr>
          <w:rFonts w:ascii="Calibri" w:eastAsia="Calibri" w:hAnsi="Calibri" w:cs="Calibri"/>
          <w:bCs w:val="0"/>
          <w:color w:val="000000" w:themeColor="text1"/>
        </w:rPr>
        <w:t xml:space="preserve"> </w:t>
      </w:r>
      <w:r w:rsidR="00B81962" w:rsidRPr="00072722">
        <w:rPr>
          <w:rFonts w:ascii="Calibri" w:eastAsia="Calibri" w:hAnsi="Calibri" w:cs="Calibri"/>
          <w:bCs w:val="0"/>
          <w:i/>
          <w:iCs/>
          <w:color w:val="000000" w:themeColor="text1"/>
        </w:rPr>
        <w:t>Right Care, Right Place</w:t>
      </w:r>
      <w:r w:rsidR="00B81962">
        <w:rPr>
          <w:rFonts w:ascii="Calibri" w:eastAsia="Calibri" w:hAnsi="Calibri" w:cs="Calibri"/>
          <w:bCs w:val="0"/>
          <w:color w:val="000000" w:themeColor="text1"/>
        </w:rPr>
        <w:t xml:space="preserve"> </w:t>
      </w:r>
      <w:r w:rsidR="00152408">
        <w:rPr>
          <w:rFonts w:ascii="Calibri" w:eastAsia="Calibri" w:hAnsi="Calibri" w:cs="Calibri"/>
          <w:bCs w:val="0"/>
          <w:color w:val="000000" w:themeColor="text1"/>
        </w:rPr>
        <w:t xml:space="preserve">pilot program </w:t>
      </w:r>
      <w:r w:rsidR="005173AA">
        <w:rPr>
          <w:rFonts w:ascii="Calibri" w:eastAsia="Calibri" w:hAnsi="Calibri" w:cs="Calibri"/>
          <w:bCs w:val="0"/>
          <w:color w:val="000000" w:themeColor="text1"/>
        </w:rPr>
        <w:t>enables</w:t>
      </w:r>
      <w:r w:rsidR="00152408">
        <w:rPr>
          <w:rFonts w:ascii="Calibri" w:eastAsia="Calibri" w:hAnsi="Calibri" w:cs="Calibri"/>
          <w:bCs w:val="0"/>
          <w:color w:val="000000" w:themeColor="text1"/>
        </w:rPr>
        <w:t xml:space="preserve"> </w:t>
      </w:r>
      <w:r w:rsidR="007312B3">
        <w:rPr>
          <w:rFonts w:ascii="Calibri" w:eastAsia="Calibri" w:hAnsi="Calibri" w:cs="Calibri"/>
          <w:bCs w:val="0"/>
          <w:color w:val="000000" w:themeColor="text1"/>
        </w:rPr>
        <w:t>general practitioners</w:t>
      </w:r>
      <w:r w:rsidR="0026295F">
        <w:rPr>
          <w:rFonts w:ascii="Calibri" w:eastAsia="Calibri" w:hAnsi="Calibri" w:cs="Calibri"/>
          <w:bCs w:val="0"/>
          <w:color w:val="000000" w:themeColor="text1"/>
        </w:rPr>
        <w:t xml:space="preserve"> </w:t>
      </w:r>
      <w:r w:rsidR="008A3817">
        <w:rPr>
          <w:rFonts w:ascii="Calibri" w:eastAsia="Calibri" w:hAnsi="Calibri" w:cs="Calibri"/>
          <w:bCs w:val="0"/>
          <w:color w:val="000000" w:themeColor="text1"/>
        </w:rPr>
        <w:t xml:space="preserve">interested </w:t>
      </w:r>
      <w:r w:rsidR="00DF7079">
        <w:rPr>
          <w:rFonts w:ascii="Calibri" w:eastAsia="Calibri" w:hAnsi="Calibri" w:cs="Calibri"/>
          <w:bCs w:val="0"/>
          <w:color w:val="000000" w:themeColor="text1"/>
        </w:rPr>
        <w:t xml:space="preserve">in </w:t>
      </w:r>
      <w:r w:rsidR="00C8693C">
        <w:rPr>
          <w:rFonts w:ascii="Calibri" w:eastAsia="Calibri" w:hAnsi="Calibri" w:cs="Calibri"/>
          <w:bCs w:val="0"/>
          <w:color w:val="000000" w:themeColor="text1"/>
        </w:rPr>
        <w:t>mental health, body image issues and eating disorders</w:t>
      </w:r>
      <w:r w:rsidR="005173AA">
        <w:rPr>
          <w:rFonts w:ascii="Calibri" w:eastAsia="Calibri" w:hAnsi="Calibri" w:cs="Calibri"/>
          <w:bCs w:val="0"/>
          <w:color w:val="000000" w:themeColor="text1"/>
        </w:rPr>
        <w:t xml:space="preserve"> </w:t>
      </w:r>
      <w:r w:rsidR="002211CB">
        <w:rPr>
          <w:rFonts w:ascii="Calibri" w:eastAsia="Calibri" w:hAnsi="Calibri" w:cs="Calibri"/>
          <w:bCs w:val="0"/>
          <w:color w:val="000000" w:themeColor="text1"/>
        </w:rPr>
        <w:t xml:space="preserve">to </w:t>
      </w:r>
      <w:r w:rsidR="00E2413B">
        <w:rPr>
          <w:rFonts w:ascii="Calibri" w:eastAsia="Calibri" w:hAnsi="Calibri" w:cs="Calibri"/>
          <w:bCs w:val="0"/>
          <w:color w:val="000000" w:themeColor="text1"/>
        </w:rPr>
        <w:t xml:space="preserve">deliver optimal </w:t>
      </w:r>
      <w:r w:rsidR="00812A3A">
        <w:rPr>
          <w:rFonts w:ascii="Calibri" w:eastAsia="Calibri" w:hAnsi="Calibri" w:cs="Calibri"/>
          <w:bCs w:val="0"/>
          <w:color w:val="000000" w:themeColor="text1"/>
        </w:rPr>
        <w:t>patient care.</w:t>
      </w:r>
    </w:p>
    <w:p w14:paraId="5207EC58" w14:textId="69BFB2C6" w:rsidR="0083345C" w:rsidRDefault="006D3A84" w:rsidP="0083345C">
      <w:pPr>
        <w:pStyle w:val="NWMPHNBodyText"/>
        <w:rPr>
          <w:rFonts w:ascii="Calibri" w:eastAsia="Calibri" w:hAnsi="Calibri" w:cs="Calibri"/>
          <w:bCs w:val="0"/>
          <w:color w:val="000000" w:themeColor="text1"/>
        </w:rPr>
      </w:pPr>
      <w:r>
        <w:rPr>
          <w:rFonts w:ascii="Calibri" w:eastAsia="Calibri" w:hAnsi="Calibri" w:cs="Calibri"/>
          <w:bCs w:val="0"/>
          <w:color w:val="000000" w:themeColor="text1"/>
        </w:rPr>
        <w:t xml:space="preserve">The pilot focuses on early intervention and creates opportunities for patients to receive low or no cost </w:t>
      </w:r>
      <w:r w:rsidR="00901A6F">
        <w:rPr>
          <w:rFonts w:ascii="Calibri" w:eastAsia="Calibri" w:hAnsi="Calibri" w:cs="Calibri"/>
          <w:bCs w:val="0"/>
          <w:color w:val="000000" w:themeColor="text1"/>
        </w:rPr>
        <w:t xml:space="preserve">multidisciplinary </w:t>
      </w:r>
      <w:r>
        <w:rPr>
          <w:rFonts w:ascii="Calibri" w:eastAsia="Calibri" w:hAnsi="Calibri" w:cs="Calibri"/>
          <w:bCs w:val="0"/>
          <w:color w:val="000000" w:themeColor="text1"/>
        </w:rPr>
        <w:t>treatment</w:t>
      </w:r>
      <w:r w:rsidR="005A55B5">
        <w:rPr>
          <w:rFonts w:ascii="Calibri" w:eastAsia="Calibri" w:hAnsi="Calibri" w:cs="Calibri"/>
          <w:bCs w:val="0"/>
          <w:color w:val="000000" w:themeColor="text1"/>
        </w:rPr>
        <w:t xml:space="preserve">. </w:t>
      </w:r>
      <w:r w:rsidR="0083345C">
        <w:rPr>
          <w:rFonts w:ascii="Calibri" w:eastAsia="Calibri" w:hAnsi="Calibri" w:cs="Calibri"/>
          <w:bCs w:val="0"/>
          <w:color w:val="000000" w:themeColor="text1"/>
        </w:rPr>
        <w:t xml:space="preserve">Patients can be referred without a formal diagnosis of an eating disorder. An </w:t>
      </w:r>
      <w:r w:rsidR="0083345C" w:rsidRPr="00530BEF">
        <w:rPr>
          <w:rFonts w:ascii="Calibri" w:eastAsia="Calibri" w:hAnsi="Calibri" w:cs="Calibri"/>
          <w:bCs w:val="0"/>
          <w:color w:val="000000" w:themeColor="text1"/>
        </w:rPr>
        <w:t>eating disorders treatment and management plan (EDP)</w:t>
      </w:r>
      <w:r w:rsidR="0083345C">
        <w:rPr>
          <w:rFonts w:ascii="Calibri" w:eastAsia="Calibri" w:hAnsi="Calibri" w:cs="Calibri"/>
          <w:bCs w:val="0"/>
          <w:color w:val="000000" w:themeColor="text1"/>
        </w:rPr>
        <w:t xml:space="preserve"> is not required.</w:t>
      </w:r>
    </w:p>
    <w:p w14:paraId="51AF02EF" w14:textId="7933620F" w:rsidR="00FD73B2" w:rsidRDefault="002E7362" w:rsidP="00720E6F">
      <w:pPr>
        <w:pStyle w:val="NWMPHNBodyText"/>
        <w:rPr>
          <w:rFonts w:ascii="Calibri" w:eastAsia="Calibri" w:hAnsi="Calibri" w:cs="Calibri"/>
          <w:bCs w:val="0"/>
          <w:color w:val="000000" w:themeColor="text1"/>
        </w:rPr>
      </w:pPr>
      <w:r>
        <w:rPr>
          <w:rFonts w:ascii="Calibri" w:eastAsia="Calibri" w:hAnsi="Calibri" w:cs="Calibri"/>
          <w:bCs w:val="0"/>
          <w:color w:val="000000" w:themeColor="text1"/>
        </w:rPr>
        <w:t xml:space="preserve">Central to the </w:t>
      </w:r>
      <w:r w:rsidR="00A963A4" w:rsidRPr="00072722">
        <w:rPr>
          <w:rFonts w:ascii="Calibri" w:eastAsia="Calibri" w:hAnsi="Calibri" w:cs="Calibri"/>
          <w:bCs w:val="0"/>
          <w:i/>
          <w:iCs/>
          <w:color w:val="000000" w:themeColor="text1"/>
        </w:rPr>
        <w:t>Right Care, Right Place</w:t>
      </w:r>
      <w:r w:rsidR="00A963A4">
        <w:rPr>
          <w:rFonts w:ascii="Calibri" w:eastAsia="Calibri" w:hAnsi="Calibri" w:cs="Calibri"/>
          <w:bCs w:val="0"/>
          <w:color w:val="000000" w:themeColor="text1"/>
        </w:rPr>
        <w:t xml:space="preserve"> project is NWMPHN’s newly appointed Eating Disorders Service Navigator </w:t>
      </w:r>
      <w:r w:rsidR="00FF7372">
        <w:rPr>
          <w:rFonts w:ascii="Calibri" w:eastAsia="Calibri" w:hAnsi="Calibri" w:cs="Calibri"/>
          <w:bCs w:val="0"/>
          <w:color w:val="000000" w:themeColor="text1"/>
        </w:rPr>
        <w:t xml:space="preserve">who works to </w:t>
      </w:r>
      <w:r w:rsidR="00464CDB">
        <w:rPr>
          <w:rFonts w:ascii="Calibri" w:eastAsia="Calibri" w:hAnsi="Calibri" w:cs="Calibri"/>
          <w:bCs w:val="0"/>
          <w:color w:val="000000" w:themeColor="text1"/>
        </w:rPr>
        <w:t>assist</w:t>
      </w:r>
      <w:r w:rsidR="00FF7372">
        <w:rPr>
          <w:rFonts w:ascii="Calibri" w:eastAsia="Calibri" w:hAnsi="Calibri" w:cs="Calibri"/>
          <w:bCs w:val="0"/>
          <w:color w:val="000000" w:themeColor="text1"/>
        </w:rPr>
        <w:t xml:space="preserve"> practitioner</w:t>
      </w:r>
      <w:r w:rsidR="000D530E">
        <w:rPr>
          <w:rFonts w:ascii="Calibri" w:eastAsia="Calibri" w:hAnsi="Calibri" w:cs="Calibri"/>
          <w:bCs w:val="0"/>
          <w:color w:val="000000" w:themeColor="text1"/>
        </w:rPr>
        <w:t>s</w:t>
      </w:r>
      <w:r w:rsidR="00FF7372">
        <w:rPr>
          <w:rFonts w:ascii="Calibri" w:eastAsia="Calibri" w:hAnsi="Calibri" w:cs="Calibri"/>
          <w:bCs w:val="0"/>
          <w:color w:val="000000" w:themeColor="text1"/>
        </w:rPr>
        <w:t xml:space="preserve"> and </w:t>
      </w:r>
      <w:r w:rsidR="009E58CF">
        <w:rPr>
          <w:rFonts w:ascii="Calibri" w:eastAsia="Calibri" w:hAnsi="Calibri" w:cs="Calibri"/>
          <w:bCs w:val="0"/>
          <w:color w:val="000000" w:themeColor="text1"/>
        </w:rPr>
        <w:t>patients</w:t>
      </w:r>
      <w:r w:rsidR="00FF7372">
        <w:rPr>
          <w:rFonts w:ascii="Calibri" w:eastAsia="Calibri" w:hAnsi="Calibri" w:cs="Calibri"/>
          <w:bCs w:val="0"/>
          <w:color w:val="000000" w:themeColor="text1"/>
        </w:rPr>
        <w:t xml:space="preserve"> find local service and treatment options funded by </w:t>
      </w:r>
      <w:r w:rsidR="00464CDB">
        <w:rPr>
          <w:rFonts w:ascii="Calibri" w:eastAsia="Calibri" w:hAnsi="Calibri" w:cs="Calibri"/>
          <w:bCs w:val="0"/>
          <w:color w:val="000000" w:themeColor="text1"/>
        </w:rPr>
        <w:t>NWM</w:t>
      </w:r>
      <w:r w:rsidR="00FF7372">
        <w:rPr>
          <w:rFonts w:ascii="Calibri" w:eastAsia="Calibri" w:hAnsi="Calibri" w:cs="Calibri"/>
          <w:bCs w:val="0"/>
          <w:color w:val="000000" w:themeColor="text1"/>
        </w:rPr>
        <w:t>PHN.</w:t>
      </w:r>
    </w:p>
    <w:p w14:paraId="22B08F42" w14:textId="14963D24" w:rsidR="00B15EDC" w:rsidRDefault="00464CDB" w:rsidP="00720E6F">
      <w:pPr>
        <w:pStyle w:val="NWMPHNBodyText"/>
        <w:rPr>
          <w:rFonts w:ascii="Calibri" w:eastAsia="Calibri" w:hAnsi="Calibri" w:cs="Calibri"/>
          <w:bCs w:val="0"/>
          <w:color w:val="000000" w:themeColor="text1"/>
        </w:rPr>
      </w:pPr>
      <w:r>
        <w:rPr>
          <w:rFonts w:ascii="Calibri" w:eastAsia="Calibri" w:hAnsi="Calibri" w:cs="Calibri"/>
          <w:bCs w:val="0"/>
          <w:color w:val="000000" w:themeColor="text1"/>
        </w:rPr>
        <w:t xml:space="preserve">The Service Navigator </w:t>
      </w:r>
      <w:r w:rsidR="00A9531D">
        <w:rPr>
          <w:rFonts w:ascii="Calibri" w:eastAsia="Calibri" w:hAnsi="Calibri" w:cs="Calibri"/>
          <w:bCs w:val="0"/>
          <w:color w:val="000000" w:themeColor="text1"/>
        </w:rPr>
        <w:t xml:space="preserve">provides free </w:t>
      </w:r>
      <w:r w:rsidR="00E17DC4">
        <w:rPr>
          <w:rFonts w:ascii="Calibri" w:eastAsia="Calibri" w:hAnsi="Calibri" w:cs="Calibri"/>
          <w:bCs w:val="0"/>
          <w:color w:val="000000" w:themeColor="text1"/>
        </w:rPr>
        <w:t xml:space="preserve">expert </w:t>
      </w:r>
      <w:r w:rsidR="00A9531D">
        <w:rPr>
          <w:rFonts w:ascii="Calibri" w:eastAsia="Calibri" w:hAnsi="Calibri" w:cs="Calibri"/>
          <w:bCs w:val="0"/>
          <w:color w:val="000000" w:themeColor="text1"/>
        </w:rPr>
        <w:t>advice and guidance, helping GPs form and integrate into treatment teams</w:t>
      </w:r>
      <w:r w:rsidR="000D530E">
        <w:rPr>
          <w:rFonts w:ascii="Calibri" w:eastAsia="Calibri" w:hAnsi="Calibri" w:cs="Calibri"/>
          <w:bCs w:val="0"/>
          <w:color w:val="000000" w:themeColor="text1"/>
        </w:rPr>
        <w:t>, working alongside mental health professionals and dietitians to provide evidence-based care to people of all ages.</w:t>
      </w:r>
      <w:r w:rsidR="00734B76">
        <w:rPr>
          <w:rFonts w:ascii="Calibri" w:eastAsia="Calibri" w:hAnsi="Calibri" w:cs="Calibri"/>
          <w:bCs w:val="0"/>
          <w:color w:val="000000" w:themeColor="text1"/>
        </w:rPr>
        <w:t xml:space="preserve"> </w:t>
      </w:r>
    </w:p>
    <w:p w14:paraId="5C0764DA" w14:textId="506B5236" w:rsidR="00720E6F" w:rsidRDefault="00720E6F" w:rsidP="00720E6F">
      <w:pPr>
        <w:spacing w:before="120" w:after="120" w:line="240" w:lineRule="auto"/>
      </w:pPr>
      <w:r w:rsidRPr="007F4308">
        <w:rPr>
          <w:rFonts w:eastAsia="Calibri" w:cs="Calibri"/>
          <w:color w:val="000000" w:themeColor="text1"/>
        </w:rPr>
        <w:t>Th</w:t>
      </w:r>
      <w:r w:rsidR="001E7024">
        <w:rPr>
          <w:rFonts w:eastAsia="Calibri" w:cs="Calibri"/>
          <w:color w:val="000000" w:themeColor="text1"/>
        </w:rPr>
        <w:t xml:space="preserve">e </w:t>
      </w:r>
      <w:r w:rsidR="001E7024">
        <w:rPr>
          <w:rFonts w:eastAsia="Calibri" w:cs="Calibri"/>
          <w:i/>
          <w:iCs/>
          <w:color w:val="000000" w:themeColor="text1"/>
        </w:rPr>
        <w:t>Right Care, Right Place</w:t>
      </w:r>
      <w:r w:rsidRPr="007F4308">
        <w:rPr>
          <w:rFonts w:eastAsia="Calibri" w:cs="Calibri"/>
          <w:color w:val="000000" w:themeColor="text1"/>
        </w:rPr>
        <w:t xml:space="preserve"> </w:t>
      </w:r>
      <w:r w:rsidR="008E4412">
        <w:rPr>
          <w:rFonts w:eastAsia="Calibri" w:cs="Calibri"/>
          <w:color w:val="000000" w:themeColor="text1"/>
        </w:rPr>
        <w:t xml:space="preserve">project </w:t>
      </w:r>
      <w:r w:rsidR="00DC1ADB">
        <w:rPr>
          <w:rFonts w:eastAsia="Calibri" w:cs="Calibri"/>
          <w:color w:val="000000" w:themeColor="text1"/>
        </w:rPr>
        <w:t xml:space="preserve">has been developed </w:t>
      </w:r>
      <w:r w:rsidR="008E4412">
        <w:rPr>
          <w:rFonts w:eastAsia="Calibri" w:cs="Calibri"/>
          <w:color w:val="000000" w:themeColor="text1"/>
        </w:rPr>
        <w:t>in partnership with the National Eating Disorder</w:t>
      </w:r>
      <w:r w:rsidR="00A37D34">
        <w:rPr>
          <w:rFonts w:eastAsia="Calibri" w:cs="Calibri"/>
          <w:color w:val="000000" w:themeColor="text1"/>
        </w:rPr>
        <w:t>s</w:t>
      </w:r>
      <w:r w:rsidR="008E4412">
        <w:rPr>
          <w:rFonts w:eastAsia="Calibri" w:cs="Calibri"/>
          <w:color w:val="000000" w:themeColor="text1"/>
        </w:rPr>
        <w:t xml:space="preserve"> </w:t>
      </w:r>
      <w:r w:rsidR="001E7024">
        <w:rPr>
          <w:rFonts w:eastAsia="Calibri" w:cs="Calibri"/>
          <w:color w:val="000000" w:themeColor="text1"/>
        </w:rPr>
        <w:t>Collaboration</w:t>
      </w:r>
      <w:r w:rsidR="008E4412">
        <w:rPr>
          <w:rFonts w:eastAsia="Calibri" w:cs="Calibri"/>
          <w:color w:val="000000" w:themeColor="text1"/>
        </w:rPr>
        <w:t xml:space="preserve"> (NEDC</w:t>
      </w:r>
      <w:r w:rsidR="00656FFB">
        <w:rPr>
          <w:rFonts w:eastAsia="Calibri" w:cs="Calibri"/>
          <w:color w:val="000000" w:themeColor="text1"/>
        </w:rPr>
        <w:t>) and</w:t>
      </w:r>
      <w:r w:rsidR="008E4412">
        <w:rPr>
          <w:rFonts w:eastAsia="Calibri" w:cs="Calibri"/>
          <w:color w:val="000000" w:themeColor="text1"/>
        </w:rPr>
        <w:t xml:space="preserve"> </w:t>
      </w:r>
      <w:r w:rsidRPr="007F4308">
        <w:rPr>
          <w:rFonts w:eastAsia="Calibri" w:cs="Calibri"/>
          <w:color w:val="000000" w:themeColor="text1"/>
        </w:rPr>
        <w:t>funded</w:t>
      </w:r>
      <w:r w:rsidR="0004552B">
        <w:rPr>
          <w:rFonts w:eastAsia="Calibri" w:cs="Calibri"/>
          <w:color w:val="000000" w:themeColor="text1"/>
        </w:rPr>
        <w:t xml:space="preserve"> by</w:t>
      </w:r>
      <w:r w:rsidRPr="007F4308">
        <w:rPr>
          <w:rFonts w:eastAsia="Calibri" w:cs="Calibri"/>
          <w:color w:val="000000" w:themeColor="text1"/>
        </w:rPr>
        <w:t xml:space="preserve"> the </w:t>
      </w:r>
      <w:r w:rsidR="00CD5BAB">
        <w:rPr>
          <w:rFonts w:eastAsia="Calibri" w:cs="Calibri"/>
          <w:color w:val="000000" w:themeColor="text1"/>
        </w:rPr>
        <w:t>Commonwealth</w:t>
      </w:r>
      <w:r w:rsidR="0004552B">
        <w:rPr>
          <w:rFonts w:eastAsia="Calibri" w:cs="Calibri"/>
          <w:color w:val="000000" w:themeColor="text1"/>
        </w:rPr>
        <w:t xml:space="preserve"> Government Department of Health and Aged Care</w:t>
      </w:r>
      <w:r w:rsidRPr="007F4308">
        <w:rPr>
          <w:rFonts w:eastAsia="Calibri" w:cs="Calibri"/>
          <w:color w:val="000000" w:themeColor="text1"/>
        </w:rPr>
        <w:t xml:space="preserve">. </w:t>
      </w:r>
      <w:r w:rsidR="00086626">
        <w:rPr>
          <w:rFonts w:eastAsia="Calibri" w:cs="Calibri"/>
          <w:color w:val="000000" w:themeColor="text1"/>
        </w:rPr>
        <w:t xml:space="preserve">It runs until </w:t>
      </w:r>
      <w:r w:rsidR="00086626">
        <w:t>30 June 2026.</w:t>
      </w:r>
    </w:p>
    <w:p w14:paraId="402536E9" w14:textId="334823B0" w:rsidR="00B15EDC" w:rsidRPr="00C34045" w:rsidRDefault="00F66592" w:rsidP="00C63B89">
      <w:pPr>
        <w:pStyle w:val="NWMPHNBodyText"/>
        <w:rPr>
          <w:color w:val="auto"/>
        </w:rPr>
      </w:pPr>
      <w:r w:rsidRPr="00C34045">
        <w:rPr>
          <w:color w:val="auto"/>
        </w:rPr>
        <w:t>Places within the pilot are strictly limited</w:t>
      </w:r>
      <w:r w:rsidR="00D36139" w:rsidRPr="00C34045">
        <w:rPr>
          <w:color w:val="auto"/>
        </w:rPr>
        <w:t xml:space="preserve">. Closing date for </w:t>
      </w:r>
      <w:r w:rsidR="00D36139" w:rsidRPr="00573142">
        <w:rPr>
          <w:color w:val="auto"/>
        </w:rPr>
        <w:t xml:space="preserve">applications is </w:t>
      </w:r>
      <w:r w:rsidR="002D234F">
        <w:rPr>
          <w:b/>
          <w:color w:val="auto"/>
        </w:rPr>
        <w:t>Sunday</w:t>
      </w:r>
      <w:r w:rsidR="00D36139" w:rsidRPr="009E1FBB">
        <w:rPr>
          <w:b/>
          <w:color w:val="auto"/>
        </w:rPr>
        <w:t xml:space="preserve">, </w:t>
      </w:r>
      <w:r w:rsidR="002D234F">
        <w:rPr>
          <w:b/>
          <w:bCs w:val="0"/>
          <w:color w:val="auto"/>
        </w:rPr>
        <w:t>30</w:t>
      </w:r>
      <w:r w:rsidR="006E715B">
        <w:rPr>
          <w:b/>
          <w:bCs w:val="0"/>
          <w:color w:val="auto"/>
        </w:rPr>
        <w:t xml:space="preserve"> March 2025</w:t>
      </w:r>
      <w:r w:rsidR="00204426" w:rsidRPr="00573142">
        <w:rPr>
          <w:b/>
          <w:bCs w:val="0"/>
          <w:color w:val="auto"/>
        </w:rPr>
        <w:t>.</w:t>
      </w:r>
    </w:p>
    <w:p w14:paraId="5B73315D" w14:textId="4C4050A5" w:rsidR="007A639B" w:rsidRDefault="00F14126" w:rsidP="00983823">
      <w:pPr>
        <w:pStyle w:val="Heading1"/>
      </w:pPr>
      <w:r>
        <w:t>B</w:t>
      </w:r>
      <w:r w:rsidR="007A639B">
        <w:t>enefits</w:t>
      </w:r>
    </w:p>
    <w:p w14:paraId="2CAB5D5E" w14:textId="54001C5E" w:rsidR="00A21BD0" w:rsidRDefault="00154150" w:rsidP="00A21BD0">
      <w:pPr>
        <w:pStyle w:val="BodyTextNWMPHN"/>
        <w:rPr>
          <w:rFonts w:eastAsiaTheme="minorHAnsi"/>
        </w:rPr>
      </w:pPr>
      <w:r>
        <w:t xml:space="preserve">Participating </w:t>
      </w:r>
      <w:r w:rsidR="00935AF8">
        <w:t xml:space="preserve">in this </w:t>
      </w:r>
      <w:r w:rsidR="00A21BD0">
        <w:t xml:space="preserve">activity </w:t>
      </w:r>
      <w:r w:rsidR="00A21BD0">
        <w:rPr>
          <w:rFonts w:eastAsiaTheme="minorHAnsi"/>
        </w:rPr>
        <w:t>brings several benefits</w:t>
      </w:r>
      <w:r w:rsidR="00717568">
        <w:rPr>
          <w:rFonts w:eastAsiaTheme="minorHAnsi"/>
        </w:rPr>
        <w:t>, including</w:t>
      </w:r>
      <w:r w:rsidR="00A21BD0">
        <w:rPr>
          <w:rFonts w:eastAsiaTheme="minorHAnsi"/>
        </w:rPr>
        <w:t>:</w:t>
      </w:r>
    </w:p>
    <w:p w14:paraId="047C5B76" w14:textId="1E15FF2C" w:rsidR="00484A98" w:rsidRDefault="00BB54C5" w:rsidP="00350C0E">
      <w:pPr>
        <w:pStyle w:val="NWMPHNBodyBulletedList"/>
        <w:rPr>
          <w:color w:val="auto"/>
        </w:rPr>
      </w:pPr>
      <w:r w:rsidRPr="00C34045">
        <w:rPr>
          <w:color w:val="auto"/>
        </w:rPr>
        <w:t>Free t</w:t>
      </w:r>
      <w:r w:rsidR="00484A98" w:rsidRPr="00C34045">
        <w:rPr>
          <w:color w:val="auto"/>
        </w:rPr>
        <w:t xml:space="preserve">raining </w:t>
      </w:r>
      <w:r w:rsidRPr="00C34045">
        <w:rPr>
          <w:color w:val="auto"/>
        </w:rPr>
        <w:t>for GPs</w:t>
      </w:r>
      <w:r w:rsidR="00484A98" w:rsidRPr="00C34045">
        <w:rPr>
          <w:color w:val="auto"/>
        </w:rPr>
        <w:t xml:space="preserve"> in identification, screening, assessment and referral of </w:t>
      </w:r>
      <w:r w:rsidR="00B164DA" w:rsidRPr="00C34045">
        <w:rPr>
          <w:color w:val="auto"/>
        </w:rPr>
        <w:t>patients with body image concerns</w:t>
      </w:r>
      <w:r w:rsidR="002F5823" w:rsidRPr="00C34045">
        <w:rPr>
          <w:color w:val="auto"/>
        </w:rPr>
        <w:t xml:space="preserve"> and </w:t>
      </w:r>
      <w:r w:rsidR="00484A98" w:rsidRPr="00C34045">
        <w:rPr>
          <w:color w:val="auto"/>
        </w:rPr>
        <w:t>eating disorders</w:t>
      </w:r>
      <w:r w:rsidR="00395B36" w:rsidRPr="00C34045">
        <w:rPr>
          <w:color w:val="auto"/>
        </w:rPr>
        <w:t>.</w:t>
      </w:r>
      <w:r w:rsidR="00484A98" w:rsidRPr="00C34045">
        <w:rPr>
          <w:color w:val="auto"/>
        </w:rPr>
        <w:t xml:space="preserve"> </w:t>
      </w:r>
    </w:p>
    <w:p w14:paraId="4B814990" w14:textId="6E70432D" w:rsidR="006145A1" w:rsidRDefault="006145A1" w:rsidP="00A81CAB">
      <w:pPr>
        <w:pStyle w:val="NWMPHNBodyBulletedList"/>
      </w:pPr>
      <w:r w:rsidRPr="00291188">
        <w:rPr>
          <w:color w:val="auto"/>
        </w:rPr>
        <w:t xml:space="preserve">Ability to </w:t>
      </w:r>
      <w:r w:rsidR="00AD3F8A" w:rsidRPr="00291188">
        <w:rPr>
          <w:color w:val="auto"/>
        </w:rPr>
        <w:t>meet requirements</w:t>
      </w:r>
      <w:r w:rsidR="006560EF" w:rsidRPr="00291188">
        <w:rPr>
          <w:color w:val="auto"/>
        </w:rPr>
        <w:t xml:space="preserve"> for the national </w:t>
      </w:r>
      <w:hyperlink r:id="rId11" w:history="1">
        <w:r w:rsidR="006560EF" w:rsidRPr="00A81CAB">
          <w:rPr>
            <w:rStyle w:val="Hyperlink"/>
          </w:rPr>
          <w:t>Eating Disorder Credential</w:t>
        </w:r>
      </w:hyperlink>
      <w:r w:rsidR="00A976C1">
        <w:t xml:space="preserve">. These </w:t>
      </w:r>
      <w:r w:rsidR="002C57E7">
        <w:t>include</w:t>
      </w:r>
      <w:r w:rsidR="00A976C1">
        <w:t>:</w:t>
      </w:r>
    </w:p>
    <w:p w14:paraId="349228C3" w14:textId="77777777" w:rsidR="00004B80" w:rsidRPr="009E1FBB" w:rsidRDefault="00004B80" w:rsidP="008810A1">
      <w:pPr>
        <w:pStyle w:val="NWMPHNBodyBulletedList"/>
        <w:numPr>
          <w:ilvl w:val="1"/>
          <w:numId w:val="2"/>
        </w:numPr>
        <w:rPr>
          <w:color w:val="auto"/>
        </w:rPr>
      </w:pPr>
      <w:r w:rsidRPr="009E1FBB">
        <w:rPr>
          <w:color w:val="auto"/>
        </w:rPr>
        <w:t>holding general and specialist registration in General Practice with AHPRA</w:t>
      </w:r>
    </w:p>
    <w:p w14:paraId="3977EB9D" w14:textId="7E32EE68" w:rsidR="00A976C1" w:rsidRPr="00A976C1" w:rsidRDefault="00004B80" w:rsidP="00A976C1">
      <w:pPr>
        <w:pStyle w:val="NWMPHNBodyBulletedList"/>
        <w:numPr>
          <w:ilvl w:val="1"/>
          <w:numId w:val="2"/>
        </w:numPr>
      </w:pPr>
      <w:r w:rsidRPr="009E1FBB">
        <w:rPr>
          <w:color w:val="auto"/>
        </w:rPr>
        <w:t>completed training in either the NEDC </w:t>
      </w:r>
      <w:hyperlink r:id="rId12" w:history="1">
        <w:r w:rsidRPr="0042628D">
          <w:rPr>
            <w:rStyle w:val="Hyperlink"/>
          </w:rPr>
          <w:t>Eating Disorder Core Skills: eLearning for GPs</w:t>
        </w:r>
      </w:hyperlink>
      <w:r w:rsidRPr="0042628D">
        <w:t xml:space="preserve">, </w:t>
      </w:r>
      <w:r w:rsidRPr="009E1FBB">
        <w:rPr>
          <w:color w:val="auto"/>
        </w:rPr>
        <w:t>or InsideOut’s </w:t>
      </w:r>
      <w:hyperlink r:id="rId13" w:history="1">
        <w:r w:rsidRPr="0042628D">
          <w:rPr>
            <w:rStyle w:val="Hyperlink"/>
          </w:rPr>
          <w:t>The Essentials: Training Clinicians in Eating Disorders</w:t>
        </w:r>
      </w:hyperlink>
    </w:p>
    <w:p w14:paraId="20C930F6" w14:textId="42847582" w:rsidR="00ED0831" w:rsidRPr="00C34045" w:rsidRDefault="00ED0831" w:rsidP="007541DD">
      <w:pPr>
        <w:pStyle w:val="NWMPHNBodyBulletedList"/>
        <w:rPr>
          <w:color w:val="auto"/>
        </w:rPr>
      </w:pPr>
      <w:r w:rsidRPr="00C34045">
        <w:rPr>
          <w:color w:val="auto"/>
        </w:rPr>
        <w:t xml:space="preserve">A </w:t>
      </w:r>
      <w:r w:rsidR="00D41B88" w:rsidRPr="00C34045">
        <w:rPr>
          <w:color w:val="auto"/>
        </w:rPr>
        <w:t xml:space="preserve">multidisciplinary </w:t>
      </w:r>
      <w:r w:rsidRPr="00C34045">
        <w:rPr>
          <w:color w:val="auto"/>
        </w:rPr>
        <w:t>treatment team</w:t>
      </w:r>
      <w:r w:rsidR="00395B36" w:rsidRPr="00C34045">
        <w:rPr>
          <w:color w:val="auto"/>
        </w:rPr>
        <w:t xml:space="preserve">, </w:t>
      </w:r>
      <w:r w:rsidR="00D8431C" w:rsidRPr="00C34045">
        <w:rPr>
          <w:color w:val="auto"/>
        </w:rPr>
        <w:t>including psychologist and dietitian</w:t>
      </w:r>
      <w:r w:rsidR="00AE3040" w:rsidRPr="00C34045">
        <w:rPr>
          <w:color w:val="auto"/>
        </w:rPr>
        <w:t>,</w:t>
      </w:r>
      <w:r w:rsidR="00D8431C" w:rsidRPr="00C34045">
        <w:rPr>
          <w:color w:val="auto"/>
        </w:rPr>
        <w:t xml:space="preserve"> </w:t>
      </w:r>
      <w:r w:rsidRPr="00C34045">
        <w:rPr>
          <w:color w:val="auto"/>
        </w:rPr>
        <w:t>to ensure</w:t>
      </w:r>
      <w:r w:rsidR="00D41B88" w:rsidRPr="00C34045">
        <w:rPr>
          <w:color w:val="auto"/>
        </w:rPr>
        <w:t xml:space="preserve"> treatment providers and </w:t>
      </w:r>
      <w:r w:rsidRPr="00C34045">
        <w:rPr>
          <w:color w:val="auto"/>
        </w:rPr>
        <w:t>consumers</w:t>
      </w:r>
      <w:r w:rsidR="00D41B88" w:rsidRPr="00C34045">
        <w:rPr>
          <w:color w:val="auto"/>
        </w:rPr>
        <w:t xml:space="preserve"> </w:t>
      </w:r>
      <w:r w:rsidR="007541DD" w:rsidRPr="00C34045">
        <w:rPr>
          <w:color w:val="auto"/>
        </w:rPr>
        <w:t>are</w:t>
      </w:r>
      <w:r w:rsidR="00D41B88" w:rsidRPr="00C34045">
        <w:rPr>
          <w:color w:val="auto"/>
        </w:rPr>
        <w:t xml:space="preserve"> supported</w:t>
      </w:r>
      <w:r w:rsidR="00AE3040" w:rsidRPr="00C34045">
        <w:rPr>
          <w:color w:val="auto"/>
        </w:rPr>
        <w:t>.</w:t>
      </w:r>
    </w:p>
    <w:p w14:paraId="01A4F346" w14:textId="7C660687" w:rsidR="00350C0E" w:rsidRPr="00C34045" w:rsidRDefault="00AE3040" w:rsidP="000F0987">
      <w:pPr>
        <w:pStyle w:val="NWMPHNBodyBulletedList"/>
        <w:rPr>
          <w:color w:val="auto"/>
        </w:rPr>
      </w:pPr>
      <w:r w:rsidRPr="00C34045">
        <w:rPr>
          <w:color w:val="auto"/>
        </w:rPr>
        <w:lastRenderedPageBreak/>
        <w:t>A</w:t>
      </w:r>
      <w:r w:rsidR="00BF3209" w:rsidRPr="00C34045">
        <w:rPr>
          <w:color w:val="auto"/>
        </w:rPr>
        <w:t xml:space="preserve">ccess to </w:t>
      </w:r>
      <w:r w:rsidRPr="00C34045">
        <w:rPr>
          <w:color w:val="auto"/>
        </w:rPr>
        <w:t xml:space="preserve">NWMPHN’s Eating Disorders </w:t>
      </w:r>
      <w:r w:rsidR="00350C0E" w:rsidRPr="00C34045">
        <w:rPr>
          <w:color w:val="auto"/>
        </w:rPr>
        <w:t>Service Navigator</w:t>
      </w:r>
      <w:r w:rsidR="000F0987" w:rsidRPr="00C34045">
        <w:rPr>
          <w:color w:val="auto"/>
        </w:rPr>
        <w:t>,</w:t>
      </w:r>
      <w:r w:rsidR="00350C0E" w:rsidRPr="00C34045">
        <w:rPr>
          <w:color w:val="auto"/>
        </w:rPr>
        <w:t xml:space="preserve"> who will </w:t>
      </w:r>
      <w:r w:rsidR="000F0987" w:rsidRPr="00C34045">
        <w:rPr>
          <w:color w:val="auto"/>
        </w:rPr>
        <w:t>e</w:t>
      </w:r>
      <w:r w:rsidR="00350C0E" w:rsidRPr="00C34045">
        <w:rPr>
          <w:color w:val="auto"/>
        </w:rPr>
        <w:t>nsur</w:t>
      </w:r>
      <w:r w:rsidR="000F0987" w:rsidRPr="00C34045">
        <w:rPr>
          <w:color w:val="auto"/>
        </w:rPr>
        <w:t>e</w:t>
      </w:r>
      <w:r w:rsidR="00350C0E" w:rsidRPr="00C34045">
        <w:rPr>
          <w:color w:val="auto"/>
        </w:rPr>
        <w:t xml:space="preserve"> </w:t>
      </w:r>
      <w:r w:rsidRPr="00C34045">
        <w:rPr>
          <w:color w:val="auto"/>
        </w:rPr>
        <w:t>consumers</w:t>
      </w:r>
      <w:r w:rsidR="00350C0E" w:rsidRPr="00C34045">
        <w:rPr>
          <w:color w:val="auto"/>
        </w:rPr>
        <w:t xml:space="preserve"> of all ages can access local and appropriate evidence-based treatment</w:t>
      </w:r>
      <w:r w:rsidR="00DB3411" w:rsidRPr="00C34045">
        <w:rPr>
          <w:color w:val="auto"/>
        </w:rPr>
        <w:t>.</w:t>
      </w:r>
    </w:p>
    <w:p w14:paraId="58E81234" w14:textId="52CFDD90" w:rsidR="008800B0" w:rsidRPr="00C34045" w:rsidRDefault="008852DD" w:rsidP="00C409A9">
      <w:pPr>
        <w:pStyle w:val="NWMPHNBodyBulletedList"/>
        <w:rPr>
          <w:color w:val="auto"/>
        </w:rPr>
      </w:pPr>
      <w:r w:rsidRPr="00C34045">
        <w:rPr>
          <w:color w:val="auto"/>
        </w:rPr>
        <w:t>Advice on</w:t>
      </w:r>
      <w:r w:rsidR="00D47813" w:rsidRPr="00C34045">
        <w:rPr>
          <w:color w:val="auto"/>
        </w:rPr>
        <w:t xml:space="preserve"> encouraging </w:t>
      </w:r>
      <w:r w:rsidR="00663671" w:rsidRPr="00C34045">
        <w:rPr>
          <w:color w:val="auto"/>
        </w:rPr>
        <w:t xml:space="preserve">patient </w:t>
      </w:r>
      <w:r w:rsidR="00D47813" w:rsidRPr="00C34045">
        <w:rPr>
          <w:color w:val="auto"/>
        </w:rPr>
        <w:t>engagement through</w:t>
      </w:r>
      <w:r w:rsidRPr="00C34045">
        <w:rPr>
          <w:color w:val="auto"/>
        </w:rPr>
        <w:t xml:space="preserve"> initiating and responding </w:t>
      </w:r>
      <w:r w:rsidR="00D47813" w:rsidRPr="00C34045">
        <w:rPr>
          <w:color w:val="auto"/>
        </w:rPr>
        <w:t xml:space="preserve">to conversations. </w:t>
      </w:r>
    </w:p>
    <w:p w14:paraId="01294AD0" w14:textId="12F6DBBC" w:rsidR="00350C0E" w:rsidRPr="00C34045" w:rsidRDefault="00350C0E" w:rsidP="00350C0E">
      <w:pPr>
        <w:pStyle w:val="NWMPHNBodyBulletedList"/>
        <w:rPr>
          <w:color w:val="auto"/>
        </w:rPr>
      </w:pPr>
      <w:r w:rsidRPr="00C34045">
        <w:rPr>
          <w:color w:val="auto"/>
        </w:rPr>
        <w:t xml:space="preserve">Access to a </w:t>
      </w:r>
      <w:r w:rsidR="00D47813" w:rsidRPr="00C34045">
        <w:rPr>
          <w:color w:val="auto"/>
        </w:rPr>
        <w:t>C</w:t>
      </w:r>
      <w:r w:rsidRPr="00C34045">
        <w:rPr>
          <w:color w:val="auto"/>
        </w:rPr>
        <w:t xml:space="preserve">ommunity of </w:t>
      </w:r>
      <w:r w:rsidR="00D47813" w:rsidRPr="00C34045">
        <w:rPr>
          <w:color w:val="auto"/>
        </w:rPr>
        <w:t>P</w:t>
      </w:r>
      <w:r w:rsidRPr="00C34045">
        <w:rPr>
          <w:color w:val="auto"/>
        </w:rPr>
        <w:t>ractice with regular meetings to support networking and ongoing learning.</w:t>
      </w:r>
    </w:p>
    <w:p w14:paraId="7DE0149A" w14:textId="395D4BBE" w:rsidR="0044288F" w:rsidRPr="00F94CB1" w:rsidRDefault="002107EE" w:rsidP="0044288F">
      <w:pPr>
        <w:pStyle w:val="NWMPHNBodyBulletedList"/>
        <w:rPr>
          <w:color w:val="auto"/>
        </w:rPr>
      </w:pPr>
      <w:r w:rsidRPr="00D940E1">
        <w:rPr>
          <w:color w:val="auto"/>
        </w:rPr>
        <w:t>Reimburs</w:t>
      </w:r>
      <w:r w:rsidR="00E33B57" w:rsidRPr="00D940E1">
        <w:rPr>
          <w:color w:val="auto"/>
        </w:rPr>
        <w:t>ement</w:t>
      </w:r>
      <w:r w:rsidRPr="00D940E1">
        <w:rPr>
          <w:color w:val="auto"/>
        </w:rPr>
        <w:t xml:space="preserve"> </w:t>
      </w:r>
      <w:r w:rsidR="0044288F" w:rsidRPr="00D940E1">
        <w:rPr>
          <w:color w:val="auto"/>
        </w:rPr>
        <w:t xml:space="preserve">for </w:t>
      </w:r>
      <w:r w:rsidR="002E5E00">
        <w:rPr>
          <w:color w:val="auto"/>
        </w:rPr>
        <w:t>participating in</w:t>
      </w:r>
      <w:r w:rsidR="0044288F" w:rsidRPr="00D940E1">
        <w:rPr>
          <w:color w:val="auto"/>
        </w:rPr>
        <w:t xml:space="preserve"> case conferences with the treatment team</w:t>
      </w:r>
      <w:r w:rsidR="00E33B57" w:rsidRPr="00D940E1">
        <w:rPr>
          <w:color w:val="auto"/>
        </w:rPr>
        <w:t xml:space="preserve">, in recognition of the need to undertake </w:t>
      </w:r>
      <w:r w:rsidR="00482F28" w:rsidRPr="00D940E1">
        <w:rPr>
          <w:color w:val="auto"/>
        </w:rPr>
        <w:t>this work between sessions with the patient</w:t>
      </w:r>
      <w:r w:rsidR="00D20090">
        <w:rPr>
          <w:color w:val="auto"/>
        </w:rPr>
        <w:t xml:space="preserve"> ($75 per case conference</w:t>
      </w:r>
      <w:r w:rsidR="001E30E8">
        <w:rPr>
          <w:color w:val="auto"/>
        </w:rPr>
        <w:t>,</w:t>
      </w:r>
      <w:r w:rsidR="006462C9">
        <w:rPr>
          <w:color w:val="auto"/>
        </w:rPr>
        <w:t xml:space="preserve"> </w:t>
      </w:r>
      <w:r w:rsidR="006462C9" w:rsidRPr="00F94CB1">
        <w:rPr>
          <w:color w:val="auto"/>
        </w:rPr>
        <w:t xml:space="preserve">maximum </w:t>
      </w:r>
      <w:r w:rsidR="008810A1">
        <w:rPr>
          <w:color w:val="auto"/>
        </w:rPr>
        <w:t>three</w:t>
      </w:r>
      <w:r w:rsidR="006462C9" w:rsidRPr="00F94CB1">
        <w:rPr>
          <w:color w:val="auto"/>
        </w:rPr>
        <w:t xml:space="preserve"> per patient per 12 months</w:t>
      </w:r>
      <w:r w:rsidR="00D20090" w:rsidRPr="00F94CB1">
        <w:rPr>
          <w:color w:val="auto"/>
        </w:rPr>
        <w:t>)</w:t>
      </w:r>
      <w:r w:rsidR="001378F6">
        <w:rPr>
          <w:color w:val="auto"/>
        </w:rPr>
        <w:t>.</w:t>
      </w:r>
    </w:p>
    <w:p w14:paraId="32717558" w14:textId="4B2F9828" w:rsidR="00AE4093" w:rsidRPr="00C34045" w:rsidRDefault="00AE4093" w:rsidP="00ED0831">
      <w:pPr>
        <w:pStyle w:val="NWMPHNBodyBulletedList"/>
        <w:rPr>
          <w:color w:val="auto"/>
        </w:rPr>
      </w:pPr>
      <w:r w:rsidRPr="00C34045">
        <w:rPr>
          <w:color w:val="auto"/>
        </w:rPr>
        <w:t>Earning four hours towards your CPD requirements</w:t>
      </w:r>
      <w:r w:rsidR="001378F6">
        <w:rPr>
          <w:color w:val="auto"/>
        </w:rPr>
        <w:t>.</w:t>
      </w:r>
      <w:r w:rsidRPr="00C34045">
        <w:rPr>
          <w:color w:val="auto"/>
        </w:rPr>
        <w:t xml:space="preserve"> </w:t>
      </w:r>
    </w:p>
    <w:p w14:paraId="60BD4660" w14:textId="36727F7F" w:rsidR="00553B95" w:rsidRPr="00D940E1" w:rsidRDefault="00553B95" w:rsidP="00ED0831">
      <w:pPr>
        <w:pStyle w:val="NWMPHNBodyBulletedList"/>
        <w:rPr>
          <w:b/>
          <w:color w:val="auto"/>
        </w:rPr>
      </w:pPr>
      <w:r w:rsidRPr="00D940E1">
        <w:rPr>
          <w:rFonts w:eastAsiaTheme="majorEastAsia" w:cstheme="majorBidi"/>
          <w:color w:val="auto"/>
        </w:rPr>
        <w:t xml:space="preserve">A </w:t>
      </w:r>
      <w:r w:rsidR="006F367A" w:rsidRPr="00D940E1">
        <w:rPr>
          <w:rFonts w:eastAsiaTheme="majorEastAsia" w:cstheme="majorBidi"/>
          <w:color w:val="auto"/>
        </w:rPr>
        <w:t>recognition</w:t>
      </w:r>
      <w:r w:rsidRPr="00D940E1">
        <w:rPr>
          <w:rFonts w:eastAsiaTheme="majorEastAsia" w:cstheme="majorBidi"/>
          <w:color w:val="auto"/>
        </w:rPr>
        <w:t xml:space="preserve"> payment of $</w:t>
      </w:r>
      <w:r w:rsidR="00983823" w:rsidRPr="00D940E1">
        <w:rPr>
          <w:rFonts w:eastAsiaTheme="majorEastAsia" w:cstheme="majorBidi"/>
          <w:color w:val="auto"/>
        </w:rPr>
        <w:t>400</w:t>
      </w:r>
      <w:r w:rsidRPr="00D940E1">
        <w:rPr>
          <w:rFonts w:eastAsiaTheme="majorEastAsia" w:cstheme="majorBidi"/>
          <w:color w:val="auto"/>
        </w:rPr>
        <w:t xml:space="preserve"> </w:t>
      </w:r>
      <w:r w:rsidR="00DC00FB">
        <w:rPr>
          <w:rFonts w:eastAsiaTheme="majorEastAsia" w:cstheme="majorBidi"/>
          <w:color w:val="auto"/>
        </w:rPr>
        <w:t>on</w:t>
      </w:r>
      <w:r w:rsidRPr="00D940E1">
        <w:rPr>
          <w:rFonts w:eastAsiaTheme="majorEastAsia" w:cstheme="majorBidi"/>
          <w:color w:val="auto"/>
        </w:rPr>
        <w:t xml:space="preserve"> completion of training</w:t>
      </w:r>
      <w:r w:rsidR="002107EE" w:rsidRPr="00D940E1">
        <w:rPr>
          <w:rFonts w:eastAsiaTheme="majorEastAsia" w:cstheme="majorBidi"/>
          <w:color w:val="auto"/>
        </w:rPr>
        <w:t xml:space="preserve"> </w:t>
      </w:r>
      <w:r w:rsidR="008B731F">
        <w:rPr>
          <w:rFonts w:eastAsiaTheme="majorEastAsia" w:cstheme="majorBidi"/>
          <w:color w:val="auto"/>
        </w:rPr>
        <w:t>(</w:t>
      </w:r>
      <w:r w:rsidR="00424F9C">
        <w:rPr>
          <w:rFonts w:eastAsiaTheme="majorEastAsia" w:cstheme="majorBidi"/>
          <w:color w:val="auto"/>
        </w:rPr>
        <w:t>four</w:t>
      </w:r>
      <w:r w:rsidR="008B731F">
        <w:rPr>
          <w:rFonts w:eastAsiaTheme="majorEastAsia" w:cstheme="majorBidi"/>
          <w:color w:val="auto"/>
        </w:rPr>
        <w:t xml:space="preserve"> hours, online)</w:t>
      </w:r>
      <w:r w:rsidR="002107EE" w:rsidRPr="00D940E1">
        <w:rPr>
          <w:rFonts w:eastAsiaTheme="majorEastAsia" w:cstheme="majorBidi"/>
          <w:color w:val="auto"/>
        </w:rPr>
        <w:t xml:space="preserve"> and attendance </w:t>
      </w:r>
      <w:r w:rsidR="00443F83">
        <w:rPr>
          <w:rFonts w:eastAsiaTheme="majorEastAsia" w:cstheme="majorBidi"/>
          <w:color w:val="auto"/>
        </w:rPr>
        <w:t>at</w:t>
      </w:r>
      <w:r w:rsidR="002107EE" w:rsidRPr="00D940E1">
        <w:rPr>
          <w:rFonts w:eastAsiaTheme="majorEastAsia" w:cstheme="majorBidi"/>
          <w:color w:val="auto"/>
        </w:rPr>
        <w:t xml:space="preserve"> a </w:t>
      </w:r>
      <w:r w:rsidR="008B731F">
        <w:rPr>
          <w:rFonts w:eastAsiaTheme="majorEastAsia" w:cstheme="majorBidi"/>
          <w:color w:val="auto"/>
        </w:rPr>
        <w:t xml:space="preserve">professional development and networking </w:t>
      </w:r>
      <w:r w:rsidR="002107EE" w:rsidRPr="00D940E1">
        <w:rPr>
          <w:rFonts w:eastAsiaTheme="majorEastAsia" w:cstheme="majorBidi"/>
          <w:color w:val="auto"/>
        </w:rPr>
        <w:t>event</w:t>
      </w:r>
      <w:r w:rsidR="008B731F">
        <w:rPr>
          <w:rFonts w:eastAsiaTheme="majorEastAsia" w:cstheme="majorBidi"/>
          <w:color w:val="auto"/>
        </w:rPr>
        <w:t xml:space="preserve"> (</w:t>
      </w:r>
      <w:r w:rsidR="00424F9C">
        <w:rPr>
          <w:rFonts w:eastAsiaTheme="majorEastAsia" w:cstheme="majorBidi"/>
          <w:color w:val="auto"/>
        </w:rPr>
        <w:t xml:space="preserve">one </w:t>
      </w:r>
      <w:r w:rsidR="008B731F">
        <w:rPr>
          <w:rFonts w:eastAsiaTheme="majorEastAsia" w:cstheme="majorBidi"/>
          <w:color w:val="auto"/>
        </w:rPr>
        <w:t>hour, online or in-person)</w:t>
      </w:r>
      <w:r w:rsidR="00F440E0">
        <w:rPr>
          <w:rFonts w:eastAsiaTheme="majorEastAsia" w:cstheme="majorBidi"/>
          <w:color w:val="auto"/>
        </w:rPr>
        <w:t>.</w:t>
      </w:r>
    </w:p>
    <w:p w14:paraId="087DE9D3" w14:textId="1FCE73C6" w:rsidR="001338FF" w:rsidRPr="00E76066" w:rsidRDefault="001878AE" w:rsidP="00983823">
      <w:pPr>
        <w:pStyle w:val="Heading1"/>
      </w:pPr>
      <w:r w:rsidRPr="00983823">
        <w:t>What is involved?</w:t>
      </w:r>
    </w:p>
    <w:p w14:paraId="2AF24AF9" w14:textId="525CF1F2" w:rsidR="00C931E6" w:rsidRPr="00C34045" w:rsidRDefault="00466C93" w:rsidP="00C931E6">
      <w:pPr>
        <w:pStyle w:val="NWMPHNBodyBulletedList"/>
        <w:rPr>
          <w:color w:val="auto"/>
        </w:rPr>
      </w:pPr>
      <w:r w:rsidRPr="00C34045">
        <w:rPr>
          <w:rFonts w:eastAsiaTheme="majorEastAsia" w:cstheme="majorBidi"/>
          <w:color w:val="auto"/>
        </w:rPr>
        <w:t>Completion of</w:t>
      </w:r>
      <w:r w:rsidR="00A5275C" w:rsidRPr="00C34045">
        <w:rPr>
          <w:rFonts w:eastAsiaTheme="majorEastAsia" w:cstheme="majorBidi"/>
          <w:color w:val="auto"/>
        </w:rPr>
        <w:t xml:space="preserve"> </w:t>
      </w:r>
      <w:r w:rsidR="00D47813" w:rsidRPr="00C34045">
        <w:rPr>
          <w:rFonts w:eastAsiaTheme="majorEastAsia" w:cstheme="majorBidi"/>
          <w:color w:val="auto"/>
        </w:rPr>
        <w:t xml:space="preserve">four hours of online </w:t>
      </w:r>
      <w:r w:rsidR="006362D1" w:rsidRPr="00C34045">
        <w:rPr>
          <w:rFonts w:eastAsiaTheme="majorEastAsia" w:cstheme="majorBidi"/>
          <w:color w:val="auto"/>
        </w:rPr>
        <w:t>training in the</w:t>
      </w:r>
      <w:r w:rsidR="00A5275C" w:rsidRPr="00C34045">
        <w:rPr>
          <w:rFonts w:eastAsiaTheme="majorEastAsia" w:cstheme="majorBidi"/>
          <w:color w:val="auto"/>
        </w:rPr>
        <w:t xml:space="preserve"> identification, screening, assessment and referral of eating disorders </w:t>
      </w:r>
      <w:r w:rsidR="003211A0" w:rsidRPr="00C34045">
        <w:rPr>
          <w:rFonts w:eastAsiaTheme="majorEastAsia" w:cstheme="majorBidi"/>
          <w:color w:val="auto"/>
        </w:rPr>
        <w:t xml:space="preserve">- </w:t>
      </w:r>
      <w:r w:rsidR="00C931E6" w:rsidRPr="00C34045">
        <w:rPr>
          <w:color w:val="auto"/>
        </w:rPr>
        <w:t xml:space="preserve">to be completed within four weeks of </w:t>
      </w:r>
      <w:r w:rsidR="00F440E0">
        <w:rPr>
          <w:color w:val="auto"/>
        </w:rPr>
        <w:t>selection via EOI.</w:t>
      </w:r>
    </w:p>
    <w:p w14:paraId="649CBB7F" w14:textId="01659114" w:rsidR="001F5F92" w:rsidRPr="00C34045" w:rsidRDefault="00D47813" w:rsidP="001F5F92">
      <w:pPr>
        <w:pStyle w:val="NWMPHNBodyBulletedList"/>
        <w:rPr>
          <w:color w:val="auto"/>
        </w:rPr>
      </w:pPr>
      <w:r w:rsidRPr="00C34045">
        <w:rPr>
          <w:color w:val="auto"/>
        </w:rPr>
        <w:t>S</w:t>
      </w:r>
      <w:r w:rsidR="006E5A69" w:rsidRPr="00C34045">
        <w:rPr>
          <w:color w:val="auto"/>
        </w:rPr>
        <w:t>upport</w:t>
      </w:r>
      <w:r w:rsidRPr="00C34045">
        <w:rPr>
          <w:color w:val="auto"/>
        </w:rPr>
        <w:t xml:space="preserve"> from</w:t>
      </w:r>
      <w:r w:rsidR="002C4D51" w:rsidRPr="00C34045">
        <w:rPr>
          <w:color w:val="auto"/>
        </w:rPr>
        <w:t xml:space="preserve"> the Eating Disorder</w:t>
      </w:r>
      <w:r w:rsidR="00415A4E" w:rsidRPr="00C34045">
        <w:rPr>
          <w:color w:val="auto"/>
        </w:rPr>
        <w:t xml:space="preserve"> Service Navigator </w:t>
      </w:r>
      <w:r w:rsidR="006032E9" w:rsidRPr="00C34045">
        <w:rPr>
          <w:color w:val="auto"/>
        </w:rPr>
        <w:t xml:space="preserve">to </w:t>
      </w:r>
      <w:r w:rsidR="0085057A" w:rsidRPr="00C34045">
        <w:rPr>
          <w:color w:val="auto"/>
        </w:rPr>
        <w:t>refer patients into</w:t>
      </w:r>
      <w:r w:rsidR="003338A3" w:rsidRPr="00C34045">
        <w:rPr>
          <w:color w:val="auto"/>
        </w:rPr>
        <w:t xml:space="preserve"> affordable </w:t>
      </w:r>
      <w:r w:rsidR="00423DD3" w:rsidRPr="00C34045">
        <w:rPr>
          <w:color w:val="auto"/>
        </w:rPr>
        <w:t>mental health and dietetics services</w:t>
      </w:r>
      <w:r w:rsidRPr="00C34045">
        <w:rPr>
          <w:color w:val="auto"/>
        </w:rPr>
        <w:t>.</w:t>
      </w:r>
    </w:p>
    <w:p w14:paraId="7BD69F64" w14:textId="45A47D05" w:rsidR="00C20F3B" w:rsidRPr="00C34045" w:rsidRDefault="006019D1" w:rsidP="009926A7">
      <w:pPr>
        <w:pStyle w:val="NWMPHNBodyBulletedList"/>
        <w:rPr>
          <w:color w:val="auto"/>
        </w:rPr>
      </w:pPr>
      <w:r w:rsidRPr="32CB521B">
        <w:rPr>
          <w:rFonts w:eastAsiaTheme="majorEastAsia" w:cstheme="majorBidi"/>
          <w:color w:val="auto"/>
        </w:rPr>
        <w:t xml:space="preserve">Participation in </w:t>
      </w:r>
      <w:r w:rsidR="00553B95" w:rsidRPr="32CB521B">
        <w:rPr>
          <w:rFonts w:eastAsiaTheme="majorEastAsia" w:cstheme="majorBidi"/>
          <w:color w:val="auto"/>
        </w:rPr>
        <w:t xml:space="preserve">subsidised </w:t>
      </w:r>
      <w:r w:rsidR="009926A7" w:rsidRPr="32CB521B">
        <w:rPr>
          <w:rFonts w:eastAsiaTheme="majorEastAsia" w:cstheme="majorBidi"/>
          <w:color w:val="auto"/>
        </w:rPr>
        <w:t xml:space="preserve">case conferences with </w:t>
      </w:r>
      <w:r w:rsidR="00514AD9" w:rsidRPr="32CB521B">
        <w:rPr>
          <w:rFonts w:eastAsiaTheme="majorEastAsia" w:cstheme="majorBidi"/>
          <w:color w:val="auto"/>
        </w:rPr>
        <w:t xml:space="preserve">other members of the </w:t>
      </w:r>
      <w:r w:rsidR="009926A7" w:rsidRPr="32CB521B">
        <w:rPr>
          <w:rFonts w:eastAsiaTheme="majorEastAsia" w:cstheme="majorBidi"/>
          <w:color w:val="auto"/>
        </w:rPr>
        <w:t>treatment team</w:t>
      </w:r>
      <w:r w:rsidR="00D47813" w:rsidRPr="32CB521B">
        <w:rPr>
          <w:rFonts w:eastAsiaTheme="majorEastAsia" w:cstheme="majorBidi"/>
          <w:color w:val="auto"/>
        </w:rPr>
        <w:t>.</w:t>
      </w:r>
      <w:r w:rsidR="00086626" w:rsidRPr="32CB521B">
        <w:rPr>
          <w:rFonts w:eastAsiaTheme="majorEastAsia" w:cstheme="majorBidi"/>
          <w:color w:val="auto"/>
        </w:rPr>
        <w:t xml:space="preserve"> Subsidies </w:t>
      </w:r>
      <w:r w:rsidR="00AC5E09" w:rsidRPr="32CB521B">
        <w:rPr>
          <w:rFonts w:eastAsiaTheme="majorEastAsia" w:cstheme="majorBidi"/>
          <w:color w:val="auto"/>
        </w:rPr>
        <w:t xml:space="preserve">continue until the end of the pilot. </w:t>
      </w:r>
    </w:p>
    <w:p w14:paraId="591A62C5" w14:textId="77C6D99C" w:rsidR="00D2071C" w:rsidRPr="005F1D3F" w:rsidRDefault="00EA5786" w:rsidP="00D2071C">
      <w:pPr>
        <w:pStyle w:val="NWMPHNBodyBulletedList"/>
        <w:rPr>
          <w:color w:val="auto"/>
        </w:rPr>
      </w:pPr>
      <w:r w:rsidRPr="005F1D3F">
        <w:rPr>
          <w:color w:val="auto"/>
        </w:rPr>
        <w:t xml:space="preserve">Attendance at </w:t>
      </w:r>
      <w:r w:rsidR="00C0545F" w:rsidRPr="005F1D3F">
        <w:rPr>
          <w:color w:val="auto"/>
        </w:rPr>
        <w:t>regular</w:t>
      </w:r>
      <w:r w:rsidR="00C20F3B" w:rsidRPr="005F1D3F">
        <w:rPr>
          <w:color w:val="auto"/>
        </w:rPr>
        <w:t xml:space="preserve"> </w:t>
      </w:r>
      <w:r w:rsidR="00D47813" w:rsidRPr="005F1D3F">
        <w:rPr>
          <w:color w:val="auto"/>
        </w:rPr>
        <w:t xml:space="preserve">online and in-person </w:t>
      </w:r>
      <w:r w:rsidR="00C20F3B" w:rsidRPr="005F1D3F">
        <w:rPr>
          <w:color w:val="auto"/>
        </w:rPr>
        <w:t>Community of Practice sessions</w:t>
      </w:r>
      <w:r w:rsidR="00D47813" w:rsidRPr="005F1D3F">
        <w:rPr>
          <w:color w:val="auto"/>
        </w:rPr>
        <w:t>.</w:t>
      </w:r>
    </w:p>
    <w:p w14:paraId="205FC2C8" w14:textId="351D7154" w:rsidR="005A141C" w:rsidRPr="003644FF" w:rsidRDefault="005A141C" w:rsidP="005E2742">
      <w:pPr>
        <w:pStyle w:val="Heading2"/>
        <w:numPr>
          <w:ilvl w:val="0"/>
          <w:numId w:val="0"/>
        </w:numPr>
        <w:ind w:left="612" w:hanging="612"/>
        <w:rPr>
          <w:rFonts w:asciiTheme="minorHAnsi" w:eastAsiaTheme="minorHAnsi" w:hAnsiTheme="minorHAnsi" w:cs="Arial"/>
          <w:b w:val="0"/>
          <w:bCs w:val="0"/>
          <w:color w:val="3BC9D7"/>
          <w:sz w:val="28"/>
          <w:szCs w:val="28"/>
        </w:rPr>
      </w:pPr>
      <w:r w:rsidRPr="003644FF">
        <w:rPr>
          <w:rFonts w:asciiTheme="minorHAnsi" w:eastAsiaTheme="minorHAnsi" w:hAnsiTheme="minorHAnsi" w:cs="Arial"/>
          <w:color w:val="3BC9D7"/>
          <w:sz w:val="28"/>
          <w:szCs w:val="28"/>
        </w:rPr>
        <w:t>C</w:t>
      </w:r>
      <w:r w:rsidR="002A43F0">
        <w:rPr>
          <w:rFonts w:asciiTheme="minorHAnsi" w:eastAsiaTheme="minorHAnsi" w:hAnsiTheme="minorHAnsi" w:cs="Arial"/>
          <w:color w:val="3BC9D7"/>
          <w:sz w:val="28"/>
          <w:szCs w:val="28"/>
        </w:rPr>
        <w:t xml:space="preserve">ontinuing </w:t>
      </w:r>
      <w:r w:rsidR="00C572F5">
        <w:rPr>
          <w:rFonts w:asciiTheme="minorHAnsi" w:eastAsiaTheme="minorHAnsi" w:hAnsiTheme="minorHAnsi" w:cs="Arial"/>
          <w:color w:val="3BC9D7"/>
          <w:sz w:val="28"/>
          <w:szCs w:val="28"/>
        </w:rPr>
        <w:t>p</w:t>
      </w:r>
      <w:r w:rsidR="002A43F0">
        <w:rPr>
          <w:rFonts w:asciiTheme="minorHAnsi" w:eastAsiaTheme="minorHAnsi" w:hAnsiTheme="minorHAnsi" w:cs="Arial"/>
          <w:color w:val="3BC9D7"/>
          <w:sz w:val="28"/>
          <w:szCs w:val="28"/>
        </w:rPr>
        <w:t xml:space="preserve">rofessional </w:t>
      </w:r>
      <w:r w:rsidR="00C572F5">
        <w:rPr>
          <w:rFonts w:asciiTheme="minorHAnsi" w:eastAsiaTheme="minorHAnsi" w:hAnsiTheme="minorHAnsi" w:cs="Arial"/>
          <w:color w:val="3BC9D7"/>
          <w:sz w:val="28"/>
          <w:szCs w:val="28"/>
        </w:rPr>
        <w:t>d</w:t>
      </w:r>
      <w:r w:rsidR="002A43F0">
        <w:rPr>
          <w:rFonts w:asciiTheme="minorHAnsi" w:eastAsiaTheme="minorHAnsi" w:hAnsiTheme="minorHAnsi" w:cs="Arial"/>
          <w:color w:val="3BC9D7"/>
          <w:sz w:val="28"/>
          <w:szCs w:val="28"/>
        </w:rPr>
        <w:t xml:space="preserve">evelopment </w:t>
      </w:r>
    </w:p>
    <w:p w14:paraId="25CF1D1F" w14:textId="003913B1" w:rsidR="008E54B8" w:rsidRPr="008E54B8" w:rsidRDefault="005A141C" w:rsidP="005E2742">
      <w:pPr>
        <w:rPr>
          <w:rFonts w:eastAsiaTheme="majorEastAsia" w:cstheme="majorBidi"/>
          <w:bCs/>
        </w:rPr>
      </w:pPr>
      <w:r w:rsidRPr="003644FF">
        <w:t xml:space="preserve">Completing the </w:t>
      </w:r>
      <w:r w:rsidR="00AB59F2">
        <w:t xml:space="preserve">eating disorders training will </w:t>
      </w:r>
      <w:r w:rsidR="00763B31">
        <w:t xml:space="preserve">provide </w:t>
      </w:r>
      <w:r w:rsidR="008E54B8">
        <w:t>four Educational Activity</w:t>
      </w:r>
      <w:r w:rsidR="004F763A">
        <w:t xml:space="preserve"> </w:t>
      </w:r>
      <w:r w:rsidR="004F763A" w:rsidRPr="00FF0FE1">
        <w:rPr>
          <w:rFonts w:eastAsiaTheme="majorEastAsia" w:cstheme="majorBidi"/>
        </w:rPr>
        <w:t>RACGP CPD</w:t>
      </w:r>
      <w:r w:rsidR="008E54B8">
        <w:t xml:space="preserve"> hours</w:t>
      </w:r>
      <w:r w:rsidR="004F763A">
        <w:t>.</w:t>
      </w:r>
    </w:p>
    <w:p w14:paraId="617FE811" w14:textId="43F1EAFD" w:rsidR="001338FF" w:rsidRPr="003B6CA6" w:rsidRDefault="006A7D13" w:rsidP="005E2742">
      <w:pPr>
        <w:rPr>
          <w:rFonts w:eastAsiaTheme="majorEastAsia" w:cstheme="majorBidi"/>
          <w:b/>
          <w:i/>
          <w:iCs/>
        </w:rPr>
      </w:pPr>
      <w:r>
        <w:rPr>
          <w:rFonts w:eastAsiaTheme="majorEastAsia" w:cstheme="majorBidi"/>
        </w:rPr>
        <w:t>Th</w:t>
      </w:r>
      <w:r w:rsidR="008E54B8">
        <w:rPr>
          <w:rFonts w:eastAsiaTheme="majorEastAsia" w:cstheme="majorBidi"/>
        </w:rPr>
        <w:t>e</w:t>
      </w:r>
      <w:r>
        <w:rPr>
          <w:rFonts w:eastAsiaTheme="majorEastAsia" w:cstheme="majorBidi"/>
        </w:rPr>
        <w:t xml:space="preserve"> training is also accredited for</w:t>
      </w:r>
      <w:r w:rsidR="00D866EE" w:rsidRPr="00D866EE">
        <w:rPr>
          <w:rFonts w:eastAsiaTheme="majorEastAsia" w:cstheme="majorBidi"/>
          <w:b/>
        </w:rPr>
        <w:t> </w:t>
      </w:r>
      <w:r w:rsidR="00D866EE" w:rsidRPr="00D866EE">
        <w:rPr>
          <w:rFonts w:eastAsiaTheme="majorEastAsia" w:cstheme="majorBidi"/>
        </w:rPr>
        <w:t>General Practice Mental Health Standards Collaboration (GPMHSC) as </w:t>
      </w:r>
      <w:r w:rsidR="00D866EE" w:rsidRPr="00CF7873">
        <w:rPr>
          <w:rFonts w:eastAsiaTheme="majorEastAsia" w:cstheme="majorBidi"/>
        </w:rPr>
        <w:t>Mental Health CPD</w:t>
      </w:r>
      <w:r w:rsidR="008E54B8" w:rsidRPr="00CF7873">
        <w:rPr>
          <w:rFonts w:eastAsiaTheme="majorEastAsia" w:cstheme="majorBidi"/>
          <w:bCs/>
        </w:rPr>
        <w:t>,</w:t>
      </w:r>
      <w:r w:rsidR="00D866EE" w:rsidRPr="00D866EE">
        <w:rPr>
          <w:rFonts w:eastAsiaTheme="majorEastAsia" w:cstheme="majorBidi"/>
        </w:rPr>
        <w:t> and the Australian College of Rural and Remote Medicine (ACRRM) under the </w:t>
      </w:r>
      <w:r w:rsidR="00D866EE" w:rsidRPr="00CF7873">
        <w:rPr>
          <w:rFonts w:eastAsiaTheme="majorEastAsia" w:cstheme="majorBidi"/>
        </w:rPr>
        <w:t>Professional Development Program</w:t>
      </w:r>
      <w:r w:rsidR="00D866EE" w:rsidRPr="00D866EE">
        <w:rPr>
          <w:rFonts w:eastAsiaTheme="majorEastAsia" w:cstheme="majorBidi"/>
        </w:rPr>
        <w:t>.</w:t>
      </w:r>
    </w:p>
    <w:p w14:paraId="1EE5EAA9" w14:textId="77777777" w:rsidR="001338FF" w:rsidRPr="005C7FD3" w:rsidRDefault="001878AE" w:rsidP="00983823">
      <w:pPr>
        <w:pStyle w:val="Heading1"/>
      </w:pPr>
      <w:r w:rsidRPr="005C7FD3">
        <w:t>How to apply</w:t>
      </w:r>
    </w:p>
    <w:p w14:paraId="55C945B0" w14:textId="364FBB97" w:rsidR="00DA3FA0" w:rsidRPr="00C34045" w:rsidRDefault="001878AE" w:rsidP="00663671">
      <w:pPr>
        <w:pStyle w:val="NWMPHNBodyafterbullet"/>
        <w:rPr>
          <w:color w:val="auto"/>
        </w:rPr>
      </w:pPr>
      <w:r w:rsidRPr="00C34045">
        <w:rPr>
          <w:i w:val="0"/>
          <w:color w:val="auto"/>
        </w:rPr>
        <w:t xml:space="preserve">If you are interested in </w:t>
      </w:r>
      <w:r w:rsidR="00826B19" w:rsidRPr="00C34045">
        <w:rPr>
          <w:color w:val="auto"/>
        </w:rPr>
        <w:t>Right Care, Right Place</w:t>
      </w:r>
      <w:r w:rsidRPr="00C34045">
        <w:rPr>
          <w:i w:val="0"/>
          <w:color w:val="auto"/>
        </w:rPr>
        <w:t xml:space="preserve"> please complete the attached application form</w:t>
      </w:r>
      <w:r w:rsidR="00204426" w:rsidRPr="00C34045">
        <w:rPr>
          <w:i w:val="0"/>
          <w:color w:val="auto"/>
        </w:rPr>
        <w:t xml:space="preserve">, and submit it by </w:t>
      </w:r>
      <w:r w:rsidR="002D234F">
        <w:rPr>
          <w:i w:val="0"/>
          <w:color w:val="auto"/>
        </w:rPr>
        <w:t xml:space="preserve">5pm on </w:t>
      </w:r>
      <w:r w:rsidR="002D234F">
        <w:rPr>
          <w:b/>
          <w:i w:val="0"/>
          <w:color w:val="auto"/>
        </w:rPr>
        <w:t xml:space="preserve">Sunday, 30 </w:t>
      </w:r>
      <w:r w:rsidR="00C569C2" w:rsidRPr="00E92C0A">
        <w:rPr>
          <w:b/>
          <w:i w:val="0"/>
          <w:color w:val="auto"/>
        </w:rPr>
        <w:t xml:space="preserve">March </w:t>
      </w:r>
      <w:r w:rsidR="00C569C2" w:rsidRPr="00E92C0A">
        <w:rPr>
          <w:b/>
          <w:bCs w:val="0"/>
          <w:i w:val="0"/>
          <w:color w:val="auto"/>
        </w:rPr>
        <w:t>2025</w:t>
      </w:r>
      <w:r w:rsidR="00964BD3" w:rsidRPr="00E92C0A">
        <w:rPr>
          <w:b/>
          <w:i w:val="0"/>
          <w:color w:val="auto"/>
        </w:rPr>
        <w:t>.</w:t>
      </w:r>
      <w:r w:rsidR="00BC5F87" w:rsidRPr="00C34045">
        <w:rPr>
          <w:i w:val="0"/>
          <w:color w:val="auto"/>
        </w:rPr>
        <w:t xml:space="preserve"> </w:t>
      </w:r>
    </w:p>
    <w:p w14:paraId="35680AD2" w14:textId="77777777" w:rsidR="001338FF" w:rsidRPr="00C34045" w:rsidRDefault="001878AE" w:rsidP="001338FF">
      <w:pPr>
        <w:pStyle w:val="NWMPHNBodyafterbullet"/>
        <w:rPr>
          <w:i w:val="0"/>
          <w:color w:val="auto"/>
        </w:rPr>
      </w:pPr>
      <w:r w:rsidRPr="00C34045">
        <w:rPr>
          <w:i w:val="0"/>
          <w:color w:val="auto"/>
        </w:rPr>
        <w:t>For more information contact:</w:t>
      </w:r>
    </w:p>
    <w:p w14:paraId="7373E13E" w14:textId="6CAC1B19" w:rsidR="001338FF" w:rsidRPr="00C34045" w:rsidRDefault="007F48F2" w:rsidP="001338FF">
      <w:pPr>
        <w:pStyle w:val="NWMPHNBodyText"/>
        <w:rPr>
          <w:color w:val="auto"/>
        </w:rPr>
      </w:pPr>
      <w:r w:rsidRPr="00C34045">
        <w:rPr>
          <w:color w:val="auto"/>
        </w:rPr>
        <w:t>Cathy Wyett, Project Lead</w:t>
      </w:r>
      <w:r w:rsidR="001878AE" w:rsidRPr="00C34045">
        <w:rPr>
          <w:color w:val="auto"/>
        </w:rPr>
        <w:t xml:space="preserve"> </w:t>
      </w:r>
    </w:p>
    <w:p w14:paraId="48C1788D" w14:textId="77777777" w:rsidR="00B538AE" w:rsidRDefault="001878AE" w:rsidP="001338FF">
      <w:pPr>
        <w:pStyle w:val="NWMPHNBodyText"/>
        <w:rPr>
          <w:b/>
        </w:rPr>
      </w:pPr>
      <w:r w:rsidRPr="00E76066">
        <w:rPr>
          <w:b/>
        </w:rPr>
        <w:t xml:space="preserve">Phone: </w:t>
      </w:r>
      <w:hyperlink r:id="rId14" w:history="1">
        <w:r w:rsidR="00B538AE" w:rsidRPr="00543C79">
          <w:rPr>
            <w:rStyle w:val="Hyperlink"/>
            <w:u w:val="none"/>
          </w:rPr>
          <w:t>03 9347 1188</w:t>
        </w:r>
      </w:hyperlink>
      <w:r w:rsidR="00B538AE" w:rsidRPr="00B538AE">
        <w:rPr>
          <w:b/>
        </w:rPr>
        <w:t xml:space="preserve"> </w:t>
      </w:r>
    </w:p>
    <w:p w14:paraId="536A5B7C" w14:textId="1C8BAA36" w:rsidR="001338FF" w:rsidRDefault="001878AE" w:rsidP="001338FF">
      <w:pPr>
        <w:pStyle w:val="NWMPHNBodyText"/>
      </w:pPr>
      <w:r w:rsidRPr="00E76066">
        <w:rPr>
          <w:b/>
        </w:rPr>
        <w:t xml:space="preserve">Email:  </w:t>
      </w:r>
      <w:hyperlink r:id="rId15" w:history="1">
        <w:r w:rsidR="00B538AE" w:rsidRPr="00543C79">
          <w:rPr>
            <w:rStyle w:val="Hyperlink"/>
            <w:u w:val="none"/>
          </w:rPr>
          <w:t>cathy.wyett@nwmphn.org.au</w:t>
        </w:r>
      </w:hyperlink>
    </w:p>
    <w:p w14:paraId="7A3B7F86" w14:textId="77777777" w:rsidR="000B70B6" w:rsidRDefault="000B70B6" w:rsidP="001338FF">
      <w:pPr>
        <w:pStyle w:val="NWMPHNBodyText"/>
      </w:pPr>
    </w:p>
    <w:tbl>
      <w:tblPr>
        <w:tblStyle w:val="NWMPHNTableColour"/>
        <w:tblW w:w="0" w:type="auto"/>
        <w:tblLook w:val="04A0" w:firstRow="1" w:lastRow="0" w:firstColumn="1" w:lastColumn="0" w:noHBand="0" w:noVBand="1"/>
      </w:tblPr>
      <w:tblGrid>
        <w:gridCol w:w="9010"/>
      </w:tblGrid>
      <w:tr w:rsidR="0036559B" w14:paraId="2E7A3749" w14:textId="77777777" w:rsidTr="00365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010" w:type="dxa"/>
          </w:tcPr>
          <w:p w14:paraId="0C10B770" w14:textId="77777777" w:rsidR="001338FF" w:rsidRDefault="001878AE" w:rsidP="00FD1AA0">
            <w:pPr>
              <w:pStyle w:val="NWMPHNHeading2white"/>
              <w:spacing w:before="0"/>
              <w:rPr>
                <w:color w:val="04355E"/>
              </w:rPr>
            </w:pPr>
            <w:r w:rsidRPr="002D7A1C">
              <w:rPr>
                <w:color w:val="04355E"/>
              </w:rPr>
              <w:t>ABOUT PHNs</w:t>
            </w:r>
            <w:r>
              <w:rPr>
                <w:color w:val="04355E"/>
              </w:rPr>
              <w:t xml:space="preserve"> </w:t>
            </w:r>
          </w:p>
          <w:p w14:paraId="7859F789" w14:textId="77777777" w:rsidR="001338FF" w:rsidRDefault="001878AE" w:rsidP="00FD1AA0">
            <w:r>
              <w:rPr>
                <w:color w:val="04355E"/>
              </w:rPr>
              <w:t xml:space="preserve">Australia’s 31 </w:t>
            </w:r>
            <w:r w:rsidR="00D05234">
              <w:rPr>
                <w:color w:val="04355E"/>
              </w:rPr>
              <w:t>p</w:t>
            </w:r>
            <w:r>
              <w:rPr>
                <w:color w:val="04355E"/>
              </w:rPr>
              <w:t xml:space="preserve">rimary </w:t>
            </w:r>
            <w:r w:rsidR="00D05234">
              <w:rPr>
                <w:color w:val="04355E"/>
              </w:rPr>
              <w:t>h</w:t>
            </w:r>
            <w:r>
              <w:rPr>
                <w:color w:val="04355E"/>
              </w:rPr>
              <w:t xml:space="preserve">ealth </w:t>
            </w:r>
            <w:r w:rsidR="00D05234">
              <w:rPr>
                <w:color w:val="04355E"/>
              </w:rPr>
              <w:t>n</w:t>
            </w:r>
            <w:r>
              <w:rPr>
                <w:color w:val="04355E"/>
              </w:rPr>
              <w:t>etworks are f</w:t>
            </w:r>
            <w:r w:rsidRPr="002D7A1C">
              <w:rPr>
                <w:color w:val="04355E"/>
              </w:rPr>
              <w:t xml:space="preserve">unded by the </w:t>
            </w:r>
            <w:r>
              <w:rPr>
                <w:color w:val="04355E"/>
              </w:rPr>
              <w:t xml:space="preserve">Australian </w:t>
            </w:r>
            <w:r w:rsidR="0044230C">
              <w:rPr>
                <w:color w:val="04355E"/>
              </w:rPr>
              <w:t xml:space="preserve">Government </w:t>
            </w:r>
            <w:r w:rsidRPr="002D7A1C">
              <w:rPr>
                <w:color w:val="04355E"/>
              </w:rPr>
              <w:t>Department of Health</w:t>
            </w:r>
            <w:r>
              <w:rPr>
                <w:color w:val="04355E"/>
              </w:rPr>
              <w:t xml:space="preserve"> </w:t>
            </w:r>
            <w:r w:rsidR="0044230C">
              <w:rPr>
                <w:color w:val="04355E"/>
              </w:rPr>
              <w:t xml:space="preserve">and Aged Care </w:t>
            </w:r>
            <w:r w:rsidR="00573402">
              <w:rPr>
                <w:color w:val="04355E"/>
              </w:rPr>
              <w:t>to</w:t>
            </w:r>
            <w:r w:rsidRPr="002D7A1C">
              <w:rPr>
                <w:color w:val="04355E"/>
              </w:rPr>
              <w:t xml:space="preserve"> coordinat</w:t>
            </w:r>
            <w:r w:rsidR="00573402">
              <w:rPr>
                <w:color w:val="04355E"/>
              </w:rPr>
              <w:t xml:space="preserve">e </w:t>
            </w:r>
            <w:r w:rsidRPr="002D7A1C">
              <w:rPr>
                <w:color w:val="04355E"/>
              </w:rPr>
              <w:t>primary health care and improve</w:t>
            </w:r>
            <w:r w:rsidR="00C71395">
              <w:rPr>
                <w:color w:val="04355E"/>
              </w:rPr>
              <w:t xml:space="preserve"> </w:t>
            </w:r>
            <w:r w:rsidRPr="002D7A1C">
              <w:rPr>
                <w:color w:val="04355E"/>
              </w:rPr>
              <w:t>health outcomes in their local community. Melbourne Primary Care Network operates the North Western Melbourne P</w:t>
            </w:r>
            <w:r>
              <w:rPr>
                <w:color w:val="04355E"/>
              </w:rPr>
              <w:t xml:space="preserve">rimary </w:t>
            </w:r>
            <w:r w:rsidRPr="002D7A1C">
              <w:rPr>
                <w:color w:val="04355E"/>
              </w:rPr>
              <w:t>H</w:t>
            </w:r>
            <w:r>
              <w:rPr>
                <w:color w:val="04355E"/>
              </w:rPr>
              <w:t xml:space="preserve">ealth </w:t>
            </w:r>
            <w:r w:rsidRPr="002D7A1C">
              <w:rPr>
                <w:color w:val="04355E"/>
              </w:rPr>
              <w:t>N</w:t>
            </w:r>
            <w:r>
              <w:rPr>
                <w:color w:val="04355E"/>
              </w:rPr>
              <w:t>etwork</w:t>
            </w:r>
            <w:r w:rsidRPr="002D7A1C">
              <w:rPr>
                <w:color w:val="04355E"/>
              </w:rPr>
              <w:t>.</w:t>
            </w:r>
          </w:p>
        </w:tc>
      </w:tr>
    </w:tbl>
    <w:p w14:paraId="21A7B061" w14:textId="77777777" w:rsidR="001338FF" w:rsidRDefault="001338FF" w:rsidP="001338FF"/>
    <w:p w14:paraId="0DE39CBA" w14:textId="2D575C5C" w:rsidR="001338FF" w:rsidRPr="002F7E5F" w:rsidRDefault="001878AE" w:rsidP="00A65501">
      <w:pPr>
        <w:rPr>
          <w:b/>
          <w:bCs/>
        </w:rPr>
      </w:pPr>
      <w:r>
        <w:rPr>
          <w:sz w:val="44"/>
          <w:szCs w:val="44"/>
        </w:rPr>
        <w:br w:type="page"/>
      </w:r>
      <w:r w:rsidRPr="002F7E5F">
        <w:rPr>
          <w:b/>
          <w:bCs/>
        </w:rPr>
        <w:lastRenderedPageBreak/>
        <w:t>EXPRESSION OF INTEREST: Application</w:t>
      </w:r>
    </w:p>
    <w:p w14:paraId="76F54767" w14:textId="2EF50A44" w:rsidR="0017026A" w:rsidRPr="0017026A" w:rsidRDefault="0017026A" w:rsidP="00983823">
      <w:pPr>
        <w:pStyle w:val="NWMPHNDocumentTitleInside"/>
      </w:pPr>
      <w:r w:rsidRPr="0017026A">
        <w:t xml:space="preserve">Right Care, Right Place: </w:t>
      </w:r>
      <w:r w:rsidR="00677032">
        <w:t>e</w:t>
      </w:r>
      <w:r w:rsidRPr="0017026A">
        <w:t xml:space="preserve">ating </w:t>
      </w:r>
      <w:r w:rsidR="00677032">
        <w:t>d</w:t>
      </w:r>
      <w:r w:rsidRPr="0017026A">
        <w:t xml:space="preserve">isorders care in my </w:t>
      </w:r>
      <w:r w:rsidR="00677032">
        <w:t>c</w:t>
      </w:r>
      <w:r w:rsidRPr="0017026A">
        <w:t>ommunity</w:t>
      </w:r>
    </w:p>
    <w:tbl>
      <w:tblPr>
        <w:tblStyle w:val="NWMPHNTableColour"/>
        <w:tblW w:w="9810" w:type="dxa"/>
        <w:tblLayout w:type="fixed"/>
        <w:tblLook w:val="01E0" w:firstRow="1" w:lastRow="1" w:firstColumn="1" w:lastColumn="1" w:noHBand="0" w:noVBand="0"/>
      </w:tblPr>
      <w:tblGrid>
        <w:gridCol w:w="1985"/>
        <w:gridCol w:w="3239"/>
        <w:gridCol w:w="1014"/>
        <w:gridCol w:w="3572"/>
      </w:tblGrid>
      <w:tr w:rsidR="0036559B" w14:paraId="7FACC2D9" w14:textId="77777777" w:rsidTr="00BA4B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74"/>
        </w:trPr>
        <w:tc>
          <w:tcPr>
            <w:tcW w:w="1985" w:type="dxa"/>
          </w:tcPr>
          <w:p w14:paraId="5448E37D" w14:textId="31CD7629" w:rsidR="001338FF" w:rsidRPr="004806A0" w:rsidRDefault="00FA7B59" w:rsidP="00FD1AA0">
            <w:pPr>
              <w:pStyle w:val="NWMPHNTableText"/>
              <w:rPr>
                <w:b/>
              </w:rPr>
            </w:pPr>
            <w:r>
              <w:rPr>
                <w:b/>
              </w:rPr>
              <w:t xml:space="preserve">Applicant </w:t>
            </w:r>
            <w:r w:rsidR="00677032">
              <w:rPr>
                <w:b/>
              </w:rPr>
              <w:t>n</w:t>
            </w:r>
            <w:r w:rsidRPr="004806A0">
              <w:rPr>
                <w:b/>
              </w:rPr>
              <w:t>ame:</w:t>
            </w:r>
          </w:p>
        </w:tc>
        <w:tc>
          <w:tcPr>
            <w:tcW w:w="7825" w:type="dxa"/>
            <w:gridSpan w:val="3"/>
          </w:tcPr>
          <w:p w14:paraId="0B4C0D74" w14:textId="77777777" w:rsidR="001338FF" w:rsidRPr="004806A0" w:rsidRDefault="001878AE" w:rsidP="00FD1AA0">
            <w:pPr>
              <w:pStyle w:val="NWMPHNTableText"/>
              <w:rPr>
                <w:b/>
              </w:rPr>
            </w:pPr>
            <w:r w:rsidRPr="004806A0">
              <w:rPr>
                <w:b/>
              </w:rPr>
              <w:br/>
            </w:r>
          </w:p>
        </w:tc>
      </w:tr>
      <w:tr w:rsidR="0017026A" w14:paraId="33ECE4A6" w14:textId="77777777" w:rsidTr="00BA4B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exact" w:val="593"/>
        </w:trPr>
        <w:tc>
          <w:tcPr>
            <w:tcW w:w="1985" w:type="dxa"/>
          </w:tcPr>
          <w:p w14:paraId="21BC0960" w14:textId="3717ADAC" w:rsidR="0017026A" w:rsidRPr="004806A0" w:rsidRDefault="0017026A" w:rsidP="00FD1AA0">
            <w:pPr>
              <w:pStyle w:val="NWMPHNTableText"/>
              <w:rPr>
                <w:b/>
              </w:rPr>
            </w:pPr>
          </w:p>
        </w:tc>
        <w:tc>
          <w:tcPr>
            <w:tcW w:w="7825" w:type="dxa"/>
            <w:gridSpan w:val="3"/>
          </w:tcPr>
          <w:p w14:paraId="046864BA" w14:textId="2259CC41" w:rsidR="0017026A" w:rsidRPr="004806A0" w:rsidRDefault="00000000" w:rsidP="00FD1AA0">
            <w:pPr>
              <w:pStyle w:val="NWMPHNTableText"/>
              <w:rPr>
                <w:b/>
              </w:rPr>
            </w:pPr>
            <w:sdt>
              <w:sdtPr>
                <w:rPr>
                  <w:b/>
                </w:rPr>
                <w:id w:val="-48562954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026A" w:rsidRPr="004806A0">
                  <w:rPr>
                    <w:rFonts w:ascii="MS Gothic" w:eastAsia="MS Gothic" w:hAnsi="MS Gothic" w:cs="MS Gothic"/>
                    <w:b/>
                  </w:rPr>
                  <w:t>☐</w:t>
                </w:r>
              </w:sdtContent>
            </w:sdt>
            <w:r w:rsidR="0017026A" w:rsidRPr="004806A0">
              <w:rPr>
                <w:b/>
              </w:rPr>
              <w:t xml:space="preserve">  General Practitioner</w:t>
            </w:r>
          </w:p>
        </w:tc>
      </w:tr>
      <w:tr w:rsidR="0036559B" w14:paraId="03A9185A" w14:textId="77777777" w:rsidTr="00BA4B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93"/>
        </w:trPr>
        <w:tc>
          <w:tcPr>
            <w:tcW w:w="1985" w:type="dxa"/>
          </w:tcPr>
          <w:p w14:paraId="220C8D2C" w14:textId="6B5ADA57" w:rsidR="001338FF" w:rsidRPr="004806A0" w:rsidRDefault="001878AE" w:rsidP="00FD1AA0">
            <w:pPr>
              <w:pStyle w:val="NWMPHNTableText"/>
              <w:rPr>
                <w:b/>
              </w:rPr>
            </w:pPr>
            <w:r w:rsidRPr="004806A0">
              <w:rPr>
                <w:b/>
              </w:rPr>
              <w:t xml:space="preserve">Name of </w:t>
            </w:r>
            <w:r w:rsidR="00677032">
              <w:rPr>
                <w:b/>
              </w:rPr>
              <w:t>p</w:t>
            </w:r>
            <w:r w:rsidR="00FA7B59">
              <w:rPr>
                <w:b/>
              </w:rPr>
              <w:t>ractice</w:t>
            </w:r>
            <w:r w:rsidR="0023104F">
              <w:rPr>
                <w:b/>
              </w:rPr>
              <w:t>:</w:t>
            </w:r>
          </w:p>
        </w:tc>
        <w:tc>
          <w:tcPr>
            <w:tcW w:w="7825" w:type="dxa"/>
            <w:gridSpan w:val="3"/>
          </w:tcPr>
          <w:p w14:paraId="569094CB" w14:textId="77777777" w:rsidR="001338FF" w:rsidRPr="004806A0" w:rsidRDefault="001338FF" w:rsidP="00FD1AA0">
            <w:pPr>
              <w:pStyle w:val="NWMPHNTableText"/>
              <w:rPr>
                <w:b/>
              </w:rPr>
            </w:pPr>
          </w:p>
        </w:tc>
      </w:tr>
      <w:tr w:rsidR="0036559B" w14:paraId="70535379" w14:textId="77777777" w:rsidTr="00BA4BD5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hRule="exact" w:val="645"/>
        </w:trPr>
        <w:tc>
          <w:tcPr>
            <w:tcW w:w="1985" w:type="dxa"/>
          </w:tcPr>
          <w:p w14:paraId="0917D7B1" w14:textId="25110C82" w:rsidR="001338FF" w:rsidRPr="004806A0" w:rsidRDefault="001878AE" w:rsidP="00FD1AA0">
            <w:pPr>
              <w:pStyle w:val="NWMPHNTableText"/>
              <w:rPr>
                <w:b/>
              </w:rPr>
            </w:pPr>
            <w:r>
              <w:rPr>
                <w:b/>
              </w:rPr>
              <w:t xml:space="preserve">Practice </w:t>
            </w:r>
            <w:r w:rsidR="00677032">
              <w:rPr>
                <w:b/>
              </w:rPr>
              <w:t>a</w:t>
            </w:r>
            <w:r w:rsidR="00FA7B59" w:rsidRPr="004806A0">
              <w:rPr>
                <w:b/>
              </w:rPr>
              <w:t>ddress</w:t>
            </w:r>
            <w:r w:rsidRPr="004806A0">
              <w:rPr>
                <w:b/>
              </w:rPr>
              <w:t>:</w:t>
            </w:r>
          </w:p>
        </w:tc>
        <w:tc>
          <w:tcPr>
            <w:tcW w:w="7825" w:type="dxa"/>
            <w:gridSpan w:val="3"/>
          </w:tcPr>
          <w:p w14:paraId="72BA4E1B" w14:textId="77777777" w:rsidR="001338FF" w:rsidRPr="004806A0" w:rsidRDefault="001338FF" w:rsidP="00FD1AA0">
            <w:pPr>
              <w:pStyle w:val="NWMPHNTableText"/>
              <w:rPr>
                <w:b/>
              </w:rPr>
            </w:pPr>
          </w:p>
        </w:tc>
      </w:tr>
      <w:tr w:rsidR="0036559B" w14:paraId="3C7686DA" w14:textId="77777777" w:rsidTr="00BA4BD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hRule="exact" w:val="551"/>
        </w:trPr>
        <w:tc>
          <w:tcPr>
            <w:tcW w:w="1985" w:type="dxa"/>
          </w:tcPr>
          <w:p w14:paraId="47B637ED" w14:textId="5C38209D" w:rsidR="001338FF" w:rsidRPr="004806A0" w:rsidRDefault="001878AE" w:rsidP="00FD1AA0">
            <w:pPr>
              <w:pStyle w:val="NWMPHNTableText"/>
              <w:rPr>
                <w:b/>
              </w:rPr>
            </w:pPr>
            <w:r w:rsidRPr="004806A0">
              <w:rPr>
                <w:b/>
              </w:rPr>
              <w:t xml:space="preserve">Contact </w:t>
            </w:r>
            <w:r w:rsidR="00677032">
              <w:rPr>
                <w:b/>
              </w:rPr>
              <w:t>d</w:t>
            </w:r>
            <w:r w:rsidR="00FA7B59" w:rsidRPr="004806A0">
              <w:rPr>
                <w:b/>
              </w:rPr>
              <w:t>etails</w:t>
            </w:r>
          </w:p>
        </w:tc>
        <w:tc>
          <w:tcPr>
            <w:tcW w:w="3239" w:type="dxa"/>
          </w:tcPr>
          <w:p w14:paraId="348C5963" w14:textId="77777777" w:rsidR="001338FF" w:rsidRPr="004806A0" w:rsidRDefault="001878AE" w:rsidP="00FD1AA0">
            <w:pPr>
              <w:pStyle w:val="NWMPHNTableText"/>
              <w:rPr>
                <w:b/>
              </w:rPr>
            </w:pPr>
            <w:r w:rsidRPr="004806A0">
              <w:rPr>
                <w:b/>
              </w:rPr>
              <w:t>Phone:</w:t>
            </w:r>
          </w:p>
          <w:p w14:paraId="074E0016" w14:textId="77777777" w:rsidR="001338FF" w:rsidRPr="004806A0" w:rsidRDefault="001338FF" w:rsidP="00FD1AA0">
            <w:pPr>
              <w:pStyle w:val="NWMPHNTableText"/>
              <w:rPr>
                <w:b/>
              </w:rPr>
            </w:pPr>
          </w:p>
        </w:tc>
        <w:tc>
          <w:tcPr>
            <w:tcW w:w="4586" w:type="dxa"/>
            <w:gridSpan w:val="2"/>
          </w:tcPr>
          <w:p w14:paraId="56660CA7" w14:textId="77777777" w:rsidR="001338FF" w:rsidRPr="004806A0" w:rsidRDefault="001878AE" w:rsidP="00FD1AA0">
            <w:pPr>
              <w:pStyle w:val="NWMPHNTableText"/>
              <w:rPr>
                <w:b/>
              </w:rPr>
            </w:pPr>
            <w:r w:rsidRPr="004806A0">
              <w:rPr>
                <w:b/>
              </w:rPr>
              <w:t>Email:</w:t>
            </w:r>
          </w:p>
          <w:p w14:paraId="24005982" w14:textId="77777777" w:rsidR="001338FF" w:rsidRPr="004806A0" w:rsidRDefault="001338FF" w:rsidP="00FD1AA0">
            <w:pPr>
              <w:pStyle w:val="NWMPHNTableText"/>
              <w:rPr>
                <w:b/>
              </w:rPr>
            </w:pPr>
          </w:p>
        </w:tc>
      </w:tr>
      <w:tr w:rsidR="0036559B" w14:paraId="2CF7389C" w14:textId="77777777" w:rsidTr="0036559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tcW w:w="9810" w:type="dxa"/>
            <w:gridSpan w:val="4"/>
          </w:tcPr>
          <w:p w14:paraId="2A201CA2" w14:textId="041CB942" w:rsidR="001338FF" w:rsidRPr="004806A0" w:rsidRDefault="001878AE" w:rsidP="00FD1AA0">
            <w:pPr>
              <w:pStyle w:val="TableTextNWMPHN"/>
              <w:rPr>
                <w:b/>
              </w:rPr>
            </w:pPr>
            <w:r>
              <w:rPr>
                <w:b/>
              </w:rPr>
              <w:t>Eligibility</w:t>
            </w:r>
          </w:p>
        </w:tc>
      </w:tr>
      <w:tr w:rsidR="0036559B" w14:paraId="08880C16" w14:textId="77777777" w:rsidTr="00201E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04"/>
        </w:trPr>
        <w:tc>
          <w:tcPr>
            <w:tcW w:w="9810" w:type="dxa"/>
            <w:gridSpan w:val="4"/>
          </w:tcPr>
          <w:p w14:paraId="234396A2" w14:textId="77777777" w:rsidR="001338FF" w:rsidRPr="00E76066" w:rsidRDefault="001878AE" w:rsidP="00FD1AA0">
            <w:pPr>
              <w:pStyle w:val="TableTextNWMPHN"/>
              <w:rPr>
                <w:b/>
              </w:rPr>
            </w:pPr>
            <w:r w:rsidRPr="00E76066">
              <w:rPr>
                <w:b/>
              </w:rPr>
              <w:t>You must be able to tick each of these boxes to be eligible to nominate:</w:t>
            </w:r>
          </w:p>
          <w:p w14:paraId="72F69625" w14:textId="77777777" w:rsidR="001338FF" w:rsidRPr="00E76066" w:rsidRDefault="001338FF" w:rsidP="00FD1AA0">
            <w:pPr>
              <w:pStyle w:val="TableTextNWMPHN"/>
              <w:rPr>
                <w:b/>
              </w:rPr>
            </w:pPr>
          </w:p>
          <w:p w14:paraId="60DFE604" w14:textId="0882F37F" w:rsidR="001338FF" w:rsidRPr="00213058" w:rsidRDefault="00000000" w:rsidP="00201E2C">
            <w:pPr>
              <w:pStyle w:val="TableTextNWMPHN"/>
              <w:rPr>
                <w:b/>
              </w:rPr>
            </w:pPr>
            <w:sdt>
              <w:sdtPr>
                <w:rPr>
                  <w:b/>
                  <w:sz w:val="24"/>
                </w:rPr>
                <w:id w:val="-405189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7026A">
                  <w:rPr>
                    <w:rFonts w:ascii="MS Gothic" w:eastAsia="MS Gothic" w:hAnsi="MS Gothic" w:hint="eastAsia"/>
                    <w:b/>
                    <w:sz w:val="24"/>
                  </w:rPr>
                  <w:t>☐</w:t>
                </w:r>
              </w:sdtContent>
            </w:sdt>
            <w:r w:rsidR="001878AE" w:rsidRPr="00E76066">
              <w:rPr>
                <w:b/>
              </w:rPr>
              <w:t xml:space="preserve"> </w:t>
            </w:r>
            <w:r w:rsidR="00616273">
              <w:rPr>
                <w:b/>
              </w:rPr>
              <w:t xml:space="preserve">Work in the NWMPHN </w:t>
            </w:r>
            <w:r w:rsidR="00171753">
              <w:rPr>
                <w:b/>
              </w:rPr>
              <w:t>catchment</w:t>
            </w:r>
          </w:p>
        </w:tc>
      </w:tr>
      <w:tr w:rsidR="0036559B" w14:paraId="3195F744" w14:textId="77777777" w:rsidTr="0036559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63"/>
        </w:trPr>
        <w:tc>
          <w:tcPr>
            <w:tcW w:w="9810" w:type="dxa"/>
            <w:gridSpan w:val="4"/>
          </w:tcPr>
          <w:p w14:paraId="67228004" w14:textId="0916B74C" w:rsidR="001338FF" w:rsidRPr="00213058" w:rsidRDefault="001878AE" w:rsidP="00FD1AA0">
            <w:pPr>
              <w:pStyle w:val="NWMPHNTableText"/>
              <w:rPr>
                <w:b/>
              </w:rPr>
            </w:pPr>
            <w:r>
              <w:rPr>
                <w:b/>
              </w:rPr>
              <w:t xml:space="preserve">Expression of Interest </w:t>
            </w:r>
            <w:r w:rsidR="00677032">
              <w:rPr>
                <w:b/>
              </w:rPr>
              <w:t>q</w:t>
            </w:r>
            <w:r w:rsidR="00FA7B59">
              <w:rPr>
                <w:b/>
              </w:rPr>
              <w:t>uestions</w:t>
            </w:r>
          </w:p>
        </w:tc>
      </w:tr>
      <w:tr w:rsidR="0036559B" w14:paraId="2DCB2ED0" w14:textId="77777777" w:rsidTr="00365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8"/>
        </w:trPr>
        <w:tc>
          <w:tcPr>
            <w:tcW w:w="6238" w:type="dxa"/>
            <w:gridSpan w:val="3"/>
          </w:tcPr>
          <w:p w14:paraId="613BAF10" w14:textId="22C5D387" w:rsidR="001338FF" w:rsidRPr="00E5499C" w:rsidRDefault="00283038" w:rsidP="001338FF">
            <w:pPr>
              <w:pStyle w:val="NWMPHNTableText"/>
              <w:numPr>
                <w:ilvl w:val="0"/>
                <w:numId w:val="63"/>
              </w:numPr>
              <w:spacing w:before="0" w:after="0" w:line="276" w:lineRule="auto"/>
              <w:ind w:left="321"/>
            </w:pPr>
            <w:r w:rsidRPr="004F233B">
              <w:rPr>
                <w:b/>
              </w:rPr>
              <w:t>Do you currently see patients with eating disorders, disordered eating or body image issues</w:t>
            </w:r>
            <w:r w:rsidR="00973564">
              <w:rPr>
                <w:b/>
              </w:rPr>
              <w:t>?</w:t>
            </w:r>
          </w:p>
        </w:tc>
        <w:tc>
          <w:tcPr>
            <w:tcW w:w="3572" w:type="dxa"/>
          </w:tcPr>
          <w:p w14:paraId="49B7DDF7" w14:textId="77777777" w:rsidR="001338FF" w:rsidRPr="00E5499C" w:rsidRDefault="00000000" w:rsidP="00FD1AA0">
            <w:pPr>
              <w:pStyle w:val="NWMPHNTableText"/>
            </w:pPr>
            <w:sdt>
              <w:sdtPr>
                <w:id w:val="-3504965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878AE">
                  <w:rPr>
                    <w:rFonts w:ascii="MS Gothic" w:eastAsia="MS Gothic" w:hAnsi="MS Gothic" w:cs="MS Gothic" w:hint="eastAsia"/>
                  </w:rPr>
                  <w:t>☐</w:t>
                </w:r>
              </w:sdtContent>
            </w:sdt>
            <w:r w:rsidR="001878AE" w:rsidRPr="00E5499C">
              <w:t xml:space="preserve"> Yes </w:t>
            </w:r>
            <w:sdt>
              <w:sdtPr>
                <w:id w:val="1425534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878AE" w:rsidRPr="00E5499C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1878AE" w:rsidRPr="00E5499C">
              <w:t xml:space="preserve"> No </w:t>
            </w:r>
          </w:p>
        </w:tc>
      </w:tr>
      <w:tr w:rsidR="0036559B" w14:paraId="7E6782C1" w14:textId="77777777" w:rsidTr="0036559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26"/>
        </w:trPr>
        <w:tc>
          <w:tcPr>
            <w:tcW w:w="6238" w:type="dxa"/>
            <w:gridSpan w:val="3"/>
          </w:tcPr>
          <w:p w14:paraId="66CFB27C" w14:textId="1DFF1666" w:rsidR="001338FF" w:rsidRPr="00213058" w:rsidRDefault="0055020A" w:rsidP="001338FF">
            <w:pPr>
              <w:pStyle w:val="NWMPHNTableText"/>
              <w:numPr>
                <w:ilvl w:val="0"/>
                <w:numId w:val="63"/>
              </w:numPr>
              <w:spacing w:before="0" w:after="0" w:line="276" w:lineRule="auto"/>
              <w:ind w:left="321"/>
              <w:rPr>
                <w:b/>
              </w:rPr>
            </w:pPr>
            <w:r>
              <w:rPr>
                <w:b/>
              </w:rPr>
              <w:t>Are you willing to have</w:t>
            </w:r>
            <w:r w:rsidR="00283038">
              <w:rPr>
                <w:b/>
              </w:rPr>
              <w:t xml:space="preserve"> new patients referred to you</w:t>
            </w:r>
            <w:r w:rsidR="00581D71">
              <w:rPr>
                <w:b/>
              </w:rPr>
              <w:t xml:space="preserve"> once you’ve completed the training</w:t>
            </w:r>
            <w:r w:rsidR="004F233B">
              <w:rPr>
                <w:b/>
              </w:rPr>
              <w:t>?</w:t>
            </w:r>
          </w:p>
        </w:tc>
        <w:tc>
          <w:tcPr>
            <w:tcW w:w="3572" w:type="dxa"/>
          </w:tcPr>
          <w:p w14:paraId="48FF1F7B" w14:textId="77777777" w:rsidR="001338FF" w:rsidRPr="00E5499C" w:rsidRDefault="00000000" w:rsidP="00FD1AA0">
            <w:pPr>
              <w:pStyle w:val="NWMPHNTableText"/>
            </w:pPr>
            <w:sdt>
              <w:sdtPr>
                <w:id w:val="-647205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878AE" w:rsidRPr="00E5499C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1878AE" w:rsidRPr="00E5499C">
              <w:t xml:space="preserve"> Yes </w:t>
            </w:r>
            <w:sdt>
              <w:sdtPr>
                <w:id w:val="-1510219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1878AE" w:rsidRPr="00E5499C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1878AE" w:rsidRPr="00E5499C">
              <w:t xml:space="preserve"> No </w:t>
            </w:r>
          </w:p>
        </w:tc>
      </w:tr>
      <w:tr w:rsidR="0007331E" w14:paraId="4F766ADB" w14:textId="77777777" w:rsidTr="00365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9"/>
        </w:trPr>
        <w:tc>
          <w:tcPr>
            <w:tcW w:w="6238" w:type="dxa"/>
            <w:gridSpan w:val="3"/>
          </w:tcPr>
          <w:p w14:paraId="03A32695" w14:textId="1A839820" w:rsidR="0007331E" w:rsidRPr="004A18A0" w:rsidRDefault="00F303CE" w:rsidP="00720175">
            <w:pPr>
              <w:pStyle w:val="NWMPHNTableText"/>
              <w:numPr>
                <w:ilvl w:val="0"/>
                <w:numId w:val="63"/>
              </w:numPr>
              <w:spacing w:before="0" w:after="0" w:line="276" w:lineRule="auto"/>
              <w:ind w:left="321"/>
              <w:rPr>
                <w:b/>
              </w:rPr>
            </w:pPr>
            <w:r w:rsidRPr="004A18A0">
              <w:rPr>
                <w:b/>
              </w:rPr>
              <w:t>Do you have adequate support via practice nurses or administration staff who could assist with the coordination of case conferencing?</w:t>
            </w:r>
          </w:p>
        </w:tc>
        <w:tc>
          <w:tcPr>
            <w:tcW w:w="3572" w:type="dxa"/>
          </w:tcPr>
          <w:p w14:paraId="250BC44C" w14:textId="31F229F1" w:rsidR="0007331E" w:rsidRDefault="00000000" w:rsidP="00FD1AA0">
            <w:pPr>
              <w:pStyle w:val="NWMPHNTableText"/>
            </w:pPr>
            <w:sdt>
              <w:sdtPr>
                <w:id w:val="20991369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6EC9">
                  <w:rPr>
                    <w:rFonts w:ascii="MS Gothic" w:eastAsia="MS Gothic" w:hAnsi="MS Gothic" w:hint="eastAsia"/>
                  </w:rPr>
                  <w:t>☐</w:t>
                </w:r>
              </w:sdtContent>
            </w:sdt>
            <w:r w:rsidR="00966EC9" w:rsidRPr="00E5499C">
              <w:t xml:space="preserve"> Yes </w:t>
            </w:r>
            <w:sdt>
              <w:sdtPr>
                <w:id w:val="-21451069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66EC9" w:rsidRPr="00E5499C">
                  <w:rPr>
                    <w:rFonts w:ascii="MS Gothic" w:eastAsia="MS Gothic" w:hAnsi="MS Gothic" w:cs="MS Gothic"/>
                  </w:rPr>
                  <w:t>☐</w:t>
                </w:r>
              </w:sdtContent>
            </w:sdt>
            <w:r w:rsidR="00966EC9" w:rsidRPr="00E5499C">
              <w:t xml:space="preserve"> No</w:t>
            </w:r>
          </w:p>
        </w:tc>
      </w:tr>
      <w:tr w:rsidR="0036559B" w14:paraId="35524449" w14:textId="77777777" w:rsidTr="0036559B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4"/>
        </w:trPr>
        <w:tc>
          <w:tcPr>
            <w:tcW w:w="9810" w:type="dxa"/>
            <w:gridSpan w:val="4"/>
          </w:tcPr>
          <w:p w14:paraId="26841CD1" w14:textId="74FAA0E1" w:rsidR="001338FF" w:rsidRPr="004806A0" w:rsidRDefault="004F233B" w:rsidP="004F233B">
            <w:pPr>
              <w:pStyle w:val="NWMPHNTableText"/>
              <w:spacing w:before="0" w:after="0" w:line="276" w:lineRule="auto"/>
            </w:pPr>
            <w:r w:rsidRPr="004806A0">
              <w:rPr>
                <w:b/>
              </w:rPr>
              <w:t xml:space="preserve">Additional </w:t>
            </w:r>
            <w:r w:rsidR="00677032">
              <w:rPr>
                <w:b/>
              </w:rPr>
              <w:t>c</w:t>
            </w:r>
            <w:r w:rsidRPr="004806A0">
              <w:rPr>
                <w:b/>
              </w:rPr>
              <w:t>omments</w:t>
            </w:r>
          </w:p>
        </w:tc>
      </w:tr>
      <w:tr w:rsidR="0036559B" w14:paraId="0FEDB23B" w14:textId="77777777" w:rsidTr="0036559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tcW w:w="9810" w:type="dxa"/>
            <w:gridSpan w:val="4"/>
          </w:tcPr>
          <w:p w14:paraId="166731C9" w14:textId="77777777" w:rsidR="001338FF" w:rsidRPr="004806A0" w:rsidRDefault="001878AE" w:rsidP="00171753">
            <w:pPr>
              <w:pStyle w:val="NWMPHNTableText"/>
              <w:rPr>
                <w:b/>
              </w:rPr>
            </w:pPr>
            <w:r w:rsidRPr="004806A0">
              <w:rPr>
                <w:b/>
              </w:rPr>
              <w:t>Please provide any additional information to support your application</w:t>
            </w:r>
          </w:p>
        </w:tc>
      </w:tr>
    </w:tbl>
    <w:p w14:paraId="2CDB3C7B" w14:textId="5715DC15" w:rsidR="008E77C7" w:rsidRDefault="008E77C7" w:rsidP="0088233D">
      <w:pPr>
        <w:rPr>
          <w:color w:val="205D9E"/>
          <w:u w:val="thick"/>
        </w:rPr>
      </w:pPr>
    </w:p>
    <w:p w14:paraId="04620351" w14:textId="06BB7748" w:rsidR="004147EA" w:rsidRPr="004147EA" w:rsidRDefault="00544FEC" w:rsidP="004147EA">
      <w:pPr>
        <w:pStyle w:val="NWMPHNBodyText"/>
      </w:pPr>
      <w:r>
        <w:rPr>
          <w:noProof/>
          <w:lang w:eastAsia="en-AU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F6EDA0C" wp14:editId="49665CEA">
                <wp:simplePos x="0" y="0"/>
                <wp:positionH relativeFrom="column">
                  <wp:posOffset>1097280</wp:posOffset>
                </wp:positionH>
                <wp:positionV relativeFrom="paragraph">
                  <wp:posOffset>582930</wp:posOffset>
                </wp:positionV>
                <wp:extent cx="4881880" cy="698500"/>
                <wp:effectExtent l="0" t="0" r="13970" b="6350"/>
                <wp:wrapNone/>
                <wp:docPr id="1270497324" name="Group 12704973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881880" cy="698500"/>
                          <a:chOff x="-104774" y="60960"/>
                          <a:chExt cx="4882458" cy="698500"/>
                        </a:xfrm>
                      </wpg:grpSpPr>
                      <wps:wsp>
                        <wps:cNvPr id="1307031979" name="Text Box 1307031979"/>
                        <wps:cNvSpPr txBox="1"/>
                        <wps:spPr>
                          <a:xfrm>
                            <a:off x="1203963" y="60960"/>
                            <a:ext cx="3573721" cy="281002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  <a:effectLst/>
                        </wps:spPr>
                        <wps:txbx>
                          <w:txbxContent>
                            <w:p w14:paraId="3F25FD1D" w14:textId="77777777" w:rsidR="004147EA" w:rsidRPr="00F176F0" w:rsidRDefault="004147EA" w:rsidP="004147EA">
                              <w:pPr>
                                <w:tabs>
                                  <w:tab w:val="left" w:pos="851"/>
                                  <w:tab w:val="left" w:pos="10198"/>
                                </w:tabs>
                                <w:spacing w:after="0"/>
                                <w:ind w:right="-8"/>
                                <w:jc w:val="right"/>
                                <w:rPr>
                                  <w:rFonts w:eastAsia="MS Mincho"/>
                                  <w:color w:val="053F69"/>
                                  <w:sz w:val="14"/>
                                  <w:szCs w:val="16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</w:pPr>
                              <w:r w:rsidRPr="00F176F0">
                                <w:rPr>
                                  <w:rFonts w:eastAsia="MS Mincho"/>
                                  <w:color w:val="053F69"/>
                                  <w:sz w:val="14"/>
                                  <w:szCs w:val="16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 xml:space="preserve">We acknowledge the peoples of the Kulin nation as the Traditional </w:t>
                              </w:r>
                              <w:r>
                                <w:rPr>
                                  <w:rFonts w:eastAsia="MS Mincho"/>
                                  <w:color w:val="053F69"/>
                                  <w:sz w:val="14"/>
                                  <w:szCs w:val="16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>Custodians</w:t>
                              </w:r>
                              <w:r w:rsidRPr="00F176F0">
                                <w:rPr>
                                  <w:rFonts w:eastAsia="MS Mincho"/>
                                  <w:color w:val="053F69"/>
                                  <w:sz w:val="14"/>
                                  <w:szCs w:val="16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 xml:space="preserve"> of the land on which our work in the community takes place.</w:t>
                              </w:r>
                              <w:r>
                                <w:rPr>
                                  <w:rFonts w:eastAsia="MS Mincho"/>
                                  <w:color w:val="053F69"/>
                                  <w:sz w:val="14"/>
                                  <w:szCs w:val="16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 xml:space="preserve"> </w:t>
                              </w:r>
                              <w:r w:rsidRPr="00F176F0">
                                <w:rPr>
                                  <w:rFonts w:eastAsia="MS Mincho"/>
                                  <w:color w:val="053F69"/>
                                  <w:sz w:val="14"/>
                                  <w:szCs w:val="16"/>
                                  <w14:textOutline w14:w="9525" w14:cap="rnd" w14:cmpd="sng" w14:algn="ctr">
                                    <w14:noFill/>
                                    <w14:prstDash w14:val="solid"/>
                                    <w14:bevel/>
                                  </w14:textOutline>
                                </w:rPr>
                                <w:t>We pay our respects to their Elders past and present.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</wps:bodyPr>
                      </wps:wsp>
                      <pic:pic xmlns:pic="http://schemas.openxmlformats.org/drawingml/2006/picture">
                        <pic:nvPicPr>
                          <pic:cNvPr id="1388259099" name="Picture 1388259099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-104774" y="243764"/>
                            <a:ext cx="232410" cy="515696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F6EDA0C" id="Group 1270497324" o:spid="_x0000_s1026" style="position:absolute;margin-left:86.4pt;margin-top:45.9pt;width:384.4pt;height:55pt;z-index:251659264;mso-width-relative:margin;mso-height-relative:margin" coordorigin="-1047,609" coordsize="48824,6985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307031979" o:spid="_x0000_s1027" type="#_x0000_t202" style="position:absolute;left:12039;top:609;width:35737;height:2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" filled="f" stroked="f" strokeweight=".5pt">
                  <v:textbox inset="0,0,0,0">
                    <w:txbxContent>
                      <w:p w14:paraId="3F25FD1D" w14:textId="77777777" w:rsidR="004147EA" w:rsidRPr="00F176F0" w:rsidRDefault="004147EA" w:rsidP="004147EA">
                        <w:pPr>
                          <w:tabs>
                            <w:tab w:val="left" w:pos="851"/>
                            <w:tab w:val="left" w:pos="10198"/>
                          </w:tabs>
                          <w:spacing w:after="0"/>
                          <w:ind w:right="-8"/>
                          <w:jc w:val="right"/>
                          <w:rPr>
                            <w:rFonts w:eastAsia="MS Mincho"/>
                            <w:color w:val="053F69"/>
                            <w:sz w:val="14"/>
                            <w:szCs w:val="16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</w:pPr>
                        <w:r w:rsidRPr="00F176F0">
                          <w:rPr>
                            <w:rFonts w:eastAsia="MS Mincho"/>
                            <w:color w:val="053F69"/>
                            <w:sz w:val="14"/>
                            <w:szCs w:val="16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  <w:t xml:space="preserve">We acknowledge the peoples of the Kulin nation as the Traditional </w:t>
                        </w:r>
                        <w:r>
                          <w:rPr>
                            <w:rFonts w:eastAsia="MS Mincho"/>
                            <w:color w:val="053F69"/>
                            <w:sz w:val="14"/>
                            <w:szCs w:val="16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  <w:t>Custodians</w:t>
                        </w:r>
                        <w:r w:rsidRPr="00F176F0">
                          <w:rPr>
                            <w:rFonts w:eastAsia="MS Mincho"/>
                            <w:color w:val="053F69"/>
                            <w:sz w:val="14"/>
                            <w:szCs w:val="16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  <w:t xml:space="preserve"> of the land on which our work in the community takes place.</w:t>
                        </w:r>
                        <w:r>
                          <w:rPr>
                            <w:rFonts w:eastAsia="MS Mincho"/>
                            <w:color w:val="053F69"/>
                            <w:sz w:val="14"/>
                            <w:szCs w:val="16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  <w:t xml:space="preserve"> </w:t>
                        </w:r>
                        <w:r w:rsidRPr="00F176F0">
                          <w:rPr>
                            <w:rFonts w:eastAsia="MS Mincho"/>
                            <w:color w:val="053F69"/>
                            <w:sz w:val="14"/>
                            <w:szCs w:val="16"/>
                            <w14:textOutline w14:w="9525" w14:cap="rnd" w14:cmpd="sng" w14:algn="ctr">
                              <w14:noFill/>
                              <w14:prstDash w14:val="solid"/>
                              <w14:bevel/>
                            </w14:textOutline>
                          </w:rPr>
                          <w:t>We pay our respects to their Elders past and present.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388259099" o:spid="_x0000_s1028" type="#_x0000_t75" style="position:absolute;left:-1047;top:2437;width:2323;height:5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">
                  <v:imagedata r:id="rId17" o:title=""/>
                </v:shape>
              </v:group>
            </w:pict>
          </mc:Fallback>
        </mc:AlternateContent>
      </w:r>
      <w:r w:rsidR="00140292" w:rsidRPr="00730F55">
        <w:rPr>
          <w:noProof/>
        </w:rPr>
        <w:drawing>
          <wp:anchor distT="0" distB="0" distL="114300" distR="114300" simplePos="0" relativeHeight="251661312" behindDoc="0" locked="0" layoutInCell="1" allowOverlap="1" wp14:anchorId="7863382D" wp14:editId="60DBC8D1">
            <wp:simplePos x="0" y="0"/>
            <wp:positionH relativeFrom="margin">
              <wp:posOffset>1541780</wp:posOffset>
            </wp:positionH>
            <wp:positionV relativeFrom="paragraph">
              <wp:posOffset>914400</wp:posOffset>
            </wp:positionV>
            <wp:extent cx="4552950" cy="342900"/>
            <wp:effectExtent l="0" t="0" r="0" b="0"/>
            <wp:wrapNone/>
            <wp:docPr id="649975829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46821852" name="Picture 3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r="20563" b="470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52950" cy="342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</w:p>
    <w:sectPr w:rsidR="004147EA" w:rsidRPr="004147EA" w:rsidSect="00A148DB"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 w:code="9"/>
      <w:pgMar w:top="2127" w:right="1080" w:bottom="2694" w:left="1080" w:header="703" w:footer="213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2B258BF" w14:textId="77777777" w:rsidR="00934107" w:rsidRDefault="00934107">
      <w:pPr>
        <w:spacing w:after="0" w:line="240" w:lineRule="auto"/>
      </w:pPr>
      <w:r>
        <w:separator/>
      </w:r>
    </w:p>
  </w:endnote>
  <w:endnote w:type="continuationSeparator" w:id="0">
    <w:p w14:paraId="0782318A" w14:textId="77777777" w:rsidR="00934107" w:rsidRDefault="00934107">
      <w:pPr>
        <w:spacing w:after="0" w:line="240" w:lineRule="auto"/>
      </w:pPr>
      <w:r>
        <w:continuationSeparator/>
      </w:r>
    </w:p>
  </w:endnote>
  <w:endnote w:type="continuationNotice" w:id="1">
    <w:p w14:paraId="7EE47343" w14:textId="77777777" w:rsidR="00934107" w:rsidRDefault="00934107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9999999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">
    <w:altName w:val="メイリオ"/>
    <w:charset w:val="80"/>
    <w:family w:val="swiss"/>
    <w:pitch w:val="variable"/>
    <w:sig w:usb0="E00002FF" w:usb1="6AC7FFFF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HelveticaNeueLT Std Lt C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79D350" w14:textId="77777777" w:rsidR="002D43D0" w:rsidRDefault="001878AE" w:rsidP="00144F1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4DAC64A6" w14:textId="77777777" w:rsidR="002D43D0" w:rsidRDefault="002D43D0" w:rsidP="00144F1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DE8D17" w14:textId="2150FAF2" w:rsidR="002D43D0" w:rsidRDefault="0095763E" w:rsidP="00666A9B">
    <w:pPr>
      <w:pStyle w:val="Footer"/>
      <w:keepNext w:val="0"/>
      <w:keepLines w:val="0"/>
      <w:ind w:right="357"/>
    </w:pPr>
    <w:r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214E7EB5" wp14:editId="3AB7DCB9">
              <wp:simplePos x="0" y="0"/>
              <wp:positionH relativeFrom="column">
                <wp:posOffset>1200871</wp:posOffset>
              </wp:positionH>
              <wp:positionV relativeFrom="paragraph">
                <wp:posOffset>948219</wp:posOffset>
              </wp:positionV>
              <wp:extent cx="4662765" cy="328773"/>
              <wp:effectExtent l="0" t="0" r="0" b="0"/>
              <wp:wrapNone/>
              <wp:docPr id="7" name="Text Box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62765" cy="328773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0="urn:schemas-microsoft-com:office:word" xmlns:w="http://schemas.openxmlformats.org/wordprocessingml/2006/main" xmlns:v="urn:schemas-microsoft-com:vml" xmlns:o="urn:schemas-microsoft-com:office:office" xmlns:mv="urn:schemas-microsoft-com:mac:vml" xmlns:mo="http://schemas.microsoft.com/office/mac/office/2008/main" xmlns:ma14="http://schemas.microsoft.com/office/mac/drawingml/2011/main" xmlns:arto="http://schemas.microsoft.com/office/word/2006/arto" xmlns="" xmlns:a14="http://schemas.microsoft.com/office/drawing/2010/main" xmlns:pic="http://schemas.openxmlformats.org/drawingml/2006/picture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0" w:type="auto"/>
                            <w:tblCellMar>
                              <w:left w:w="284" w:type="dxa"/>
                              <w:right w:w="142" w:type="dxa"/>
                            </w:tblCellMar>
                            <w:tblLook w:val="04A0" w:firstRow="1" w:lastRow="0" w:firstColumn="1" w:lastColumn="0" w:noHBand="0" w:noVBand="1"/>
                          </w:tblPr>
                          <w:tblGrid>
                            <w:gridCol w:w="2127"/>
                            <w:gridCol w:w="2693"/>
                            <w:gridCol w:w="2234"/>
                          </w:tblGrid>
                          <w:tr w:rsidR="0036559B" w14:paraId="603E7AEB" w14:textId="77777777" w:rsidTr="002D5EB4">
                            <w:tc>
                              <w:tcPr>
                                <w:tcW w:w="2127" w:type="dxa"/>
                                <w:tcBorders>
                                  <w:right w:val="single" w:sz="4" w:space="0" w:color="A6A6A6" w:themeColor="background1" w:themeShade="A6"/>
                                </w:tcBorders>
                              </w:tcPr>
                              <w:p w14:paraId="134CE753" w14:textId="36C62D21" w:rsidR="005057D4" w:rsidRPr="002D5EB4" w:rsidRDefault="00560494" w:rsidP="007D2837">
                                <w:pPr>
                                  <w:pStyle w:val="NWMPHNFootertext"/>
                                  <w:rPr>
                                    <w:color w:val="808080" w:themeColor="background1" w:themeShade="80"/>
                                  </w:rPr>
                                </w:pPr>
                                <w:r>
                                  <w:rPr>
                                    <w:color w:val="808080" w:themeColor="background1" w:themeShade="80"/>
                                  </w:rPr>
                                  <w:t>Right Care, Right Place EOI</w:t>
                                </w:r>
                              </w:p>
                            </w:tc>
                            <w:tc>
                              <w:tcPr>
                                <w:tcW w:w="2693" w:type="dxa"/>
                                <w:tcBorders>
                                  <w:right w:val="single" w:sz="4" w:space="0" w:color="A6A6A6" w:themeColor="background1" w:themeShade="A6"/>
                                </w:tcBorders>
                              </w:tcPr>
                              <w:p w14:paraId="08530DF5" w14:textId="47F71458" w:rsidR="005057D4" w:rsidRPr="002D5EB4" w:rsidRDefault="001878AE" w:rsidP="002D5EB4">
                                <w:pPr>
                                  <w:pStyle w:val="NWMPHNFootertext"/>
                                  <w:spacing w:after="0"/>
                                  <w:ind w:left="-146"/>
                                  <w:rPr>
                                    <w:color w:val="808080" w:themeColor="background1" w:themeShade="80"/>
                                  </w:rPr>
                                </w:pP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t>Date Approved: 1</w:t>
                                </w:r>
                                <w:r w:rsidR="002F7E5F">
                                  <w:rPr>
                                    <w:color w:val="808080" w:themeColor="background1" w:themeShade="80"/>
                                  </w:rPr>
                                  <w:t>4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t>/0</w:t>
                                </w:r>
                                <w:r w:rsidR="00E75A1B">
                                  <w:rPr>
                                    <w:color w:val="808080" w:themeColor="background1" w:themeShade="80"/>
                                  </w:rPr>
                                  <w:t>2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t>/202</w:t>
                                </w:r>
                                <w:r w:rsidR="00E75A1B">
                                  <w:rPr>
                                    <w:color w:val="808080" w:themeColor="background1" w:themeShade="80"/>
                                  </w:rPr>
                                  <w:t>5</w:t>
                                </w:r>
                              </w:p>
                              <w:p w14:paraId="754B2952" w14:textId="6BBE1863" w:rsidR="005057D4" w:rsidRPr="002D5EB4" w:rsidRDefault="005057D4" w:rsidP="002D5EB4">
                                <w:pPr>
                                  <w:pStyle w:val="NWMPHNFootertext"/>
                                  <w:spacing w:after="0"/>
                                  <w:ind w:left="-146"/>
                                  <w:rPr>
                                    <w:color w:val="808080" w:themeColor="background1" w:themeShade="80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234" w:type="dxa"/>
                                <w:tcBorders>
                                  <w:left w:val="single" w:sz="4" w:space="0" w:color="A6A6A6" w:themeColor="background1" w:themeShade="A6"/>
                                </w:tcBorders>
                              </w:tcPr>
                              <w:p w14:paraId="5F7D2D44" w14:textId="1A71CF02" w:rsidR="005057D4" w:rsidRPr="002D5EB4" w:rsidRDefault="001878AE" w:rsidP="002D5EB4">
                                <w:pPr>
                                  <w:pStyle w:val="NWMPHNFootertext"/>
                                  <w:ind w:left="-137"/>
                                  <w:rPr>
                                    <w:color w:val="808080" w:themeColor="background1" w:themeShade="80"/>
                                  </w:rPr>
                                </w:pP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t>**Uncontrolled when printed**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br/>
                                  <w:t xml:space="preserve">Date Printed: 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begin"/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instrText xml:space="preserve"> TIME \@ "d MMMM yyyy" </w:instrTex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separate"/>
                                </w:r>
                                <w:r w:rsidR="002D234F">
                                  <w:rPr>
                                    <w:noProof/>
                                    <w:color w:val="808080" w:themeColor="background1" w:themeShade="80"/>
                                  </w:rPr>
                                  <w:t>14 March 2025</w:t>
                                </w:r>
                                <w:r w:rsidRPr="002D5EB4">
                                  <w:rPr>
                                    <w:color w:val="808080" w:themeColor="background1" w:themeShade="80"/>
                                  </w:rPr>
                                  <w:fldChar w:fldCharType="end"/>
                                </w:r>
                              </w:p>
                            </w:tc>
                          </w:tr>
                        </w:tbl>
                        <w:p w14:paraId="57FE74D1" w14:textId="77777777" w:rsidR="005057D4" w:rsidRPr="00F51657" w:rsidRDefault="005057D4" w:rsidP="005057D4">
                          <w:pPr>
                            <w:spacing w:after="0" w:line="240" w:lineRule="auto"/>
                            <w:rPr>
                              <w:color w:val="505050"/>
                              <w:sz w:val="14"/>
                              <w:szCs w:val="14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14E7EB5" id="_x0000_t202" coordsize="21600,21600" o:spt="202" path="m,l,21600r21600,l21600,xe">
              <v:stroke joinstyle="miter"/>
              <v:path gradientshapeok="t" o:connecttype="rect"/>
            </v:shapetype>
            <v:shape id="Text Box 7" o:spid="_x0000_s1030" type="#_x0000_t202" style="position:absolute;left:0;text-align:left;margin-left:94.55pt;margin-top:74.65pt;width:367.15pt;height:25.9pt;z-index:251658241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" filled="f" stroked="f">
              <v:textbox>
                <w:txbxContent>
                  <w:tbl>
                    <w:tblPr>
                      <w:tblW w:w="0" w:type="auto"/>
                      <w:tblCellMar>
                        <w:left w:w="284" w:type="dxa"/>
                        <w:right w:w="142" w:type="dxa"/>
                      </w:tblCellMar>
                      <w:tblLook w:val="04A0" w:firstRow="1" w:lastRow="0" w:firstColumn="1" w:lastColumn="0" w:noHBand="0" w:noVBand="1"/>
                    </w:tblPr>
                    <w:tblGrid>
                      <w:gridCol w:w="2127"/>
                      <w:gridCol w:w="2693"/>
                      <w:gridCol w:w="2234"/>
                    </w:tblGrid>
                    <w:tr w:rsidR="0036559B" w14:paraId="603E7AEB" w14:textId="77777777" w:rsidTr="002D5EB4">
                      <w:tc>
                        <w:tcPr>
                          <w:tcW w:w="2127" w:type="dxa"/>
                          <w:tcBorders>
                            <w:right w:val="single" w:sz="4" w:space="0" w:color="A6A6A6" w:themeColor="background1" w:themeShade="A6"/>
                          </w:tcBorders>
                        </w:tcPr>
                        <w:p w14:paraId="134CE753" w14:textId="36C62D21" w:rsidR="005057D4" w:rsidRPr="002D5EB4" w:rsidRDefault="00560494" w:rsidP="007D2837">
                          <w:pPr>
                            <w:pStyle w:val="NWMPHNFootertext"/>
                            <w:rPr>
                              <w:color w:val="808080" w:themeColor="background1" w:themeShade="80"/>
                            </w:rPr>
                          </w:pPr>
                          <w:r>
                            <w:rPr>
                              <w:color w:val="808080" w:themeColor="background1" w:themeShade="80"/>
                            </w:rPr>
                            <w:t>Right Care, Right Place EOI</w:t>
                          </w:r>
                        </w:p>
                      </w:tc>
                      <w:tc>
                        <w:tcPr>
                          <w:tcW w:w="2693" w:type="dxa"/>
                          <w:tcBorders>
                            <w:right w:val="single" w:sz="4" w:space="0" w:color="A6A6A6" w:themeColor="background1" w:themeShade="A6"/>
                          </w:tcBorders>
                        </w:tcPr>
                        <w:p w14:paraId="08530DF5" w14:textId="47F71458" w:rsidR="005057D4" w:rsidRPr="002D5EB4" w:rsidRDefault="001878AE" w:rsidP="002D5EB4">
                          <w:pPr>
                            <w:pStyle w:val="NWMPHNFootertext"/>
                            <w:spacing w:after="0"/>
                            <w:ind w:left="-146"/>
                            <w:rPr>
                              <w:color w:val="808080" w:themeColor="background1" w:themeShade="80"/>
                            </w:rPr>
                          </w:pPr>
                          <w:r w:rsidRPr="002D5EB4">
                            <w:rPr>
                              <w:color w:val="808080" w:themeColor="background1" w:themeShade="80"/>
                            </w:rPr>
                            <w:t>Date Approved: 1</w:t>
                          </w:r>
                          <w:r w:rsidR="002F7E5F">
                            <w:rPr>
                              <w:color w:val="808080" w:themeColor="background1" w:themeShade="80"/>
                            </w:rPr>
                            <w:t>4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t>/0</w:t>
                          </w:r>
                          <w:r w:rsidR="00E75A1B">
                            <w:rPr>
                              <w:color w:val="808080" w:themeColor="background1" w:themeShade="80"/>
                            </w:rPr>
                            <w:t>2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t>/202</w:t>
                          </w:r>
                          <w:r w:rsidR="00E75A1B">
                            <w:rPr>
                              <w:color w:val="808080" w:themeColor="background1" w:themeShade="80"/>
                            </w:rPr>
                            <w:t>5</w:t>
                          </w:r>
                        </w:p>
                        <w:p w14:paraId="754B2952" w14:textId="6BBE1863" w:rsidR="005057D4" w:rsidRPr="002D5EB4" w:rsidRDefault="005057D4" w:rsidP="002D5EB4">
                          <w:pPr>
                            <w:pStyle w:val="NWMPHNFootertext"/>
                            <w:spacing w:after="0"/>
                            <w:ind w:left="-146"/>
                            <w:rPr>
                              <w:color w:val="808080" w:themeColor="background1" w:themeShade="80"/>
                            </w:rPr>
                          </w:pPr>
                        </w:p>
                      </w:tc>
                      <w:tc>
                        <w:tcPr>
                          <w:tcW w:w="2234" w:type="dxa"/>
                          <w:tcBorders>
                            <w:left w:val="single" w:sz="4" w:space="0" w:color="A6A6A6" w:themeColor="background1" w:themeShade="A6"/>
                          </w:tcBorders>
                        </w:tcPr>
                        <w:p w14:paraId="5F7D2D44" w14:textId="1A71CF02" w:rsidR="005057D4" w:rsidRPr="002D5EB4" w:rsidRDefault="001878AE" w:rsidP="002D5EB4">
                          <w:pPr>
                            <w:pStyle w:val="NWMPHNFootertext"/>
                            <w:ind w:left="-137"/>
                            <w:rPr>
                              <w:color w:val="808080" w:themeColor="background1" w:themeShade="80"/>
                            </w:rPr>
                          </w:pPr>
                          <w:r w:rsidRPr="002D5EB4">
                            <w:rPr>
                              <w:color w:val="808080" w:themeColor="background1" w:themeShade="80"/>
                            </w:rPr>
                            <w:t>**Uncontrolled when printed**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br/>
                            <w:t xml:space="preserve">Date Printed: 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begin"/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instrText xml:space="preserve"> TIME \@ "d MMMM yyyy" </w:instrTex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separate"/>
                          </w:r>
                          <w:r w:rsidR="002D234F">
                            <w:rPr>
                              <w:noProof/>
                              <w:color w:val="808080" w:themeColor="background1" w:themeShade="80"/>
                            </w:rPr>
                            <w:t>14 March 2025</w:t>
                          </w:r>
                          <w:r w:rsidRPr="002D5EB4">
                            <w:rPr>
                              <w:color w:val="808080" w:themeColor="background1" w:themeShade="80"/>
                            </w:rPr>
                            <w:fldChar w:fldCharType="end"/>
                          </w:r>
                        </w:p>
                      </w:tc>
                    </w:tr>
                  </w:tbl>
                  <w:p w14:paraId="57FE74D1" w14:textId="77777777" w:rsidR="005057D4" w:rsidRPr="00F51657" w:rsidRDefault="005057D4" w:rsidP="005057D4">
                    <w:pPr>
                      <w:spacing w:after="0" w:line="240" w:lineRule="auto"/>
                      <w:rPr>
                        <w:color w:val="505050"/>
                        <w:sz w:val="14"/>
                        <w:szCs w:val="14"/>
                      </w:rPr>
                    </w:pPr>
                  </w:p>
                </w:txbxContent>
              </v:textbox>
            </v:shape>
          </w:pict>
        </mc:Fallback>
      </mc:AlternateContent>
    </w:r>
    <w:r w:rsidR="00CA4133">
      <w:rPr>
        <w:noProof/>
        <w:lang w:val="en-AU" w:eastAsia="en-A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1A52EA6" wp14:editId="378124C0">
              <wp:simplePos x="0" y="0"/>
              <wp:positionH relativeFrom="column">
                <wp:posOffset>5535081</wp:posOffset>
              </wp:positionH>
              <wp:positionV relativeFrom="paragraph">
                <wp:posOffset>1196340</wp:posOffset>
              </wp:positionV>
              <wp:extent cx="866775" cy="137160"/>
              <wp:effectExtent l="0" t="0" r="9525" b="15240"/>
              <wp:wrapNone/>
              <wp:docPr id="13" name="Text Box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66775" cy="1371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w10="urn:schemas-microsoft-com:office:word" xmlns:w="http://schemas.openxmlformats.org/wordprocessingml/2006/main" xmlns:v="urn:schemas-microsoft-com:vml" xmlns:o="urn:schemas-microsoft-com:office:office" xmlns:mv="urn:schemas-microsoft-com:mac:vml" xmlns:mo="http://schemas.microsoft.com/office/mac/office/2008/main" xmlns:ma14="http://schemas.microsoft.com/office/mac/drawingml/2011/main" xmlns:arto="http://schemas.microsoft.com/office/word/2006/arto" xmlns="" xmlns:a14="http://schemas.microsoft.com/office/drawing/2010/main" xmlns:pic="http://schemas.openxmlformats.org/drawingml/2006/picture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9BC8495" w14:textId="77777777" w:rsidR="002D43D0" w:rsidRPr="00493551" w:rsidRDefault="001878AE" w:rsidP="00493551">
                          <w:pPr>
                            <w:jc w:val="right"/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</w:pP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t xml:space="preserve">Page </w:t>
                          </w: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instrText xml:space="preserve"> PAGE  \* MERGEFORMAT </w:instrText>
                          </w: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/>
                              <w:noProof/>
                              <w:color w:val="505050"/>
                              <w:sz w:val="18"/>
                              <w:szCs w:val="18"/>
                            </w:rPr>
                            <w:t>4</w:t>
                          </w: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fldChar w:fldCharType="end"/>
                          </w: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t xml:space="preserve"> of </w:t>
                          </w: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instrText xml:space="preserve"> NUMPAGES  \* MERGEFORMAT </w:instrText>
                          </w: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rFonts w:ascii="Calibri" w:hAnsi="Calibri"/>
                              <w:noProof/>
                              <w:color w:val="505050"/>
                              <w:sz w:val="18"/>
                              <w:szCs w:val="18"/>
                            </w:rPr>
                            <w:t>7</w:t>
                          </w:r>
                          <w:r w:rsidRPr="00493551">
                            <w:rPr>
                              <w:rFonts w:ascii="Calibri" w:hAnsi="Calibri"/>
                              <w:color w:val="505050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1A52EA6" id="Text Box 13" o:spid="_x0000_s1031" type="#_x0000_t202" style="position:absolute;left:0;text-align:left;margin-left:435.85pt;margin-top:94.2pt;width:68.25pt;height:10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" filled="f" stroked="f">
              <v:textbox inset="0,0,0,0">
                <w:txbxContent>
                  <w:p w14:paraId="09BC8495" w14:textId="77777777" w:rsidR="002D43D0" w:rsidRPr="00493551" w:rsidRDefault="001878AE" w:rsidP="00493551">
                    <w:pPr>
                      <w:jc w:val="right"/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</w:pP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t xml:space="preserve">Page </w:t>
                    </w: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fldChar w:fldCharType="begin"/>
                    </w: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instrText xml:space="preserve"> PAGE  \* MERGEFORMAT </w:instrText>
                    </w: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rFonts w:ascii="Calibri" w:hAnsi="Calibri"/>
                        <w:noProof/>
                        <w:color w:val="505050"/>
                        <w:sz w:val="18"/>
                        <w:szCs w:val="18"/>
                      </w:rPr>
                      <w:t>4</w:t>
                    </w: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fldChar w:fldCharType="end"/>
                    </w: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t xml:space="preserve"> of </w:t>
                    </w: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fldChar w:fldCharType="begin"/>
                    </w: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instrText xml:space="preserve"> NUMPAGES  \* MERGEFORMAT </w:instrText>
                    </w: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rFonts w:ascii="Calibri" w:hAnsi="Calibri"/>
                        <w:noProof/>
                        <w:color w:val="505050"/>
                        <w:sz w:val="18"/>
                        <w:szCs w:val="18"/>
                      </w:rPr>
                      <w:t>7</w:t>
                    </w:r>
                    <w:r w:rsidRPr="00493551">
                      <w:rPr>
                        <w:rFonts w:ascii="Calibri" w:hAnsi="Calibri"/>
                        <w:color w:val="505050"/>
                        <w:sz w:val="18"/>
                        <w:szCs w:val="1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1A777A" w14:textId="77777777" w:rsidR="00A41B85" w:rsidRDefault="0095763E">
    <w:pPr>
      <w:pStyle w:val="Footer"/>
    </w:pPr>
    <w:r>
      <w:rPr>
        <w:noProof/>
        <w:lang w:eastAsia="en-AU"/>
      </w:rPr>
      <mc:AlternateContent>
        <mc:Choice Requires="wpg">
          <w:drawing>
            <wp:anchor distT="0" distB="0" distL="114300" distR="114300" simplePos="0" relativeHeight="251658247" behindDoc="0" locked="0" layoutInCell="1" allowOverlap="1" wp14:anchorId="16CFDB81" wp14:editId="3F24B11D">
              <wp:simplePos x="0" y="0"/>
              <wp:positionH relativeFrom="column">
                <wp:posOffset>1200871</wp:posOffset>
              </wp:positionH>
              <wp:positionV relativeFrom="paragraph">
                <wp:posOffset>1131099</wp:posOffset>
              </wp:positionV>
              <wp:extent cx="5268316" cy="431567"/>
              <wp:effectExtent l="0" t="0" r="8890" b="6985"/>
              <wp:wrapNone/>
              <wp:docPr id="1260449349" name="Group 1260449349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268316" cy="431567"/>
                        <a:chOff x="3458" y="28525"/>
                        <a:chExt cx="5157240" cy="412845"/>
                      </a:xfrm>
                    </wpg:grpSpPr>
                    <wps:wsp>
                      <wps:cNvPr id="1260449350" name="Text Box 1260449350"/>
                      <wps:cNvSpPr txBox="1"/>
                      <wps:spPr>
                        <a:xfrm>
                          <a:off x="3458" y="28525"/>
                          <a:ext cx="4564229" cy="39682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pic="http://schemas.openxmlformats.org/drawingml/2006/picture" xmlns:a14="http://schemas.microsoft.com/office/drawing/2010/main" xmlns="" xmlns:arto="http://schemas.microsoft.com/office/word/2006/arto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tbl>
                            <w:tblPr>
                              <w:tblW w:w="0" w:type="auto"/>
                              <w:tblCellMar>
                                <w:left w:w="284" w:type="dxa"/>
                                <w:right w:w="142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2268"/>
                              <w:gridCol w:w="2552"/>
                              <w:gridCol w:w="2105"/>
                            </w:tblGrid>
                            <w:tr w:rsidR="0036559B" w14:paraId="3C1015C4" w14:textId="77777777" w:rsidTr="007D2837">
                              <w:tc>
                                <w:tcPr>
                                  <w:tcW w:w="2268" w:type="dxa"/>
                                  <w:tcBorders>
                                    <w:right w:val="single" w:sz="4" w:space="0" w:color="A6A6A6" w:themeColor="background1" w:themeShade="A6"/>
                                  </w:tcBorders>
                                </w:tcPr>
                                <w:p w14:paraId="7853BB7F" w14:textId="620B85A6" w:rsidR="00CE36B6" w:rsidRPr="00F51657" w:rsidRDefault="0061490B" w:rsidP="007D2837">
                                  <w:pPr>
                                    <w:pStyle w:val="NWMPHNFootertext"/>
                                  </w:pPr>
                                  <w:fldSimple w:instr=" FILENAME   \* MERGEFORMAT ">
                                    <w:r>
                                      <w:rPr>
                                        <w:noProof/>
                                      </w:rPr>
                                      <w:t>Expression of Interest (Communications)_GPs</w:t>
                                    </w:r>
                                  </w:fldSimple>
                                  <w:r w:rsidR="001878AE">
                                    <w:rPr>
                                      <w:noProof/>
                                    </w:rPr>
                                    <w:t xml:space="preserve">  </w:t>
                                  </w:r>
                                  <w:r w:rsidR="001878AE" w:rsidRPr="00F51657">
                                    <w:t xml:space="preserve">Version: </w:t>
                                  </w:r>
                                  <w:r w:rsidR="001878AE" w:rsidRPr="00DF450A">
                                    <w:t>2.1</w:t>
                                  </w:r>
                                </w:p>
                              </w:tc>
                              <w:tc>
                                <w:tcPr>
                                  <w:tcW w:w="2552" w:type="dxa"/>
                                  <w:tcBorders>
                                    <w:right w:val="single" w:sz="4" w:space="0" w:color="A6A6A6" w:themeColor="background1" w:themeShade="A6"/>
                                  </w:tcBorders>
                                </w:tcPr>
                                <w:p w14:paraId="3F4CE103" w14:textId="77777777" w:rsidR="00CE36B6" w:rsidRDefault="001878AE" w:rsidP="00CE36B6">
                                  <w:pPr>
                                    <w:pStyle w:val="NWMPHNFootertext"/>
                                    <w:spacing w:after="120"/>
                                    <w:ind w:left="-221"/>
                                  </w:pPr>
                                  <w:r>
                                    <w:t xml:space="preserve">Date Approved: </w:t>
                                  </w:r>
                                  <w:r w:rsidRPr="00DF450A">
                                    <w:t>12/01/2023</w:t>
                                  </w:r>
                                </w:p>
                                <w:p w14:paraId="0360FCE5" w14:textId="77777777" w:rsidR="00CE36B6" w:rsidRPr="00F51657" w:rsidRDefault="001878AE" w:rsidP="00CE36B6">
                                  <w:pPr>
                                    <w:pStyle w:val="NWMPHNFootertext"/>
                                    <w:spacing w:after="120"/>
                                    <w:ind w:left="-221"/>
                                  </w:pPr>
                                  <w:r>
                                    <w:t xml:space="preserve">Next Review Date: </w:t>
                                  </w:r>
                                  <w:r w:rsidRPr="00DF450A">
                                    <w:t>12/01/2026</w:t>
                                  </w:r>
                                </w:p>
                              </w:tc>
                              <w:tc>
                                <w:tcPr>
                                  <w:tcW w:w="2105" w:type="dxa"/>
                                  <w:tcBorders>
                                    <w:left w:val="single" w:sz="4" w:space="0" w:color="A6A6A6" w:themeColor="background1" w:themeShade="A6"/>
                                  </w:tcBorders>
                                </w:tcPr>
                                <w:p w14:paraId="3AD297A3" w14:textId="4B2F56C8" w:rsidR="00CE36B6" w:rsidRPr="00F51657" w:rsidRDefault="001878AE" w:rsidP="007D2837">
                                  <w:pPr>
                                    <w:pStyle w:val="NWMPHNFootertext"/>
                                    <w:ind w:left="-181"/>
                                  </w:pPr>
                                  <w:r w:rsidRPr="00F51657">
                                    <w:t>**Uncontrolled when printed**</w:t>
                                  </w:r>
                                  <w:r w:rsidRPr="00F51657">
                                    <w:br/>
                                    <w:t xml:space="preserve">Date Printed: </w:t>
                                  </w:r>
                                  <w:r>
                                    <w:fldChar w:fldCharType="begin"/>
                                  </w:r>
                                  <w:r>
                                    <w:instrText xml:space="preserve"> TIME \@ "d MMMM yyyy" </w:instrText>
                                  </w:r>
                                  <w:r>
                                    <w:fldChar w:fldCharType="separate"/>
                                  </w:r>
                                  <w:r w:rsidR="002D234F">
                                    <w:rPr>
                                      <w:noProof/>
                                    </w:rPr>
                                    <w:t>14 March 2025</w:t>
                                  </w:r>
                                  <w:r>
                                    <w:fldChar w:fldCharType="end"/>
                                  </w:r>
                                </w:p>
                              </w:tc>
                            </w:tr>
                          </w:tbl>
                          <w:p w14:paraId="501FD9F7" w14:textId="77777777" w:rsidR="00CE36B6" w:rsidRPr="00F51657" w:rsidRDefault="00CE36B6" w:rsidP="00CE36B6">
                            <w:pPr>
                              <w:spacing w:after="0" w:line="240" w:lineRule="auto"/>
                              <w:rPr>
                                <w:color w:val="505050"/>
                                <w:sz w:val="14"/>
                                <w:szCs w:val="1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  <wps:wsp>
                      <wps:cNvPr id="1260449351" name="Text Box 1260449351"/>
                      <wps:cNvSpPr txBox="1"/>
                      <wps:spPr>
                        <a:xfrm>
                          <a:off x="4601280" y="101010"/>
                          <a:ext cx="559418" cy="3403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:pic="http://schemas.openxmlformats.org/drawingml/2006/picture" xmlns:a14="http://schemas.microsoft.com/office/drawing/2010/main" xmlns="" xmlns:arto="http://schemas.microsoft.com/office/word/2006/arto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9BF749F" w14:textId="77777777" w:rsidR="00CE36B6" w:rsidRPr="00493551" w:rsidRDefault="001878AE" w:rsidP="00CE36B6">
                            <w:pPr>
                              <w:pStyle w:val="NWMPHNPageNo"/>
                            </w:pPr>
                            <w:r w:rsidRPr="00493551">
                              <w:t xml:space="preserve">Page </w:t>
                            </w:r>
                            <w:r w:rsidRPr="00493551">
                              <w:fldChar w:fldCharType="begin"/>
                            </w:r>
                            <w:r w:rsidRPr="00493551">
                              <w:instrText xml:space="preserve"> PAGE  \* MERGEFORMAT </w:instrText>
                            </w:r>
                            <w:r w:rsidRPr="00493551">
                              <w:fldChar w:fldCharType="separate"/>
                            </w:r>
                            <w:r>
                              <w:rPr>
                                <w:noProof/>
                              </w:rPr>
                              <w:t>1</w:t>
                            </w:r>
                            <w:r w:rsidRPr="00493551">
                              <w:fldChar w:fldCharType="end"/>
                            </w:r>
                            <w:r w:rsidRPr="00493551">
                              <w:t xml:space="preserve"> of </w:t>
                            </w:r>
                            <w:fldSimple w:instr=" NUMPAGES  \* MERGEFORMAT ">
                              <w:r>
                                <w:rPr>
                                  <w:noProof/>
                                </w:rPr>
                                <w:t>1</w:t>
                              </w:r>
                            </w:fldSimple>
                          </w:p>
                        </w:txbxContent>
                      </wps:txbx>
                      <wps:bodyPr rot="0" spcFirstLastPara="0" vertOverflow="overflow" horzOverflow="overflow" vert="horz" wrap="none" lIns="0" tIns="0" rIns="0" bIns="0" numCol="1" spcCol="0" rtlCol="0" fromWordArt="0" anchor="b" anchorCtr="0" forceAA="0" compatLnSpc="1">
                        <a:prstTxWarp prst="textNoShape">
                          <a:avLst/>
                        </a:prstTxWarp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16CFDB81" id="Group 1260449349" o:spid="_x0000_s1032" style="position:absolute;left:0;text-align:left;margin-left:94.55pt;margin-top:89.05pt;width:414.85pt;height:34pt;z-index:251658247;mso-width-relative:margin;mso-height-relative:margin" coordorigin="34,285" coordsize="51572,4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60449350" o:spid="_x0000_s1033" type="#_x0000_t202" style="position:absolute;left:34;top:285;width:45642;height:3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" filled="f" stroked="f">
                <v:textbox>
                  <w:txbxContent>
                    <w:tbl>
                      <w:tblPr>
                        <w:tblW w:w="0" w:type="auto"/>
                        <w:tblCellMar>
                          <w:left w:w="284" w:type="dxa"/>
                          <w:right w:w="142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2268"/>
                        <w:gridCol w:w="2552"/>
                        <w:gridCol w:w="2105"/>
                      </w:tblGrid>
                      <w:tr w:rsidR="0036559B" w14:paraId="3C1015C4" w14:textId="77777777" w:rsidTr="007D2837">
                        <w:tc>
                          <w:tcPr>
                            <w:tcW w:w="2268" w:type="dxa"/>
                            <w:tcBorders>
                              <w:right w:val="single" w:sz="4" w:space="0" w:color="A6A6A6" w:themeColor="background1" w:themeShade="A6"/>
                            </w:tcBorders>
                          </w:tcPr>
                          <w:p w14:paraId="7853BB7F" w14:textId="620B85A6" w:rsidR="00CE36B6" w:rsidRPr="00F51657" w:rsidRDefault="0061490B" w:rsidP="007D2837">
                            <w:pPr>
                              <w:pStyle w:val="NWMPHNFootertext"/>
                            </w:pPr>
                            <w:fldSimple w:instr=" FILENAME   \* MERGEFORMAT ">
                              <w:r>
                                <w:rPr>
                                  <w:noProof/>
                                </w:rPr>
                                <w:t>Expression of Interest (Communications)_GPs</w:t>
                              </w:r>
                            </w:fldSimple>
                            <w:r w:rsidR="001878AE">
                              <w:rPr>
                                <w:noProof/>
                              </w:rPr>
                              <w:t xml:space="preserve">  </w:t>
                            </w:r>
                            <w:r w:rsidR="001878AE" w:rsidRPr="00F51657">
                              <w:t xml:space="preserve">Version: </w:t>
                            </w:r>
                            <w:r w:rsidR="001878AE" w:rsidRPr="00DF450A">
                              <w:t>2.1</w:t>
                            </w:r>
                          </w:p>
                        </w:tc>
                        <w:tc>
                          <w:tcPr>
                            <w:tcW w:w="2552" w:type="dxa"/>
                            <w:tcBorders>
                              <w:right w:val="single" w:sz="4" w:space="0" w:color="A6A6A6" w:themeColor="background1" w:themeShade="A6"/>
                            </w:tcBorders>
                          </w:tcPr>
                          <w:p w14:paraId="3F4CE103" w14:textId="77777777" w:rsidR="00CE36B6" w:rsidRDefault="001878AE" w:rsidP="00CE36B6">
                            <w:pPr>
                              <w:pStyle w:val="NWMPHNFootertext"/>
                              <w:spacing w:after="120"/>
                              <w:ind w:left="-221"/>
                            </w:pPr>
                            <w:r>
                              <w:t xml:space="preserve">Date Approved: </w:t>
                            </w:r>
                            <w:r w:rsidRPr="00DF450A">
                              <w:t>12/01/2023</w:t>
                            </w:r>
                          </w:p>
                          <w:p w14:paraId="0360FCE5" w14:textId="77777777" w:rsidR="00CE36B6" w:rsidRPr="00F51657" w:rsidRDefault="001878AE" w:rsidP="00CE36B6">
                            <w:pPr>
                              <w:pStyle w:val="NWMPHNFootertext"/>
                              <w:spacing w:after="120"/>
                              <w:ind w:left="-221"/>
                            </w:pPr>
                            <w:r>
                              <w:t xml:space="preserve">Next Review Date: </w:t>
                            </w:r>
                            <w:r w:rsidRPr="00DF450A">
                              <w:t>12/01/2026</w:t>
                            </w:r>
                          </w:p>
                        </w:tc>
                        <w:tc>
                          <w:tcPr>
                            <w:tcW w:w="2105" w:type="dxa"/>
                            <w:tcBorders>
                              <w:left w:val="single" w:sz="4" w:space="0" w:color="A6A6A6" w:themeColor="background1" w:themeShade="A6"/>
                            </w:tcBorders>
                          </w:tcPr>
                          <w:p w14:paraId="3AD297A3" w14:textId="4B2F56C8" w:rsidR="00CE36B6" w:rsidRPr="00F51657" w:rsidRDefault="001878AE" w:rsidP="007D2837">
                            <w:pPr>
                              <w:pStyle w:val="NWMPHNFootertext"/>
                              <w:ind w:left="-181"/>
                            </w:pPr>
                            <w:r w:rsidRPr="00F51657">
                              <w:t>**Uncontrolled when printed**</w:t>
                            </w:r>
                            <w:r w:rsidRPr="00F51657">
                              <w:br/>
                              <w:t xml:space="preserve">Date Printed: </w:t>
                            </w:r>
                            <w:r>
                              <w:fldChar w:fldCharType="begin"/>
                            </w:r>
                            <w:r>
                              <w:instrText xml:space="preserve"> TIME \@ "d MMMM yyyy" </w:instrText>
                            </w:r>
                            <w:r>
                              <w:fldChar w:fldCharType="separate"/>
                            </w:r>
                            <w:r w:rsidR="002D234F">
                              <w:rPr>
                                <w:noProof/>
                              </w:rPr>
                              <w:t>14 March 2025</w:t>
                            </w:r>
                            <w:r>
                              <w:fldChar w:fldCharType="end"/>
                            </w:r>
                          </w:p>
                        </w:tc>
                      </w:tr>
                    </w:tbl>
                    <w:p w14:paraId="501FD9F7" w14:textId="77777777" w:rsidR="00CE36B6" w:rsidRPr="00F51657" w:rsidRDefault="00CE36B6" w:rsidP="00CE36B6">
                      <w:pPr>
                        <w:spacing w:after="0" w:line="240" w:lineRule="auto"/>
                        <w:rPr>
                          <w:color w:val="505050"/>
                          <w:sz w:val="14"/>
                          <w:szCs w:val="14"/>
                        </w:rPr>
                      </w:pPr>
                    </w:p>
                  </w:txbxContent>
                </v:textbox>
              </v:shape>
              <v:shape id="Text Box 1260449351" o:spid="_x0000_s1034" type="#_x0000_t202" style="position:absolute;left:46012;top:1010;width:5594;height:3403;visibility:visible;mso-wrap-style:none;v-text-anchor:bottom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" filled="f" stroked="f">
                <v:textbox inset="0,0,0,0">
                  <w:txbxContent>
                    <w:p w14:paraId="39BF749F" w14:textId="77777777" w:rsidR="00CE36B6" w:rsidRPr="00493551" w:rsidRDefault="001878AE" w:rsidP="00CE36B6">
                      <w:pPr>
                        <w:pStyle w:val="NWMPHNPageNo"/>
                      </w:pPr>
                      <w:r w:rsidRPr="00493551">
                        <w:t xml:space="preserve">Page </w:t>
                      </w:r>
                      <w:r w:rsidRPr="00493551">
                        <w:fldChar w:fldCharType="begin"/>
                      </w:r>
                      <w:r w:rsidRPr="00493551">
                        <w:instrText xml:space="preserve"> PAGE  \* MERGEFORMAT </w:instrText>
                      </w:r>
                      <w:r w:rsidRPr="00493551">
                        <w:fldChar w:fldCharType="separate"/>
                      </w:r>
                      <w:r>
                        <w:rPr>
                          <w:noProof/>
                        </w:rPr>
                        <w:t>1</w:t>
                      </w:r>
                      <w:r w:rsidRPr="00493551">
                        <w:fldChar w:fldCharType="end"/>
                      </w:r>
                      <w:r w:rsidRPr="00493551">
                        <w:t xml:space="preserve"> of </w:t>
                      </w:r>
                      <w:fldSimple w:instr=" NUMPAGES  \* MERGEFORMAT ">
                        <w:r>
                          <w:rPr>
                            <w:noProof/>
                          </w:rPr>
                          <w:t>1</w:t>
                        </w:r>
                      </w:fldSimple>
                    </w:p>
                  </w:txbxContent>
                </v:textbox>
              </v:shape>
            </v:group>
          </w:pict>
        </mc:Fallback>
      </mc:AlternateContent>
    </w:r>
    <w:r w:rsidR="00A41B85">
      <w:rPr>
        <w:noProof/>
        <w:lang w:eastAsia="en-AU"/>
      </w:rPr>
      <mc:AlternateContent>
        <mc:Choice Requires="wpg">
          <w:drawing>
            <wp:anchor distT="0" distB="0" distL="114300" distR="114300" simplePos="0" relativeHeight="251658248" behindDoc="0" locked="0" layoutInCell="1" allowOverlap="1" wp14:anchorId="7DAB89C9" wp14:editId="38D1E592">
              <wp:simplePos x="0" y="0"/>
              <wp:positionH relativeFrom="column">
                <wp:posOffset>1483936</wp:posOffset>
              </wp:positionH>
              <wp:positionV relativeFrom="paragraph">
                <wp:posOffset>230427</wp:posOffset>
              </wp:positionV>
              <wp:extent cx="4863464" cy="759460"/>
              <wp:effectExtent l="0" t="0" r="0" b="2540"/>
              <wp:wrapNone/>
              <wp:docPr id="2" name="Group 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863464" cy="759460"/>
                        <a:chOff x="-104774" y="0"/>
                        <a:chExt cx="4863464" cy="759460"/>
                      </a:xfrm>
                    </wpg:grpSpPr>
                    <wps:wsp>
                      <wps:cNvPr id="5" name="Text Box 5"/>
                      <wps:cNvSpPr txBox="1"/>
                      <wps:spPr>
                        <a:xfrm>
                          <a:off x="1181100" y="0"/>
                          <a:ext cx="3573721" cy="281002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14:paraId="234EE750" w14:textId="77777777" w:rsidR="00A41B85" w:rsidRPr="00F176F0" w:rsidRDefault="001878AE" w:rsidP="00A41B85">
                            <w:pPr>
                              <w:tabs>
                                <w:tab w:val="left" w:pos="851"/>
                                <w:tab w:val="left" w:pos="10198"/>
                              </w:tabs>
                              <w:spacing w:after="0"/>
                              <w:ind w:right="-8"/>
                              <w:jc w:val="right"/>
                              <w:rPr>
                                <w:rFonts w:eastAsia="MS Mincho"/>
                                <w:color w:val="053F69"/>
                                <w:sz w:val="14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F176F0">
                              <w:rPr>
                                <w:rFonts w:eastAsia="MS Mincho"/>
                                <w:color w:val="053F69"/>
                                <w:sz w:val="14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We acknowledge the peoples of the Kulin nation as the Traditional Owners of the land on which our work in the community takes place.</w:t>
                            </w:r>
                            <w:r>
                              <w:rPr>
                                <w:rFonts w:eastAsia="MS Mincho"/>
                                <w:color w:val="053F69"/>
                                <w:sz w:val="14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 xml:space="preserve"> </w:t>
                            </w:r>
                            <w:r w:rsidRPr="00F176F0">
                              <w:rPr>
                                <w:rFonts w:eastAsia="MS Mincho"/>
                                <w:color w:val="053F69"/>
                                <w:sz w:val="14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We pay our respects to their Elders past and present.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</wps:bodyPr>
                    </wps:wsp>
                    <pic:pic xmlns:pic="http://schemas.openxmlformats.org/drawingml/2006/picture">
                      <pic:nvPicPr>
                        <pic:cNvPr id="8" name="Picture 8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333375" y="476250"/>
                          <a:ext cx="4425315" cy="2762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FAA26D3D-D897-4be2-8F04-BA451C77F1D7}">
                            <ma14:placeholderFlag xmlns:a14="http://schemas.microsoft.com/office/drawing/2010/main" xmlns="" xmlns:arto="http://schemas.microsoft.com/office/word/2006/arto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/>
                          </a:ext>
                          <a:ext uri="{53640926-AAD7-44d8-BBD7-CCE9431645EC}">
                            <a14:shadowObscured xmlns:ma14="http://schemas.microsoft.com/office/mac/drawingml/2011/main" xmlns="" xmlns:a14="http://schemas.microsoft.com/office/drawing/2010/main" xmlns:arto="http://schemas.microsoft.com/office/word/2006/arto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/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4" name="Picture 14"/>
                        <pic:cNvPicPr>
                          <a:picLocks noChangeAspect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-104774" y="243764"/>
                          <a:ext cx="232410" cy="515696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>
          <w:pict>
            <v:group w14:anchorId="7DAB89C9" id="Group 2" o:spid="_x0000_s1035" style="position:absolute;left:0;text-align:left;margin-left:116.85pt;margin-top:18.15pt;width:382.95pt;height:59.8pt;z-index:251658248;mso-width-relative:margin;mso-height-relative:margin" coordorigin="-1047" coordsize="48634,7594" o:gfxdata="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">
              <v:shape id="Text Box 5" o:spid="_x0000_s1036" type="#_x0000_t202" style="position:absolute;left:11811;width:35737;height:281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" filled="f" stroked="f" strokeweight=".5pt">
                <v:textbox inset="0,0,0,0">
                  <w:txbxContent>
                    <w:p w14:paraId="234EE750" w14:textId="77777777" w:rsidR="00A41B85" w:rsidRPr="00F176F0" w:rsidRDefault="001878AE" w:rsidP="00A41B85">
                      <w:pPr>
                        <w:tabs>
                          <w:tab w:val="left" w:pos="851"/>
                          <w:tab w:val="left" w:pos="10198"/>
                        </w:tabs>
                        <w:spacing w:after="0"/>
                        <w:ind w:right="-8"/>
                        <w:jc w:val="right"/>
                        <w:rPr>
                          <w:rFonts w:eastAsia="MS Mincho"/>
                          <w:color w:val="053F69"/>
                          <w:sz w:val="14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  <w:r w:rsidRPr="00F176F0">
                        <w:rPr>
                          <w:rFonts w:eastAsia="MS Mincho"/>
                          <w:color w:val="053F69"/>
                          <w:sz w:val="14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We acknowledge the peoples of the Kulin nation as the Traditional Owners of the land on which our work in the community takes place.</w:t>
                      </w:r>
                      <w:r>
                        <w:rPr>
                          <w:rFonts w:eastAsia="MS Mincho"/>
                          <w:color w:val="053F69"/>
                          <w:sz w:val="14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 xml:space="preserve"> </w:t>
                      </w:r>
                      <w:r w:rsidRPr="00F176F0">
                        <w:rPr>
                          <w:rFonts w:eastAsia="MS Mincho"/>
                          <w:color w:val="053F69"/>
                          <w:sz w:val="14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  <w:t>We pay our respects to their Elders past and present.</w:t>
                      </w:r>
                    </w:p>
                  </w:txbxContent>
                </v:textbox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" o:spid="_x0000_s1037" type="#_x0000_t75" style="position:absolute;left:3333;top:4762;width:44253;height:276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">
                <v:imagedata r:id="rId6" o:title=""/>
              </v:shape>
              <v:shape id="Picture 14" o:spid="_x0000_s1038" type="#_x0000_t75" style="position:absolute;left:-1047;top:2437;width:2323;height:51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">
                <v:imagedata r:id="rId7" o:title=""/>
              </v:shape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785AAC" w14:textId="77777777" w:rsidR="00934107" w:rsidRDefault="00934107">
      <w:pPr>
        <w:spacing w:after="0" w:line="240" w:lineRule="auto"/>
      </w:pPr>
      <w:r>
        <w:separator/>
      </w:r>
    </w:p>
  </w:footnote>
  <w:footnote w:type="continuationSeparator" w:id="0">
    <w:p w14:paraId="75A308E8" w14:textId="77777777" w:rsidR="00934107" w:rsidRDefault="00934107">
      <w:pPr>
        <w:spacing w:after="0" w:line="240" w:lineRule="auto"/>
      </w:pPr>
      <w:r>
        <w:continuationSeparator/>
      </w:r>
    </w:p>
  </w:footnote>
  <w:footnote w:type="continuationNotice" w:id="1">
    <w:p w14:paraId="41C06225" w14:textId="77777777" w:rsidR="00934107" w:rsidRDefault="00934107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AE12F3" w14:textId="24CF68B9" w:rsidR="00CA4133" w:rsidRPr="00217218" w:rsidRDefault="00DF6688" w:rsidP="008D5486">
    <w:pPr>
      <w:spacing w:after="0" w:line="420" w:lineRule="exact"/>
      <w:jc w:val="both"/>
      <w:rPr>
        <w:b/>
        <w:i/>
        <w:color w:val="FFFFFF" w:themeColor="background1"/>
        <w:sz w:val="36"/>
        <w:szCs w:val="36"/>
      </w:rPr>
    </w:pPr>
    <w:r w:rsidRPr="00217218">
      <w:rPr>
        <w:b/>
        <w:i/>
        <w:noProof/>
        <w:color w:val="FFFFFF" w:themeColor="background1"/>
        <w:sz w:val="36"/>
        <w:szCs w:val="36"/>
      </w:rPr>
      <w:drawing>
        <wp:anchor distT="0" distB="0" distL="114300" distR="114300" simplePos="0" relativeHeight="251658243" behindDoc="1" locked="0" layoutInCell="1" allowOverlap="1" wp14:anchorId="700916C5" wp14:editId="6D55FBA4">
          <wp:simplePos x="0" y="0"/>
          <wp:positionH relativeFrom="page">
            <wp:posOffset>141605</wp:posOffset>
          </wp:positionH>
          <wp:positionV relativeFrom="page">
            <wp:posOffset>-1905</wp:posOffset>
          </wp:positionV>
          <wp:extent cx="7179432" cy="10401300"/>
          <wp:effectExtent l="0" t="0" r="2540" b="0"/>
          <wp:wrapNone/>
          <wp:docPr id="1260449370" name="Picture 12604493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60449370" name="info-cov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79432" cy="104013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14="http://schemas.microsoft.com/office/drawing/2010/main" xmlns="" xmlns:arto="http://schemas.microsoft.com/office/word/2006/arto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878AE" w:rsidRPr="0044491D">
      <w:rPr>
        <w:b/>
        <w:i/>
        <w:noProof/>
        <w:color w:val="FFFFFF" w:themeColor="background1"/>
        <w:sz w:val="36"/>
        <w:szCs w:val="36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3689C8AB" wp14:editId="6DCD056C">
              <wp:simplePos x="0" y="0"/>
              <wp:positionH relativeFrom="column">
                <wp:posOffset>-492760</wp:posOffset>
              </wp:positionH>
              <wp:positionV relativeFrom="paragraph">
                <wp:posOffset>-175895</wp:posOffset>
              </wp:positionV>
              <wp:extent cx="2915285" cy="817880"/>
              <wp:effectExtent l="0" t="0" r="0" b="1270"/>
              <wp:wrapSquare wrapText="bothSides"/>
              <wp:docPr id="21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15285" cy="81788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F396793" w14:textId="37997991" w:rsidR="004A697F" w:rsidRPr="00B642B1" w:rsidRDefault="001878AE" w:rsidP="004A697F">
                          <w:pPr>
                            <w:rPr>
                              <w:sz w:val="48"/>
                              <w:szCs w:val="48"/>
                            </w:rPr>
                          </w:pPr>
                          <w:r w:rsidRPr="00B642B1">
                            <w:rPr>
                              <w:b/>
                              <w:i/>
                              <w:color w:val="FFFFFF" w:themeColor="background1"/>
                              <w:sz w:val="48"/>
                              <w:szCs w:val="48"/>
                            </w:rPr>
                            <w:t>Expression of Interest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689C8AB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9" type="#_x0000_t202" style="position:absolute;left:0;text-align:left;margin-left:-38.8pt;margin-top:-13.85pt;width:229.55pt;height:64.4pt;z-index:25165824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" filled="f" stroked="f">
              <v:textbox>
                <w:txbxContent>
                  <w:p w14:paraId="2F396793" w14:textId="37997991" w:rsidR="004A697F" w:rsidRPr="00B642B1" w:rsidRDefault="001878AE" w:rsidP="004A697F">
                    <w:pPr>
                      <w:rPr>
                        <w:sz w:val="48"/>
                        <w:szCs w:val="48"/>
                      </w:rPr>
                    </w:pPr>
                    <w:r w:rsidRPr="00B642B1">
                      <w:rPr>
                        <w:b/>
                        <w:i/>
                        <w:color w:val="FFFFFF" w:themeColor="background1"/>
                        <w:sz w:val="48"/>
                        <w:szCs w:val="48"/>
                      </w:rPr>
                      <w:t>Expression of Interest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A00F9F" w:rsidRPr="00217218">
      <w:rPr>
        <w:b/>
        <w:i/>
        <w:color w:val="FFFFFF" w:themeColor="background1"/>
        <w:sz w:val="36"/>
        <w:szCs w:val="36"/>
      </w:rPr>
      <w:t xml:space="preserve"> </w:t>
    </w:r>
  </w:p>
  <w:p w14:paraId="4619B0F8" w14:textId="77777777" w:rsidR="00CA4133" w:rsidRDefault="00CA4133" w:rsidP="00CA4133">
    <w:pPr>
      <w:pStyle w:val="Header"/>
    </w:pPr>
  </w:p>
  <w:p w14:paraId="62A6F8E0" w14:textId="77777777" w:rsidR="002D43D0" w:rsidRDefault="001878AE" w:rsidP="00E618C3">
    <w:pPr>
      <w:pStyle w:val="Header"/>
      <w:tabs>
        <w:tab w:val="clear" w:pos="4513"/>
        <w:tab w:val="clear" w:pos="9026"/>
        <w:tab w:val="left" w:pos="2835"/>
        <w:tab w:val="left" w:pos="7541"/>
      </w:tabs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738604" w14:textId="77777777" w:rsidR="00A41B85" w:rsidRPr="00DF450A" w:rsidRDefault="001878AE" w:rsidP="00A41B85">
    <w:pPr>
      <w:spacing w:after="0" w:line="420" w:lineRule="exact"/>
      <w:rPr>
        <w:b/>
        <w:i/>
        <w:color w:val="FFFFFF" w:themeColor="background1"/>
        <w:sz w:val="44"/>
        <w:szCs w:val="44"/>
      </w:rPr>
    </w:pPr>
    <w:r w:rsidRPr="00DF450A">
      <w:rPr>
        <w:b/>
        <w:i/>
        <w:color w:val="FFFFFF" w:themeColor="background1"/>
        <w:sz w:val="44"/>
        <w:szCs w:val="44"/>
      </w:rPr>
      <w:t xml:space="preserve">Expression of Interest (Communications) </w:t>
    </w:r>
    <w:r w:rsidR="0095763E" w:rsidRPr="00DF450A">
      <w:rPr>
        <w:b/>
        <w:i/>
        <w:noProof/>
        <w:color w:val="FFFFFF" w:themeColor="background1"/>
        <w:sz w:val="44"/>
        <w:szCs w:val="44"/>
      </w:rPr>
      <w:drawing>
        <wp:anchor distT="0" distB="0" distL="114300" distR="114300" simplePos="0" relativeHeight="251658246" behindDoc="1" locked="0" layoutInCell="1" allowOverlap="1" wp14:anchorId="18C94C2C" wp14:editId="7D7BF0BF">
          <wp:simplePos x="0" y="0"/>
          <wp:positionH relativeFrom="page">
            <wp:posOffset>149225</wp:posOffset>
          </wp:positionH>
          <wp:positionV relativeFrom="page">
            <wp:posOffset>142875</wp:posOffset>
          </wp:positionV>
          <wp:extent cx="7179432" cy="10401300"/>
          <wp:effectExtent l="0" t="0" r="2540" b="0"/>
          <wp:wrapNone/>
          <wp:docPr id="1260449371" name="Picture 126044937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60449371" name="info-cove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179432" cy="10401300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a14="http://schemas.microsoft.com/office/drawing/2010/main" xmlns="" xmlns:arto="http://schemas.microsoft.com/office/word/2006/arto" xmlns:ma14="http://schemas.microsoft.com/office/mac/drawingml/2011/main" xmlns:mo="http://schemas.microsoft.com/office/mac/office/2008/main" xmlns:mv="urn:schemas-microsoft-com:mac:vml" xmlns:o="urn:schemas-microsoft-com:office:office" xmlns:v="urn:schemas-microsoft-com:vml" xmlns:w="http://schemas.openxmlformats.org/wordprocessingml/2006/main" xmlns:w10="urn:schemas-microsoft-com:office:word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DE8F442" w14:textId="77777777" w:rsidR="00A41B85" w:rsidRDefault="00A41B8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3C0E72F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pStyle w:val="NoteLevel3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pStyle w:val="NoteLevel4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pStyle w:val="NoteLevel5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D736C714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E0EEAA66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7A70B904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51DAB042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3D4CFA46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54CED7F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32AB73A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689E1642"/>
    <w:lvl w:ilvl="0">
      <w:start w:val="1"/>
      <w:numFmt w:val="bullet"/>
      <w:pStyle w:val="ListBullet2"/>
      <w:lvlText w:val="-"/>
      <w:lvlJc w:val="left"/>
      <w:pPr>
        <w:tabs>
          <w:tab w:val="num" w:pos="623"/>
        </w:tabs>
        <w:ind w:left="623" w:hanging="340"/>
      </w:pPr>
      <w:rPr>
        <w:rFonts w:ascii="9999999" w:hAnsi="9999999" w:cs="Courier New" w:hint="default"/>
      </w:rPr>
    </w:lvl>
  </w:abstractNum>
  <w:abstractNum w:abstractNumId="9" w15:restartNumberingAfterBreak="0">
    <w:nsid w:val="FFFFFF88"/>
    <w:multiLevelType w:val="singleLevel"/>
    <w:tmpl w:val="21A899C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E5D84C8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741702C"/>
    <w:multiLevelType w:val="hybridMultilevel"/>
    <w:tmpl w:val="9360358E"/>
    <w:lvl w:ilvl="0" w:tplc="69AAFD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3E46A2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7B0AE1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A5A05A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164F5A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690173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E92153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80A76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87C4AD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7CD0558"/>
    <w:multiLevelType w:val="hybridMultilevel"/>
    <w:tmpl w:val="A0AA46B6"/>
    <w:lvl w:ilvl="0" w:tplc="E9145A1E">
      <w:start w:val="1"/>
      <w:numFmt w:val="bullet"/>
      <w:pStyle w:val="NWMPHNBody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B4189A" w:tentative="1">
      <w:start w:val="1"/>
      <w:numFmt w:val="lowerRoman"/>
      <w:lvlText w:val="%3."/>
      <w:lvlJc w:val="right"/>
      <w:pPr>
        <w:ind w:left="2160" w:hanging="180"/>
      </w:pPr>
    </w:lvl>
    <w:lvl w:ilvl="3" w:tplc="2EBA15C8" w:tentative="1">
      <w:start w:val="1"/>
      <w:numFmt w:val="decimal"/>
      <w:lvlText w:val="%4."/>
      <w:lvlJc w:val="left"/>
      <w:pPr>
        <w:ind w:left="2880" w:hanging="360"/>
      </w:pPr>
    </w:lvl>
    <w:lvl w:ilvl="4" w:tplc="E27A1D02" w:tentative="1">
      <w:start w:val="1"/>
      <w:numFmt w:val="lowerLetter"/>
      <w:lvlText w:val="%5."/>
      <w:lvlJc w:val="left"/>
      <w:pPr>
        <w:ind w:left="3600" w:hanging="360"/>
      </w:pPr>
    </w:lvl>
    <w:lvl w:ilvl="5" w:tplc="3D58C938" w:tentative="1">
      <w:start w:val="1"/>
      <w:numFmt w:val="lowerRoman"/>
      <w:lvlText w:val="%6."/>
      <w:lvlJc w:val="right"/>
      <w:pPr>
        <w:ind w:left="4320" w:hanging="180"/>
      </w:pPr>
    </w:lvl>
    <w:lvl w:ilvl="6" w:tplc="E80C98D2" w:tentative="1">
      <w:start w:val="1"/>
      <w:numFmt w:val="decimal"/>
      <w:lvlText w:val="%7."/>
      <w:lvlJc w:val="left"/>
      <w:pPr>
        <w:ind w:left="5040" w:hanging="360"/>
      </w:pPr>
    </w:lvl>
    <w:lvl w:ilvl="7" w:tplc="2D660A98" w:tentative="1">
      <w:start w:val="1"/>
      <w:numFmt w:val="lowerLetter"/>
      <w:lvlText w:val="%8."/>
      <w:lvlJc w:val="left"/>
      <w:pPr>
        <w:ind w:left="5760" w:hanging="360"/>
      </w:pPr>
    </w:lvl>
    <w:lvl w:ilvl="8" w:tplc="BE869E4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8793F7F"/>
    <w:multiLevelType w:val="hybridMultilevel"/>
    <w:tmpl w:val="38569000"/>
    <w:lvl w:ilvl="0" w:tplc="70F27F3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AA668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898FC6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0EE113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CCB05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E84B21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1C82F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EEFE5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790BC4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E57479B"/>
    <w:multiLevelType w:val="hybridMultilevel"/>
    <w:tmpl w:val="8E46855E"/>
    <w:lvl w:ilvl="0" w:tplc="969C4B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A06A1D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0B28DA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78459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DB2149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8E8FF5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21E6AA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CC6D86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566A4E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F5E3321"/>
    <w:multiLevelType w:val="multilevel"/>
    <w:tmpl w:val="77A439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11DC45E3"/>
    <w:multiLevelType w:val="hybridMultilevel"/>
    <w:tmpl w:val="A058E862"/>
    <w:lvl w:ilvl="0" w:tplc="E8EC2A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306C5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30625A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BE2CF4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E70E4A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E36B96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9C8585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01875C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1BA5AB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3986C00"/>
    <w:multiLevelType w:val="hybridMultilevel"/>
    <w:tmpl w:val="2F2E54EC"/>
    <w:lvl w:ilvl="0" w:tplc="AAAAD930">
      <w:start w:val="1"/>
      <w:numFmt w:val="decimal"/>
      <w:lvlText w:val="%1."/>
      <w:lvlJc w:val="left"/>
      <w:pPr>
        <w:ind w:left="720" w:hanging="360"/>
      </w:pPr>
    </w:lvl>
    <w:lvl w:ilvl="1" w:tplc="B57E4294" w:tentative="1">
      <w:start w:val="1"/>
      <w:numFmt w:val="lowerLetter"/>
      <w:lvlText w:val="%2."/>
      <w:lvlJc w:val="left"/>
      <w:pPr>
        <w:ind w:left="1440" w:hanging="360"/>
      </w:pPr>
    </w:lvl>
    <w:lvl w:ilvl="2" w:tplc="844E2992" w:tentative="1">
      <w:start w:val="1"/>
      <w:numFmt w:val="lowerRoman"/>
      <w:lvlText w:val="%3."/>
      <w:lvlJc w:val="right"/>
      <w:pPr>
        <w:ind w:left="2160" w:hanging="180"/>
      </w:pPr>
    </w:lvl>
    <w:lvl w:ilvl="3" w:tplc="27289C20" w:tentative="1">
      <w:start w:val="1"/>
      <w:numFmt w:val="decimal"/>
      <w:lvlText w:val="%4."/>
      <w:lvlJc w:val="left"/>
      <w:pPr>
        <w:ind w:left="2880" w:hanging="360"/>
      </w:pPr>
    </w:lvl>
    <w:lvl w:ilvl="4" w:tplc="1136A08C" w:tentative="1">
      <w:start w:val="1"/>
      <w:numFmt w:val="lowerLetter"/>
      <w:lvlText w:val="%5."/>
      <w:lvlJc w:val="left"/>
      <w:pPr>
        <w:ind w:left="3600" w:hanging="360"/>
      </w:pPr>
    </w:lvl>
    <w:lvl w:ilvl="5" w:tplc="A27845FE" w:tentative="1">
      <w:start w:val="1"/>
      <w:numFmt w:val="lowerRoman"/>
      <w:lvlText w:val="%6."/>
      <w:lvlJc w:val="right"/>
      <w:pPr>
        <w:ind w:left="4320" w:hanging="180"/>
      </w:pPr>
    </w:lvl>
    <w:lvl w:ilvl="6" w:tplc="99E8C814" w:tentative="1">
      <w:start w:val="1"/>
      <w:numFmt w:val="decimal"/>
      <w:lvlText w:val="%7."/>
      <w:lvlJc w:val="left"/>
      <w:pPr>
        <w:ind w:left="5040" w:hanging="360"/>
      </w:pPr>
    </w:lvl>
    <w:lvl w:ilvl="7" w:tplc="47B8B458" w:tentative="1">
      <w:start w:val="1"/>
      <w:numFmt w:val="lowerLetter"/>
      <w:lvlText w:val="%8."/>
      <w:lvlJc w:val="left"/>
      <w:pPr>
        <w:ind w:left="5760" w:hanging="360"/>
      </w:pPr>
    </w:lvl>
    <w:lvl w:ilvl="8" w:tplc="2CA287C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4EC4A21"/>
    <w:multiLevelType w:val="hybridMultilevel"/>
    <w:tmpl w:val="E27ADD6E"/>
    <w:lvl w:ilvl="0" w:tplc="0864454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E23A6706" w:tentative="1">
      <w:start w:val="1"/>
      <w:numFmt w:val="lowerLetter"/>
      <w:lvlText w:val="%2."/>
      <w:lvlJc w:val="left"/>
      <w:pPr>
        <w:ind w:left="1440" w:hanging="360"/>
      </w:pPr>
    </w:lvl>
    <w:lvl w:ilvl="2" w:tplc="AF781D8A" w:tentative="1">
      <w:start w:val="1"/>
      <w:numFmt w:val="lowerRoman"/>
      <w:lvlText w:val="%3."/>
      <w:lvlJc w:val="right"/>
      <w:pPr>
        <w:ind w:left="2160" w:hanging="180"/>
      </w:pPr>
    </w:lvl>
    <w:lvl w:ilvl="3" w:tplc="AE00E01A" w:tentative="1">
      <w:start w:val="1"/>
      <w:numFmt w:val="decimal"/>
      <w:lvlText w:val="%4."/>
      <w:lvlJc w:val="left"/>
      <w:pPr>
        <w:ind w:left="2880" w:hanging="360"/>
      </w:pPr>
    </w:lvl>
    <w:lvl w:ilvl="4" w:tplc="C86C7B0A" w:tentative="1">
      <w:start w:val="1"/>
      <w:numFmt w:val="lowerLetter"/>
      <w:lvlText w:val="%5."/>
      <w:lvlJc w:val="left"/>
      <w:pPr>
        <w:ind w:left="3600" w:hanging="360"/>
      </w:pPr>
    </w:lvl>
    <w:lvl w:ilvl="5" w:tplc="92DEC9B2" w:tentative="1">
      <w:start w:val="1"/>
      <w:numFmt w:val="lowerRoman"/>
      <w:lvlText w:val="%6."/>
      <w:lvlJc w:val="right"/>
      <w:pPr>
        <w:ind w:left="4320" w:hanging="180"/>
      </w:pPr>
    </w:lvl>
    <w:lvl w:ilvl="6" w:tplc="55D07A8E" w:tentative="1">
      <w:start w:val="1"/>
      <w:numFmt w:val="decimal"/>
      <w:lvlText w:val="%7."/>
      <w:lvlJc w:val="left"/>
      <w:pPr>
        <w:ind w:left="5040" w:hanging="360"/>
      </w:pPr>
    </w:lvl>
    <w:lvl w:ilvl="7" w:tplc="24E235B0" w:tentative="1">
      <w:start w:val="1"/>
      <w:numFmt w:val="lowerLetter"/>
      <w:lvlText w:val="%8."/>
      <w:lvlJc w:val="left"/>
      <w:pPr>
        <w:ind w:left="5760" w:hanging="360"/>
      </w:pPr>
    </w:lvl>
    <w:lvl w:ilvl="8" w:tplc="3386F56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BDD2B92"/>
    <w:multiLevelType w:val="multilevel"/>
    <w:tmpl w:val="03B20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1C251A8"/>
    <w:multiLevelType w:val="hybridMultilevel"/>
    <w:tmpl w:val="79CA9F92"/>
    <w:lvl w:ilvl="0" w:tplc="843693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E22C7836" w:tentative="1">
      <w:start w:val="1"/>
      <w:numFmt w:val="lowerLetter"/>
      <w:lvlText w:val="%2."/>
      <w:lvlJc w:val="left"/>
      <w:pPr>
        <w:ind w:left="1080" w:hanging="360"/>
      </w:pPr>
    </w:lvl>
    <w:lvl w:ilvl="2" w:tplc="1F707D80" w:tentative="1">
      <w:start w:val="1"/>
      <w:numFmt w:val="lowerRoman"/>
      <w:lvlText w:val="%3."/>
      <w:lvlJc w:val="right"/>
      <w:pPr>
        <w:ind w:left="1800" w:hanging="180"/>
      </w:pPr>
    </w:lvl>
    <w:lvl w:ilvl="3" w:tplc="233AED24" w:tentative="1">
      <w:start w:val="1"/>
      <w:numFmt w:val="decimal"/>
      <w:lvlText w:val="%4."/>
      <w:lvlJc w:val="left"/>
      <w:pPr>
        <w:ind w:left="2520" w:hanging="360"/>
      </w:pPr>
    </w:lvl>
    <w:lvl w:ilvl="4" w:tplc="0E88B4C4" w:tentative="1">
      <w:start w:val="1"/>
      <w:numFmt w:val="lowerLetter"/>
      <w:lvlText w:val="%5."/>
      <w:lvlJc w:val="left"/>
      <w:pPr>
        <w:ind w:left="3240" w:hanging="360"/>
      </w:pPr>
    </w:lvl>
    <w:lvl w:ilvl="5" w:tplc="5E1CAC9C" w:tentative="1">
      <w:start w:val="1"/>
      <w:numFmt w:val="lowerRoman"/>
      <w:lvlText w:val="%6."/>
      <w:lvlJc w:val="right"/>
      <w:pPr>
        <w:ind w:left="3960" w:hanging="180"/>
      </w:pPr>
    </w:lvl>
    <w:lvl w:ilvl="6" w:tplc="88BE70D2" w:tentative="1">
      <w:start w:val="1"/>
      <w:numFmt w:val="decimal"/>
      <w:lvlText w:val="%7."/>
      <w:lvlJc w:val="left"/>
      <w:pPr>
        <w:ind w:left="4680" w:hanging="360"/>
      </w:pPr>
    </w:lvl>
    <w:lvl w:ilvl="7" w:tplc="A69058A0" w:tentative="1">
      <w:start w:val="1"/>
      <w:numFmt w:val="lowerLetter"/>
      <w:lvlText w:val="%8."/>
      <w:lvlJc w:val="left"/>
      <w:pPr>
        <w:ind w:left="5400" w:hanging="360"/>
      </w:pPr>
    </w:lvl>
    <w:lvl w:ilvl="8" w:tplc="78ACC26E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2844748E"/>
    <w:multiLevelType w:val="hybridMultilevel"/>
    <w:tmpl w:val="D09EE62A"/>
    <w:lvl w:ilvl="0" w:tplc="30DA78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37AC6C2" w:tentative="1">
      <w:start w:val="1"/>
      <w:numFmt w:val="lowerLetter"/>
      <w:lvlText w:val="%2."/>
      <w:lvlJc w:val="left"/>
      <w:pPr>
        <w:ind w:left="1440" w:hanging="360"/>
      </w:pPr>
    </w:lvl>
    <w:lvl w:ilvl="2" w:tplc="A896F04C" w:tentative="1">
      <w:start w:val="1"/>
      <w:numFmt w:val="lowerRoman"/>
      <w:lvlText w:val="%3."/>
      <w:lvlJc w:val="right"/>
      <w:pPr>
        <w:ind w:left="2160" w:hanging="180"/>
      </w:pPr>
    </w:lvl>
    <w:lvl w:ilvl="3" w:tplc="191E0200" w:tentative="1">
      <w:start w:val="1"/>
      <w:numFmt w:val="decimal"/>
      <w:lvlText w:val="%4."/>
      <w:lvlJc w:val="left"/>
      <w:pPr>
        <w:ind w:left="2880" w:hanging="360"/>
      </w:pPr>
    </w:lvl>
    <w:lvl w:ilvl="4" w:tplc="00587E14" w:tentative="1">
      <w:start w:val="1"/>
      <w:numFmt w:val="lowerLetter"/>
      <w:lvlText w:val="%5."/>
      <w:lvlJc w:val="left"/>
      <w:pPr>
        <w:ind w:left="3600" w:hanging="360"/>
      </w:pPr>
    </w:lvl>
    <w:lvl w:ilvl="5" w:tplc="6332FEC2" w:tentative="1">
      <w:start w:val="1"/>
      <w:numFmt w:val="lowerRoman"/>
      <w:lvlText w:val="%6."/>
      <w:lvlJc w:val="right"/>
      <w:pPr>
        <w:ind w:left="4320" w:hanging="180"/>
      </w:pPr>
    </w:lvl>
    <w:lvl w:ilvl="6" w:tplc="1DB61CB2" w:tentative="1">
      <w:start w:val="1"/>
      <w:numFmt w:val="decimal"/>
      <w:lvlText w:val="%7."/>
      <w:lvlJc w:val="left"/>
      <w:pPr>
        <w:ind w:left="5040" w:hanging="360"/>
      </w:pPr>
    </w:lvl>
    <w:lvl w:ilvl="7" w:tplc="51E06D08" w:tentative="1">
      <w:start w:val="1"/>
      <w:numFmt w:val="lowerLetter"/>
      <w:lvlText w:val="%8."/>
      <w:lvlJc w:val="left"/>
      <w:pPr>
        <w:ind w:left="5760" w:hanging="360"/>
      </w:pPr>
    </w:lvl>
    <w:lvl w:ilvl="8" w:tplc="4844B92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BC5118"/>
    <w:multiLevelType w:val="hybridMultilevel"/>
    <w:tmpl w:val="8EBE730A"/>
    <w:lvl w:ilvl="0" w:tplc="ADF294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E644E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E26271A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7E7EF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D2CBBCC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6F41EE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DE0BAB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8009B8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DEC03D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EFD62F9"/>
    <w:multiLevelType w:val="hybridMultilevel"/>
    <w:tmpl w:val="A40CFBAE"/>
    <w:lvl w:ilvl="0" w:tplc="FDD468D0">
      <w:start w:val="1"/>
      <w:numFmt w:val="bullet"/>
      <w:pStyle w:val="Bulletinden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4C42FD66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CBF88928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C844A1E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9222F42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59FE026E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A93C0C8C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B0DA497A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B58756A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2FB859B0"/>
    <w:multiLevelType w:val="hybridMultilevel"/>
    <w:tmpl w:val="F3DA71D8"/>
    <w:lvl w:ilvl="0" w:tplc="FB4A04C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402619C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BE2B7C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B9E214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0D244D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9BA643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296959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A3214E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DC0639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1525638"/>
    <w:multiLevelType w:val="hybridMultilevel"/>
    <w:tmpl w:val="B40480B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57F166A"/>
    <w:multiLevelType w:val="multilevel"/>
    <w:tmpl w:val="DDB89528"/>
    <w:lvl w:ilvl="0">
      <w:start w:val="1"/>
      <w:numFmt w:val="upperLetter"/>
      <w:pStyle w:val="NWMPHNAppendixheading"/>
      <w:suff w:val="nothing"/>
      <w:lvlText w:val="Appendix %1"/>
      <w:lvlJc w:val="left"/>
      <w:pPr>
        <w:ind w:left="0" w:firstLine="0"/>
      </w:pPr>
      <w:rPr>
        <w:rFonts w:hint="default"/>
        <w:b/>
      </w:rPr>
    </w:lvl>
    <w:lvl w:ilvl="1">
      <w:start w:val="1"/>
      <w:numFmt w:val="decimal"/>
      <w:pStyle w:val="NWMPHNAppendixHeading2"/>
      <w:lvlText w:val="%1.%2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pStyle w:val="NWMPHNAppendix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WMPHNAppendixHeading4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7" w15:restartNumberingAfterBreak="0">
    <w:nsid w:val="35D2762C"/>
    <w:multiLevelType w:val="hybridMultilevel"/>
    <w:tmpl w:val="6B446DA0"/>
    <w:lvl w:ilvl="0" w:tplc="D0B42F10">
      <w:start w:val="1"/>
      <w:numFmt w:val="bullet"/>
      <w:pStyle w:val="NWMPHNBodyArrowList"/>
      <w:lvlText w:val=""/>
      <w:lvlJc w:val="left"/>
      <w:pPr>
        <w:tabs>
          <w:tab w:val="num" w:pos="738"/>
        </w:tabs>
        <w:ind w:left="738" w:hanging="369"/>
      </w:pPr>
      <w:rPr>
        <w:rFonts w:ascii="Wingdings" w:hAnsi="Wingdings" w:hint="default"/>
      </w:rPr>
    </w:lvl>
    <w:lvl w:ilvl="1" w:tplc="07769118" w:tentative="1">
      <w:start w:val="1"/>
      <w:numFmt w:val="lowerLetter"/>
      <w:lvlText w:val="%2."/>
      <w:lvlJc w:val="left"/>
      <w:pPr>
        <w:ind w:left="1809" w:hanging="360"/>
      </w:pPr>
    </w:lvl>
    <w:lvl w:ilvl="2" w:tplc="BA16868C" w:tentative="1">
      <w:start w:val="1"/>
      <w:numFmt w:val="lowerRoman"/>
      <w:lvlText w:val="%3."/>
      <w:lvlJc w:val="right"/>
      <w:pPr>
        <w:ind w:left="2529" w:hanging="180"/>
      </w:pPr>
    </w:lvl>
    <w:lvl w:ilvl="3" w:tplc="2A2E76D8" w:tentative="1">
      <w:start w:val="1"/>
      <w:numFmt w:val="decimal"/>
      <w:lvlText w:val="%4."/>
      <w:lvlJc w:val="left"/>
      <w:pPr>
        <w:ind w:left="3249" w:hanging="360"/>
      </w:pPr>
    </w:lvl>
    <w:lvl w:ilvl="4" w:tplc="C0C4958A" w:tentative="1">
      <w:start w:val="1"/>
      <w:numFmt w:val="lowerLetter"/>
      <w:lvlText w:val="%5."/>
      <w:lvlJc w:val="left"/>
      <w:pPr>
        <w:ind w:left="3969" w:hanging="360"/>
      </w:pPr>
    </w:lvl>
    <w:lvl w:ilvl="5" w:tplc="6966EF08" w:tentative="1">
      <w:start w:val="1"/>
      <w:numFmt w:val="lowerRoman"/>
      <w:lvlText w:val="%6."/>
      <w:lvlJc w:val="right"/>
      <w:pPr>
        <w:ind w:left="4689" w:hanging="180"/>
      </w:pPr>
    </w:lvl>
    <w:lvl w:ilvl="6" w:tplc="A114F76A" w:tentative="1">
      <w:start w:val="1"/>
      <w:numFmt w:val="decimal"/>
      <w:lvlText w:val="%7."/>
      <w:lvlJc w:val="left"/>
      <w:pPr>
        <w:ind w:left="5409" w:hanging="360"/>
      </w:pPr>
    </w:lvl>
    <w:lvl w:ilvl="7" w:tplc="1F14A3FA" w:tentative="1">
      <w:start w:val="1"/>
      <w:numFmt w:val="lowerLetter"/>
      <w:lvlText w:val="%8."/>
      <w:lvlJc w:val="left"/>
      <w:pPr>
        <w:ind w:left="6129" w:hanging="360"/>
      </w:pPr>
    </w:lvl>
    <w:lvl w:ilvl="8" w:tplc="3B940396" w:tentative="1">
      <w:start w:val="1"/>
      <w:numFmt w:val="lowerRoman"/>
      <w:lvlText w:val="%9."/>
      <w:lvlJc w:val="right"/>
      <w:pPr>
        <w:ind w:left="6849" w:hanging="180"/>
      </w:pPr>
    </w:lvl>
  </w:abstractNum>
  <w:abstractNum w:abstractNumId="28" w15:restartNumberingAfterBreak="0">
    <w:nsid w:val="36B21192"/>
    <w:multiLevelType w:val="multilevel"/>
    <w:tmpl w:val="9970F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DA63E2C"/>
    <w:multiLevelType w:val="multilevel"/>
    <w:tmpl w:val="D5C69980"/>
    <w:lvl w:ilvl="0">
      <w:start w:val="1"/>
      <w:numFmt w:val="decimal"/>
      <w:lvlText w:val="%1"/>
      <w:lvlJc w:val="left"/>
      <w:pPr>
        <w:tabs>
          <w:tab w:val="num" w:pos="2988"/>
        </w:tabs>
        <w:ind w:left="2880" w:hanging="720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720"/>
        </w:tabs>
        <w:ind w:left="612" w:hanging="612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u w:val="none"/>
        <w:effect w:val="none"/>
        <w:vertAlign w:val="baseli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warmMatt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612" w:hanging="612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720"/>
        </w:tabs>
        <w:ind w:left="612" w:hanging="612"/>
      </w:pPr>
      <w:rPr>
        <w:rFonts w:hint="default"/>
      </w:r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30" w15:restartNumberingAfterBreak="0">
    <w:nsid w:val="3F7A7BE1"/>
    <w:multiLevelType w:val="hybridMultilevel"/>
    <w:tmpl w:val="8402A03E"/>
    <w:lvl w:ilvl="0" w:tplc="1C1CB3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E8B1A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2F013D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E02DE5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18409D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6A89A6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5A23B6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CA01F7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BEC7FA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0065CF3"/>
    <w:multiLevelType w:val="hybridMultilevel"/>
    <w:tmpl w:val="06FE99AC"/>
    <w:lvl w:ilvl="0" w:tplc="A40C0A4E">
      <w:start w:val="1"/>
      <w:numFmt w:val="bullet"/>
      <w:pStyle w:val="Arrowinden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D7383E26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CBF074FA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7440516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5F08490C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D04221E6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BB621978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7390FC40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C8142156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41313791"/>
    <w:multiLevelType w:val="hybridMultilevel"/>
    <w:tmpl w:val="CDD267D8"/>
    <w:lvl w:ilvl="0" w:tplc="8FDEC104">
      <w:start w:val="1"/>
      <w:numFmt w:val="bullet"/>
      <w:lvlText w:val=""/>
      <w:lvlJc w:val="left"/>
      <w:pPr>
        <w:ind w:left="2007" w:hanging="360"/>
      </w:pPr>
      <w:rPr>
        <w:rFonts w:ascii="Wingdings" w:hAnsi="Wingdings" w:hint="default"/>
      </w:rPr>
    </w:lvl>
    <w:lvl w:ilvl="1" w:tplc="56BAA578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9F143CF0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15F846C2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E05238FE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EA5A224C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348C2692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196ED3F4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DFC04DF0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33" w15:restartNumberingAfterBreak="0">
    <w:nsid w:val="42061DA2"/>
    <w:multiLevelType w:val="hybridMultilevel"/>
    <w:tmpl w:val="3032701C"/>
    <w:lvl w:ilvl="0" w:tplc="FF920ED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68EA74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26EFAE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C064EE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B6F53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76EF3F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3DEC89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EF02D8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65017B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31C3DEF"/>
    <w:multiLevelType w:val="hybridMultilevel"/>
    <w:tmpl w:val="4FE6C0D0"/>
    <w:lvl w:ilvl="0" w:tplc="6FAA662A">
      <w:start w:val="1"/>
      <w:numFmt w:val="decimal"/>
      <w:lvlText w:val="%1."/>
      <w:lvlJc w:val="left"/>
      <w:pPr>
        <w:ind w:left="720" w:hanging="360"/>
      </w:pPr>
    </w:lvl>
    <w:lvl w:ilvl="1" w:tplc="D51E65F2" w:tentative="1">
      <w:start w:val="1"/>
      <w:numFmt w:val="lowerLetter"/>
      <w:lvlText w:val="%2."/>
      <w:lvlJc w:val="left"/>
      <w:pPr>
        <w:ind w:left="1440" w:hanging="360"/>
      </w:pPr>
    </w:lvl>
    <w:lvl w:ilvl="2" w:tplc="5D0C2B88" w:tentative="1">
      <w:start w:val="1"/>
      <w:numFmt w:val="lowerRoman"/>
      <w:lvlText w:val="%3."/>
      <w:lvlJc w:val="right"/>
      <w:pPr>
        <w:ind w:left="2160" w:hanging="180"/>
      </w:pPr>
    </w:lvl>
    <w:lvl w:ilvl="3" w:tplc="44246B50" w:tentative="1">
      <w:start w:val="1"/>
      <w:numFmt w:val="decimal"/>
      <w:lvlText w:val="%4."/>
      <w:lvlJc w:val="left"/>
      <w:pPr>
        <w:ind w:left="2880" w:hanging="360"/>
      </w:pPr>
    </w:lvl>
    <w:lvl w:ilvl="4" w:tplc="54C22726" w:tentative="1">
      <w:start w:val="1"/>
      <w:numFmt w:val="lowerLetter"/>
      <w:lvlText w:val="%5."/>
      <w:lvlJc w:val="left"/>
      <w:pPr>
        <w:ind w:left="3600" w:hanging="360"/>
      </w:pPr>
    </w:lvl>
    <w:lvl w:ilvl="5" w:tplc="47F04B3A" w:tentative="1">
      <w:start w:val="1"/>
      <w:numFmt w:val="lowerRoman"/>
      <w:lvlText w:val="%6."/>
      <w:lvlJc w:val="right"/>
      <w:pPr>
        <w:ind w:left="4320" w:hanging="180"/>
      </w:pPr>
    </w:lvl>
    <w:lvl w:ilvl="6" w:tplc="6E5ADE54" w:tentative="1">
      <w:start w:val="1"/>
      <w:numFmt w:val="decimal"/>
      <w:lvlText w:val="%7."/>
      <w:lvlJc w:val="left"/>
      <w:pPr>
        <w:ind w:left="5040" w:hanging="360"/>
      </w:pPr>
    </w:lvl>
    <w:lvl w:ilvl="7" w:tplc="BA90B0C2" w:tentative="1">
      <w:start w:val="1"/>
      <w:numFmt w:val="lowerLetter"/>
      <w:lvlText w:val="%8."/>
      <w:lvlJc w:val="left"/>
      <w:pPr>
        <w:ind w:left="5760" w:hanging="360"/>
      </w:pPr>
    </w:lvl>
    <w:lvl w:ilvl="8" w:tplc="7406747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6130BBC"/>
    <w:multiLevelType w:val="hybridMultilevel"/>
    <w:tmpl w:val="C03660CE"/>
    <w:lvl w:ilvl="0" w:tplc="646CEA4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40582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540FE5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B4A304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F4B1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094ED9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5B02E4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B5CBC1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E30F53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4A0F5F2F"/>
    <w:multiLevelType w:val="hybridMultilevel"/>
    <w:tmpl w:val="9FF29D1A"/>
    <w:lvl w:ilvl="0" w:tplc="325C6A44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B3E93F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12358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184BF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552339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5CEA8E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BAC93D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DA8D80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A77E1DC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4A277074"/>
    <w:multiLevelType w:val="hybridMultilevel"/>
    <w:tmpl w:val="D3481108"/>
    <w:lvl w:ilvl="0" w:tplc="ADCE33C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B3E61F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528E8B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5E67C5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2CA40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2A85B5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B4C8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3D68C4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FA0DC8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4F8323E9"/>
    <w:multiLevelType w:val="hybridMultilevel"/>
    <w:tmpl w:val="617436C0"/>
    <w:lvl w:ilvl="0" w:tplc="F0965F8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E92F3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AF0DAB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E864B3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60EC1F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DA6B7D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B6C9D6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1BA61F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E92C3E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3261E47"/>
    <w:multiLevelType w:val="multilevel"/>
    <w:tmpl w:val="03B201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56177FAF"/>
    <w:multiLevelType w:val="multilevel"/>
    <w:tmpl w:val="66FE74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56246AB7"/>
    <w:multiLevelType w:val="multilevel"/>
    <w:tmpl w:val="F282F4DA"/>
    <w:lvl w:ilvl="0">
      <w:start w:val="1"/>
      <w:numFmt w:val="decimal"/>
      <w:pStyle w:val="PHNTableHeadingWhite"/>
      <w:lvlText w:val="1.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PHNTableHeadingWhite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219"/>
        </w:tabs>
        <w:ind w:left="1219" w:hanging="368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2" w15:restartNumberingAfterBreak="0">
    <w:nsid w:val="5C377A90"/>
    <w:multiLevelType w:val="hybridMultilevel"/>
    <w:tmpl w:val="67406D08"/>
    <w:lvl w:ilvl="0" w:tplc="3E4EB6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2382A9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18840D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468510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F6CE7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78EEE8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1B455C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54682D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67E72E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5D80506C"/>
    <w:multiLevelType w:val="hybridMultilevel"/>
    <w:tmpl w:val="F866F112"/>
    <w:lvl w:ilvl="0" w:tplc="FB1270C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EF0657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27A03A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5E200B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3AA027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A44407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4E45DB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3A226CA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B4EC1A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5EEA0A5C"/>
    <w:multiLevelType w:val="hybridMultilevel"/>
    <w:tmpl w:val="2EF6EF96"/>
    <w:lvl w:ilvl="0" w:tplc="0E3C4F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5C48F7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2A6FD8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F940DC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59CF1E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7E823E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0E832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2D6B5C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140FD5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60CB2502"/>
    <w:multiLevelType w:val="hybridMultilevel"/>
    <w:tmpl w:val="0EBCB6F0"/>
    <w:lvl w:ilvl="0" w:tplc="716827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07A228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D0856F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3FAEAE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38CC84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D50EF01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A5CDF1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20330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6444A5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60F2744C"/>
    <w:multiLevelType w:val="hybridMultilevel"/>
    <w:tmpl w:val="ACF49A62"/>
    <w:lvl w:ilvl="0" w:tplc="8574132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85078A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CDCE3A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F3ED31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E5050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665B7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92021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87809A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92C49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62244DDA"/>
    <w:multiLevelType w:val="hybridMultilevel"/>
    <w:tmpl w:val="1DA258AE"/>
    <w:lvl w:ilvl="0" w:tplc="DA1E517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2EC4CF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8E6523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A4C43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8C652B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14C44A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1C8AA4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134E3F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E10645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65720DE0"/>
    <w:multiLevelType w:val="hybridMultilevel"/>
    <w:tmpl w:val="06A2E87E"/>
    <w:lvl w:ilvl="0" w:tplc="E74ABA0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C98DB4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3DA994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414AE3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A78AFE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98E4CD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CE4EC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98B262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CD8C8D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67A85A87"/>
    <w:multiLevelType w:val="hybridMultilevel"/>
    <w:tmpl w:val="51B295D6"/>
    <w:lvl w:ilvl="0" w:tplc="10D2AB7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A62BC0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FE0530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A082BF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606FBB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614F2B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B4937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FEA820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454B41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68B239EA"/>
    <w:multiLevelType w:val="hybridMultilevel"/>
    <w:tmpl w:val="F0E8B13C"/>
    <w:lvl w:ilvl="0" w:tplc="90F6CCD4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9274E0CC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8B5E0B84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46B630AC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B6EC318E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5F583BAC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8648130C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F662762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3F48385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1" w15:restartNumberingAfterBreak="0">
    <w:nsid w:val="68F8399A"/>
    <w:multiLevelType w:val="hybridMultilevel"/>
    <w:tmpl w:val="199493B4"/>
    <w:lvl w:ilvl="0" w:tplc="F634CA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0C947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89C66A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705E0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FC262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496102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3A0068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AC581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588423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6BB84E18"/>
    <w:multiLevelType w:val="hybridMultilevel"/>
    <w:tmpl w:val="75C8EE42"/>
    <w:lvl w:ilvl="0" w:tplc="AE406F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422D07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9F097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24AC52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B87C9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B0C4B7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0966D0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4E0454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E03AA84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 w15:restartNumberingAfterBreak="0">
    <w:nsid w:val="707B634D"/>
    <w:multiLevelType w:val="hybridMultilevel"/>
    <w:tmpl w:val="9CE6C548"/>
    <w:lvl w:ilvl="0" w:tplc="F9E088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F0C355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7D04CD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FC6B43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0C6204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FD0535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9FCDB6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CB2119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4DEE7F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 w15:restartNumberingAfterBreak="0">
    <w:nsid w:val="70F54311"/>
    <w:multiLevelType w:val="hybridMultilevel"/>
    <w:tmpl w:val="4C828C66"/>
    <w:lvl w:ilvl="0" w:tplc="CCA8C0F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B4A04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5CDC9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720DAF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65C0FF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5A22DA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A985B6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42593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EE812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 w15:restartNumberingAfterBreak="0">
    <w:nsid w:val="729810B9"/>
    <w:multiLevelType w:val="hybridMultilevel"/>
    <w:tmpl w:val="646274BE"/>
    <w:lvl w:ilvl="0" w:tplc="FB3A78F0">
      <w:start w:val="1"/>
      <w:numFmt w:val="bullet"/>
      <w:lvlText w:val=""/>
      <w:lvlJc w:val="left"/>
      <w:pPr>
        <w:ind w:left="360" w:hanging="360"/>
      </w:pPr>
      <w:rPr>
        <w:rFonts w:ascii="Symbol" w:hAnsi="Symbol" w:cs="Symbol" w:hint="default"/>
      </w:rPr>
    </w:lvl>
    <w:lvl w:ilvl="1" w:tplc="20D27FFE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A1D2A7F4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136B33A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6E0E100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375E8134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922C9D8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1DEE360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7174D518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6" w15:restartNumberingAfterBreak="0">
    <w:nsid w:val="733C23F3"/>
    <w:multiLevelType w:val="hybridMultilevel"/>
    <w:tmpl w:val="A8AA1A1E"/>
    <w:lvl w:ilvl="0" w:tplc="468CE6B0">
      <w:start w:val="1"/>
      <w:numFmt w:val="bullet"/>
      <w:lvlText w:val=""/>
      <w:lvlJc w:val="left"/>
      <w:pPr>
        <w:ind w:left="1880" w:hanging="360"/>
      </w:pPr>
      <w:rPr>
        <w:rFonts w:ascii="Symbol" w:hAnsi="Symbol"/>
      </w:rPr>
    </w:lvl>
    <w:lvl w:ilvl="1" w:tplc="91C014C6">
      <w:start w:val="1"/>
      <w:numFmt w:val="bullet"/>
      <w:lvlText w:val=""/>
      <w:lvlJc w:val="left"/>
      <w:pPr>
        <w:ind w:left="1880" w:hanging="360"/>
      </w:pPr>
      <w:rPr>
        <w:rFonts w:ascii="Symbol" w:hAnsi="Symbol"/>
      </w:rPr>
    </w:lvl>
    <w:lvl w:ilvl="2" w:tplc="621C313A">
      <w:start w:val="1"/>
      <w:numFmt w:val="bullet"/>
      <w:lvlText w:val=""/>
      <w:lvlJc w:val="left"/>
      <w:pPr>
        <w:ind w:left="1880" w:hanging="360"/>
      </w:pPr>
      <w:rPr>
        <w:rFonts w:ascii="Symbol" w:hAnsi="Symbol"/>
      </w:rPr>
    </w:lvl>
    <w:lvl w:ilvl="3" w:tplc="DCA4267E">
      <w:start w:val="1"/>
      <w:numFmt w:val="bullet"/>
      <w:lvlText w:val=""/>
      <w:lvlJc w:val="left"/>
      <w:pPr>
        <w:ind w:left="1880" w:hanging="360"/>
      </w:pPr>
      <w:rPr>
        <w:rFonts w:ascii="Symbol" w:hAnsi="Symbol"/>
      </w:rPr>
    </w:lvl>
    <w:lvl w:ilvl="4" w:tplc="35FC95D4">
      <w:start w:val="1"/>
      <w:numFmt w:val="bullet"/>
      <w:lvlText w:val=""/>
      <w:lvlJc w:val="left"/>
      <w:pPr>
        <w:ind w:left="1880" w:hanging="360"/>
      </w:pPr>
      <w:rPr>
        <w:rFonts w:ascii="Symbol" w:hAnsi="Symbol"/>
      </w:rPr>
    </w:lvl>
    <w:lvl w:ilvl="5" w:tplc="8BCA3E54">
      <w:start w:val="1"/>
      <w:numFmt w:val="bullet"/>
      <w:lvlText w:val=""/>
      <w:lvlJc w:val="left"/>
      <w:pPr>
        <w:ind w:left="1880" w:hanging="360"/>
      </w:pPr>
      <w:rPr>
        <w:rFonts w:ascii="Symbol" w:hAnsi="Symbol"/>
      </w:rPr>
    </w:lvl>
    <w:lvl w:ilvl="6" w:tplc="890C383C">
      <w:start w:val="1"/>
      <w:numFmt w:val="bullet"/>
      <w:lvlText w:val=""/>
      <w:lvlJc w:val="left"/>
      <w:pPr>
        <w:ind w:left="1880" w:hanging="360"/>
      </w:pPr>
      <w:rPr>
        <w:rFonts w:ascii="Symbol" w:hAnsi="Symbol"/>
      </w:rPr>
    </w:lvl>
    <w:lvl w:ilvl="7" w:tplc="CA8A8664">
      <w:start w:val="1"/>
      <w:numFmt w:val="bullet"/>
      <w:lvlText w:val=""/>
      <w:lvlJc w:val="left"/>
      <w:pPr>
        <w:ind w:left="1880" w:hanging="360"/>
      </w:pPr>
      <w:rPr>
        <w:rFonts w:ascii="Symbol" w:hAnsi="Symbol"/>
      </w:rPr>
    </w:lvl>
    <w:lvl w:ilvl="8" w:tplc="11764C5E">
      <w:start w:val="1"/>
      <w:numFmt w:val="bullet"/>
      <w:lvlText w:val=""/>
      <w:lvlJc w:val="left"/>
      <w:pPr>
        <w:ind w:left="1880" w:hanging="360"/>
      </w:pPr>
      <w:rPr>
        <w:rFonts w:ascii="Symbol" w:hAnsi="Symbol"/>
      </w:rPr>
    </w:lvl>
  </w:abstractNum>
  <w:abstractNum w:abstractNumId="57" w15:restartNumberingAfterBreak="0">
    <w:nsid w:val="73891975"/>
    <w:multiLevelType w:val="hybridMultilevel"/>
    <w:tmpl w:val="C228109A"/>
    <w:lvl w:ilvl="0" w:tplc="47002276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531CD50E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3A703072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F9D88E1A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25D6C926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5114BBD8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FC9A395A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7BB41172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8288FD50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8" w15:restartNumberingAfterBreak="0">
    <w:nsid w:val="746D3A23"/>
    <w:multiLevelType w:val="hybridMultilevel"/>
    <w:tmpl w:val="24821BFE"/>
    <w:lvl w:ilvl="0" w:tplc="624A340C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F14CD4A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F72F0DE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101A2862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BCEA0698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66A68D26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8E143136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68726CD6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DE10AD9A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59" w15:restartNumberingAfterBreak="0">
    <w:nsid w:val="7572731E"/>
    <w:multiLevelType w:val="hybridMultilevel"/>
    <w:tmpl w:val="39946020"/>
    <w:lvl w:ilvl="0" w:tplc="AE6E201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5051D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B4C4A8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A63B8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916A0D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5A6FD46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B421B8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9E8835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200FDE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 w15:restartNumberingAfterBreak="0">
    <w:nsid w:val="76487BCA"/>
    <w:multiLevelType w:val="hybridMultilevel"/>
    <w:tmpl w:val="97C281A4"/>
    <w:lvl w:ilvl="0" w:tplc="191CA2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BD094EE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F9E6E7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9296C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0EA773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40602E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05EFD6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4469F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BD818C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 w15:restartNumberingAfterBreak="0">
    <w:nsid w:val="7835643F"/>
    <w:multiLevelType w:val="hybridMultilevel"/>
    <w:tmpl w:val="31B8BB22"/>
    <w:lvl w:ilvl="0" w:tplc="C24A0B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D64112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236AEA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2BA597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3F2557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2664CE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A960D3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7AA1C3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4424B74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 w15:restartNumberingAfterBreak="0">
    <w:nsid w:val="78B33D3A"/>
    <w:multiLevelType w:val="hybridMultilevel"/>
    <w:tmpl w:val="8C1A3A06"/>
    <w:lvl w:ilvl="0" w:tplc="65B8AEC4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3B78B4AA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5124523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9ECAA30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DEEEA3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E82F7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2A2BE7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B1EE7A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C5A5BF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 w15:restartNumberingAfterBreak="0">
    <w:nsid w:val="7C494CEA"/>
    <w:multiLevelType w:val="hybridMultilevel"/>
    <w:tmpl w:val="DAD495E2"/>
    <w:lvl w:ilvl="0" w:tplc="4C26A9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F3AE1B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DFC615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0C46A16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1B64C5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E2609B4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1784D7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A1024AE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8646985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 w15:restartNumberingAfterBreak="0">
    <w:nsid w:val="7F4D7FE0"/>
    <w:multiLevelType w:val="hybridMultilevel"/>
    <w:tmpl w:val="1332BEEC"/>
    <w:lvl w:ilvl="0" w:tplc="AC5E09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774B61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D23E5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0A8F4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816955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A32952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5DECC6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22C1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D541C0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14579370">
    <w:abstractNumId w:val="37"/>
  </w:num>
  <w:num w:numId="2" w16cid:durableId="1164467081">
    <w:abstractNumId w:val="12"/>
  </w:num>
  <w:num w:numId="3" w16cid:durableId="1032531725">
    <w:abstractNumId w:val="0"/>
  </w:num>
  <w:num w:numId="4" w16cid:durableId="1143235324">
    <w:abstractNumId w:val="31"/>
  </w:num>
  <w:num w:numId="5" w16cid:durableId="1721397599">
    <w:abstractNumId w:val="23"/>
  </w:num>
  <w:num w:numId="6" w16cid:durableId="2131321681">
    <w:abstractNumId w:val="27"/>
  </w:num>
  <w:num w:numId="7" w16cid:durableId="1491092813">
    <w:abstractNumId w:val="29"/>
  </w:num>
  <w:num w:numId="8" w16cid:durableId="1707290947">
    <w:abstractNumId w:val="41"/>
  </w:num>
  <w:num w:numId="9" w16cid:durableId="1266620035">
    <w:abstractNumId w:val="8"/>
  </w:num>
  <w:num w:numId="10" w16cid:durableId="2121104693">
    <w:abstractNumId w:val="26"/>
  </w:num>
  <w:num w:numId="11" w16cid:durableId="969436429">
    <w:abstractNumId w:val="46"/>
  </w:num>
  <w:num w:numId="12" w16cid:durableId="1916433417">
    <w:abstractNumId w:val="64"/>
  </w:num>
  <w:num w:numId="13" w16cid:durableId="1360543724">
    <w:abstractNumId w:val="63"/>
  </w:num>
  <w:num w:numId="14" w16cid:durableId="697782573">
    <w:abstractNumId w:val="11"/>
  </w:num>
  <w:num w:numId="15" w16cid:durableId="456995365">
    <w:abstractNumId w:val="45"/>
  </w:num>
  <w:num w:numId="16" w16cid:durableId="436952445">
    <w:abstractNumId w:val="19"/>
  </w:num>
  <w:num w:numId="17" w16cid:durableId="1516067395">
    <w:abstractNumId w:val="39"/>
  </w:num>
  <w:num w:numId="18" w16cid:durableId="1330908983">
    <w:abstractNumId w:val="30"/>
  </w:num>
  <w:num w:numId="19" w16cid:durableId="1465083536">
    <w:abstractNumId w:val="35"/>
  </w:num>
  <w:num w:numId="20" w16cid:durableId="431441379">
    <w:abstractNumId w:val="14"/>
  </w:num>
  <w:num w:numId="21" w16cid:durableId="1413820568">
    <w:abstractNumId w:val="52"/>
  </w:num>
  <w:num w:numId="22" w16cid:durableId="1436091409">
    <w:abstractNumId w:val="16"/>
  </w:num>
  <w:num w:numId="23" w16cid:durableId="555316377">
    <w:abstractNumId w:val="51"/>
  </w:num>
  <w:num w:numId="24" w16cid:durableId="588007149">
    <w:abstractNumId w:val="47"/>
  </w:num>
  <w:num w:numId="25" w16cid:durableId="92839183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75974654">
    <w:abstractNumId w:val="43"/>
  </w:num>
  <w:num w:numId="27" w16cid:durableId="2034069203">
    <w:abstractNumId w:val="21"/>
  </w:num>
  <w:num w:numId="28" w16cid:durableId="24209288">
    <w:abstractNumId w:val="49"/>
  </w:num>
  <w:num w:numId="29" w16cid:durableId="1790512991">
    <w:abstractNumId w:val="53"/>
  </w:num>
  <w:num w:numId="30" w16cid:durableId="1142229746">
    <w:abstractNumId w:val="61"/>
  </w:num>
  <w:num w:numId="31" w16cid:durableId="1672874552">
    <w:abstractNumId w:val="17"/>
  </w:num>
  <w:num w:numId="32" w16cid:durableId="1121533731">
    <w:abstractNumId w:val="34"/>
  </w:num>
  <w:num w:numId="33" w16cid:durableId="1695687426">
    <w:abstractNumId w:val="22"/>
  </w:num>
  <w:num w:numId="34" w16cid:durableId="1283683312">
    <w:abstractNumId w:val="10"/>
  </w:num>
  <w:num w:numId="35" w16cid:durableId="805513205">
    <w:abstractNumId w:val="7"/>
  </w:num>
  <w:num w:numId="36" w16cid:durableId="954367404">
    <w:abstractNumId w:val="6"/>
  </w:num>
  <w:num w:numId="37" w16cid:durableId="826673731">
    <w:abstractNumId w:val="5"/>
  </w:num>
  <w:num w:numId="38" w16cid:durableId="431440135">
    <w:abstractNumId w:val="9"/>
  </w:num>
  <w:num w:numId="39" w16cid:durableId="1372606181">
    <w:abstractNumId w:val="4"/>
  </w:num>
  <w:num w:numId="40" w16cid:durableId="2124029925">
    <w:abstractNumId w:val="3"/>
  </w:num>
  <w:num w:numId="41" w16cid:durableId="1905799300">
    <w:abstractNumId w:val="2"/>
  </w:num>
  <w:num w:numId="42" w16cid:durableId="1968510561">
    <w:abstractNumId w:val="1"/>
  </w:num>
  <w:num w:numId="43" w16cid:durableId="150098308">
    <w:abstractNumId w:val="60"/>
  </w:num>
  <w:num w:numId="44" w16cid:durableId="1612083251">
    <w:abstractNumId w:val="54"/>
  </w:num>
  <w:num w:numId="45" w16cid:durableId="129137322">
    <w:abstractNumId w:val="24"/>
  </w:num>
  <w:num w:numId="46" w16cid:durableId="257324830">
    <w:abstractNumId w:val="40"/>
  </w:num>
  <w:num w:numId="47" w16cid:durableId="1343623709">
    <w:abstractNumId w:val="58"/>
  </w:num>
  <w:num w:numId="48" w16cid:durableId="641663820">
    <w:abstractNumId w:val="38"/>
  </w:num>
  <w:num w:numId="49" w16cid:durableId="349648415">
    <w:abstractNumId w:val="44"/>
  </w:num>
  <w:num w:numId="50" w16cid:durableId="1379092199">
    <w:abstractNumId w:val="59"/>
  </w:num>
  <w:num w:numId="51" w16cid:durableId="281689612">
    <w:abstractNumId w:val="57"/>
  </w:num>
  <w:num w:numId="52" w16cid:durableId="349915833">
    <w:abstractNumId w:val="50"/>
  </w:num>
  <w:num w:numId="53" w16cid:durableId="155806882">
    <w:abstractNumId w:val="32"/>
  </w:num>
  <w:num w:numId="54" w16cid:durableId="1652172365">
    <w:abstractNumId w:val="62"/>
  </w:num>
  <w:num w:numId="55" w16cid:durableId="329138089">
    <w:abstractNumId w:val="13"/>
  </w:num>
  <w:num w:numId="56" w16cid:durableId="332729610">
    <w:abstractNumId w:val="48"/>
  </w:num>
  <w:num w:numId="57" w16cid:durableId="173692567">
    <w:abstractNumId w:val="42"/>
  </w:num>
  <w:num w:numId="58" w16cid:durableId="864102434">
    <w:abstractNumId w:val="33"/>
  </w:num>
  <w:num w:numId="59" w16cid:durableId="121273015">
    <w:abstractNumId w:val="36"/>
  </w:num>
  <w:num w:numId="60" w16cid:durableId="337583048">
    <w:abstractNumId w:val="55"/>
  </w:num>
  <w:num w:numId="61" w16cid:durableId="1008867551">
    <w:abstractNumId w:val="20"/>
  </w:num>
  <w:num w:numId="62" w16cid:durableId="366293565">
    <w:abstractNumId w:val="29"/>
  </w:num>
  <w:num w:numId="63" w16cid:durableId="1562640793">
    <w:abstractNumId w:val="18"/>
  </w:num>
  <w:num w:numId="64" w16cid:durableId="1599825073">
    <w:abstractNumId w:val="25"/>
  </w:num>
  <w:num w:numId="65" w16cid:durableId="574628665">
    <w:abstractNumId w:val="56"/>
  </w:num>
  <w:num w:numId="66" w16cid:durableId="821581675">
    <w:abstractNumId w:val="28"/>
  </w:num>
  <w:numIdMacAtCleanup w:val="6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3821" w:allStyles="1" w:customStyles="0" w:latentStyles="0" w:stylesInUse="0" w:headingStyles="1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1CAC"/>
    <w:rsid w:val="000011ED"/>
    <w:rsid w:val="000018BA"/>
    <w:rsid w:val="0000227D"/>
    <w:rsid w:val="00004B80"/>
    <w:rsid w:val="00005611"/>
    <w:rsid w:val="00006AB2"/>
    <w:rsid w:val="00006B53"/>
    <w:rsid w:val="00007B2A"/>
    <w:rsid w:val="0001052A"/>
    <w:rsid w:val="00011075"/>
    <w:rsid w:val="000118EA"/>
    <w:rsid w:val="00011D67"/>
    <w:rsid w:val="00014382"/>
    <w:rsid w:val="000149E3"/>
    <w:rsid w:val="00014EE5"/>
    <w:rsid w:val="00015142"/>
    <w:rsid w:val="000157D5"/>
    <w:rsid w:val="00020EEE"/>
    <w:rsid w:val="000218C2"/>
    <w:rsid w:val="00021B81"/>
    <w:rsid w:val="00022113"/>
    <w:rsid w:val="00022438"/>
    <w:rsid w:val="00024CC5"/>
    <w:rsid w:val="00026C48"/>
    <w:rsid w:val="00026FEC"/>
    <w:rsid w:val="00031559"/>
    <w:rsid w:val="00031626"/>
    <w:rsid w:val="00032B8C"/>
    <w:rsid w:val="00035C6D"/>
    <w:rsid w:val="000361B6"/>
    <w:rsid w:val="000363F0"/>
    <w:rsid w:val="00036C6E"/>
    <w:rsid w:val="00040085"/>
    <w:rsid w:val="000427E2"/>
    <w:rsid w:val="000432D1"/>
    <w:rsid w:val="00044ABC"/>
    <w:rsid w:val="000451D4"/>
    <w:rsid w:val="0004552B"/>
    <w:rsid w:val="00045AF7"/>
    <w:rsid w:val="00046189"/>
    <w:rsid w:val="00046F3E"/>
    <w:rsid w:val="00047B6E"/>
    <w:rsid w:val="00047BB4"/>
    <w:rsid w:val="00050D09"/>
    <w:rsid w:val="00052ABB"/>
    <w:rsid w:val="000532BA"/>
    <w:rsid w:val="00054167"/>
    <w:rsid w:val="000546F3"/>
    <w:rsid w:val="000552DE"/>
    <w:rsid w:val="00056399"/>
    <w:rsid w:val="00056C24"/>
    <w:rsid w:val="00056C6D"/>
    <w:rsid w:val="00056E2D"/>
    <w:rsid w:val="000613A0"/>
    <w:rsid w:val="0006432A"/>
    <w:rsid w:val="000647F7"/>
    <w:rsid w:val="00065109"/>
    <w:rsid w:val="00065645"/>
    <w:rsid w:val="00066A06"/>
    <w:rsid w:val="00067E4A"/>
    <w:rsid w:val="00070E22"/>
    <w:rsid w:val="00071BED"/>
    <w:rsid w:val="00072722"/>
    <w:rsid w:val="0007331E"/>
    <w:rsid w:val="0007365A"/>
    <w:rsid w:val="0007380E"/>
    <w:rsid w:val="000771C6"/>
    <w:rsid w:val="00080660"/>
    <w:rsid w:val="000827E8"/>
    <w:rsid w:val="0008331C"/>
    <w:rsid w:val="00083A8A"/>
    <w:rsid w:val="00084D12"/>
    <w:rsid w:val="0008514E"/>
    <w:rsid w:val="000851AC"/>
    <w:rsid w:val="00085C80"/>
    <w:rsid w:val="00085E4A"/>
    <w:rsid w:val="0008654F"/>
    <w:rsid w:val="00086626"/>
    <w:rsid w:val="000867EB"/>
    <w:rsid w:val="000870BB"/>
    <w:rsid w:val="000871D0"/>
    <w:rsid w:val="00087259"/>
    <w:rsid w:val="000878E0"/>
    <w:rsid w:val="000906F7"/>
    <w:rsid w:val="00090A2A"/>
    <w:rsid w:val="0009266A"/>
    <w:rsid w:val="00094125"/>
    <w:rsid w:val="00094619"/>
    <w:rsid w:val="000954FF"/>
    <w:rsid w:val="00095B55"/>
    <w:rsid w:val="00095CE9"/>
    <w:rsid w:val="00095F37"/>
    <w:rsid w:val="00097C94"/>
    <w:rsid w:val="000A0208"/>
    <w:rsid w:val="000A1175"/>
    <w:rsid w:val="000A12EF"/>
    <w:rsid w:val="000A19D5"/>
    <w:rsid w:val="000A368F"/>
    <w:rsid w:val="000A3AC4"/>
    <w:rsid w:val="000A3B69"/>
    <w:rsid w:val="000A3F13"/>
    <w:rsid w:val="000A47A5"/>
    <w:rsid w:val="000A4DE8"/>
    <w:rsid w:val="000A7146"/>
    <w:rsid w:val="000A7365"/>
    <w:rsid w:val="000A73F4"/>
    <w:rsid w:val="000B11F7"/>
    <w:rsid w:val="000B2FF7"/>
    <w:rsid w:val="000B36D1"/>
    <w:rsid w:val="000B522E"/>
    <w:rsid w:val="000B536A"/>
    <w:rsid w:val="000B562A"/>
    <w:rsid w:val="000B65D1"/>
    <w:rsid w:val="000B6D63"/>
    <w:rsid w:val="000B70B6"/>
    <w:rsid w:val="000B7FD3"/>
    <w:rsid w:val="000C0CA3"/>
    <w:rsid w:val="000C1EEF"/>
    <w:rsid w:val="000C2D72"/>
    <w:rsid w:val="000C300B"/>
    <w:rsid w:val="000C37A6"/>
    <w:rsid w:val="000C4CBD"/>
    <w:rsid w:val="000C4FC4"/>
    <w:rsid w:val="000C5178"/>
    <w:rsid w:val="000C5779"/>
    <w:rsid w:val="000C5FBE"/>
    <w:rsid w:val="000C6A6E"/>
    <w:rsid w:val="000D23C2"/>
    <w:rsid w:val="000D3A53"/>
    <w:rsid w:val="000D3AD9"/>
    <w:rsid w:val="000D3FD9"/>
    <w:rsid w:val="000D466D"/>
    <w:rsid w:val="000D4FC2"/>
    <w:rsid w:val="000D50A6"/>
    <w:rsid w:val="000D530E"/>
    <w:rsid w:val="000D620E"/>
    <w:rsid w:val="000D7F49"/>
    <w:rsid w:val="000E0036"/>
    <w:rsid w:val="000E1192"/>
    <w:rsid w:val="000E24FA"/>
    <w:rsid w:val="000E2ADF"/>
    <w:rsid w:val="000E2F0F"/>
    <w:rsid w:val="000E3926"/>
    <w:rsid w:val="000E41BF"/>
    <w:rsid w:val="000E6C75"/>
    <w:rsid w:val="000E72F5"/>
    <w:rsid w:val="000E756C"/>
    <w:rsid w:val="000F0987"/>
    <w:rsid w:val="000F1407"/>
    <w:rsid w:val="000F28EA"/>
    <w:rsid w:val="000F2B1C"/>
    <w:rsid w:val="000F2CAA"/>
    <w:rsid w:val="000F360E"/>
    <w:rsid w:val="000F371A"/>
    <w:rsid w:val="000F44F1"/>
    <w:rsid w:val="000F45E2"/>
    <w:rsid w:val="000F4614"/>
    <w:rsid w:val="000F529E"/>
    <w:rsid w:val="000F56FC"/>
    <w:rsid w:val="000F6684"/>
    <w:rsid w:val="001001FF"/>
    <w:rsid w:val="00100FA5"/>
    <w:rsid w:val="00101B41"/>
    <w:rsid w:val="00101F59"/>
    <w:rsid w:val="00102530"/>
    <w:rsid w:val="00104964"/>
    <w:rsid w:val="00105269"/>
    <w:rsid w:val="0010650B"/>
    <w:rsid w:val="001065FD"/>
    <w:rsid w:val="001067C4"/>
    <w:rsid w:val="0010727E"/>
    <w:rsid w:val="00107843"/>
    <w:rsid w:val="00110FE9"/>
    <w:rsid w:val="001138B6"/>
    <w:rsid w:val="00113E6F"/>
    <w:rsid w:val="00114368"/>
    <w:rsid w:val="001152BE"/>
    <w:rsid w:val="00115716"/>
    <w:rsid w:val="00115BBE"/>
    <w:rsid w:val="00115D2D"/>
    <w:rsid w:val="001167F3"/>
    <w:rsid w:val="001173C5"/>
    <w:rsid w:val="00120EAD"/>
    <w:rsid w:val="0012231A"/>
    <w:rsid w:val="00122B0C"/>
    <w:rsid w:val="001235C4"/>
    <w:rsid w:val="00123C68"/>
    <w:rsid w:val="00124112"/>
    <w:rsid w:val="001314FB"/>
    <w:rsid w:val="00131BEE"/>
    <w:rsid w:val="00131CD9"/>
    <w:rsid w:val="00133756"/>
    <w:rsid w:val="001338FF"/>
    <w:rsid w:val="00135650"/>
    <w:rsid w:val="00135FDD"/>
    <w:rsid w:val="00136834"/>
    <w:rsid w:val="00137691"/>
    <w:rsid w:val="001378F6"/>
    <w:rsid w:val="00137A74"/>
    <w:rsid w:val="00137A86"/>
    <w:rsid w:val="00140292"/>
    <w:rsid w:val="001404BE"/>
    <w:rsid w:val="00140A12"/>
    <w:rsid w:val="00141E05"/>
    <w:rsid w:val="00142DEA"/>
    <w:rsid w:val="001447FA"/>
    <w:rsid w:val="00144F1A"/>
    <w:rsid w:val="001451C2"/>
    <w:rsid w:val="00146184"/>
    <w:rsid w:val="0014669D"/>
    <w:rsid w:val="001472CC"/>
    <w:rsid w:val="001474FF"/>
    <w:rsid w:val="001501A8"/>
    <w:rsid w:val="0015075A"/>
    <w:rsid w:val="0015185E"/>
    <w:rsid w:val="00152105"/>
    <w:rsid w:val="001523E0"/>
    <w:rsid w:val="00152408"/>
    <w:rsid w:val="00152AED"/>
    <w:rsid w:val="001531CD"/>
    <w:rsid w:val="0015335E"/>
    <w:rsid w:val="00154037"/>
    <w:rsid w:val="00154150"/>
    <w:rsid w:val="00154225"/>
    <w:rsid w:val="00154259"/>
    <w:rsid w:val="00154B78"/>
    <w:rsid w:val="00154C82"/>
    <w:rsid w:val="00155277"/>
    <w:rsid w:val="001554AE"/>
    <w:rsid w:val="00157269"/>
    <w:rsid w:val="00157E6F"/>
    <w:rsid w:val="00163D68"/>
    <w:rsid w:val="00164455"/>
    <w:rsid w:val="00164C75"/>
    <w:rsid w:val="0016511D"/>
    <w:rsid w:val="00166694"/>
    <w:rsid w:val="00166920"/>
    <w:rsid w:val="00166FB3"/>
    <w:rsid w:val="0016744A"/>
    <w:rsid w:val="00167A38"/>
    <w:rsid w:val="0017026A"/>
    <w:rsid w:val="00170836"/>
    <w:rsid w:val="00171753"/>
    <w:rsid w:val="00172EC4"/>
    <w:rsid w:val="00174BB4"/>
    <w:rsid w:val="00175367"/>
    <w:rsid w:val="00175D3B"/>
    <w:rsid w:val="001775D8"/>
    <w:rsid w:val="00177743"/>
    <w:rsid w:val="001778A3"/>
    <w:rsid w:val="00177C7D"/>
    <w:rsid w:val="00177E49"/>
    <w:rsid w:val="00181F82"/>
    <w:rsid w:val="0018273A"/>
    <w:rsid w:val="00182848"/>
    <w:rsid w:val="00183134"/>
    <w:rsid w:val="00184464"/>
    <w:rsid w:val="001845F4"/>
    <w:rsid w:val="00184744"/>
    <w:rsid w:val="00184D84"/>
    <w:rsid w:val="00185DA3"/>
    <w:rsid w:val="00186EF7"/>
    <w:rsid w:val="001878AE"/>
    <w:rsid w:val="00187CC8"/>
    <w:rsid w:val="00187F7D"/>
    <w:rsid w:val="00187F87"/>
    <w:rsid w:val="00190BF1"/>
    <w:rsid w:val="00190DAE"/>
    <w:rsid w:val="001913EB"/>
    <w:rsid w:val="00191530"/>
    <w:rsid w:val="00192678"/>
    <w:rsid w:val="00194C35"/>
    <w:rsid w:val="001954CC"/>
    <w:rsid w:val="00195797"/>
    <w:rsid w:val="001976CC"/>
    <w:rsid w:val="001A04D0"/>
    <w:rsid w:val="001A081B"/>
    <w:rsid w:val="001A1041"/>
    <w:rsid w:val="001A1EC0"/>
    <w:rsid w:val="001A2DBB"/>
    <w:rsid w:val="001A35AE"/>
    <w:rsid w:val="001A3BD6"/>
    <w:rsid w:val="001A57B6"/>
    <w:rsid w:val="001B16CF"/>
    <w:rsid w:val="001B1A99"/>
    <w:rsid w:val="001B1B2D"/>
    <w:rsid w:val="001B32A1"/>
    <w:rsid w:val="001B3BA2"/>
    <w:rsid w:val="001B3DFB"/>
    <w:rsid w:val="001B3F93"/>
    <w:rsid w:val="001C0778"/>
    <w:rsid w:val="001C0E34"/>
    <w:rsid w:val="001C11C2"/>
    <w:rsid w:val="001C19F5"/>
    <w:rsid w:val="001C1E7B"/>
    <w:rsid w:val="001C2091"/>
    <w:rsid w:val="001C2664"/>
    <w:rsid w:val="001C2B2B"/>
    <w:rsid w:val="001C3289"/>
    <w:rsid w:val="001C32B5"/>
    <w:rsid w:val="001C37C2"/>
    <w:rsid w:val="001C3AAA"/>
    <w:rsid w:val="001C3CB6"/>
    <w:rsid w:val="001C3D33"/>
    <w:rsid w:val="001C47A4"/>
    <w:rsid w:val="001C57FD"/>
    <w:rsid w:val="001C70C4"/>
    <w:rsid w:val="001D041D"/>
    <w:rsid w:val="001D0776"/>
    <w:rsid w:val="001D1028"/>
    <w:rsid w:val="001D25E7"/>
    <w:rsid w:val="001D4119"/>
    <w:rsid w:val="001D4F78"/>
    <w:rsid w:val="001D5093"/>
    <w:rsid w:val="001D5F64"/>
    <w:rsid w:val="001D7A8E"/>
    <w:rsid w:val="001E0D5D"/>
    <w:rsid w:val="001E2916"/>
    <w:rsid w:val="001E30E8"/>
    <w:rsid w:val="001E361E"/>
    <w:rsid w:val="001E4E07"/>
    <w:rsid w:val="001E598D"/>
    <w:rsid w:val="001E7024"/>
    <w:rsid w:val="001E728F"/>
    <w:rsid w:val="001E7554"/>
    <w:rsid w:val="001F0B04"/>
    <w:rsid w:val="001F0D13"/>
    <w:rsid w:val="001F4CDE"/>
    <w:rsid w:val="001F52FF"/>
    <w:rsid w:val="001F5F92"/>
    <w:rsid w:val="001F6FEC"/>
    <w:rsid w:val="001F7348"/>
    <w:rsid w:val="00200138"/>
    <w:rsid w:val="0020022E"/>
    <w:rsid w:val="00200F31"/>
    <w:rsid w:val="00201187"/>
    <w:rsid w:val="00201B00"/>
    <w:rsid w:val="00201E2C"/>
    <w:rsid w:val="00203DBA"/>
    <w:rsid w:val="00204426"/>
    <w:rsid w:val="0020469F"/>
    <w:rsid w:val="00204F99"/>
    <w:rsid w:val="00207843"/>
    <w:rsid w:val="002107EE"/>
    <w:rsid w:val="0021142B"/>
    <w:rsid w:val="00213058"/>
    <w:rsid w:val="00217218"/>
    <w:rsid w:val="002177B6"/>
    <w:rsid w:val="00220E9E"/>
    <w:rsid w:val="002211CB"/>
    <w:rsid w:val="00221392"/>
    <w:rsid w:val="0022209B"/>
    <w:rsid w:val="00223354"/>
    <w:rsid w:val="0022452A"/>
    <w:rsid w:val="00224B9B"/>
    <w:rsid w:val="0022502F"/>
    <w:rsid w:val="002257B5"/>
    <w:rsid w:val="00225A76"/>
    <w:rsid w:val="00226703"/>
    <w:rsid w:val="00226BCA"/>
    <w:rsid w:val="00227605"/>
    <w:rsid w:val="00230125"/>
    <w:rsid w:val="0023104F"/>
    <w:rsid w:val="0023229C"/>
    <w:rsid w:val="00232504"/>
    <w:rsid w:val="00232C72"/>
    <w:rsid w:val="00233E69"/>
    <w:rsid w:val="00234ED2"/>
    <w:rsid w:val="002354B7"/>
    <w:rsid w:val="00235895"/>
    <w:rsid w:val="00236164"/>
    <w:rsid w:val="002361CC"/>
    <w:rsid w:val="002374F5"/>
    <w:rsid w:val="00240C8D"/>
    <w:rsid w:val="002435F3"/>
    <w:rsid w:val="002435FC"/>
    <w:rsid w:val="00243F20"/>
    <w:rsid w:val="0024432E"/>
    <w:rsid w:val="00245094"/>
    <w:rsid w:val="0024641F"/>
    <w:rsid w:val="00246551"/>
    <w:rsid w:val="00246C01"/>
    <w:rsid w:val="00246DE2"/>
    <w:rsid w:val="00247B7A"/>
    <w:rsid w:val="002500CD"/>
    <w:rsid w:val="0025177A"/>
    <w:rsid w:val="0025194C"/>
    <w:rsid w:val="002522ED"/>
    <w:rsid w:val="00252A9A"/>
    <w:rsid w:val="002530AA"/>
    <w:rsid w:val="00254A35"/>
    <w:rsid w:val="00254FD8"/>
    <w:rsid w:val="002550B0"/>
    <w:rsid w:val="0025591F"/>
    <w:rsid w:val="00256BDC"/>
    <w:rsid w:val="00257AB0"/>
    <w:rsid w:val="00257C05"/>
    <w:rsid w:val="00260D05"/>
    <w:rsid w:val="002619C7"/>
    <w:rsid w:val="00261CBE"/>
    <w:rsid w:val="0026295F"/>
    <w:rsid w:val="00264555"/>
    <w:rsid w:val="002647E4"/>
    <w:rsid w:val="002659AA"/>
    <w:rsid w:val="00265BA7"/>
    <w:rsid w:val="00266902"/>
    <w:rsid w:val="002700AC"/>
    <w:rsid w:val="00271CE1"/>
    <w:rsid w:val="00274DA5"/>
    <w:rsid w:val="00276511"/>
    <w:rsid w:val="00280A62"/>
    <w:rsid w:val="00283038"/>
    <w:rsid w:val="002839C8"/>
    <w:rsid w:val="00285AA5"/>
    <w:rsid w:val="0028680C"/>
    <w:rsid w:val="002868B4"/>
    <w:rsid w:val="0029010A"/>
    <w:rsid w:val="002909C7"/>
    <w:rsid w:val="00291188"/>
    <w:rsid w:val="002914E4"/>
    <w:rsid w:val="00291739"/>
    <w:rsid w:val="0029349D"/>
    <w:rsid w:val="00294CA4"/>
    <w:rsid w:val="00296756"/>
    <w:rsid w:val="00296AAC"/>
    <w:rsid w:val="00296B70"/>
    <w:rsid w:val="00297C99"/>
    <w:rsid w:val="002A0AD2"/>
    <w:rsid w:val="002A1EBE"/>
    <w:rsid w:val="002A2BC9"/>
    <w:rsid w:val="002A43F0"/>
    <w:rsid w:val="002A44AA"/>
    <w:rsid w:val="002A4BEA"/>
    <w:rsid w:val="002A4DB1"/>
    <w:rsid w:val="002A512D"/>
    <w:rsid w:val="002A57CD"/>
    <w:rsid w:val="002A58C8"/>
    <w:rsid w:val="002A5D1F"/>
    <w:rsid w:val="002A5DE9"/>
    <w:rsid w:val="002A5EE1"/>
    <w:rsid w:val="002A6420"/>
    <w:rsid w:val="002A6788"/>
    <w:rsid w:val="002B0584"/>
    <w:rsid w:val="002B1064"/>
    <w:rsid w:val="002B3262"/>
    <w:rsid w:val="002B56A8"/>
    <w:rsid w:val="002B59C8"/>
    <w:rsid w:val="002B5B61"/>
    <w:rsid w:val="002C0CFB"/>
    <w:rsid w:val="002C3183"/>
    <w:rsid w:val="002C41CF"/>
    <w:rsid w:val="002C4224"/>
    <w:rsid w:val="002C42DC"/>
    <w:rsid w:val="002C4670"/>
    <w:rsid w:val="002C4D51"/>
    <w:rsid w:val="002C57E7"/>
    <w:rsid w:val="002C599A"/>
    <w:rsid w:val="002C63F3"/>
    <w:rsid w:val="002C762C"/>
    <w:rsid w:val="002D234F"/>
    <w:rsid w:val="002D37F1"/>
    <w:rsid w:val="002D3831"/>
    <w:rsid w:val="002D41AE"/>
    <w:rsid w:val="002D4286"/>
    <w:rsid w:val="002D43D0"/>
    <w:rsid w:val="002D4B8A"/>
    <w:rsid w:val="002D4E34"/>
    <w:rsid w:val="002D5EB4"/>
    <w:rsid w:val="002D7008"/>
    <w:rsid w:val="002D7665"/>
    <w:rsid w:val="002D789E"/>
    <w:rsid w:val="002D7A1C"/>
    <w:rsid w:val="002D7F77"/>
    <w:rsid w:val="002E0182"/>
    <w:rsid w:val="002E0ECF"/>
    <w:rsid w:val="002E12F4"/>
    <w:rsid w:val="002E1B06"/>
    <w:rsid w:val="002E20ED"/>
    <w:rsid w:val="002E269C"/>
    <w:rsid w:val="002E5189"/>
    <w:rsid w:val="002E5E00"/>
    <w:rsid w:val="002E7362"/>
    <w:rsid w:val="002E7422"/>
    <w:rsid w:val="002E7FA8"/>
    <w:rsid w:val="002F2A0B"/>
    <w:rsid w:val="002F32D5"/>
    <w:rsid w:val="002F339F"/>
    <w:rsid w:val="002F3A45"/>
    <w:rsid w:val="002F4351"/>
    <w:rsid w:val="002F50C7"/>
    <w:rsid w:val="002F52F8"/>
    <w:rsid w:val="002F5823"/>
    <w:rsid w:val="002F7D0B"/>
    <w:rsid w:val="002F7E4C"/>
    <w:rsid w:val="002F7E5F"/>
    <w:rsid w:val="00304116"/>
    <w:rsid w:val="003077AE"/>
    <w:rsid w:val="00307943"/>
    <w:rsid w:val="003120E1"/>
    <w:rsid w:val="00312CB0"/>
    <w:rsid w:val="00313D74"/>
    <w:rsid w:val="003143D5"/>
    <w:rsid w:val="0031574F"/>
    <w:rsid w:val="00315E01"/>
    <w:rsid w:val="00320168"/>
    <w:rsid w:val="003211A0"/>
    <w:rsid w:val="0032386D"/>
    <w:rsid w:val="00324CD9"/>
    <w:rsid w:val="00324CF7"/>
    <w:rsid w:val="0032603D"/>
    <w:rsid w:val="00326745"/>
    <w:rsid w:val="0032715D"/>
    <w:rsid w:val="00330520"/>
    <w:rsid w:val="00330CEF"/>
    <w:rsid w:val="00332091"/>
    <w:rsid w:val="003338A3"/>
    <w:rsid w:val="00336168"/>
    <w:rsid w:val="00337D30"/>
    <w:rsid w:val="00337FCD"/>
    <w:rsid w:val="003419D2"/>
    <w:rsid w:val="00341F90"/>
    <w:rsid w:val="00342F48"/>
    <w:rsid w:val="00343B21"/>
    <w:rsid w:val="003442D4"/>
    <w:rsid w:val="003449D1"/>
    <w:rsid w:val="00345804"/>
    <w:rsid w:val="00345A8B"/>
    <w:rsid w:val="00345FB3"/>
    <w:rsid w:val="0034684C"/>
    <w:rsid w:val="00347246"/>
    <w:rsid w:val="00347504"/>
    <w:rsid w:val="00350C0E"/>
    <w:rsid w:val="003511B8"/>
    <w:rsid w:val="003518D7"/>
    <w:rsid w:val="00351F46"/>
    <w:rsid w:val="00352202"/>
    <w:rsid w:val="00352D1E"/>
    <w:rsid w:val="00354353"/>
    <w:rsid w:val="00355220"/>
    <w:rsid w:val="0035568A"/>
    <w:rsid w:val="00361612"/>
    <w:rsid w:val="003627EC"/>
    <w:rsid w:val="003630B9"/>
    <w:rsid w:val="00363557"/>
    <w:rsid w:val="003640C6"/>
    <w:rsid w:val="0036448B"/>
    <w:rsid w:val="003649EF"/>
    <w:rsid w:val="00364A06"/>
    <w:rsid w:val="0036559B"/>
    <w:rsid w:val="0036665B"/>
    <w:rsid w:val="0037076E"/>
    <w:rsid w:val="003708D6"/>
    <w:rsid w:val="00370F4F"/>
    <w:rsid w:val="003712BC"/>
    <w:rsid w:val="00371AFE"/>
    <w:rsid w:val="00372053"/>
    <w:rsid w:val="00373C6A"/>
    <w:rsid w:val="00373E07"/>
    <w:rsid w:val="00374014"/>
    <w:rsid w:val="00375043"/>
    <w:rsid w:val="00375F9B"/>
    <w:rsid w:val="0037648B"/>
    <w:rsid w:val="00380064"/>
    <w:rsid w:val="00382227"/>
    <w:rsid w:val="00383959"/>
    <w:rsid w:val="00383EEB"/>
    <w:rsid w:val="003844A8"/>
    <w:rsid w:val="0038456C"/>
    <w:rsid w:val="0038486E"/>
    <w:rsid w:val="003849F6"/>
    <w:rsid w:val="00385DCC"/>
    <w:rsid w:val="00392478"/>
    <w:rsid w:val="003939E5"/>
    <w:rsid w:val="00394F22"/>
    <w:rsid w:val="00395092"/>
    <w:rsid w:val="003957E8"/>
    <w:rsid w:val="00395B36"/>
    <w:rsid w:val="00397C2A"/>
    <w:rsid w:val="003A09EB"/>
    <w:rsid w:val="003A16B5"/>
    <w:rsid w:val="003A1DC8"/>
    <w:rsid w:val="003A1F27"/>
    <w:rsid w:val="003A4343"/>
    <w:rsid w:val="003A629B"/>
    <w:rsid w:val="003A7236"/>
    <w:rsid w:val="003A7718"/>
    <w:rsid w:val="003A7740"/>
    <w:rsid w:val="003A7A6B"/>
    <w:rsid w:val="003B0E1A"/>
    <w:rsid w:val="003B1B35"/>
    <w:rsid w:val="003B2A8F"/>
    <w:rsid w:val="003B43BE"/>
    <w:rsid w:val="003B445A"/>
    <w:rsid w:val="003B481E"/>
    <w:rsid w:val="003B6CA6"/>
    <w:rsid w:val="003B6F55"/>
    <w:rsid w:val="003B73F8"/>
    <w:rsid w:val="003C0C1B"/>
    <w:rsid w:val="003C0C98"/>
    <w:rsid w:val="003C0FCD"/>
    <w:rsid w:val="003C2664"/>
    <w:rsid w:val="003C267E"/>
    <w:rsid w:val="003C29AE"/>
    <w:rsid w:val="003C3F93"/>
    <w:rsid w:val="003C5225"/>
    <w:rsid w:val="003C5E6B"/>
    <w:rsid w:val="003C6056"/>
    <w:rsid w:val="003C7F3F"/>
    <w:rsid w:val="003D0A01"/>
    <w:rsid w:val="003D327C"/>
    <w:rsid w:val="003D3680"/>
    <w:rsid w:val="003D3FDE"/>
    <w:rsid w:val="003D43AA"/>
    <w:rsid w:val="003D4F4A"/>
    <w:rsid w:val="003D69A8"/>
    <w:rsid w:val="003D7DBB"/>
    <w:rsid w:val="003E0028"/>
    <w:rsid w:val="003E1EE6"/>
    <w:rsid w:val="003E23DC"/>
    <w:rsid w:val="003E29AE"/>
    <w:rsid w:val="003E598A"/>
    <w:rsid w:val="003E6989"/>
    <w:rsid w:val="003E787F"/>
    <w:rsid w:val="003F0AE9"/>
    <w:rsid w:val="003F3212"/>
    <w:rsid w:val="003F3B28"/>
    <w:rsid w:val="003F4A33"/>
    <w:rsid w:val="003F53C9"/>
    <w:rsid w:val="003F64C1"/>
    <w:rsid w:val="003F6B4C"/>
    <w:rsid w:val="003F7333"/>
    <w:rsid w:val="004011B5"/>
    <w:rsid w:val="00401EB8"/>
    <w:rsid w:val="00402980"/>
    <w:rsid w:val="00404408"/>
    <w:rsid w:val="004048E7"/>
    <w:rsid w:val="00404A70"/>
    <w:rsid w:val="0040516A"/>
    <w:rsid w:val="0040716A"/>
    <w:rsid w:val="004071FE"/>
    <w:rsid w:val="00410017"/>
    <w:rsid w:val="004109C5"/>
    <w:rsid w:val="00410D55"/>
    <w:rsid w:val="004119D4"/>
    <w:rsid w:val="004126C2"/>
    <w:rsid w:val="00412A7E"/>
    <w:rsid w:val="00413FF1"/>
    <w:rsid w:val="0041409A"/>
    <w:rsid w:val="004147EA"/>
    <w:rsid w:val="00415A4E"/>
    <w:rsid w:val="00416F8C"/>
    <w:rsid w:val="00420086"/>
    <w:rsid w:val="004203C1"/>
    <w:rsid w:val="0042132A"/>
    <w:rsid w:val="00423238"/>
    <w:rsid w:val="00423DD3"/>
    <w:rsid w:val="00424C2E"/>
    <w:rsid w:val="00424F9C"/>
    <w:rsid w:val="0042582B"/>
    <w:rsid w:val="00430F91"/>
    <w:rsid w:val="00431B83"/>
    <w:rsid w:val="00431C12"/>
    <w:rsid w:val="0043254D"/>
    <w:rsid w:val="00432A9B"/>
    <w:rsid w:val="0043504A"/>
    <w:rsid w:val="00436669"/>
    <w:rsid w:val="00436C66"/>
    <w:rsid w:val="004370ED"/>
    <w:rsid w:val="00440C6F"/>
    <w:rsid w:val="0044230C"/>
    <w:rsid w:val="004427EB"/>
    <w:rsid w:val="0044288F"/>
    <w:rsid w:val="00443B77"/>
    <w:rsid w:val="00443F83"/>
    <w:rsid w:val="00444B0B"/>
    <w:rsid w:val="00446420"/>
    <w:rsid w:val="004464C1"/>
    <w:rsid w:val="00446ED3"/>
    <w:rsid w:val="00452C3C"/>
    <w:rsid w:val="00454253"/>
    <w:rsid w:val="004547E9"/>
    <w:rsid w:val="00454DF4"/>
    <w:rsid w:val="0045521C"/>
    <w:rsid w:val="004552DF"/>
    <w:rsid w:val="00455649"/>
    <w:rsid w:val="00457D47"/>
    <w:rsid w:val="00460642"/>
    <w:rsid w:val="004608D2"/>
    <w:rsid w:val="00460BAB"/>
    <w:rsid w:val="0046160D"/>
    <w:rsid w:val="004617EC"/>
    <w:rsid w:val="00461E9B"/>
    <w:rsid w:val="00461ECD"/>
    <w:rsid w:val="00462250"/>
    <w:rsid w:val="00463376"/>
    <w:rsid w:val="00463F1E"/>
    <w:rsid w:val="004643B4"/>
    <w:rsid w:val="00464CDB"/>
    <w:rsid w:val="00466C93"/>
    <w:rsid w:val="004739B6"/>
    <w:rsid w:val="004743A7"/>
    <w:rsid w:val="00474AD9"/>
    <w:rsid w:val="0047504F"/>
    <w:rsid w:val="00475792"/>
    <w:rsid w:val="00475F36"/>
    <w:rsid w:val="004762EB"/>
    <w:rsid w:val="00477AEC"/>
    <w:rsid w:val="004806A0"/>
    <w:rsid w:val="0048139E"/>
    <w:rsid w:val="00482C7E"/>
    <w:rsid w:val="00482F28"/>
    <w:rsid w:val="004849E7"/>
    <w:rsid w:val="00484A98"/>
    <w:rsid w:val="0049266A"/>
    <w:rsid w:val="00492B68"/>
    <w:rsid w:val="00493479"/>
    <w:rsid w:val="00493551"/>
    <w:rsid w:val="0049542C"/>
    <w:rsid w:val="004957E9"/>
    <w:rsid w:val="0049656D"/>
    <w:rsid w:val="004968A8"/>
    <w:rsid w:val="004A06D0"/>
    <w:rsid w:val="004A0B96"/>
    <w:rsid w:val="004A0EC7"/>
    <w:rsid w:val="004A104D"/>
    <w:rsid w:val="004A12DA"/>
    <w:rsid w:val="004A18A0"/>
    <w:rsid w:val="004A1EF2"/>
    <w:rsid w:val="004A4A97"/>
    <w:rsid w:val="004A4DC0"/>
    <w:rsid w:val="004A5520"/>
    <w:rsid w:val="004A5BB8"/>
    <w:rsid w:val="004A5E4A"/>
    <w:rsid w:val="004A67CE"/>
    <w:rsid w:val="004A697F"/>
    <w:rsid w:val="004A6F32"/>
    <w:rsid w:val="004A6FC3"/>
    <w:rsid w:val="004A7173"/>
    <w:rsid w:val="004B004E"/>
    <w:rsid w:val="004B1485"/>
    <w:rsid w:val="004B241C"/>
    <w:rsid w:val="004B324B"/>
    <w:rsid w:val="004B3683"/>
    <w:rsid w:val="004B5AE2"/>
    <w:rsid w:val="004B5FE0"/>
    <w:rsid w:val="004B795C"/>
    <w:rsid w:val="004B7F5A"/>
    <w:rsid w:val="004C1433"/>
    <w:rsid w:val="004C1810"/>
    <w:rsid w:val="004C2467"/>
    <w:rsid w:val="004C3280"/>
    <w:rsid w:val="004C35D6"/>
    <w:rsid w:val="004C5398"/>
    <w:rsid w:val="004C551B"/>
    <w:rsid w:val="004C592A"/>
    <w:rsid w:val="004C62D0"/>
    <w:rsid w:val="004C70C9"/>
    <w:rsid w:val="004D3558"/>
    <w:rsid w:val="004D658A"/>
    <w:rsid w:val="004E14D7"/>
    <w:rsid w:val="004E192C"/>
    <w:rsid w:val="004E1E2C"/>
    <w:rsid w:val="004E331E"/>
    <w:rsid w:val="004E337A"/>
    <w:rsid w:val="004E3AED"/>
    <w:rsid w:val="004E3C7A"/>
    <w:rsid w:val="004E4804"/>
    <w:rsid w:val="004E7295"/>
    <w:rsid w:val="004E798A"/>
    <w:rsid w:val="004E7C7F"/>
    <w:rsid w:val="004F1A46"/>
    <w:rsid w:val="004F233B"/>
    <w:rsid w:val="004F2DAF"/>
    <w:rsid w:val="004F3A03"/>
    <w:rsid w:val="004F40FD"/>
    <w:rsid w:val="004F45B3"/>
    <w:rsid w:val="004F5284"/>
    <w:rsid w:val="004F57D2"/>
    <w:rsid w:val="004F5E4B"/>
    <w:rsid w:val="004F637D"/>
    <w:rsid w:val="004F6998"/>
    <w:rsid w:val="004F69D7"/>
    <w:rsid w:val="004F6B27"/>
    <w:rsid w:val="004F72FC"/>
    <w:rsid w:val="004F763A"/>
    <w:rsid w:val="004F7D81"/>
    <w:rsid w:val="005000D3"/>
    <w:rsid w:val="005001FF"/>
    <w:rsid w:val="00500836"/>
    <w:rsid w:val="00500B9C"/>
    <w:rsid w:val="00500DCA"/>
    <w:rsid w:val="00502EC6"/>
    <w:rsid w:val="0050438C"/>
    <w:rsid w:val="005057D4"/>
    <w:rsid w:val="0050787C"/>
    <w:rsid w:val="00507AE6"/>
    <w:rsid w:val="0051403D"/>
    <w:rsid w:val="00514AD9"/>
    <w:rsid w:val="00517296"/>
    <w:rsid w:val="005173AA"/>
    <w:rsid w:val="00520167"/>
    <w:rsid w:val="00520304"/>
    <w:rsid w:val="0052174C"/>
    <w:rsid w:val="00521B2C"/>
    <w:rsid w:val="005227CC"/>
    <w:rsid w:val="0052372C"/>
    <w:rsid w:val="005263FC"/>
    <w:rsid w:val="00526F44"/>
    <w:rsid w:val="0053026A"/>
    <w:rsid w:val="00530BEF"/>
    <w:rsid w:val="00532126"/>
    <w:rsid w:val="005323E5"/>
    <w:rsid w:val="00532830"/>
    <w:rsid w:val="005334E7"/>
    <w:rsid w:val="00533C2A"/>
    <w:rsid w:val="00533C38"/>
    <w:rsid w:val="00533FC0"/>
    <w:rsid w:val="00534DB2"/>
    <w:rsid w:val="00534F6E"/>
    <w:rsid w:val="00536974"/>
    <w:rsid w:val="00536DE8"/>
    <w:rsid w:val="00540CD8"/>
    <w:rsid w:val="00540F6D"/>
    <w:rsid w:val="005422D2"/>
    <w:rsid w:val="00542BA4"/>
    <w:rsid w:val="00543C79"/>
    <w:rsid w:val="00544FEC"/>
    <w:rsid w:val="00545168"/>
    <w:rsid w:val="00545202"/>
    <w:rsid w:val="005460CA"/>
    <w:rsid w:val="00546EF3"/>
    <w:rsid w:val="005478AD"/>
    <w:rsid w:val="00547E5C"/>
    <w:rsid w:val="0055020A"/>
    <w:rsid w:val="00550217"/>
    <w:rsid w:val="00550BA4"/>
    <w:rsid w:val="00550D1E"/>
    <w:rsid w:val="0055140F"/>
    <w:rsid w:val="00551695"/>
    <w:rsid w:val="00551C95"/>
    <w:rsid w:val="00551FB6"/>
    <w:rsid w:val="00552130"/>
    <w:rsid w:val="00552EB9"/>
    <w:rsid w:val="00553B95"/>
    <w:rsid w:val="005540BF"/>
    <w:rsid w:val="00556F7F"/>
    <w:rsid w:val="00560494"/>
    <w:rsid w:val="00561331"/>
    <w:rsid w:val="00563741"/>
    <w:rsid w:val="005638E4"/>
    <w:rsid w:val="00564074"/>
    <w:rsid w:val="00564EED"/>
    <w:rsid w:val="00566B34"/>
    <w:rsid w:val="005707D0"/>
    <w:rsid w:val="00573142"/>
    <w:rsid w:val="00573402"/>
    <w:rsid w:val="005734C0"/>
    <w:rsid w:val="00575546"/>
    <w:rsid w:val="00576542"/>
    <w:rsid w:val="00577FB9"/>
    <w:rsid w:val="00581D71"/>
    <w:rsid w:val="00581F77"/>
    <w:rsid w:val="0058226E"/>
    <w:rsid w:val="00582A5B"/>
    <w:rsid w:val="0058333F"/>
    <w:rsid w:val="00583FE6"/>
    <w:rsid w:val="005865D2"/>
    <w:rsid w:val="005901D0"/>
    <w:rsid w:val="00590B24"/>
    <w:rsid w:val="00591691"/>
    <w:rsid w:val="0059228E"/>
    <w:rsid w:val="005927A6"/>
    <w:rsid w:val="0059285A"/>
    <w:rsid w:val="00593788"/>
    <w:rsid w:val="005939E1"/>
    <w:rsid w:val="00595418"/>
    <w:rsid w:val="005968C8"/>
    <w:rsid w:val="005A0B5E"/>
    <w:rsid w:val="005A1345"/>
    <w:rsid w:val="005A141C"/>
    <w:rsid w:val="005A3194"/>
    <w:rsid w:val="005A3DD2"/>
    <w:rsid w:val="005A55B5"/>
    <w:rsid w:val="005A59E1"/>
    <w:rsid w:val="005A6152"/>
    <w:rsid w:val="005B1E51"/>
    <w:rsid w:val="005B243A"/>
    <w:rsid w:val="005B304A"/>
    <w:rsid w:val="005B3091"/>
    <w:rsid w:val="005B4536"/>
    <w:rsid w:val="005B4DC2"/>
    <w:rsid w:val="005B50AC"/>
    <w:rsid w:val="005B5729"/>
    <w:rsid w:val="005B5D67"/>
    <w:rsid w:val="005C02B0"/>
    <w:rsid w:val="005C0A30"/>
    <w:rsid w:val="005C19BA"/>
    <w:rsid w:val="005C236E"/>
    <w:rsid w:val="005C281F"/>
    <w:rsid w:val="005C32D6"/>
    <w:rsid w:val="005C3ADE"/>
    <w:rsid w:val="005C40EC"/>
    <w:rsid w:val="005C555B"/>
    <w:rsid w:val="005C69B8"/>
    <w:rsid w:val="005C7FD3"/>
    <w:rsid w:val="005D0DDB"/>
    <w:rsid w:val="005D2AE7"/>
    <w:rsid w:val="005D336D"/>
    <w:rsid w:val="005D3D6B"/>
    <w:rsid w:val="005D45EB"/>
    <w:rsid w:val="005D465A"/>
    <w:rsid w:val="005D5F12"/>
    <w:rsid w:val="005D6D77"/>
    <w:rsid w:val="005D768C"/>
    <w:rsid w:val="005E0133"/>
    <w:rsid w:val="005E0146"/>
    <w:rsid w:val="005E0245"/>
    <w:rsid w:val="005E1D2F"/>
    <w:rsid w:val="005E2742"/>
    <w:rsid w:val="005E383E"/>
    <w:rsid w:val="005E3BE2"/>
    <w:rsid w:val="005E6EE3"/>
    <w:rsid w:val="005E6FCF"/>
    <w:rsid w:val="005F0876"/>
    <w:rsid w:val="005F1D3F"/>
    <w:rsid w:val="005F22DB"/>
    <w:rsid w:val="005F54DE"/>
    <w:rsid w:val="005F568C"/>
    <w:rsid w:val="005F6C3E"/>
    <w:rsid w:val="005F7E3E"/>
    <w:rsid w:val="00600DD1"/>
    <w:rsid w:val="00601729"/>
    <w:rsid w:val="006019D1"/>
    <w:rsid w:val="006032E9"/>
    <w:rsid w:val="00603F54"/>
    <w:rsid w:val="00604FB8"/>
    <w:rsid w:val="006052BE"/>
    <w:rsid w:val="0060614B"/>
    <w:rsid w:val="00607262"/>
    <w:rsid w:val="0060750F"/>
    <w:rsid w:val="006110C1"/>
    <w:rsid w:val="00611C8F"/>
    <w:rsid w:val="00612020"/>
    <w:rsid w:val="006120EF"/>
    <w:rsid w:val="00612275"/>
    <w:rsid w:val="00612313"/>
    <w:rsid w:val="0061364B"/>
    <w:rsid w:val="0061364C"/>
    <w:rsid w:val="006145A1"/>
    <w:rsid w:val="006147C8"/>
    <w:rsid w:val="0061490B"/>
    <w:rsid w:val="00616273"/>
    <w:rsid w:val="00616AAC"/>
    <w:rsid w:val="00617F3C"/>
    <w:rsid w:val="006213F7"/>
    <w:rsid w:val="00621F66"/>
    <w:rsid w:val="006224D8"/>
    <w:rsid w:val="00622AFA"/>
    <w:rsid w:val="006248FE"/>
    <w:rsid w:val="00630209"/>
    <w:rsid w:val="00630348"/>
    <w:rsid w:val="00631199"/>
    <w:rsid w:val="00632204"/>
    <w:rsid w:val="0063316B"/>
    <w:rsid w:val="0063360F"/>
    <w:rsid w:val="00634271"/>
    <w:rsid w:val="006362D1"/>
    <w:rsid w:val="0063719C"/>
    <w:rsid w:val="006377BF"/>
    <w:rsid w:val="00640875"/>
    <w:rsid w:val="00640E1B"/>
    <w:rsid w:val="006411FC"/>
    <w:rsid w:val="006414D7"/>
    <w:rsid w:val="00641E04"/>
    <w:rsid w:val="006429EA"/>
    <w:rsid w:val="00644AF8"/>
    <w:rsid w:val="006462C9"/>
    <w:rsid w:val="00646C1F"/>
    <w:rsid w:val="00650BEE"/>
    <w:rsid w:val="00650D5D"/>
    <w:rsid w:val="006516CB"/>
    <w:rsid w:val="00651BB7"/>
    <w:rsid w:val="00653FA7"/>
    <w:rsid w:val="006541CA"/>
    <w:rsid w:val="0065552E"/>
    <w:rsid w:val="006560EF"/>
    <w:rsid w:val="0065612F"/>
    <w:rsid w:val="0065663F"/>
    <w:rsid w:val="00656681"/>
    <w:rsid w:val="00656FFB"/>
    <w:rsid w:val="0066023D"/>
    <w:rsid w:val="006611ED"/>
    <w:rsid w:val="0066184C"/>
    <w:rsid w:val="00662414"/>
    <w:rsid w:val="006630AA"/>
    <w:rsid w:val="00663671"/>
    <w:rsid w:val="00663F6F"/>
    <w:rsid w:val="006645BE"/>
    <w:rsid w:val="00666A9B"/>
    <w:rsid w:val="00667133"/>
    <w:rsid w:val="006676CD"/>
    <w:rsid w:val="00667E23"/>
    <w:rsid w:val="00673609"/>
    <w:rsid w:val="0067405D"/>
    <w:rsid w:val="00674DC0"/>
    <w:rsid w:val="00677032"/>
    <w:rsid w:val="00677C29"/>
    <w:rsid w:val="0068044A"/>
    <w:rsid w:val="00680CE1"/>
    <w:rsid w:val="00681139"/>
    <w:rsid w:val="00683FE6"/>
    <w:rsid w:val="00684041"/>
    <w:rsid w:val="00684082"/>
    <w:rsid w:val="00684103"/>
    <w:rsid w:val="006851D4"/>
    <w:rsid w:val="00686FDA"/>
    <w:rsid w:val="00686FE1"/>
    <w:rsid w:val="00687002"/>
    <w:rsid w:val="00687418"/>
    <w:rsid w:val="006908D6"/>
    <w:rsid w:val="0069105D"/>
    <w:rsid w:val="00691B39"/>
    <w:rsid w:val="00693406"/>
    <w:rsid w:val="00693DF1"/>
    <w:rsid w:val="006942DD"/>
    <w:rsid w:val="00694F29"/>
    <w:rsid w:val="0069751D"/>
    <w:rsid w:val="00697A8E"/>
    <w:rsid w:val="00697FD8"/>
    <w:rsid w:val="006A1F3A"/>
    <w:rsid w:val="006A20E0"/>
    <w:rsid w:val="006A4D61"/>
    <w:rsid w:val="006A5132"/>
    <w:rsid w:val="006A5905"/>
    <w:rsid w:val="006A6BFF"/>
    <w:rsid w:val="006A707D"/>
    <w:rsid w:val="006A7D13"/>
    <w:rsid w:val="006B2121"/>
    <w:rsid w:val="006B259A"/>
    <w:rsid w:val="006B3388"/>
    <w:rsid w:val="006B4180"/>
    <w:rsid w:val="006B4AD0"/>
    <w:rsid w:val="006B4D2E"/>
    <w:rsid w:val="006C1077"/>
    <w:rsid w:val="006C153A"/>
    <w:rsid w:val="006C2CAD"/>
    <w:rsid w:val="006C5E21"/>
    <w:rsid w:val="006C62AD"/>
    <w:rsid w:val="006C7347"/>
    <w:rsid w:val="006C7E24"/>
    <w:rsid w:val="006D0EED"/>
    <w:rsid w:val="006D2407"/>
    <w:rsid w:val="006D2843"/>
    <w:rsid w:val="006D2BFC"/>
    <w:rsid w:val="006D2CCB"/>
    <w:rsid w:val="006D3A84"/>
    <w:rsid w:val="006D45E0"/>
    <w:rsid w:val="006D5AF2"/>
    <w:rsid w:val="006D6AF9"/>
    <w:rsid w:val="006D717F"/>
    <w:rsid w:val="006D788A"/>
    <w:rsid w:val="006E16F1"/>
    <w:rsid w:val="006E21BA"/>
    <w:rsid w:val="006E25B8"/>
    <w:rsid w:val="006E4B43"/>
    <w:rsid w:val="006E5A69"/>
    <w:rsid w:val="006E715B"/>
    <w:rsid w:val="006E71D5"/>
    <w:rsid w:val="006E7D8A"/>
    <w:rsid w:val="006F07A5"/>
    <w:rsid w:val="006F0A33"/>
    <w:rsid w:val="006F11A8"/>
    <w:rsid w:val="006F1228"/>
    <w:rsid w:val="006F15C0"/>
    <w:rsid w:val="006F15D9"/>
    <w:rsid w:val="006F367A"/>
    <w:rsid w:val="006F3B94"/>
    <w:rsid w:val="006F4708"/>
    <w:rsid w:val="006F570E"/>
    <w:rsid w:val="006F5D62"/>
    <w:rsid w:val="006F611B"/>
    <w:rsid w:val="006F72D4"/>
    <w:rsid w:val="00701744"/>
    <w:rsid w:val="00701832"/>
    <w:rsid w:val="00701B40"/>
    <w:rsid w:val="007027A5"/>
    <w:rsid w:val="00706E2D"/>
    <w:rsid w:val="007073E6"/>
    <w:rsid w:val="007105B9"/>
    <w:rsid w:val="007108F5"/>
    <w:rsid w:val="00713157"/>
    <w:rsid w:val="00713415"/>
    <w:rsid w:val="00713F20"/>
    <w:rsid w:val="00714440"/>
    <w:rsid w:val="00717568"/>
    <w:rsid w:val="0071880F"/>
    <w:rsid w:val="00720175"/>
    <w:rsid w:val="0072018B"/>
    <w:rsid w:val="007205A8"/>
    <w:rsid w:val="0072085D"/>
    <w:rsid w:val="00720E6F"/>
    <w:rsid w:val="007221EA"/>
    <w:rsid w:val="00722AEF"/>
    <w:rsid w:val="0072566A"/>
    <w:rsid w:val="00726893"/>
    <w:rsid w:val="007310F7"/>
    <w:rsid w:val="007312B3"/>
    <w:rsid w:val="00731BAA"/>
    <w:rsid w:val="00732075"/>
    <w:rsid w:val="00734B76"/>
    <w:rsid w:val="00743464"/>
    <w:rsid w:val="00744697"/>
    <w:rsid w:val="00744B61"/>
    <w:rsid w:val="00745F81"/>
    <w:rsid w:val="00746446"/>
    <w:rsid w:val="007472B1"/>
    <w:rsid w:val="00750080"/>
    <w:rsid w:val="00750D35"/>
    <w:rsid w:val="0075347C"/>
    <w:rsid w:val="007541DD"/>
    <w:rsid w:val="00754348"/>
    <w:rsid w:val="007564BF"/>
    <w:rsid w:val="0075683A"/>
    <w:rsid w:val="007569C5"/>
    <w:rsid w:val="00757545"/>
    <w:rsid w:val="007579CA"/>
    <w:rsid w:val="007615DD"/>
    <w:rsid w:val="007620C7"/>
    <w:rsid w:val="007622C3"/>
    <w:rsid w:val="00763B31"/>
    <w:rsid w:val="00763E29"/>
    <w:rsid w:val="00764D05"/>
    <w:rsid w:val="00767BB3"/>
    <w:rsid w:val="00770B2A"/>
    <w:rsid w:val="00770EE7"/>
    <w:rsid w:val="007716EE"/>
    <w:rsid w:val="007719F5"/>
    <w:rsid w:val="007727E4"/>
    <w:rsid w:val="0077326E"/>
    <w:rsid w:val="007738D8"/>
    <w:rsid w:val="0077403E"/>
    <w:rsid w:val="00777AD5"/>
    <w:rsid w:val="00780A9E"/>
    <w:rsid w:val="00780CFF"/>
    <w:rsid w:val="00781D89"/>
    <w:rsid w:val="0078208A"/>
    <w:rsid w:val="00782ED5"/>
    <w:rsid w:val="007835DD"/>
    <w:rsid w:val="00786CDE"/>
    <w:rsid w:val="0078734A"/>
    <w:rsid w:val="007874CC"/>
    <w:rsid w:val="00787CB5"/>
    <w:rsid w:val="0079233E"/>
    <w:rsid w:val="007931CD"/>
    <w:rsid w:val="00793E63"/>
    <w:rsid w:val="00795AB9"/>
    <w:rsid w:val="007975E1"/>
    <w:rsid w:val="007A081A"/>
    <w:rsid w:val="007A1974"/>
    <w:rsid w:val="007A219F"/>
    <w:rsid w:val="007A611E"/>
    <w:rsid w:val="007A639B"/>
    <w:rsid w:val="007A68D1"/>
    <w:rsid w:val="007A7017"/>
    <w:rsid w:val="007B05EF"/>
    <w:rsid w:val="007B102F"/>
    <w:rsid w:val="007B1958"/>
    <w:rsid w:val="007B1FA8"/>
    <w:rsid w:val="007B2727"/>
    <w:rsid w:val="007B2DA1"/>
    <w:rsid w:val="007B3696"/>
    <w:rsid w:val="007B3E53"/>
    <w:rsid w:val="007B3ECC"/>
    <w:rsid w:val="007B4C2E"/>
    <w:rsid w:val="007B4D85"/>
    <w:rsid w:val="007B507E"/>
    <w:rsid w:val="007B604E"/>
    <w:rsid w:val="007B6078"/>
    <w:rsid w:val="007B643E"/>
    <w:rsid w:val="007B64C8"/>
    <w:rsid w:val="007B7710"/>
    <w:rsid w:val="007C193B"/>
    <w:rsid w:val="007C3146"/>
    <w:rsid w:val="007C3484"/>
    <w:rsid w:val="007C416D"/>
    <w:rsid w:val="007C69FE"/>
    <w:rsid w:val="007C7446"/>
    <w:rsid w:val="007D20FB"/>
    <w:rsid w:val="007D2837"/>
    <w:rsid w:val="007D469E"/>
    <w:rsid w:val="007D4D20"/>
    <w:rsid w:val="007D5A5F"/>
    <w:rsid w:val="007D609F"/>
    <w:rsid w:val="007D6105"/>
    <w:rsid w:val="007D7199"/>
    <w:rsid w:val="007E1AAD"/>
    <w:rsid w:val="007E1B2C"/>
    <w:rsid w:val="007E1DC7"/>
    <w:rsid w:val="007E1EE8"/>
    <w:rsid w:val="007E3428"/>
    <w:rsid w:val="007E3DF1"/>
    <w:rsid w:val="007E461A"/>
    <w:rsid w:val="007E4F46"/>
    <w:rsid w:val="007E5ECB"/>
    <w:rsid w:val="007E67D9"/>
    <w:rsid w:val="007E77F8"/>
    <w:rsid w:val="007F0F73"/>
    <w:rsid w:val="007F18A9"/>
    <w:rsid w:val="007F1FC6"/>
    <w:rsid w:val="007F48F2"/>
    <w:rsid w:val="007F4A9B"/>
    <w:rsid w:val="007F519D"/>
    <w:rsid w:val="007F53D1"/>
    <w:rsid w:val="007F569B"/>
    <w:rsid w:val="007F7686"/>
    <w:rsid w:val="0080014C"/>
    <w:rsid w:val="0080124D"/>
    <w:rsid w:val="008014B4"/>
    <w:rsid w:val="008019EF"/>
    <w:rsid w:val="008030A0"/>
    <w:rsid w:val="008070A0"/>
    <w:rsid w:val="00810C8F"/>
    <w:rsid w:val="0081106D"/>
    <w:rsid w:val="00811874"/>
    <w:rsid w:val="00812A3A"/>
    <w:rsid w:val="00813E9E"/>
    <w:rsid w:val="00815D68"/>
    <w:rsid w:val="0081609A"/>
    <w:rsid w:val="00816994"/>
    <w:rsid w:val="00817DD2"/>
    <w:rsid w:val="008200A3"/>
    <w:rsid w:val="008200DA"/>
    <w:rsid w:val="008218AD"/>
    <w:rsid w:val="00821AC6"/>
    <w:rsid w:val="008220FF"/>
    <w:rsid w:val="00822FDD"/>
    <w:rsid w:val="00823C3A"/>
    <w:rsid w:val="008248FA"/>
    <w:rsid w:val="00824BBC"/>
    <w:rsid w:val="00824EE9"/>
    <w:rsid w:val="00826AF7"/>
    <w:rsid w:val="00826B19"/>
    <w:rsid w:val="0082767E"/>
    <w:rsid w:val="0083007F"/>
    <w:rsid w:val="00831BD0"/>
    <w:rsid w:val="0083345C"/>
    <w:rsid w:val="00833C6A"/>
    <w:rsid w:val="0083598D"/>
    <w:rsid w:val="008366C4"/>
    <w:rsid w:val="00836C1D"/>
    <w:rsid w:val="00837259"/>
    <w:rsid w:val="00840527"/>
    <w:rsid w:val="00841141"/>
    <w:rsid w:val="0084182A"/>
    <w:rsid w:val="0084189E"/>
    <w:rsid w:val="00841C20"/>
    <w:rsid w:val="00841D4A"/>
    <w:rsid w:val="00841E6A"/>
    <w:rsid w:val="00842DE7"/>
    <w:rsid w:val="00845578"/>
    <w:rsid w:val="00845969"/>
    <w:rsid w:val="008473EC"/>
    <w:rsid w:val="00847BA7"/>
    <w:rsid w:val="008504DE"/>
    <w:rsid w:val="0085057A"/>
    <w:rsid w:val="00850C9C"/>
    <w:rsid w:val="00850FED"/>
    <w:rsid w:val="00853772"/>
    <w:rsid w:val="008541DD"/>
    <w:rsid w:val="00854AD0"/>
    <w:rsid w:val="00854B50"/>
    <w:rsid w:val="00854C5B"/>
    <w:rsid w:val="00855519"/>
    <w:rsid w:val="0085592F"/>
    <w:rsid w:val="00857571"/>
    <w:rsid w:val="00857E09"/>
    <w:rsid w:val="008603C8"/>
    <w:rsid w:val="0086068F"/>
    <w:rsid w:val="00861340"/>
    <w:rsid w:val="00861B47"/>
    <w:rsid w:val="0086223B"/>
    <w:rsid w:val="00863C69"/>
    <w:rsid w:val="0086496B"/>
    <w:rsid w:val="0086579D"/>
    <w:rsid w:val="0086622C"/>
    <w:rsid w:val="008670F2"/>
    <w:rsid w:val="00867E0A"/>
    <w:rsid w:val="00867EC6"/>
    <w:rsid w:val="00874BD3"/>
    <w:rsid w:val="0087544F"/>
    <w:rsid w:val="008754BC"/>
    <w:rsid w:val="008760FC"/>
    <w:rsid w:val="00877360"/>
    <w:rsid w:val="008800B0"/>
    <w:rsid w:val="008810A1"/>
    <w:rsid w:val="0088210E"/>
    <w:rsid w:val="0088233D"/>
    <w:rsid w:val="00882686"/>
    <w:rsid w:val="008828F8"/>
    <w:rsid w:val="00883064"/>
    <w:rsid w:val="00883EFB"/>
    <w:rsid w:val="0088450C"/>
    <w:rsid w:val="008852DD"/>
    <w:rsid w:val="00885356"/>
    <w:rsid w:val="00885A42"/>
    <w:rsid w:val="00885F9F"/>
    <w:rsid w:val="00886DFA"/>
    <w:rsid w:val="00886FE8"/>
    <w:rsid w:val="00887826"/>
    <w:rsid w:val="00887B70"/>
    <w:rsid w:val="00891EC4"/>
    <w:rsid w:val="00892130"/>
    <w:rsid w:val="00892244"/>
    <w:rsid w:val="00892314"/>
    <w:rsid w:val="0089333F"/>
    <w:rsid w:val="00893764"/>
    <w:rsid w:val="00893DAB"/>
    <w:rsid w:val="0089453C"/>
    <w:rsid w:val="00894904"/>
    <w:rsid w:val="008967B1"/>
    <w:rsid w:val="008971CA"/>
    <w:rsid w:val="0089768C"/>
    <w:rsid w:val="00897E42"/>
    <w:rsid w:val="00897EC5"/>
    <w:rsid w:val="008A0BB9"/>
    <w:rsid w:val="008A24D5"/>
    <w:rsid w:val="008A2E48"/>
    <w:rsid w:val="008A3817"/>
    <w:rsid w:val="008A3B1B"/>
    <w:rsid w:val="008A4CA5"/>
    <w:rsid w:val="008A4CDA"/>
    <w:rsid w:val="008A59F5"/>
    <w:rsid w:val="008A5F45"/>
    <w:rsid w:val="008A736E"/>
    <w:rsid w:val="008A753B"/>
    <w:rsid w:val="008B00EA"/>
    <w:rsid w:val="008B0334"/>
    <w:rsid w:val="008B05BA"/>
    <w:rsid w:val="008B06F3"/>
    <w:rsid w:val="008B0A47"/>
    <w:rsid w:val="008B3DE1"/>
    <w:rsid w:val="008B4363"/>
    <w:rsid w:val="008B572D"/>
    <w:rsid w:val="008B5E47"/>
    <w:rsid w:val="008B5F28"/>
    <w:rsid w:val="008B62E5"/>
    <w:rsid w:val="008B65C6"/>
    <w:rsid w:val="008B6B29"/>
    <w:rsid w:val="008B6D05"/>
    <w:rsid w:val="008B731F"/>
    <w:rsid w:val="008B74BF"/>
    <w:rsid w:val="008B7881"/>
    <w:rsid w:val="008C148D"/>
    <w:rsid w:val="008C3312"/>
    <w:rsid w:val="008C40E7"/>
    <w:rsid w:val="008C4840"/>
    <w:rsid w:val="008C6794"/>
    <w:rsid w:val="008C6B2D"/>
    <w:rsid w:val="008C730E"/>
    <w:rsid w:val="008D0478"/>
    <w:rsid w:val="008D10D4"/>
    <w:rsid w:val="008D10EF"/>
    <w:rsid w:val="008D1BEA"/>
    <w:rsid w:val="008D2697"/>
    <w:rsid w:val="008D2F64"/>
    <w:rsid w:val="008D3E30"/>
    <w:rsid w:val="008D4907"/>
    <w:rsid w:val="008D4B4C"/>
    <w:rsid w:val="008D5486"/>
    <w:rsid w:val="008D6C9F"/>
    <w:rsid w:val="008D7093"/>
    <w:rsid w:val="008E29CB"/>
    <w:rsid w:val="008E2DA7"/>
    <w:rsid w:val="008E3383"/>
    <w:rsid w:val="008E3646"/>
    <w:rsid w:val="008E4412"/>
    <w:rsid w:val="008E45A7"/>
    <w:rsid w:val="008E54B8"/>
    <w:rsid w:val="008E77C7"/>
    <w:rsid w:val="008F02B3"/>
    <w:rsid w:val="008F06C7"/>
    <w:rsid w:val="008F09D1"/>
    <w:rsid w:val="008F1E4E"/>
    <w:rsid w:val="008F499D"/>
    <w:rsid w:val="008F5B8A"/>
    <w:rsid w:val="008F6746"/>
    <w:rsid w:val="008F6F6D"/>
    <w:rsid w:val="008F7641"/>
    <w:rsid w:val="00900473"/>
    <w:rsid w:val="00900907"/>
    <w:rsid w:val="0090188E"/>
    <w:rsid w:val="00901A6F"/>
    <w:rsid w:val="0090271A"/>
    <w:rsid w:val="00902B65"/>
    <w:rsid w:val="00902E87"/>
    <w:rsid w:val="00904AD9"/>
    <w:rsid w:val="00905120"/>
    <w:rsid w:val="00907322"/>
    <w:rsid w:val="00907945"/>
    <w:rsid w:val="00912D87"/>
    <w:rsid w:val="009132C6"/>
    <w:rsid w:val="00913682"/>
    <w:rsid w:val="00914574"/>
    <w:rsid w:val="00914FF2"/>
    <w:rsid w:val="00915521"/>
    <w:rsid w:val="0091559C"/>
    <w:rsid w:val="009163D2"/>
    <w:rsid w:val="00916EC6"/>
    <w:rsid w:val="009207FC"/>
    <w:rsid w:val="00920B7F"/>
    <w:rsid w:val="0092276D"/>
    <w:rsid w:val="0092365C"/>
    <w:rsid w:val="0092585A"/>
    <w:rsid w:val="009262B8"/>
    <w:rsid w:val="00926DC1"/>
    <w:rsid w:val="00930C5E"/>
    <w:rsid w:val="009313A6"/>
    <w:rsid w:val="00931DF0"/>
    <w:rsid w:val="00931F89"/>
    <w:rsid w:val="0093248F"/>
    <w:rsid w:val="0093308B"/>
    <w:rsid w:val="00934107"/>
    <w:rsid w:val="00935AF8"/>
    <w:rsid w:val="009361EC"/>
    <w:rsid w:val="00936EA3"/>
    <w:rsid w:val="00937BB4"/>
    <w:rsid w:val="00940476"/>
    <w:rsid w:val="00940E08"/>
    <w:rsid w:val="00941040"/>
    <w:rsid w:val="00942BE8"/>
    <w:rsid w:val="00942CFD"/>
    <w:rsid w:val="00943689"/>
    <w:rsid w:val="00943CDD"/>
    <w:rsid w:val="00943E82"/>
    <w:rsid w:val="009462C7"/>
    <w:rsid w:val="00946AC9"/>
    <w:rsid w:val="0094766B"/>
    <w:rsid w:val="009510B1"/>
    <w:rsid w:val="00951119"/>
    <w:rsid w:val="009522A0"/>
    <w:rsid w:val="00952DA6"/>
    <w:rsid w:val="009530FC"/>
    <w:rsid w:val="00953279"/>
    <w:rsid w:val="009544AF"/>
    <w:rsid w:val="00954FC4"/>
    <w:rsid w:val="009565C2"/>
    <w:rsid w:val="009570A6"/>
    <w:rsid w:val="0095763E"/>
    <w:rsid w:val="00957715"/>
    <w:rsid w:val="00961D5D"/>
    <w:rsid w:val="00964BD3"/>
    <w:rsid w:val="00964FE3"/>
    <w:rsid w:val="00965048"/>
    <w:rsid w:val="00966905"/>
    <w:rsid w:val="00966EC9"/>
    <w:rsid w:val="00967AEA"/>
    <w:rsid w:val="00972BCB"/>
    <w:rsid w:val="0097344F"/>
    <w:rsid w:val="00973564"/>
    <w:rsid w:val="00973BA4"/>
    <w:rsid w:val="00973BE1"/>
    <w:rsid w:val="00974921"/>
    <w:rsid w:val="0097569E"/>
    <w:rsid w:val="00976F45"/>
    <w:rsid w:val="00980945"/>
    <w:rsid w:val="00981400"/>
    <w:rsid w:val="00982F40"/>
    <w:rsid w:val="009830E0"/>
    <w:rsid w:val="00983823"/>
    <w:rsid w:val="00984C54"/>
    <w:rsid w:val="00984D47"/>
    <w:rsid w:val="009859AE"/>
    <w:rsid w:val="00986041"/>
    <w:rsid w:val="0099001F"/>
    <w:rsid w:val="00990549"/>
    <w:rsid w:val="00990687"/>
    <w:rsid w:val="00990D89"/>
    <w:rsid w:val="00990EFB"/>
    <w:rsid w:val="00990F60"/>
    <w:rsid w:val="009916E7"/>
    <w:rsid w:val="00991B7D"/>
    <w:rsid w:val="009926A7"/>
    <w:rsid w:val="009929F2"/>
    <w:rsid w:val="00992D2F"/>
    <w:rsid w:val="00994092"/>
    <w:rsid w:val="00994286"/>
    <w:rsid w:val="009948AE"/>
    <w:rsid w:val="00995B9A"/>
    <w:rsid w:val="0099620F"/>
    <w:rsid w:val="00997F8C"/>
    <w:rsid w:val="009A15F0"/>
    <w:rsid w:val="009A1B01"/>
    <w:rsid w:val="009A4374"/>
    <w:rsid w:val="009A473C"/>
    <w:rsid w:val="009A6574"/>
    <w:rsid w:val="009A773F"/>
    <w:rsid w:val="009A7BFB"/>
    <w:rsid w:val="009B000E"/>
    <w:rsid w:val="009B054B"/>
    <w:rsid w:val="009B2467"/>
    <w:rsid w:val="009B3C07"/>
    <w:rsid w:val="009B4C66"/>
    <w:rsid w:val="009B6388"/>
    <w:rsid w:val="009B6F48"/>
    <w:rsid w:val="009B7B31"/>
    <w:rsid w:val="009B7C35"/>
    <w:rsid w:val="009C0038"/>
    <w:rsid w:val="009C0A77"/>
    <w:rsid w:val="009C16B7"/>
    <w:rsid w:val="009C213B"/>
    <w:rsid w:val="009C24DF"/>
    <w:rsid w:val="009C2545"/>
    <w:rsid w:val="009C2E84"/>
    <w:rsid w:val="009C2FEB"/>
    <w:rsid w:val="009C3A96"/>
    <w:rsid w:val="009C3B89"/>
    <w:rsid w:val="009C4246"/>
    <w:rsid w:val="009C43BD"/>
    <w:rsid w:val="009C7FED"/>
    <w:rsid w:val="009D0FBE"/>
    <w:rsid w:val="009D335E"/>
    <w:rsid w:val="009D37B0"/>
    <w:rsid w:val="009D3E5F"/>
    <w:rsid w:val="009D425E"/>
    <w:rsid w:val="009D4C88"/>
    <w:rsid w:val="009D72EB"/>
    <w:rsid w:val="009D7416"/>
    <w:rsid w:val="009D7E1A"/>
    <w:rsid w:val="009E1FBB"/>
    <w:rsid w:val="009E2C72"/>
    <w:rsid w:val="009E3B99"/>
    <w:rsid w:val="009E40B9"/>
    <w:rsid w:val="009E58CF"/>
    <w:rsid w:val="009E59B3"/>
    <w:rsid w:val="009E5DB6"/>
    <w:rsid w:val="009E6574"/>
    <w:rsid w:val="009E733B"/>
    <w:rsid w:val="009E7AB1"/>
    <w:rsid w:val="009F09A8"/>
    <w:rsid w:val="009F0F40"/>
    <w:rsid w:val="009F1151"/>
    <w:rsid w:val="009F1366"/>
    <w:rsid w:val="009F3DB4"/>
    <w:rsid w:val="009F539F"/>
    <w:rsid w:val="009F67A5"/>
    <w:rsid w:val="009F6D51"/>
    <w:rsid w:val="009F7B05"/>
    <w:rsid w:val="009F7D1C"/>
    <w:rsid w:val="00A0024C"/>
    <w:rsid w:val="00A00DAF"/>
    <w:rsid w:val="00A00F9F"/>
    <w:rsid w:val="00A010A1"/>
    <w:rsid w:val="00A01D67"/>
    <w:rsid w:val="00A026B6"/>
    <w:rsid w:val="00A05321"/>
    <w:rsid w:val="00A0666C"/>
    <w:rsid w:val="00A06FF1"/>
    <w:rsid w:val="00A10190"/>
    <w:rsid w:val="00A10289"/>
    <w:rsid w:val="00A11B6B"/>
    <w:rsid w:val="00A12128"/>
    <w:rsid w:val="00A1318E"/>
    <w:rsid w:val="00A13699"/>
    <w:rsid w:val="00A148DB"/>
    <w:rsid w:val="00A151E9"/>
    <w:rsid w:val="00A15987"/>
    <w:rsid w:val="00A16098"/>
    <w:rsid w:val="00A16251"/>
    <w:rsid w:val="00A203FD"/>
    <w:rsid w:val="00A21B18"/>
    <w:rsid w:val="00A21BD0"/>
    <w:rsid w:val="00A22B04"/>
    <w:rsid w:val="00A2348E"/>
    <w:rsid w:val="00A2369F"/>
    <w:rsid w:val="00A2387B"/>
    <w:rsid w:val="00A23F54"/>
    <w:rsid w:val="00A27773"/>
    <w:rsid w:val="00A30204"/>
    <w:rsid w:val="00A31C60"/>
    <w:rsid w:val="00A32E19"/>
    <w:rsid w:val="00A33098"/>
    <w:rsid w:val="00A334EF"/>
    <w:rsid w:val="00A347FF"/>
    <w:rsid w:val="00A368BF"/>
    <w:rsid w:val="00A370B5"/>
    <w:rsid w:val="00A37D34"/>
    <w:rsid w:val="00A37E84"/>
    <w:rsid w:val="00A40066"/>
    <w:rsid w:val="00A400E3"/>
    <w:rsid w:val="00A41B85"/>
    <w:rsid w:val="00A4553A"/>
    <w:rsid w:val="00A45825"/>
    <w:rsid w:val="00A459FE"/>
    <w:rsid w:val="00A45A6F"/>
    <w:rsid w:val="00A469AA"/>
    <w:rsid w:val="00A50BF0"/>
    <w:rsid w:val="00A51C0A"/>
    <w:rsid w:val="00A52508"/>
    <w:rsid w:val="00A5275C"/>
    <w:rsid w:val="00A52BE4"/>
    <w:rsid w:val="00A53615"/>
    <w:rsid w:val="00A53ED2"/>
    <w:rsid w:val="00A57DB3"/>
    <w:rsid w:val="00A57EE7"/>
    <w:rsid w:val="00A60416"/>
    <w:rsid w:val="00A61CAC"/>
    <w:rsid w:val="00A62C6F"/>
    <w:rsid w:val="00A634C7"/>
    <w:rsid w:val="00A635CF"/>
    <w:rsid w:val="00A647F1"/>
    <w:rsid w:val="00A65501"/>
    <w:rsid w:val="00A6736C"/>
    <w:rsid w:val="00A71024"/>
    <w:rsid w:val="00A711E4"/>
    <w:rsid w:val="00A723BE"/>
    <w:rsid w:val="00A72925"/>
    <w:rsid w:val="00A72970"/>
    <w:rsid w:val="00A730A3"/>
    <w:rsid w:val="00A73BC7"/>
    <w:rsid w:val="00A76615"/>
    <w:rsid w:val="00A77069"/>
    <w:rsid w:val="00A80E02"/>
    <w:rsid w:val="00A81CAB"/>
    <w:rsid w:val="00A83918"/>
    <w:rsid w:val="00A8487B"/>
    <w:rsid w:val="00A84E8D"/>
    <w:rsid w:val="00A85337"/>
    <w:rsid w:val="00A861CF"/>
    <w:rsid w:val="00A86A1B"/>
    <w:rsid w:val="00A87DD8"/>
    <w:rsid w:val="00A90310"/>
    <w:rsid w:val="00A91242"/>
    <w:rsid w:val="00A921DB"/>
    <w:rsid w:val="00A92A5C"/>
    <w:rsid w:val="00A92ACB"/>
    <w:rsid w:val="00A92CB2"/>
    <w:rsid w:val="00A93CBF"/>
    <w:rsid w:val="00A94692"/>
    <w:rsid w:val="00A9531D"/>
    <w:rsid w:val="00A963A4"/>
    <w:rsid w:val="00A976C1"/>
    <w:rsid w:val="00AA05C9"/>
    <w:rsid w:val="00AA080A"/>
    <w:rsid w:val="00AA2168"/>
    <w:rsid w:val="00AA21F2"/>
    <w:rsid w:val="00AA2278"/>
    <w:rsid w:val="00AA24BA"/>
    <w:rsid w:val="00AA3297"/>
    <w:rsid w:val="00AA4645"/>
    <w:rsid w:val="00AA604B"/>
    <w:rsid w:val="00AB02FC"/>
    <w:rsid w:val="00AB0B5F"/>
    <w:rsid w:val="00AB3668"/>
    <w:rsid w:val="00AB42DE"/>
    <w:rsid w:val="00AB46EF"/>
    <w:rsid w:val="00AB59F2"/>
    <w:rsid w:val="00AC077A"/>
    <w:rsid w:val="00AC0824"/>
    <w:rsid w:val="00AC25B2"/>
    <w:rsid w:val="00AC5E09"/>
    <w:rsid w:val="00AC7FB0"/>
    <w:rsid w:val="00AD0A28"/>
    <w:rsid w:val="00AD11D7"/>
    <w:rsid w:val="00AD1A5E"/>
    <w:rsid w:val="00AD2C7B"/>
    <w:rsid w:val="00AD2F07"/>
    <w:rsid w:val="00AD32BF"/>
    <w:rsid w:val="00AD3F8A"/>
    <w:rsid w:val="00AD437D"/>
    <w:rsid w:val="00AD438E"/>
    <w:rsid w:val="00AD4409"/>
    <w:rsid w:val="00AD4A4E"/>
    <w:rsid w:val="00AD516A"/>
    <w:rsid w:val="00AD6D97"/>
    <w:rsid w:val="00AE02C4"/>
    <w:rsid w:val="00AE1A1A"/>
    <w:rsid w:val="00AE2710"/>
    <w:rsid w:val="00AE3040"/>
    <w:rsid w:val="00AE30E4"/>
    <w:rsid w:val="00AE3804"/>
    <w:rsid w:val="00AE4093"/>
    <w:rsid w:val="00AE4721"/>
    <w:rsid w:val="00AE4BAE"/>
    <w:rsid w:val="00AE5364"/>
    <w:rsid w:val="00AE559B"/>
    <w:rsid w:val="00AE5937"/>
    <w:rsid w:val="00AF1529"/>
    <w:rsid w:val="00AF167E"/>
    <w:rsid w:val="00AF1A12"/>
    <w:rsid w:val="00AF2123"/>
    <w:rsid w:val="00AF2F87"/>
    <w:rsid w:val="00AF386A"/>
    <w:rsid w:val="00AF58FE"/>
    <w:rsid w:val="00AF6740"/>
    <w:rsid w:val="00B00354"/>
    <w:rsid w:val="00B00B5C"/>
    <w:rsid w:val="00B01786"/>
    <w:rsid w:val="00B01B79"/>
    <w:rsid w:val="00B02A0E"/>
    <w:rsid w:val="00B04714"/>
    <w:rsid w:val="00B05E00"/>
    <w:rsid w:val="00B07497"/>
    <w:rsid w:val="00B112AB"/>
    <w:rsid w:val="00B12744"/>
    <w:rsid w:val="00B13C73"/>
    <w:rsid w:val="00B155C7"/>
    <w:rsid w:val="00B15D7B"/>
    <w:rsid w:val="00B15EDC"/>
    <w:rsid w:val="00B164DA"/>
    <w:rsid w:val="00B1750B"/>
    <w:rsid w:val="00B17E26"/>
    <w:rsid w:val="00B20A2E"/>
    <w:rsid w:val="00B214ED"/>
    <w:rsid w:val="00B21B76"/>
    <w:rsid w:val="00B2202F"/>
    <w:rsid w:val="00B22687"/>
    <w:rsid w:val="00B24FEE"/>
    <w:rsid w:val="00B261F1"/>
    <w:rsid w:val="00B265B7"/>
    <w:rsid w:val="00B303DA"/>
    <w:rsid w:val="00B31C72"/>
    <w:rsid w:val="00B32F6C"/>
    <w:rsid w:val="00B33ED3"/>
    <w:rsid w:val="00B34F73"/>
    <w:rsid w:val="00B35455"/>
    <w:rsid w:val="00B354BE"/>
    <w:rsid w:val="00B375FB"/>
    <w:rsid w:val="00B403B7"/>
    <w:rsid w:val="00B405FE"/>
    <w:rsid w:val="00B40E67"/>
    <w:rsid w:val="00B4130E"/>
    <w:rsid w:val="00B41A22"/>
    <w:rsid w:val="00B42509"/>
    <w:rsid w:val="00B433A8"/>
    <w:rsid w:val="00B439F4"/>
    <w:rsid w:val="00B462E5"/>
    <w:rsid w:val="00B47FB5"/>
    <w:rsid w:val="00B5074C"/>
    <w:rsid w:val="00B51CD1"/>
    <w:rsid w:val="00B538AE"/>
    <w:rsid w:val="00B541EE"/>
    <w:rsid w:val="00B543E1"/>
    <w:rsid w:val="00B54CAE"/>
    <w:rsid w:val="00B55391"/>
    <w:rsid w:val="00B56A1A"/>
    <w:rsid w:val="00B615D9"/>
    <w:rsid w:val="00B61B70"/>
    <w:rsid w:val="00B6352E"/>
    <w:rsid w:val="00B6384D"/>
    <w:rsid w:val="00B642B1"/>
    <w:rsid w:val="00B64443"/>
    <w:rsid w:val="00B64BAB"/>
    <w:rsid w:val="00B65BA9"/>
    <w:rsid w:val="00B65C8F"/>
    <w:rsid w:val="00B65D27"/>
    <w:rsid w:val="00B66F9F"/>
    <w:rsid w:val="00B70603"/>
    <w:rsid w:val="00B70A8D"/>
    <w:rsid w:val="00B72483"/>
    <w:rsid w:val="00B72752"/>
    <w:rsid w:val="00B73E97"/>
    <w:rsid w:val="00B75253"/>
    <w:rsid w:val="00B756D4"/>
    <w:rsid w:val="00B75723"/>
    <w:rsid w:val="00B76579"/>
    <w:rsid w:val="00B80562"/>
    <w:rsid w:val="00B81904"/>
    <w:rsid w:val="00B81962"/>
    <w:rsid w:val="00B82692"/>
    <w:rsid w:val="00B83019"/>
    <w:rsid w:val="00B8332B"/>
    <w:rsid w:val="00B8453E"/>
    <w:rsid w:val="00B84DC6"/>
    <w:rsid w:val="00B86EB3"/>
    <w:rsid w:val="00B872F5"/>
    <w:rsid w:val="00B87C43"/>
    <w:rsid w:val="00B9071C"/>
    <w:rsid w:val="00B90EAA"/>
    <w:rsid w:val="00B91867"/>
    <w:rsid w:val="00B92513"/>
    <w:rsid w:val="00B92FAC"/>
    <w:rsid w:val="00B93C16"/>
    <w:rsid w:val="00B93EA6"/>
    <w:rsid w:val="00B94315"/>
    <w:rsid w:val="00B94BE0"/>
    <w:rsid w:val="00B9677A"/>
    <w:rsid w:val="00BA1CAD"/>
    <w:rsid w:val="00BA20BB"/>
    <w:rsid w:val="00BA2FC9"/>
    <w:rsid w:val="00BA337E"/>
    <w:rsid w:val="00BA39F1"/>
    <w:rsid w:val="00BA4BD5"/>
    <w:rsid w:val="00BA5E8F"/>
    <w:rsid w:val="00BA76BD"/>
    <w:rsid w:val="00BA77AD"/>
    <w:rsid w:val="00BA7ADA"/>
    <w:rsid w:val="00BB1005"/>
    <w:rsid w:val="00BB1203"/>
    <w:rsid w:val="00BB1A2A"/>
    <w:rsid w:val="00BB20E7"/>
    <w:rsid w:val="00BB21C2"/>
    <w:rsid w:val="00BB2BA8"/>
    <w:rsid w:val="00BB2E1E"/>
    <w:rsid w:val="00BB3D56"/>
    <w:rsid w:val="00BB4499"/>
    <w:rsid w:val="00BB544B"/>
    <w:rsid w:val="00BB549A"/>
    <w:rsid w:val="00BB54C5"/>
    <w:rsid w:val="00BB742E"/>
    <w:rsid w:val="00BC0A91"/>
    <w:rsid w:val="00BC1A1D"/>
    <w:rsid w:val="00BC1C82"/>
    <w:rsid w:val="00BC28BA"/>
    <w:rsid w:val="00BC2A58"/>
    <w:rsid w:val="00BC3218"/>
    <w:rsid w:val="00BC4331"/>
    <w:rsid w:val="00BC4478"/>
    <w:rsid w:val="00BC5DC0"/>
    <w:rsid w:val="00BC5F87"/>
    <w:rsid w:val="00BC6464"/>
    <w:rsid w:val="00BC6CCD"/>
    <w:rsid w:val="00BC7765"/>
    <w:rsid w:val="00BD00F8"/>
    <w:rsid w:val="00BD0A59"/>
    <w:rsid w:val="00BD0C67"/>
    <w:rsid w:val="00BD1E32"/>
    <w:rsid w:val="00BD22AE"/>
    <w:rsid w:val="00BD56BC"/>
    <w:rsid w:val="00BE1B5B"/>
    <w:rsid w:val="00BE2488"/>
    <w:rsid w:val="00BE2DF9"/>
    <w:rsid w:val="00BE3906"/>
    <w:rsid w:val="00BE46A5"/>
    <w:rsid w:val="00BE5F49"/>
    <w:rsid w:val="00BE61F7"/>
    <w:rsid w:val="00BF01F1"/>
    <w:rsid w:val="00BF0547"/>
    <w:rsid w:val="00BF1E09"/>
    <w:rsid w:val="00BF2D57"/>
    <w:rsid w:val="00BF3209"/>
    <w:rsid w:val="00BF397E"/>
    <w:rsid w:val="00BF4151"/>
    <w:rsid w:val="00BF513F"/>
    <w:rsid w:val="00BF52BA"/>
    <w:rsid w:val="00BF5D36"/>
    <w:rsid w:val="00BF61D4"/>
    <w:rsid w:val="00BF6480"/>
    <w:rsid w:val="00BF757C"/>
    <w:rsid w:val="00BF7BAC"/>
    <w:rsid w:val="00C01DCC"/>
    <w:rsid w:val="00C01DEB"/>
    <w:rsid w:val="00C02081"/>
    <w:rsid w:val="00C02583"/>
    <w:rsid w:val="00C028A8"/>
    <w:rsid w:val="00C033DF"/>
    <w:rsid w:val="00C0369D"/>
    <w:rsid w:val="00C039C8"/>
    <w:rsid w:val="00C040E5"/>
    <w:rsid w:val="00C04274"/>
    <w:rsid w:val="00C0545F"/>
    <w:rsid w:val="00C06F1E"/>
    <w:rsid w:val="00C073EA"/>
    <w:rsid w:val="00C12638"/>
    <w:rsid w:val="00C13554"/>
    <w:rsid w:val="00C13C9B"/>
    <w:rsid w:val="00C141A8"/>
    <w:rsid w:val="00C14383"/>
    <w:rsid w:val="00C14DF4"/>
    <w:rsid w:val="00C1528C"/>
    <w:rsid w:val="00C16948"/>
    <w:rsid w:val="00C2043D"/>
    <w:rsid w:val="00C20A9B"/>
    <w:rsid w:val="00C20F3B"/>
    <w:rsid w:val="00C21660"/>
    <w:rsid w:val="00C22655"/>
    <w:rsid w:val="00C23B25"/>
    <w:rsid w:val="00C24C87"/>
    <w:rsid w:val="00C25861"/>
    <w:rsid w:val="00C25AD4"/>
    <w:rsid w:val="00C30AFA"/>
    <w:rsid w:val="00C322C2"/>
    <w:rsid w:val="00C3241D"/>
    <w:rsid w:val="00C33243"/>
    <w:rsid w:val="00C33BF0"/>
    <w:rsid w:val="00C33C2C"/>
    <w:rsid w:val="00C34045"/>
    <w:rsid w:val="00C34927"/>
    <w:rsid w:val="00C36821"/>
    <w:rsid w:val="00C409A9"/>
    <w:rsid w:val="00C40DE7"/>
    <w:rsid w:val="00C4577E"/>
    <w:rsid w:val="00C45C6B"/>
    <w:rsid w:val="00C45F9E"/>
    <w:rsid w:val="00C471F4"/>
    <w:rsid w:val="00C47E34"/>
    <w:rsid w:val="00C537FF"/>
    <w:rsid w:val="00C53E76"/>
    <w:rsid w:val="00C54D1F"/>
    <w:rsid w:val="00C569C2"/>
    <w:rsid w:val="00C572F5"/>
    <w:rsid w:val="00C5762D"/>
    <w:rsid w:val="00C57BBA"/>
    <w:rsid w:val="00C60ACA"/>
    <w:rsid w:val="00C60F92"/>
    <w:rsid w:val="00C6118E"/>
    <w:rsid w:val="00C614B4"/>
    <w:rsid w:val="00C61919"/>
    <w:rsid w:val="00C624D5"/>
    <w:rsid w:val="00C63895"/>
    <w:rsid w:val="00C63B89"/>
    <w:rsid w:val="00C64F0D"/>
    <w:rsid w:val="00C66257"/>
    <w:rsid w:val="00C6755D"/>
    <w:rsid w:val="00C67EB9"/>
    <w:rsid w:val="00C71395"/>
    <w:rsid w:val="00C727DD"/>
    <w:rsid w:val="00C7527D"/>
    <w:rsid w:val="00C755D8"/>
    <w:rsid w:val="00C82EDA"/>
    <w:rsid w:val="00C8325F"/>
    <w:rsid w:val="00C832BA"/>
    <w:rsid w:val="00C83A02"/>
    <w:rsid w:val="00C83B0F"/>
    <w:rsid w:val="00C8572B"/>
    <w:rsid w:val="00C85A61"/>
    <w:rsid w:val="00C8693C"/>
    <w:rsid w:val="00C86DDC"/>
    <w:rsid w:val="00C90EBD"/>
    <w:rsid w:val="00C91256"/>
    <w:rsid w:val="00C93187"/>
    <w:rsid w:val="00C931E6"/>
    <w:rsid w:val="00C93840"/>
    <w:rsid w:val="00C94C82"/>
    <w:rsid w:val="00C95727"/>
    <w:rsid w:val="00C95A4B"/>
    <w:rsid w:val="00C97DE0"/>
    <w:rsid w:val="00C994FA"/>
    <w:rsid w:val="00CA05BB"/>
    <w:rsid w:val="00CA09C4"/>
    <w:rsid w:val="00CA12CD"/>
    <w:rsid w:val="00CA18ED"/>
    <w:rsid w:val="00CA1A72"/>
    <w:rsid w:val="00CA1A91"/>
    <w:rsid w:val="00CA2147"/>
    <w:rsid w:val="00CA3139"/>
    <w:rsid w:val="00CA3896"/>
    <w:rsid w:val="00CA3D06"/>
    <w:rsid w:val="00CA4133"/>
    <w:rsid w:val="00CA534A"/>
    <w:rsid w:val="00CA7356"/>
    <w:rsid w:val="00CA7E21"/>
    <w:rsid w:val="00CB03A8"/>
    <w:rsid w:val="00CB0628"/>
    <w:rsid w:val="00CB11D1"/>
    <w:rsid w:val="00CB2338"/>
    <w:rsid w:val="00CB2AE1"/>
    <w:rsid w:val="00CB3C51"/>
    <w:rsid w:val="00CB525B"/>
    <w:rsid w:val="00CB5416"/>
    <w:rsid w:val="00CB6D85"/>
    <w:rsid w:val="00CB6E11"/>
    <w:rsid w:val="00CC03A4"/>
    <w:rsid w:val="00CC0BEC"/>
    <w:rsid w:val="00CC2041"/>
    <w:rsid w:val="00CC2142"/>
    <w:rsid w:val="00CC2B2F"/>
    <w:rsid w:val="00CC3B5E"/>
    <w:rsid w:val="00CC5A3A"/>
    <w:rsid w:val="00CC6590"/>
    <w:rsid w:val="00CC67E3"/>
    <w:rsid w:val="00CD03EB"/>
    <w:rsid w:val="00CD0FAD"/>
    <w:rsid w:val="00CD193A"/>
    <w:rsid w:val="00CD38DD"/>
    <w:rsid w:val="00CD428D"/>
    <w:rsid w:val="00CD4C2F"/>
    <w:rsid w:val="00CD5BAB"/>
    <w:rsid w:val="00CD6594"/>
    <w:rsid w:val="00CD67E0"/>
    <w:rsid w:val="00CD7648"/>
    <w:rsid w:val="00CD790E"/>
    <w:rsid w:val="00CD7C6B"/>
    <w:rsid w:val="00CD7CE0"/>
    <w:rsid w:val="00CE0F9E"/>
    <w:rsid w:val="00CE10D3"/>
    <w:rsid w:val="00CE13C3"/>
    <w:rsid w:val="00CE155E"/>
    <w:rsid w:val="00CE15A1"/>
    <w:rsid w:val="00CE1AC2"/>
    <w:rsid w:val="00CE2D15"/>
    <w:rsid w:val="00CE36B6"/>
    <w:rsid w:val="00CE5B1B"/>
    <w:rsid w:val="00CE6430"/>
    <w:rsid w:val="00CE68ED"/>
    <w:rsid w:val="00CE7958"/>
    <w:rsid w:val="00CE7A7A"/>
    <w:rsid w:val="00CF05D3"/>
    <w:rsid w:val="00CF0EA8"/>
    <w:rsid w:val="00CF137A"/>
    <w:rsid w:val="00CF23E3"/>
    <w:rsid w:val="00CF25DD"/>
    <w:rsid w:val="00CF2E91"/>
    <w:rsid w:val="00CF3215"/>
    <w:rsid w:val="00CF4AF1"/>
    <w:rsid w:val="00CF5CBF"/>
    <w:rsid w:val="00CF65F4"/>
    <w:rsid w:val="00CF6B38"/>
    <w:rsid w:val="00CF7873"/>
    <w:rsid w:val="00CF7ECA"/>
    <w:rsid w:val="00D00ADA"/>
    <w:rsid w:val="00D01A12"/>
    <w:rsid w:val="00D01DDF"/>
    <w:rsid w:val="00D02F6D"/>
    <w:rsid w:val="00D05234"/>
    <w:rsid w:val="00D06141"/>
    <w:rsid w:val="00D07514"/>
    <w:rsid w:val="00D07EFE"/>
    <w:rsid w:val="00D107F0"/>
    <w:rsid w:val="00D129C9"/>
    <w:rsid w:val="00D139F3"/>
    <w:rsid w:val="00D152CD"/>
    <w:rsid w:val="00D20090"/>
    <w:rsid w:val="00D2071C"/>
    <w:rsid w:val="00D22DDD"/>
    <w:rsid w:val="00D24410"/>
    <w:rsid w:val="00D24595"/>
    <w:rsid w:val="00D26260"/>
    <w:rsid w:val="00D26927"/>
    <w:rsid w:val="00D26956"/>
    <w:rsid w:val="00D26B51"/>
    <w:rsid w:val="00D31028"/>
    <w:rsid w:val="00D31A29"/>
    <w:rsid w:val="00D33136"/>
    <w:rsid w:val="00D3483E"/>
    <w:rsid w:val="00D34AB8"/>
    <w:rsid w:val="00D36139"/>
    <w:rsid w:val="00D368F7"/>
    <w:rsid w:val="00D36C48"/>
    <w:rsid w:val="00D41509"/>
    <w:rsid w:val="00D41B88"/>
    <w:rsid w:val="00D421AF"/>
    <w:rsid w:val="00D421DA"/>
    <w:rsid w:val="00D42C81"/>
    <w:rsid w:val="00D42E8A"/>
    <w:rsid w:val="00D43827"/>
    <w:rsid w:val="00D43A2F"/>
    <w:rsid w:val="00D445D0"/>
    <w:rsid w:val="00D45936"/>
    <w:rsid w:val="00D45A66"/>
    <w:rsid w:val="00D4632D"/>
    <w:rsid w:val="00D47813"/>
    <w:rsid w:val="00D47AFC"/>
    <w:rsid w:val="00D47FBB"/>
    <w:rsid w:val="00D50325"/>
    <w:rsid w:val="00D514B5"/>
    <w:rsid w:val="00D5328D"/>
    <w:rsid w:val="00D53B8C"/>
    <w:rsid w:val="00D56FFA"/>
    <w:rsid w:val="00D5750E"/>
    <w:rsid w:val="00D60490"/>
    <w:rsid w:val="00D61281"/>
    <w:rsid w:val="00D61491"/>
    <w:rsid w:val="00D638B7"/>
    <w:rsid w:val="00D63E38"/>
    <w:rsid w:val="00D65F39"/>
    <w:rsid w:val="00D6604F"/>
    <w:rsid w:val="00D66FD5"/>
    <w:rsid w:val="00D676DB"/>
    <w:rsid w:val="00D70492"/>
    <w:rsid w:val="00D70555"/>
    <w:rsid w:val="00D71978"/>
    <w:rsid w:val="00D71A41"/>
    <w:rsid w:val="00D724E5"/>
    <w:rsid w:val="00D73965"/>
    <w:rsid w:val="00D73BAB"/>
    <w:rsid w:val="00D7414D"/>
    <w:rsid w:val="00D748C0"/>
    <w:rsid w:val="00D75AA5"/>
    <w:rsid w:val="00D762EF"/>
    <w:rsid w:val="00D765A6"/>
    <w:rsid w:val="00D767C3"/>
    <w:rsid w:val="00D805A8"/>
    <w:rsid w:val="00D80D8A"/>
    <w:rsid w:val="00D8176C"/>
    <w:rsid w:val="00D82254"/>
    <w:rsid w:val="00D8431C"/>
    <w:rsid w:val="00D84499"/>
    <w:rsid w:val="00D866EE"/>
    <w:rsid w:val="00D87C59"/>
    <w:rsid w:val="00D9052E"/>
    <w:rsid w:val="00D913AA"/>
    <w:rsid w:val="00D940E1"/>
    <w:rsid w:val="00D9556E"/>
    <w:rsid w:val="00D95D2A"/>
    <w:rsid w:val="00D97822"/>
    <w:rsid w:val="00D979C2"/>
    <w:rsid w:val="00DA017A"/>
    <w:rsid w:val="00DA05AF"/>
    <w:rsid w:val="00DA1973"/>
    <w:rsid w:val="00DA1ACC"/>
    <w:rsid w:val="00DA1B2D"/>
    <w:rsid w:val="00DA203D"/>
    <w:rsid w:val="00DA2527"/>
    <w:rsid w:val="00DA3FA0"/>
    <w:rsid w:val="00DA55C6"/>
    <w:rsid w:val="00DA55EE"/>
    <w:rsid w:val="00DA5E2D"/>
    <w:rsid w:val="00DA6A72"/>
    <w:rsid w:val="00DA73F1"/>
    <w:rsid w:val="00DB1E8D"/>
    <w:rsid w:val="00DB3411"/>
    <w:rsid w:val="00DB443E"/>
    <w:rsid w:val="00DB4F35"/>
    <w:rsid w:val="00DB5472"/>
    <w:rsid w:val="00DB5A0D"/>
    <w:rsid w:val="00DB64EE"/>
    <w:rsid w:val="00DC00FB"/>
    <w:rsid w:val="00DC09C4"/>
    <w:rsid w:val="00DC1ADB"/>
    <w:rsid w:val="00DC1F51"/>
    <w:rsid w:val="00DC4690"/>
    <w:rsid w:val="00DD0D9D"/>
    <w:rsid w:val="00DD1477"/>
    <w:rsid w:val="00DD2E59"/>
    <w:rsid w:val="00DD4426"/>
    <w:rsid w:val="00DD450C"/>
    <w:rsid w:val="00DD4AA2"/>
    <w:rsid w:val="00DD5AF1"/>
    <w:rsid w:val="00DD6AB7"/>
    <w:rsid w:val="00DE7624"/>
    <w:rsid w:val="00DF02AF"/>
    <w:rsid w:val="00DF145C"/>
    <w:rsid w:val="00DF3C0F"/>
    <w:rsid w:val="00DF450A"/>
    <w:rsid w:val="00DF4CF9"/>
    <w:rsid w:val="00DF4FCF"/>
    <w:rsid w:val="00DF5A61"/>
    <w:rsid w:val="00DF6688"/>
    <w:rsid w:val="00DF6F43"/>
    <w:rsid w:val="00DF7079"/>
    <w:rsid w:val="00DF7719"/>
    <w:rsid w:val="00E01F2D"/>
    <w:rsid w:val="00E0508D"/>
    <w:rsid w:val="00E05746"/>
    <w:rsid w:val="00E0596D"/>
    <w:rsid w:val="00E063BC"/>
    <w:rsid w:val="00E1100D"/>
    <w:rsid w:val="00E11F46"/>
    <w:rsid w:val="00E130DE"/>
    <w:rsid w:val="00E14132"/>
    <w:rsid w:val="00E16A79"/>
    <w:rsid w:val="00E17DC4"/>
    <w:rsid w:val="00E20ECA"/>
    <w:rsid w:val="00E21FFB"/>
    <w:rsid w:val="00E230EE"/>
    <w:rsid w:val="00E232B7"/>
    <w:rsid w:val="00E23CB3"/>
    <w:rsid w:val="00E23F2C"/>
    <w:rsid w:val="00E2413B"/>
    <w:rsid w:val="00E25959"/>
    <w:rsid w:val="00E2744F"/>
    <w:rsid w:val="00E277A3"/>
    <w:rsid w:val="00E2794C"/>
    <w:rsid w:val="00E27B94"/>
    <w:rsid w:val="00E27ED6"/>
    <w:rsid w:val="00E303F4"/>
    <w:rsid w:val="00E30B95"/>
    <w:rsid w:val="00E312ED"/>
    <w:rsid w:val="00E31351"/>
    <w:rsid w:val="00E33210"/>
    <w:rsid w:val="00E336AD"/>
    <w:rsid w:val="00E33B57"/>
    <w:rsid w:val="00E35B1A"/>
    <w:rsid w:val="00E36367"/>
    <w:rsid w:val="00E36397"/>
    <w:rsid w:val="00E36EBC"/>
    <w:rsid w:val="00E373AB"/>
    <w:rsid w:val="00E37BFA"/>
    <w:rsid w:val="00E400BD"/>
    <w:rsid w:val="00E40337"/>
    <w:rsid w:val="00E40806"/>
    <w:rsid w:val="00E409CA"/>
    <w:rsid w:val="00E41ED8"/>
    <w:rsid w:val="00E50036"/>
    <w:rsid w:val="00E506F9"/>
    <w:rsid w:val="00E51528"/>
    <w:rsid w:val="00E535A1"/>
    <w:rsid w:val="00E53C65"/>
    <w:rsid w:val="00E53EF5"/>
    <w:rsid w:val="00E53FEA"/>
    <w:rsid w:val="00E5499C"/>
    <w:rsid w:val="00E55849"/>
    <w:rsid w:val="00E56A81"/>
    <w:rsid w:val="00E56D68"/>
    <w:rsid w:val="00E60D36"/>
    <w:rsid w:val="00E616E0"/>
    <w:rsid w:val="00E618C3"/>
    <w:rsid w:val="00E640BE"/>
    <w:rsid w:val="00E64EBF"/>
    <w:rsid w:val="00E64F46"/>
    <w:rsid w:val="00E64FDA"/>
    <w:rsid w:val="00E66B7E"/>
    <w:rsid w:val="00E67ED9"/>
    <w:rsid w:val="00E708A3"/>
    <w:rsid w:val="00E70A90"/>
    <w:rsid w:val="00E7303E"/>
    <w:rsid w:val="00E75A1B"/>
    <w:rsid w:val="00E76066"/>
    <w:rsid w:val="00E764EE"/>
    <w:rsid w:val="00E76A93"/>
    <w:rsid w:val="00E76B53"/>
    <w:rsid w:val="00E76C98"/>
    <w:rsid w:val="00E7748B"/>
    <w:rsid w:val="00E80438"/>
    <w:rsid w:val="00E80AA5"/>
    <w:rsid w:val="00E81C68"/>
    <w:rsid w:val="00E82E84"/>
    <w:rsid w:val="00E83266"/>
    <w:rsid w:val="00E84852"/>
    <w:rsid w:val="00E86E30"/>
    <w:rsid w:val="00E909E3"/>
    <w:rsid w:val="00E90C1A"/>
    <w:rsid w:val="00E90E48"/>
    <w:rsid w:val="00E912C9"/>
    <w:rsid w:val="00E92295"/>
    <w:rsid w:val="00E9266D"/>
    <w:rsid w:val="00E92AD8"/>
    <w:rsid w:val="00E92C0A"/>
    <w:rsid w:val="00E94854"/>
    <w:rsid w:val="00E95825"/>
    <w:rsid w:val="00EA00F7"/>
    <w:rsid w:val="00EA0A0C"/>
    <w:rsid w:val="00EA0D59"/>
    <w:rsid w:val="00EA19B8"/>
    <w:rsid w:val="00EA1A9E"/>
    <w:rsid w:val="00EA24DC"/>
    <w:rsid w:val="00EA2552"/>
    <w:rsid w:val="00EA3DCA"/>
    <w:rsid w:val="00EA4402"/>
    <w:rsid w:val="00EA5786"/>
    <w:rsid w:val="00EA6139"/>
    <w:rsid w:val="00EA7A29"/>
    <w:rsid w:val="00EB091C"/>
    <w:rsid w:val="00EB0EEA"/>
    <w:rsid w:val="00EB0F92"/>
    <w:rsid w:val="00EB0FC9"/>
    <w:rsid w:val="00EB1321"/>
    <w:rsid w:val="00EB143E"/>
    <w:rsid w:val="00EB2A95"/>
    <w:rsid w:val="00EB35D3"/>
    <w:rsid w:val="00EB3869"/>
    <w:rsid w:val="00EB3E2F"/>
    <w:rsid w:val="00EB4135"/>
    <w:rsid w:val="00EB5386"/>
    <w:rsid w:val="00EB5BFA"/>
    <w:rsid w:val="00EB6553"/>
    <w:rsid w:val="00EB6A57"/>
    <w:rsid w:val="00EC157E"/>
    <w:rsid w:val="00EC2346"/>
    <w:rsid w:val="00EC2573"/>
    <w:rsid w:val="00EC2742"/>
    <w:rsid w:val="00EC316B"/>
    <w:rsid w:val="00EC4B4A"/>
    <w:rsid w:val="00EC5A5E"/>
    <w:rsid w:val="00EC76C1"/>
    <w:rsid w:val="00ED0137"/>
    <w:rsid w:val="00ED0831"/>
    <w:rsid w:val="00ED0C5F"/>
    <w:rsid w:val="00ED1B1D"/>
    <w:rsid w:val="00ED200F"/>
    <w:rsid w:val="00ED298B"/>
    <w:rsid w:val="00ED3396"/>
    <w:rsid w:val="00ED3516"/>
    <w:rsid w:val="00ED3526"/>
    <w:rsid w:val="00ED3BC4"/>
    <w:rsid w:val="00ED4B73"/>
    <w:rsid w:val="00ED5D5F"/>
    <w:rsid w:val="00ED65B2"/>
    <w:rsid w:val="00EE12E6"/>
    <w:rsid w:val="00EE33BE"/>
    <w:rsid w:val="00EE3E1B"/>
    <w:rsid w:val="00EE51A5"/>
    <w:rsid w:val="00EE59EA"/>
    <w:rsid w:val="00EE5D37"/>
    <w:rsid w:val="00EE64D2"/>
    <w:rsid w:val="00EE686C"/>
    <w:rsid w:val="00EE737D"/>
    <w:rsid w:val="00EF00EF"/>
    <w:rsid w:val="00EF015D"/>
    <w:rsid w:val="00EF0DC5"/>
    <w:rsid w:val="00EF0F6F"/>
    <w:rsid w:val="00EF13E1"/>
    <w:rsid w:val="00EF15AE"/>
    <w:rsid w:val="00EF213C"/>
    <w:rsid w:val="00EF4318"/>
    <w:rsid w:val="00EF48A2"/>
    <w:rsid w:val="00EF4D13"/>
    <w:rsid w:val="00EF592B"/>
    <w:rsid w:val="00EF6F9D"/>
    <w:rsid w:val="00F0249C"/>
    <w:rsid w:val="00F02D1B"/>
    <w:rsid w:val="00F0333A"/>
    <w:rsid w:val="00F03472"/>
    <w:rsid w:val="00F039CC"/>
    <w:rsid w:val="00F06117"/>
    <w:rsid w:val="00F06F2D"/>
    <w:rsid w:val="00F113BE"/>
    <w:rsid w:val="00F12A9D"/>
    <w:rsid w:val="00F14126"/>
    <w:rsid w:val="00F14C5A"/>
    <w:rsid w:val="00F1540B"/>
    <w:rsid w:val="00F15B0D"/>
    <w:rsid w:val="00F16DFE"/>
    <w:rsid w:val="00F174A1"/>
    <w:rsid w:val="00F176F0"/>
    <w:rsid w:val="00F17A51"/>
    <w:rsid w:val="00F2123F"/>
    <w:rsid w:val="00F212BD"/>
    <w:rsid w:val="00F22872"/>
    <w:rsid w:val="00F228AE"/>
    <w:rsid w:val="00F22AEC"/>
    <w:rsid w:val="00F23122"/>
    <w:rsid w:val="00F236FB"/>
    <w:rsid w:val="00F24301"/>
    <w:rsid w:val="00F243E9"/>
    <w:rsid w:val="00F2539B"/>
    <w:rsid w:val="00F269F3"/>
    <w:rsid w:val="00F26D6D"/>
    <w:rsid w:val="00F303CE"/>
    <w:rsid w:val="00F311A4"/>
    <w:rsid w:val="00F31415"/>
    <w:rsid w:val="00F3198D"/>
    <w:rsid w:val="00F332B8"/>
    <w:rsid w:val="00F3424A"/>
    <w:rsid w:val="00F3448A"/>
    <w:rsid w:val="00F35649"/>
    <w:rsid w:val="00F35C0C"/>
    <w:rsid w:val="00F36B9F"/>
    <w:rsid w:val="00F37891"/>
    <w:rsid w:val="00F41571"/>
    <w:rsid w:val="00F4285C"/>
    <w:rsid w:val="00F42F90"/>
    <w:rsid w:val="00F435D2"/>
    <w:rsid w:val="00F436CA"/>
    <w:rsid w:val="00F440E0"/>
    <w:rsid w:val="00F4557D"/>
    <w:rsid w:val="00F459AB"/>
    <w:rsid w:val="00F465BF"/>
    <w:rsid w:val="00F4671E"/>
    <w:rsid w:val="00F46C91"/>
    <w:rsid w:val="00F478FF"/>
    <w:rsid w:val="00F51657"/>
    <w:rsid w:val="00F51FCD"/>
    <w:rsid w:val="00F543C9"/>
    <w:rsid w:val="00F54465"/>
    <w:rsid w:val="00F54F1B"/>
    <w:rsid w:val="00F552CA"/>
    <w:rsid w:val="00F5643D"/>
    <w:rsid w:val="00F57FCE"/>
    <w:rsid w:val="00F60955"/>
    <w:rsid w:val="00F60A5C"/>
    <w:rsid w:val="00F62449"/>
    <w:rsid w:val="00F62C0C"/>
    <w:rsid w:val="00F64E9F"/>
    <w:rsid w:val="00F6511C"/>
    <w:rsid w:val="00F65251"/>
    <w:rsid w:val="00F6626F"/>
    <w:rsid w:val="00F66592"/>
    <w:rsid w:val="00F70172"/>
    <w:rsid w:val="00F713C4"/>
    <w:rsid w:val="00F72880"/>
    <w:rsid w:val="00F73549"/>
    <w:rsid w:val="00F73752"/>
    <w:rsid w:val="00F7432C"/>
    <w:rsid w:val="00F7482B"/>
    <w:rsid w:val="00F74FA3"/>
    <w:rsid w:val="00F75BCA"/>
    <w:rsid w:val="00F7631F"/>
    <w:rsid w:val="00F771AB"/>
    <w:rsid w:val="00F81AFB"/>
    <w:rsid w:val="00F821DE"/>
    <w:rsid w:val="00F8227F"/>
    <w:rsid w:val="00F825B2"/>
    <w:rsid w:val="00F82CDA"/>
    <w:rsid w:val="00F843B6"/>
    <w:rsid w:val="00F847D5"/>
    <w:rsid w:val="00F871C8"/>
    <w:rsid w:val="00F8755D"/>
    <w:rsid w:val="00F87C40"/>
    <w:rsid w:val="00F87FEA"/>
    <w:rsid w:val="00F9050A"/>
    <w:rsid w:val="00F922BB"/>
    <w:rsid w:val="00F92CDB"/>
    <w:rsid w:val="00F93657"/>
    <w:rsid w:val="00F94CB1"/>
    <w:rsid w:val="00F96F6F"/>
    <w:rsid w:val="00F97254"/>
    <w:rsid w:val="00F974E0"/>
    <w:rsid w:val="00F97AEB"/>
    <w:rsid w:val="00F97CB6"/>
    <w:rsid w:val="00FA0AAE"/>
    <w:rsid w:val="00FA22C8"/>
    <w:rsid w:val="00FA2541"/>
    <w:rsid w:val="00FA2C2E"/>
    <w:rsid w:val="00FA47E4"/>
    <w:rsid w:val="00FA4A4A"/>
    <w:rsid w:val="00FA57BD"/>
    <w:rsid w:val="00FA7A50"/>
    <w:rsid w:val="00FA7B59"/>
    <w:rsid w:val="00FA7D5E"/>
    <w:rsid w:val="00FA7F6C"/>
    <w:rsid w:val="00FB14C8"/>
    <w:rsid w:val="00FB1512"/>
    <w:rsid w:val="00FB3360"/>
    <w:rsid w:val="00FB3D61"/>
    <w:rsid w:val="00FB43E9"/>
    <w:rsid w:val="00FB4BD9"/>
    <w:rsid w:val="00FB4FB9"/>
    <w:rsid w:val="00FB63D9"/>
    <w:rsid w:val="00FB7968"/>
    <w:rsid w:val="00FC0BE4"/>
    <w:rsid w:val="00FC0C20"/>
    <w:rsid w:val="00FC11FD"/>
    <w:rsid w:val="00FC3BF6"/>
    <w:rsid w:val="00FC3FFA"/>
    <w:rsid w:val="00FC50A7"/>
    <w:rsid w:val="00FC57D1"/>
    <w:rsid w:val="00FC7B5F"/>
    <w:rsid w:val="00FC7F5C"/>
    <w:rsid w:val="00FD0BE6"/>
    <w:rsid w:val="00FD1451"/>
    <w:rsid w:val="00FD1AA0"/>
    <w:rsid w:val="00FD1CF6"/>
    <w:rsid w:val="00FD2EFB"/>
    <w:rsid w:val="00FD5D06"/>
    <w:rsid w:val="00FD5D8E"/>
    <w:rsid w:val="00FD6DBF"/>
    <w:rsid w:val="00FD73A8"/>
    <w:rsid w:val="00FD73B2"/>
    <w:rsid w:val="00FD791C"/>
    <w:rsid w:val="00FE0285"/>
    <w:rsid w:val="00FE09EA"/>
    <w:rsid w:val="00FE10E4"/>
    <w:rsid w:val="00FE257D"/>
    <w:rsid w:val="00FE28D9"/>
    <w:rsid w:val="00FE4AFD"/>
    <w:rsid w:val="00FE6393"/>
    <w:rsid w:val="00FE67D5"/>
    <w:rsid w:val="00FF06B6"/>
    <w:rsid w:val="00FF17EF"/>
    <w:rsid w:val="00FF1887"/>
    <w:rsid w:val="00FF18D7"/>
    <w:rsid w:val="00FF1CB9"/>
    <w:rsid w:val="00FF20AE"/>
    <w:rsid w:val="00FF4132"/>
    <w:rsid w:val="00FF4373"/>
    <w:rsid w:val="00FF4629"/>
    <w:rsid w:val="00FF5629"/>
    <w:rsid w:val="00FF589E"/>
    <w:rsid w:val="00FF636D"/>
    <w:rsid w:val="00FF7302"/>
    <w:rsid w:val="00FF7372"/>
    <w:rsid w:val="00FF7487"/>
    <w:rsid w:val="00FF7D80"/>
    <w:rsid w:val="01D66890"/>
    <w:rsid w:val="0322273B"/>
    <w:rsid w:val="03E28612"/>
    <w:rsid w:val="04594FB6"/>
    <w:rsid w:val="04D01A70"/>
    <w:rsid w:val="0534807D"/>
    <w:rsid w:val="0591D912"/>
    <w:rsid w:val="06126950"/>
    <w:rsid w:val="06EBC033"/>
    <w:rsid w:val="07CB1689"/>
    <w:rsid w:val="0835C9AF"/>
    <w:rsid w:val="08B7B626"/>
    <w:rsid w:val="08FDE6CD"/>
    <w:rsid w:val="09652164"/>
    <w:rsid w:val="09D98796"/>
    <w:rsid w:val="0D09BE69"/>
    <w:rsid w:val="0DBBA266"/>
    <w:rsid w:val="0DD25E23"/>
    <w:rsid w:val="0E17CB49"/>
    <w:rsid w:val="0E1A0D55"/>
    <w:rsid w:val="0E7D527A"/>
    <w:rsid w:val="0EACF8B9"/>
    <w:rsid w:val="0FB3FBE0"/>
    <w:rsid w:val="1092C886"/>
    <w:rsid w:val="1125ABE2"/>
    <w:rsid w:val="114DC6E4"/>
    <w:rsid w:val="1162AB03"/>
    <w:rsid w:val="118C1548"/>
    <w:rsid w:val="11CB44A1"/>
    <w:rsid w:val="12A62309"/>
    <w:rsid w:val="140F6CFB"/>
    <w:rsid w:val="15254C9F"/>
    <w:rsid w:val="152BF0D4"/>
    <w:rsid w:val="16977852"/>
    <w:rsid w:val="16AC217E"/>
    <w:rsid w:val="16F9D70A"/>
    <w:rsid w:val="1806A13A"/>
    <w:rsid w:val="1AD6B1CA"/>
    <w:rsid w:val="1C05DA56"/>
    <w:rsid w:val="1C214E18"/>
    <w:rsid w:val="1CF93DA5"/>
    <w:rsid w:val="1D2F38C7"/>
    <w:rsid w:val="1D432F93"/>
    <w:rsid w:val="1DC49601"/>
    <w:rsid w:val="1EA9F426"/>
    <w:rsid w:val="1EEC5474"/>
    <w:rsid w:val="1F0ACBB5"/>
    <w:rsid w:val="2270FD90"/>
    <w:rsid w:val="237D6549"/>
    <w:rsid w:val="239A74D9"/>
    <w:rsid w:val="2609D62B"/>
    <w:rsid w:val="2620553A"/>
    <w:rsid w:val="26B8ED3E"/>
    <w:rsid w:val="26BCCC56"/>
    <w:rsid w:val="28336731"/>
    <w:rsid w:val="2944995F"/>
    <w:rsid w:val="2B2AB8F5"/>
    <w:rsid w:val="2B6CA2E5"/>
    <w:rsid w:val="2BEDFAE1"/>
    <w:rsid w:val="2C04DFC2"/>
    <w:rsid w:val="2E1BF1B5"/>
    <w:rsid w:val="2E446E0F"/>
    <w:rsid w:val="2E98D18A"/>
    <w:rsid w:val="2E99F6F9"/>
    <w:rsid w:val="2EB453EB"/>
    <w:rsid w:val="3035C75A"/>
    <w:rsid w:val="30457962"/>
    <w:rsid w:val="30B396B1"/>
    <w:rsid w:val="310F9966"/>
    <w:rsid w:val="31227AF1"/>
    <w:rsid w:val="3190759F"/>
    <w:rsid w:val="31CB94D0"/>
    <w:rsid w:val="31FFA638"/>
    <w:rsid w:val="32CB521B"/>
    <w:rsid w:val="32EB7BA5"/>
    <w:rsid w:val="33088B35"/>
    <w:rsid w:val="337EFA91"/>
    <w:rsid w:val="338A4415"/>
    <w:rsid w:val="344DDB9A"/>
    <w:rsid w:val="34BFFA2D"/>
    <w:rsid w:val="35738383"/>
    <w:rsid w:val="36133E17"/>
    <w:rsid w:val="36207FF1"/>
    <w:rsid w:val="3773185B"/>
    <w:rsid w:val="38207604"/>
    <w:rsid w:val="38DA147E"/>
    <w:rsid w:val="39A80F08"/>
    <w:rsid w:val="3A3557BF"/>
    <w:rsid w:val="3A9FED86"/>
    <w:rsid w:val="3AF68D8A"/>
    <w:rsid w:val="3D1795C0"/>
    <w:rsid w:val="3D6CF881"/>
    <w:rsid w:val="3DE8C99D"/>
    <w:rsid w:val="3DFDE06B"/>
    <w:rsid w:val="3E2E2E4C"/>
    <w:rsid w:val="3F198861"/>
    <w:rsid w:val="40B6C709"/>
    <w:rsid w:val="424ABD00"/>
    <w:rsid w:val="42724C20"/>
    <w:rsid w:val="436245FD"/>
    <w:rsid w:val="440AF4D6"/>
    <w:rsid w:val="447F6E82"/>
    <w:rsid w:val="44A94489"/>
    <w:rsid w:val="44CFFCF8"/>
    <w:rsid w:val="451301C4"/>
    <w:rsid w:val="45B399E8"/>
    <w:rsid w:val="46ADC512"/>
    <w:rsid w:val="46D2A62B"/>
    <w:rsid w:val="492B94B4"/>
    <w:rsid w:val="4A1E90F5"/>
    <w:rsid w:val="4B61BF21"/>
    <w:rsid w:val="4B7A9F8B"/>
    <w:rsid w:val="4CA5B615"/>
    <w:rsid w:val="4D8B09D1"/>
    <w:rsid w:val="4DC946C7"/>
    <w:rsid w:val="4F2D6FB0"/>
    <w:rsid w:val="4FEBF730"/>
    <w:rsid w:val="506819BF"/>
    <w:rsid w:val="510999C2"/>
    <w:rsid w:val="51C8E9E9"/>
    <w:rsid w:val="51CF3A5C"/>
    <w:rsid w:val="52331FD5"/>
    <w:rsid w:val="538792EF"/>
    <w:rsid w:val="5395F10A"/>
    <w:rsid w:val="54744A46"/>
    <w:rsid w:val="559DCC57"/>
    <w:rsid w:val="563AF2AF"/>
    <w:rsid w:val="56421057"/>
    <w:rsid w:val="5682B246"/>
    <w:rsid w:val="56BE1C7B"/>
    <w:rsid w:val="578CBFC0"/>
    <w:rsid w:val="5792C2AB"/>
    <w:rsid w:val="57DD5532"/>
    <w:rsid w:val="5B35E749"/>
    <w:rsid w:val="5B40B9BF"/>
    <w:rsid w:val="5BE814C4"/>
    <w:rsid w:val="5C055D3A"/>
    <w:rsid w:val="5D221246"/>
    <w:rsid w:val="5D63A0B3"/>
    <w:rsid w:val="5DA12D9B"/>
    <w:rsid w:val="5DA4A2DA"/>
    <w:rsid w:val="5DC026CB"/>
    <w:rsid w:val="5E4A1840"/>
    <w:rsid w:val="5E90EA3B"/>
    <w:rsid w:val="60DCB590"/>
    <w:rsid w:val="613D3349"/>
    <w:rsid w:val="62152405"/>
    <w:rsid w:val="62AF73FF"/>
    <w:rsid w:val="6433F1D8"/>
    <w:rsid w:val="65EB2E47"/>
    <w:rsid w:val="66431217"/>
    <w:rsid w:val="66B0CEE1"/>
    <w:rsid w:val="66EB1F85"/>
    <w:rsid w:val="67E12839"/>
    <w:rsid w:val="685C6E26"/>
    <w:rsid w:val="696A0566"/>
    <w:rsid w:val="6A5A4BFE"/>
    <w:rsid w:val="6A5E9738"/>
    <w:rsid w:val="6B0688D2"/>
    <w:rsid w:val="6BB5B0CD"/>
    <w:rsid w:val="6BEBD445"/>
    <w:rsid w:val="6C9D6274"/>
    <w:rsid w:val="6CE36EC8"/>
    <w:rsid w:val="6E1373AC"/>
    <w:rsid w:val="6F510F94"/>
    <w:rsid w:val="6F7DF350"/>
    <w:rsid w:val="712BAB85"/>
    <w:rsid w:val="72152D66"/>
    <w:rsid w:val="736A725F"/>
    <w:rsid w:val="738764DC"/>
    <w:rsid w:val="740D2EA2"/>
    <w:rsid w:val="74F4BCC1"/>
    <w:rsid w:val="754CCE28"/>
    <w:rsid w:val="756A7E66"/>
    <w:rsid w:val="7584FE19"/>
    <w:rsid w:val="7701D1AE"/>
    <w:rsid w:val="7726831B"/>
    <w:rsid w:val="775A0180"/>
    <w:rsid w:val="77AF6B11"/>
    <w:rsid w:val="77B5C7B6"/>
    <w:rsid w:val="78772072"/>
    <w:rsid w:val="78AFF35D"/>
    <w:rsid w:val="79B9C085"/>
    <w:rsid w:val="79DE60E9"/>
    <w:rsid w:val="7BF25B7A"/>
    <w:rsid w:val="7CC5088A"/>
    <w:rsid w:val="7D0244DD"/>
    <w:rsid w:val="7EA80FC5"/>
    <w:rsid w:val="7F29FC3C"/>
    <w:rsid w:val="7FF6A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745EE81"/>
  <w15:docId w15:val="{47C78308-BE80-47E2-B517-464E69C20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="Times New Roman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</w:latentStyles>
  <w:style w:type="paragraph" w:default="1" w:styleId="Normal">
    <w:name w:val="Normal"/>
    <w:aliases w:val="PHN_body copy"/>
    <w:next w:val="NWMPHNBodyText"/>
    <w:rsid w:val="00C04274"/>
    <w:rPr>
      <w:rFonts w:eastAsiaTheme="minorEastAsia" w:cs="Arial"/>
    </w:rPr>
  </w:style>
  <w:style w:type="paragraph" w:styleId="Heading1">
    <w:name w:val="heading 1"/>
    <w:aliases w:val="NWMPHN Heading 1"/>
    <w:next w:val="NWMPHNBodyText"/>
    <w:link w:val="Heading1Char"/>
    <w:autoRedefine/>
    <w:qFormat/>
    <w:rsid w:val="00983823"/>
    <w:pPr>
      <w:keepNext/>
      <w:spacing w:before="360" w:line="240" w:lineRule="auto"/>
      <w:outlineLvl w:val="0"/>
    </w:pPr>
    <w:rPr>
      <w:rFonts w:eastAsiaTheme="minorHAnsi" w:cs="Arial"/>
      <w:b/>
      <w:bCs/>
      <w:color w:val="3BC9D7"/>
      <w:sz w:val="28"/>
      <w:szCs w:val="28"/>
    </w:rPr>
  </w:style>
  <w:style w:type="paragraph" w:styleId="Heading2">
    <w:name w:val="heading 2"/>
    <w:aliases w:val="NWMPHN Heading 2"/>
    <w:basedOn w:val="Normal"/>
    <w:next w:val="NWMPHNBodyText"/>
    <w:link w:val="Heading2Char"/>
    <w:unhideWhenUsed/>
    <w:qFormat/>
    <w:rsid w:val="006C2CAD"/>
    <w:pPr>
      <w:keepNext/>
      <w:numPr>
        <w:ilvl w:val="1"/>
        <w:numId w:val="7"/>
      </w:numPr>
      <w:spacing w:before="360" w:line="240" w:lineRule="auto"/>
      <w:outlineLvl w:val="1"/>
    </w:pPr>
    <w:rPr>
      <w:rFonts w:ascii="Calibri" w:eastAsiaTheme="majorEastAsia" w:hAnsi="Calibri" w:cstheme="majorBidi"/>
      <w:b/>
      <w:bCs/>
      <w:color w:val="04355E"/>
      <w:sz w:val="24"/>
      <w:szCs w:val="24"/>
      <w:lang w:val="en-US"/>
    </w:rPr>
  </w:style>
  <w:style w:type="paragraph" w:styleId="Heading3">
    <w:name w:val="heading 3"/>
    <w:aliases w:val="NWMPHN Heading 3"/>
    <w:basedOn w:val="Normal"/>
    <w:next w:val="NWMPHNBodyText"/>
    <w:link w:val="Heading3Char"/>
    <w:uiPriority w:val="9"/>
    <w:unhideWhenUsed/>
    <w:qFormat/>
    <w:rsid w:val="000C5178"/>
    <w:pPr>
      <w:keepNext/>
      <w:keepLines/>
      <w:numPr>
        <w:ilvl w:val="2"/>
        <w:numId w:val="7"/>
      </w:numPr>
      <w:spacing w:before="240" w:after="80" w:line="240" w:lineRule="auto"/>
      <w:outlineLvl w:val="2"/>
    </w:pPr>
    <w:rPr>
      <w:rFonts w:ascii="Calibri" w:eastAsiaTheme="majorEastAsia" w:hAnsi="Calibri" w:cstheme="majorBidi"/>
      <w:b/>
      <w:color w:val="04355E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564BF"/>
    <w:pPr>
      <w:keepNext/>
      <w:keepLines/>
      <w:numPr>
        <w:ilvl w:val="3"/>
        <w:numId w:val="7"/>
      </w:numPr>
      <w:spacing w:before="40" w:after="0"/>
      <w:outlineLvl w:val="3"/>
    </w:pPr>
    <w:rPr>
      <w:rFonts w:asciiTheme="majorHAnsi" w:eastAsiaTheme="majorEastAsia" w:hAnsiTheme="majorHAnsi" w:cstheme="majorBidi"/>
      <w:i/>
      <w:iCs/>
      <w:color w:val="1F1F64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564BF"/>
    <w:pPr>
      <w:keepNext/>
      <w:keepLines/>
      <w:numPr>
        <w:ilvl w:val="4"/>
        <w:numId w:val="7"/>
      </w:numPr>
      <w:spacing w:before="40" w:after="0"/>
      <w:outlineLvl w:val="4"/>
    </w:pPr>
    <w:rPr>
      <w:rFonts w:asciiTheme="majorHAnsi" w:eastAsiaTheme="majorEastAsia" w:hAnsiTheme="majorHAnsi" w:cstheme="majorBidi"/>
      <w:color w:val="1F1F64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7564BF"/>
    <w:pPr>
      <w:keepNext/>
      <w:keepLines/>
      <w:numPr>
        <w:ilvl w:val="5"/>
        <w:numId w:val="7"/>
      </w:numPr>
      <w:spacing w:before="40" w:after="0"/>
      <w:outlineLvl w:val="5"/>
    </w:pPr>
    <w:rPr>
      <w:rFonts w:asciiTheme="majorHAnsi" w:eastAsiaTheme="majorEastAsia" w:hAnsiTheme="majorHAnsi" w:cstheme="majorBidi"/>
      <w:color w:val="151542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564BF"/>
    <w:pPr>
      <w:keepNext/>
      <w:keepLines/>
      <w:numPr>
        <w:ilvl w:val="6"/>
        <w:numId w:val="7"/>
      </w:numPr>
      <w:spacing w:before="40" w:after="0"/>
      <w:outlineLvl w:val="6"/>
    </w:pPr>
    <w:rPr>
      <w:rFonts w:asciiTheme="majorHAnsi" w:eastAsiaTheme="majorEastAsia" w:hAnsiTheme="majorHAnsi" w:cstheme="majorBidi"/>
      <w:i/>
      <w:iCs/>
      <w:color w:val="151542" w:themeColor="accent1" w:themeShade="7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7564BF"/>
    <w:pPr>
      <w:keepNext/>
      <w:keepLines/>
      <w:numPr>
        <w:ilvl w:val="7"/>
        <w:numId w:val="7"/>
      </w:numPr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7564BF"/>
    <w:pPr>
      <w:keepNext/>
      <w:keepLines/>
      <w:numPr>
        <w:ilvl w:val="8"/>
        <w:numId w:val="7"/>
      </w:numPr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WMPHNBodyText">
    <w:name w:val="NWMPHN Body Text"/>
    <w:qFormat/>
    <w:rsid w:val="002D7A1C"/>
    <w:pPr>
      <w:spacing w:before="120" w:after="80" w:line="280" w:lineRule="exact"/>
    </w:pPr>
    <w:rPr>
      <w:rFonts w:eastAsiaTheme="minorHAnsi" w:cs="Arial"/>
      <w:bCs/>
      <w:color w:val="505050"/>
    </w:rPr>
  </w:style>
  <w:style w:type="character" w:customStyle="1" w:styleId="Heading1Char">
    <w:name w:val="Heading 1 Char"/>
    <w:aliases w:val="NWMPHN Heading 1 Char"/>
    <w:basedOn w:val="DefaultParagraphFont"/>
    <w:link w:val="Heading1"/>
    <w:rsid w:val="00983823"/>
    <w:rPr>
      <w:rFonts w:eastAsiaTheme="minorHAnsi" w:cs="Arial"/>
      <w:b/>
      <w:bCs/>
      <w:color w:val="3BC9D7"/>
      <w:sz w:val="28"/>
      <w:szCs w:val="28"/>
    </w:rPr>
  </w:style>
  <w:style w:type="character" w:customStyle="1" w:styleId="Heading2Char">
    <w:name w:val="Heading 2 Char"/>
    <w:aliases w:val="NWMPHN Heading 2 Char"/>
    <w:basedOn w:val="DefaultParagraphFont"/>
    <w:link w:val="Heading2"/>
    <w:rsid w:val="006C2CAD"/>
    <w:rPr>
      <w:rFonts w:ascii="Calibri" w:eastAsiaTheme="majorEastAsia" w:hAnsi="Calibri" w:cstheme="majorBidi"/>
      <w:b/>
      <w:bCs/>
      <w:color w:val="04355E"/>
      <w:sz w:val="24"/>
      <w:szCs w:val="24"/>
      <w:lang w:val="en-US"/>
    </w:rPr>
  </w:style>
  <w:style w:type="character" w:customStyle="1" w:styleId="Heading3Char">
    <w:name w:val="Heading 3 Char"/>
    <w:aliases w:val="NWMPHN Heading 3 Char"/>
    <w:basedOn w:val="DefaultParagraphFont"/>
    <w:link w:val="Heading3"/>
    <w:uiPriority w:val="9"/>
    <w:rsid w:val="000C5178"/>
    <w:rPr>
      <w:rFonts w:ascii="Calibri" w:eastAsiaTheme="majorEastAsia" w:hAnsi="Calibri" w:cstheme="majorBidi"/>
      <w:b/>
      <w:color w:val="04355E"/>
    </w:rPr>
  </w:style>
  <w:style w:type="character" w:customStyle="1" w:styleId="Heading4Char">
    <w:name w:val="Heading 4 Char"/>
    <w:basedOn w:val="DefaultParagraphFont"/>
    <w:link w:val="Heading4"/>
    <w:uiPriority w:val="9"/>
    <w:rsid w:val="004F45B3"/>
    <w:rPr>
      <w:rFonts w:asciiTheme="majorHAnsi" w:eastAsiaTheme="majorEastAsia" w:hAnsiTheme="majorHAnsi" w:cstheme="majorBidi"/>
      <w:i/>
      <w:iCs/>
      <w:color w:val="1F1F64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rsid w:val="004F45B3"/>
    <w:rPr>
      <w:rFonts w:asciiTheme="majorHAnsi" w:eastAsiaTheme="majorEastAsia" w:hAnsiTheme="majorHAnsi" w:cstheme="majorBidi"/>
      <w:color w:val="1F1F64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4F45B3"/>
    <w:rPr>
      <w:rFonts w:asciiTheme="majorHAnsi" w:eastAsiaTheme="majorEastAsia" w:hAnsiTheme="majorHAnsi" w:cstheme="majorBidi"/>
      <w:color w:val="151542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4F45B3"/>
    <w:rPr>
      <w:rFonts w:asciiTheme="majorHAnsi" w:eastAsiaTheme="majorEastAsia" w:hAnsiTheme="majorHAnsi" w:cstheme="majorBidi"/>
      <w:i/>
      <w:iCs/>
      <w:color w:val="151542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rsid w:val="004F45B3"/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rsid w:val="004F45B3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paragraph" w:customStyle="1" w:styleId="PHNFooter">
    <w:name w:val="PHN Footer"/>
    <w:basedOn w:val="NoSpacing"/>
    <w:link w:val="PHNFooterChar"/>
    <w:rsid w:val="00540CD8"/>
    <w:pPr>
      <w:keepNext w:val="0"/>
      <w:keepLines w:val="0"/>
      <w:jc w:val="left"/>
      <w:outlineLvl w:val="9"/>
    </w:pPr>
    <w:rPr>
      <w:rFonts w:ascii="Calibri" w:eastAsiaTheme="minorHAnsi" w:hAnsi="Calibri"/>
      <w:bCs w:val="0"/>
      <w:color w:val="7F7F7F" w:themeColor="text1" w:themeTint="80"/>
      <w:sz w:val="14"/>
      <w:szCs w:val="18"/>
    </w:rPr>
  </w:style>
  <w:style w:type="paragraph" w:styleId="NoSpacing">
    <w:name w:val="No Spacing"/>
    <w:uiPriority w:val="1"/>
    <w:qFormat/>
    <w:rsid w:val="007C416D"/>
    <w:pPr>
      <w:keepNext/>
      <w:keepLines/>
      <w:spacing w:after="0" w:line="240" w:lineRule="auto"/>
      <w:jc w:val="both"/>
      <w:outlineLvl w:val="1"/>
    </w:pPr>
    <w:rPr>
      <w:rFonts w:ascii="Arial" w:hAnsi="Arial" w:cs="Arial"/>
      <w:bCs/>
      <w:sz w:val="20"/>
      <w:szCs w:val="40"/>
    </w:rPr>
  </w:style>
  <w:style w:type="character" w:customStyle="1" w:styleId="PHNFooterChar">
    <w:name w:val="PHN Footer Char"/>
    <w:basedOn w:val="DefaultParagraphFont"/>
    <w:link w:val="PHNFooter"/>
    <w:rsid w:val="00540CD8"/>
    <w:rPr>
      <w:rFonts w:ascii="Calibri" w:eastAsiaTheme="minorHAnsi" w:hAnsi="Calibri" w:cs="Arial"/>
      <w:color w:val="7F7F7F" w:themeColor="text1" w:themeTint="80"/>
      <w:sz w:val="14"/>
      <w:szCs w:val="18"/>
    </w:rPr>
  </w:style>
  <w:style w:type="paragraph" w:styleId="Footer">
    <w:name w:val="footer"/>
    <w:basedOn w:val="Normal"/>
    <w:link w:val="FooterChar"/>
    <w:uiPriority w:val="99"/>
    <w:unhideWhenUsed/>
    <w:rsid w:val="008504DE"/>
    <w:pPr>
      <w:keepNext/>
      <w:keepLines/>
      <w:tabs>
        <w:tab w:val="center" w:pos="4513"/>
        <w:tab w:val="right" w:pos="9026"/>
      </w:tabs>
      <w:spacing w:after="0" w:line="240" w:lineRule="auto"/>
      <w:jc w:val="both"/>
      <w:outlineLvl w:val="1"/>
    </w:pPr>
    <w:rPr>
      <w:rFonts w:eastAsia="Times New Roman"/>
      <w:bCs/>
      <w:sz w:val="20"/>
      <w:szCs w:val="40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sid w:val="008504DE"/>
  </w:style>
  <w:style w:type="paragraph" w:customStyle="1" w:styleId="PHNPageTitleWhite">
    <w:name w:val="PHN Page Title White"/>
    <w:basedOn w:val="Title"/>
    <w:rsid w:val="008504DE"/>
    <w:rPr>
      <w:color w:val="FFFFFF" w:themeColor="background1"/>
    </w:rPr>
  </w:style>
  <w:style w:type="paragraph" w:styleId="Title">
    <w:name w:val="Title"/>
    <w:aliases w:val="PHN_Page Title"/>
    <w:basedOn w:val="Normal"/>
    <w:next w:val="Normal"/>
    <w:link w:val="TitleChar"/>
    <w:uiPriority w:val="10"/>
    <w:qFormat/>
    <w:rsid w:val="008504DE"/>
    <w:pPr>
      <w:keepNext/>
      <w:keepLines/>
      <w:spacing w:after="300" w:line="240" w:lineRule="auto"/>
      <w:contextualSpacing/>
      <w:jc w:val="both"/>
      <w:outlineLvl w:val="1"/>
    </w:pPr>
    <w:rPr>
      <w:rFonts w:eastAsiaTheme="majorEastAsia" w:cstheme="majorBidi"/>
      <w:b/>
      <w:bCs/>
      <w:color w:val="003D69"/>
      <w:spacing w:val="5"/>
      <w:kern w:val="28"/>
      <w:sz w:val="48"/>
      <w:szCs w:val="48"/>
      <w:lang w:val="en-US"/>
    </w:rPr>
  </w:style>
  <w:style w:type="character" w:customStyle="1" w:styleId="TitleChar">
    <w:name w:val="Title Char"/>
    <w:aliases w:val="PHN_Page Title Char"/>
    <w:basedOn w:val="DefaultParagraphFont"/>
    <w:link w:val="Title"/>
    <w:uiPriority w:val="10"/>
    <w:rsid w:val="008504DE"/>
    <w:rPr>
      <w:rFonts w:ascii="Arial" w:eastAsiaTheme="majorEastAsia" w:hAnsi="Arial" w:cstheme="majorBidi"/>
      <w:b/>
      <w:color w:val="003D69"/>
      <w:spacing w:val="5"/>
      <w:kern w:val="28"/>
      <w:sz w:val="48"/>
      <w:szCs w:val="48"/>
    </w:rPr>
  </w:style>
  <w:style w:type="paragraph" w:customStyle="1" w:styleId="PHNTablebodycopy">
    <w:name w:val="PHN Table body copy"/>
    <w:basedOn w:val="Normal"/>
    <w:link w:val="PHNTablebodycopyChar"/>
    <w:rsid w:val="008504DE"/>
    <w:pPr>
      <w:keepNext/>
      <w:keepLines/>
      <w:spacing w:after="0" w:line="240" w:lineRule="auto"/>
      <w:jc w:val="both"/>
      <w:outlineLvl w:val="1"/>
    </w:pPr>
    <w:rPr>
      <w:sz w:val="20"/>
      <w:szCs w:val="20"/>
      <w:lang w:val="en-US"/>
    </w:rPr>
  </w:style>
  <w:style w:type="paragraph" w:customStyle="1" w:styleId="PHNTableHeadingWhite">
    <w:name w:val="PHN Table Heading White"/>
    <w:basedOn w:val="Heading2"/>
    <w:rsid w:val="008C148D"/>
    <w:pPr>
      <w:numPr>
        <w:numId w:val="8"/>
      </w:numPr>
    </w:pPr>
    <w:rPr>
      <w:rFonts w:asciiTheme="minorHAnsi" w:hAnsiTheme="minorHAnsi"/>
      <w:bCs w:val="0"/>
      <w:color w:val="FFFFFF" w:themeColor="background1"/>
      <w:sz w:val="20"/>
      <w:szCs w:val="20"/>
    </w:rPr>
  </w:style>
  <w:style w:type="paragraph" w:customStyle="1" w:styleId="NWMPHNIntroParagraph">
    <w:name w:val="NWMPHN Intro Paragraph"/>
    <w:next w:val="NWMPHNBodyText"/>
    <w:qFormat/>
    <w:rsid w:val="0010727E"/>
    <w:pPr>
      <w:keepNext/>
      <w:keepLines/>
      <w:spacing w:after="360" w:line="340" w:lineRule="exact"/>
      <w:outlineLvl w:val="1"/>
    </w:pPr>
    <w:rPr>
      <w:rFonts w:ascii="Calibri" w:hAnsi="Calibri" w:cs="Arial"/>
      <w:b/>
      <w:bCs/>
      <w:color w:val="003D69"/>
      <w:sz w:val="26"/>
      <w:szCs w:val="26"/>
    </w:rPr>
  </w:style>
  <w:style w:type="paragraph" w:customStyle="1" w:styleId="PHNwhitecalloutbox">
    <w:name w:val="PHN_white call out box"/>
    <w:basedOn w:val="Normal"/>
    <w:rsid w:val="008504DE"/>
    <w:pPr>
      <w:keepNext/>
      <w:keepLines/>
      <w:spacing w:after="120" w:line="240" w:lineRule="atLeast"/>
      <w:jc w:val="center"/>
      <w:outlineLvl w:val="1"/>
    </w:pPr>
    <w:rPr>
      <w:rFonts w:eastAsia="Times New Roman"/>
      <w:b/>
      <w:bCs/>
      <w:color w:val="FFFFFF" w:themeColor="background1"/>
      <w:sz w:val="32"/>
      <w:szCs w:val="32"/>
      <w:lang w:val="en-US"/>
    </w:rPr>
  </w:style>
  <w:style w:type="paragraph" w:customStyle="1" w:styleId="Tabletext">
    <w:name w:val="Table text"/>
    <w:basedOn w:val="Normal"/>
    <w:qFormat/>
    <w:rsid w:val="008504DE"/>
    <w:pPr>
      <w:keepNext/>
      <w:keepLines/>
      <w:spacing w:after="0" w:line="240" w:lineRule="atLeast"/>
      <w:jc w:val="both"/>
      <w:outlineLvl w:val="1"/>
    </w:pPr>
    <w:rPr>
      <w:rFonts w:eastAsia="Calibri"/>
      <w:bCs/>
      <w:sz w:val="20"/>
      <w:szCs w:val="20"/>
    </w:rPr>
  </w:style>
  <w:style w:type="paragraph" w:customStyle="1" w:styleId="NumberedList">
    <w:name w:val="Numbered List"/>
    <w:basedOn w:val="ListParagraph"/>
    <w:link w:val="NumberedListChar"/>
    <w:rsid w:val="007C416D"/>
    <w:pPr>
      <w:keepNext w:val="0"/>
      <w:keepLines w:val="0"/>
      <w:spacing w:after="200" w:line="276" w:lineRule="auto"/>
      <w:ind w:hanging="360"/>
      <w:jc w:val="left"/>
      <w:outlineLvl w:val="9"/>
    </w:pPr>
    <w:rPr>
      <w:rFonts w:eastAsiaTheme="minorHAnsi"/>
      <w:bCs w:val="0"/>
      <w:sz w:val="22"/>
      <w:szCs w:val="22"/>
      <w:lang w:val="en-AU"/>
    </w:rPr>
  </w:style>
  <w:style w:type="paragraph" w:styleId="ListParagraph">
    <w:name w:val="List Paragraph"/>
    <w:aliases w:val="PHN Bullet Points"/>
    <w:basedOn w:val="Normal"/>
    <w:link w:val="ListParagraphChar"/>
    <w:uiPriority w:val="34"/>
    <w:qFormat/>
    <w:rsid w:val="007C416D"/>
    <w:pPr>
      <w:keepNext/>
      <w:keepLines/>
      <w:spacing w:after="120" w:line="240" w:lineRule="atLeast"/>
      <w:ind w:left="720"/>
      <w:contextualSpacing/>
      <w:jc w:val="both"/>
      <w:outlineLvl w:val="1"/>
    </w:pPr>
    <w:rPr>
      <w:rFonts w:eastAsia="Times New Roman"/>
      <w:bCs/>
      <w:sz w:val="20"/>
      <w:szCs w:val="40"/>
      <w:lang w:val="en-US"/>
    </w:rPr>
  </w:style>
  <w:style w:type="character" w:customStyle="1" w:styleId="ListParagraphChar">
    <w:name w:val="List Paragraph Char"/>
    <w:aliases w:val="PHN Bullet Points Char"/>
    <w:basedOn w:val="DefaultParagraphFont"/>
    <w:link w:val="ListParagraph"/>
    <w:uiPriority w:val="34"/>
    <w:rsid w:val="002550B0"/>
    <w:rPr>
      <w:rFonts w:ascii="Arial" w:hAnsi="Arial" w:cs="Arial"/>
      <w:bCs/>
      <w:sz w:val="20"/>
      <w:szCs w:val="40"/>
    </w:rPr>
  </w:style>
  <w:style w:type="character" w:customStyle="1" w:styleId="NumberedListChar">
    <w:name w:val="Numbered List Char"/>
    <w:basedOn w:val="DefaultParagraphFont"/>
    <w:link w:val="NumberedList"/>
    <w:rsid w:val="007C416D"/>
    <w:rPr>
      <w:rFonts w:ascii="Arial" w:eastAsiaTheme="minorHAnsi" w:hAnsi="Arial" w:cs="Arial"/>
    </w:rPr>
  </w:style>
  <w:style w:type="paragraph" w:styleId="BalloonText">
    <w:name w:val="Balloon Text"/>
    <w:basedOn w:val="Normal"/>
    <w:link w:val="BalloonTextChar"/>
    <w:uiPriority w:val="99"/>
    <w:unhideWhenUsed/>
    <w:rsid w:val="00A730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A730A3"/>
    <w:rPr>
      <w:rFonts w:ascii="Tahoma" w:hAnsi="Tahoma" w:cs="Tahoma"/>
      <w:bCs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500B9C"/>
    <w:pPr>
      <w:autoSpaceDE w:val="0"/>
      <w:autoSpaceDN w:val="0"/>
      <w:adjustRightInd w:val="0"/>
      <w:spacing w:after="0" w:line="288" w:lineRule="auto"/>
      <w:textAlignment w:val="center"/>
    </w:pPr>
    <w:rPr>
      <w:rFonts w:eastAsia="Times New Roman" w:cs="Minion Pro"/>
      <w:color w:val="000000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rsid w:val="00500B9C"/>
    <w:rPr>
      <w:rFonts w:asciiTheme="minorHAnsi" w:hAnsiTheme="minorHAnsi"/>
      <w:color w:val="205D9E"/>
      <w:u w:val="thick"/>
    </w:rPr>
  </w:style>
  <w:style w:type="table" w:styleId="TableGrid">
    <w:name w:val="Table Grid"/>
    <w:basedOn w:val="TableNormal"/>
    <w:uiPriority w:val="59"/>
    <w:rsid w:val="002550B0"/>
    <w:pPr>
      <w:spacing w:after="0" w:line="240" w:lineRule="auto"/>
    </w:pPr>
    <w:rPr>
      <w:rFonts w:eastAsiaTheme="minorEastAsi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00B9C"/>
    <w:pPr>
      <w:spacing w:before="100" w:beforeAutospacing="1" w:after="100" w:afterAutospacing="1" w:line="240" w:lineRule="auto"/>
    </w:pPr>
    <w:rPr>
      <w:rFonts w:eastAsiaTheme="minorHAnsi" w:cs="Times New Roman"/>
      <w:bCs/>
      <w:sz w:val="24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82F4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82F40"/>
    <w:rPr>
      <w:rFonts w:ascii="Arial" w:eastAsiaTheme="minorEastAsia" w:hAnsi="Arial" w:cs="Arial"/>
      <w:lang w:val="en-AU"/>
    </w:rPr>
  </w:style>
  <w:style w:type="paragraph" w:customStyle="1" w:styleId="NoteLevel5">
    <w:name w:val="Note Level 5"/>
    <w:basedOn w:val="Normal"/>
    <w:uiPriority w:val="99"/>
    <w:rsid w:val="00500B9C"/>
    <w:pPr>
      <w:keepNext/>
      <w:numPr>
        <w:ilvl w:val="4"/>
        <w:numId w:val="3"/>
      </w:numPr>
      <w:spacing w:after="0"/>
      <w:contextualSpacing/>
      <w:outlineLvl w:val="4"/>
    </w:pPr>
  </w:style>
  <w:style w:type="paragraph" w:customStyle="1" w:styleId="NoteLevel4">
    <w:name w:val="Note Level 4"/>
    <w:basedOn w:val="Normal"/>
    <w:uiPriority w:val="99"/>
    <w:rsid w:val="00500B9C"/>
    <w:pPr>
      <w:keepNext/>
      <w:numPr>
        <w:ilvl w:val="3"/>
        <w:numId w:val="3"/>
      </w:numPr>
      <w:spacing w:after="0"/>
      <w:contextualSpacing/>
      <w:outlineLvl w:val="3"/>
    </w:pPr>
  </w:style>
  <w:style w:type="paragraph" w:customStyle="1" w:styleId="NoteLevel3">
    <w:name w:val="Note Level 3"/>
    <w:basedOn w:val="Normal"/>
    <w:uiPriority w:val="99"/>
    <w:rsid w:val="00500B9C"/>
    <w:pPr>
      <w:keepNext/>
      <w:numPr>
        <w:ilvl w:val="2"/>
        <w:numId w:val="3"/>
      </w:numPr>
      <w:spacing w:after="0"/>
      <w:contextualSpacing/>
      <w:outlineLvl w:val="2"/>
    </w:pPr>
  </w:style>
  <w:style w:type="paragraph" w:customStyle="1" w:styleId="NWMPHNBodyBulletedList">
    <w:name w:val="NWMPHN Body Bulleted List"/>
    <w:next w:val="NWMPHNBodyText"/>
    <w:qFormat/>
    <w:rsid w:val="006C2CAD"/>
    <w:pPr>
      <w:numPr>
        <w:numId w:val="2"/>
      </w:numPr>
      <w:spacing w:after="40" w:line="280" w:lineRule="exact"/>
    </w:pPr>
    <w:rPr>
      <w:rFonts w:ascii="Calibri" w:eastAsiaTheme="minorHAnsi" w:hAnsi="Calibri" w:cs="Arial"/>
      <w:bCs/>
      <w:color w:val="505050"/>
      <w:szCs w:val="20"/>
    </w:rPr>
  </w:style>
  <w:style w:type="paragraph" w:customStyle="1" w:styleId="NWMPHNBodyafterbullet">
    <w:name w:val="NWMPHN Body (after bullet)"/>
    <w:next w:val="NWMPHNBodyText"/>
    <w:qFormat/>
    <w:rsid w:val="0029010A"/>
    <w:pPr>
      <w:spacing w:before="240" w:after="120"/>
    </w:pPr>
    <w:rPr>
      <w:rFonts w:eastAsiaTheme="minorHAnsi" w:cs="Arial"/>
      <w:bCs/>
      <w:i/>
      <w:color w:val="505050"/>
    </w:rPr>
  </w:style>
  <w:style w:type="character" w:styleId="FollowedHyperlink">
    <w:name w:val="FollowedHyperlink"/>
    <w:basedOn w:val="DefaultParagraphFont"/>
    <w:uiPriority w:val="99"/>
    <w:unhideWhenUsed/>
    <w:rsid w:val="00135FDD"/>
    <w:rPr>
      <w:color w:val="6565FF" w:themeColor="followedHyperlink"/>
      <w:u w:val="single"/>
    </w:rPr>
  </w:style>
  <w:style w:type="character" w:customStyle="1" w:styleId="NWMPHNHyperlink">
    <w:name w:val="NWMPHN Hyperlink"/>
    <w:basedOn w:val="DefaultParagraphFont"/>
    <w:uiPriority w:val="1"/>
    <w:qFormat/>
    <w:rsid w:val="00964FE3"/>
    <w:rPr>
      <w:color w:val="04355E"/>
      <w:u w:val="single"/>
    </w:rPr>
  </w:style>
  <w:style w:type="table" w:customStyle="1" w:styleId="NWMPHNTableStyle1">
    <w:name w:val="NWMPHN Table Style 1"/>
    <w:basedOn w:val="TableNormal"/>
    <w:uiPriority w:val="99"/>
    <w:rsid w:val="00CD790E"/>
    <w:pPr>
      <w:spacing w:after="0" w:line="240" w:lineRule="auto"/>
    </w:pPr>
    <w:tblPr/>
  </w:style>
  <w:style w:type="paragraph" w:customStyle="1" w:styleId="NWMPHNTableText">
    <w:name w:val="NWMPHN Table Text"/>
    <w:qFormat/>
    <w:rsid w:val="00187F87"/>
    <w:pPr>
      <w:spacing w:before="40" w:after="40" w:line="240" w:lineRule="auto"/>
    </w:pPr>
    <w:rPr>
      <w:rFonts w:eastAsiaTheme="minorHAnsi" w:cs="Arial"/>
      <w:bCs/>
      <w:color w:val="04355E"/>
      <w:sz w:val="18"/>
    </w:rPr>
  </w:style>
  <w:style w:type="paragraph" w:customStyle="1" w:styleId="NWMPHNHeading2white">
    <w:name w:val="NWMPHN Heading 2 (white)"/>
    <w:basedOn w:val="Normal"/>
    <w:next w:val="NWMPHNBodyText"/>
    <w:qFormat/>
    <w:rsid w:val="00FA22C8"/>
    <w:pPr>
      <w:spacing w:before="280" w:after="80" w:line="280" w:lineRule="exact"/>
    </w:pPr>
    <w:rPr>
      <w:rFonts w:eastAsiaTheme="minorHAnsi"/>
      <w:b/>
      <w:bCs/>
      <w:color w:val="FFFFFF" w:themeColor="background1"/>
      <w:sz w:val="28"/>
      <w:szCs w:val="28"/>
      <w:lang w:val="en-US"/>
    </w:rPr>
  </w:style>
  <w:style w:type="paragraph" w:customStyle="1" w:styleId="TableText0">
    <w:name w:val="Table Text"/>
    <w:basedOn w:val="Normal"/>
    <w:rsid w:val="00942BE8"/>
    <w:pPr>
      <w:spacing w:before="60" w:after="0" w:line="240" w:lineRule="auto"/>
    </w:pPr>
    <w:rPr>
      <w:rFonts w:eastAsia="Times New Roman"/>
      <w:bCs/>
      <w:szCs w:val="20"/>
    </w:rPr>
  </w:style>
  <w:style w:type="paragraph" w:styleId="TOCHeading">
    <w:name w:val="TOC Heading"/>
    <w:basedOn w:val="Heading1"/>
    <w:next w:val="Normal"/>
    <w:uiPriority w:val="39"/>
    <w:unhideWhenUsed/>
    <w:qFormat/>
    <w:rsid w:val="009522A0"/>
    <w:pPr>
      <w:pageBreakBefore/>
      <w:spacing w:after="240" w:line="276" w:lineRule="auto"/>
      <w:ind w:left="432" w:hanging="432"/>
      <w:outlineLvl w:val="9"/>
    </w:pPr>
    <w:rPr>
      <w:rFonts w:ascii="Calibri" w:hAnsi="Calibri"/>
      <w:color w:val="505050"/>
      <w:lang w:eastAsia="ja-JP"/>
    </w:rPr>
  </w:style>
  <w:style w:type="paragraph" w:styleId="TOC1">
    <w:name w:val="toc 1"/>
    <w:next w:val="NWMPHNBodyText"/>
    <w:autoRedefine/>
    <w:uiPriority w:val="39"/>
    <w:unhideWhenUsed/>
    <w:rsid w:val="00046189"/>
    <w:pPr>
      <w:tabs>
        <w:tab w:val="left" w:pos="720"/>
        <w:tab w:val="right" w:leader="dot" w:pos="9174"/>
      </w:tabs>
      <w:spacing w:before="120" w:after="0"/>
      <w:ind w:left="720" w:hanging="720"/>
    </w:pPr>
    <w:rPr>
      <w:rFonts w:ascii="Calibri" w:eastAsiaTheme="minorEastAsia" w:hAnsi="Calibri" w:cs="Arial"/>
      <w:b/>
      <w:noProof/>
      <w:color w:val="505050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A16098"/>
    <w:pPr>
      <w:tabs>
        <w:tab w:val="left" w:pos="1276"/>
        <w:tab w:val="right" w:leader="dot" w:pos="9174"/>
      </w:tabs>
      <w:spacing w:after="0"/>
      <w:ind w:left="1276" w:hanging="556"/>
    </w:pPr>
    <w:rPr>
      <w:rFonts w:ascii="Calibri" w:hAnsi="Calibri" w:cstheme="minorBidi"/>
      <w:noProof/>
      <w:color w:val="505050"/>
      <w:lang w:eastAsia="en-AU"/>
    </w:rPr>
  </w:style>
  <w:style w:type="paragraph" w:styleId="TOC3">
    <w:name w:val="toc 3"/>
    <w:next w:val="NWMPHNBodyText"/>
    <w:autoRedefine/>
    <w:uiPriority w:val="39"/>
    <w:unhideWhenUsed/>
    <w:rsid w:val="00021B81"/>
    <w:pPr>
      <w:tabs>
        <w:tab w:val="left" w:pos="1985"/>
        <w:tab w:val="right" w:leader="dot" w:pos="9174"/>
      </w:tabs>
      <w:spacing w:after="0"/>
      <w:ind w:left="1985" w:hanging="709"/>
    </w:pPr>
    <w:rPr>
      <w:rFonts w:eastAsiaTheme="minorEastAsia" w:cs="Arial"/>
      <w:noProof/>
      <w:color w:val="505050"/>
      <w:sz w:val="20"/>
    </w:rPr>
  </w:style>
  <w:style w:type="paragraph" w:customStyle="1" w:styleId="Arrowindent">
    <w:name w:val="Arrow indent"/>
    <w:basedOn w:val="BodyText"/>
    <w:link w:val="ArrowindentChar"/>
    <w:rsid w:val="000C4FC4"/>
    <w:pPr>
      <w:numPr>
        <w:numId w:val="4"/>
      </w:numPr>
      <w:tabs>
        <w:tab w:val="left" w:pos="567"/>
      </w:tabs>
      <w:spacing w:before="80" w:after="80" w:line="240" w:lineRule="auto"/>
      <w:ind w:left="567" w:hanging="567"/>
    </w:pPr>
    <w:rPr>
      <w:lang w:eastAsia="x-none"/>
    </w:rPr>
  </w:style>
  <w:style w:type="paragraph" w:styleId="BodyText">
    <w:name w:val="Body Text"/>
    <w:basedOn w:val="Normal"/>
    <w:link w:val="BodyTextChar"/>
    <w:uiPriority w:val="99"/>
    <w:unhideWhenUsed/>
    <w:rsid w:val="000C4FC4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0C4FC4"/>
    <w:rPr>
      <w:rFonts w:ascii="Arial" w:eastAsiaTheme="minorEastAsia" w:hAnsi="Arial" w:cs="Arial"/>
      <w:lang w:val="en-AU"/>
    </w:rPr>
  </w:style>
  <w:style w:type="character" w:customStyle="1" w:styleId="ArrowindentChar">
    <w:name w:val="Arrow indent Char"/>
    <w:basedOn w:val="BodyTextChar"/>
    <w:link w:val="Arrowindent"/>
    <w:rsid w:val="000C4FC4"/>
    <w:rPr>
      <w:rFonts w:ascii="Arial" w:eastAsiaTheme="minorEastAsia" w:hAnsi="Arial" w:cs="Arial"/>
      <w:lang w:val="en-AU" w:eastAsia="x-none"/>
    </w:rPr>
  </w:style>
  <w:style w:type="paragraph" w:customStyle="1" w:styleId="Bulletindent">
    <w:name w:val="Bullet indent"/>
    <w:basedOn w:val="Arrowindent"/>
    <w:link w:val="BulletindentChar"/>
    <w:rsid w:val="000C4FC4"/>
    <w:pPr>
      <w:numPr>
        <w:numId w:val="5"/>
      </w:numPr>
      <w:tabs>
        <w:tab w:val="clear" w:pos="567"/>
        <w:tab w:val="left" w:pos="1134"/>
      </w:tabs>
      <w:spacing w:before="60" w:after="60"/>
      <w:ind w:left="1134"/>
    </w:pPr>
  </w:style>
  <w:style w:type="character" w:customStyle="1" w:styleId="BulletindentChar">
    <w:name w:val="Bullet indent Char"/>
    <w:basedOn w:val="ArrowindentChar"/>
    <w:link w:val="Bulletindent"/>
    <w:rsid w:val="000C4FC4"/>
    <w:rPr>
      <w:rFonts w:ascii="Arial" w:eastAsiaTheme="minorEastAsia" w:hAnsi="Arial" w:cs="Arial"/>
      <w:lang w:val="en-AU" w:eastAsia="x-none"/>
    </w:rPr>
  </w:style>
  <w:style w:type="paragraph" w:styleId="Quote">
    <w:name w:val="Quote"/>
    <w:basedOn w:val="Normal"/>
    <w:next w:val="Normal"/>
    <w:link w:val="QuoteChar"/>
    <w:uiPriority w:val="29"/>
    <w:qFormat/>
    <w:rsid w:val="000C4FC4"/>
    <w:pPr>
      <w:spacing w:after="120"/>
    </w:pPr>
    <w:rPr>
      <w:rFonts w:eastAsia="Times New Roman" w:cs="Times New Roman"/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0C4FC4"/>
    <w:rPr>
      <w:rFonts w:ascii="Arial" w:hAnsi="Arial" w:cs="Times New Roman"/>
      <w:i/>
      <w:iCs/>
      <w:color w:val="000000" w:themeColor="text1"/>
      <w:lang w:val="en-AU"/>
    </w:rPr>
  </w:style>
  <w:style w:type="character" w:styleId="PageNumber">
    <w:name w:val="page number"/>
    <w:basedOn w:val="DefaultParagraphFont"/>
    <w:uiPriority w:val="99"/>
    <w:semiHidden/>
    <w:unhideWhenUsed/>
    <w:rsid w:val="0065663F"/>
  </w:style>
  <w:style w:type="paragraph" w:styleId="TOC4">
    <w:name w:val="toc 4"/>
    <w:basedOn w:val="Normal"/>
    <w:next w:val="Normal"/>
    <w:autoRedefine/>
    <w:uiPriority w:val="39"/>
    <w:unhideWhenUsed/>
    <w:rsid w:val="00047BB4"/>
    <w:pPr>
      <w:spacing w:after="0"/>
      <w:ind w:left="660"/>
    </w:pPr>
    <w:rPr>
      <w:sz w:val="20"/>
      <w:szCs w:val="20"/>
    </w:rPr>
  </w:style>
  <w:style w:type="paragraph" w:styleId="TOC5">
    <w:name w:val="toc 5"/>
    <w:basedOn w:val="Normal"/>
    <w:next w:val="Normal"/>
    <w:autoRedefine/>
    <w:uiPriority w:val="39"/>
    <w:unhideWhenUsed/>
    <w:rsid w:val="00047BB4"/>
    <w:pPr>
      <w:spacing w:after="0"/>
      <w:ind w:left="880"/>
    </w:pPr>
    <w:rPr>
      <w:sz w:val="20"/>
      <w:szCs w:val="20"/>
    </w:rPr>
  </w:style>
  <w:style w:type="paragraph" w:styleId="TOC6">
    <w:name w:val="toc 6"/>
    <w:basedOn w:val="Normal"/>
    <w:next w:val="Normal"/>
    <w:autoRedefine/>
    <w:uiPriority w:val="39"/>
    <w:unhideWhenUsed/>
    <w:rsid w:val="00047BB4"/>
    <w:pPr>
      <w:spacing w:after="0"/>
      <w:ind w:left="1100"/>
    </w:pPr>
    <w:rPr>
      <w:sz w:val="20"/>
      <w:szCs w:val="20"/>
    </w:rPr>
  </w:style>
  <w:style w:type="paragraph" w:styleId="TOC7">
    <w:name w:val="toc 7"/>
    <w:basedOn w:val="Normal"/>
    <w:next w:val="Normal"/>
    <w:autoRedefine/>
    <w:uiPriority w:val="39"/>
    <w:unhideWhenUsed/>
    <w:rsid w:val="00047BB4"/>
    <w:pPr>
      <w:spacing w:after="0"/>
      <w:ind w:left="1320"/>
    </w:pPr>
    <w:rPr>
      <w:sz w:val="20"/>
      <w:szCs w:val="20"/>
    </w:rPr>
  </w:style>
  <w:style w:type="paragraph" w:styleId="TOC8">
    <w:name w:val="toc 8"/>
    <w:basedOn w:val="Normal"/>
    <w:next w:val="Normal"/>
    <w:autoRedefine/>
    <w:uiPriority w:val="39"/>
    <w:unhideWhenUsed/>
    <w:rsid w:val="00047BB4"/>
    <w:pPr>
      <w:spacing w:after="0"/>
      <w:ind w:left="1540"/>
    </w:pPr>
    <w:rPr>
      <w:sz w:val="20"/>
      <w:szCs w:val="20"/>
    </w:rPr>
  </w:style>
  <w:style w:type="paragraph" w:styleId="TOC9">
    <w:name w:val="toc 9"/>
    <w:basedOn w:val="Normal"/>
    <w:next w:val="Normal"/>
    <w:autoRedefine/>
    <w:uiPriority w:val="39"/>
    <w:unhideWhenUsed/>
    <w:rsid w:val="00047BB4"/>
    <w:pPr>
      <w:spacing w:after="0"/>
      <w:ind w:left="1760"/>
    </w:pPr>
    <w:rPr>
      <w:sz w:val="20"/>
      <w:szCs w:val="20"/>
    </w:rPr>
  </w:style>
  <w:style w:type="character" w:customStyle="1" w:styleId="NWMPHNBodyItalic">
    <w:name w:val="NWMPHN Body Italic"/>
    <w:basedOn w:val="DefaultParagraphFont"/>
    <w:uiPriority w:val="1"/>
    <w:qFormat/>
    <w:rsid w:val="00047BB4"/>
  </w:style>
  <w:style w:type="paragraph" w:customStyle="1" w:styleId="NWMPHNBodyArrowList">
    <w:name w:val="NWMPHN Body Arrow List"/>
    <w:next w:val="NWMPHNBodyText"/>
    <w:qFormat/>
    <w:rsid w:val="00187F87"/>
    <w:pPr>
      <w:numPr>
        <w:numId w:val="6"/>
      </w:numPr>
      <w:spacing w:after="40" w:line="280" w:lineRule="exact"/>
    </w:pPr>
    <w:rPr>
      <w:rFonts w:ascii="Calibri" w:eastAsiaTheme="minorEastAsia" w:hAnsi="Calibri" w:cs="Arial"/>
      <w:color w:val="505050"/>
      <w:lang w:eastAsia="x-none"/>
    </w:rPr>
  </w:style>
  <w:style w:type="character" w:customStyle="1" w:styleId="NWMPHNBodyBold">
    <w:name w:val="NWMPHN Body Bold"/>
    <w:basedOn w:val="DefaultParagraphFont"/>
    <w:uiPriority w:val="1"/>
    <w:qFormat/>
    <w:rsid w:val="0072566A"/>
    <w:rPr>
      <w:b/>
    </w:rPr>
  </w:style>
  <w:style w:type="paragraph" w:customStyle="1" w:styleId="NWMPHNBodyTextIndented">
    <w:name w:val="NWMPHN Body Text Indented"/>
    <w:basedOn w:val="NWMPHNBodyText"/>
    <w:qFormat/>
    <w:rsid w:val="00536974"/>
    <w:pPr>
      <w:ind w:left="567"/>
    </w:pPr>
  </w:style>
  <w:style w:type="table" w:styleId="MediumGrid2-Accent1">
    <w:name w:val="Medium Grid 2 Accent 1"/>
    <w:basedOn w:val="TableNormal"/>
    <w:uiPriority w:val="68"/>
    <w:rsid w:val="003957E8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  <w:sz w:val="18"/>
      <w:szCs w:val="18"/>
    </w:rPr>
    <w:tblPr>
      <w:tblStyleRowBandSize w:val="1"/>
      <w:tblStyleColBandSize w:val="1"/>
      <w:tblBorders>
        <w:top w:val="single" w:sz="8" w:space="0" w:color="2A2A86" w:themeColor="accent1"/>
        <w:left w:val="single" w:sz="8" w:space="0" w:color="2A2A86" w:themeColor="accent1"/>
        <w:bottom w:val="single" w:sz="8" w:space="0" w:color="2A2A86" w:themeColor="accent1"/>
        <w:right w:val="single" w:sz="8" w:space="0" w:color="2A2A86" w:themeColor="accent1"/>
        <w:insideH w:val="single" w:sz="8" w:space="0" w:color="2A2A86" w:themeColor="accent1"/>
        <w:insideV w:val="single" w:sz="8" w:space="0" w:color="2A2A86" w:themeColor="accent1"/>
      </w:tblBorders>
    </w:tblPr>
    <w:tcPr>
      <w:shd w:val="clear" w:color="auto" w:fill="C0C0EB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5E5F7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EF" w:themeFill="accent1" w:themeFillTint="33"/>
      </w:tcPr>
    </w:tblStylePr>
    <w:tblStylePr w:type="band1Vert">
      <w:tblPr/>
      <w:tcPr>
        <w:shd w:val="clear" w:color="auto" w:fill="8080D7" w:themeFill="accent1" w:themeFillTint="7F"/>
      </w:tcPr>
    </w:tblStylePr>
    <w:tblStylePr w:type="band1Horz">
      <w:tblPr/>
      <w:tcPr>
        <w:tcBorders>
          <w:insideH w:val="single" w:sz="6" w:space="0" w:color="2A2A86" w:themeColor="accent1"/>
          <w:insideV w:val="single" w:sz="6" w:space="0" w:color="2A2A86" w:themeColor="accent1"/>
        </w:tcBorders>
        <w:shd w:val="clear" w:color="auto" w:fill="8080D7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paragraph" w:customStyle="1" w:styleId="NWMPHNDocumentTitleInside">
    <w:name w:val="NWMPHN Document Title Inside"/>
    <w:basedOn w:val="Heading1"/>
    <w:qFormat/>
    <w:rsid w:val="00B55391"/>
    <w:pPr>
      <w:spacing w:before="0" w:after="480" w:line="480" w:lineRule="exact"/>
    </w:pPr>
    <w:rPr>
      <w:sz w:val="48"/>
      <w:szCs w:val="48"/>
    </w:rPr>
  </w:style>
  <w:style w:type="paragraph" w:styleId="TOAHeading">
    <w:name w:val="toa heading"/>
    <w:basedOn w:val="Normal"/>
    <w:next w:val="Normal"/>
    <w:uiPriority w:val="99"/>
    <w:unhideWhenUsed/>
    <w:rsid w:val="00B55391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NWMPHNCoverTitle">
    <w:name w:val="NWMPHN Cover Title"/>
    <w:next w:val="NWMPHNBodyText"/>
    <w:qFormat/>
    <w:rsid w:val="00B55391"/>
    <w:pPr>
      <w:spacing w:line="960" w:lineRule="exact"/>
    </w:pPr>
    <w:rPr>
      <w:rFonts w:ascii="Calibri" w:eastAsiaTheme="minorEastAsia" w:hAnsi="Calibri" w:cs="Arial"/>
      <w:b/>
      <w:i/>
      <w:color w:val="FFFFFF" w:themeColor="background1"/>
      <w:sz w:val="96"/>
      <w:szCs w:val="96"/>
    </w:rPr>
  </w:style>
  <w:style w:type="paragraph" w:customStyle="1" w:styleId="NWMPHNCoverDate">
    <w:name w:val="NWMPHN Cover Date"/>
    <w:basedOn w:val="NWMPHNBodyText"/>
    <w:rsid w:val="001B1A99"/>
    <w:pPr>
      <w:spacing w:line="420" w:lineRule="exact"/>
    </w:pPr>
    <w:rPr>
      <w:rFonts w:ascii="Calibri" w:hAnsi="Calibri"/>
      <w:color w:val="FFFFFF" w:themeColor="background1"/>
      <w:sz w:val="32"/>
      <w:szCs w:val="32"/>
    </w:rPr>
  </w:style>
  <w:style w:type="character" w:styleId="PlaceholderText">
    <w:name w:val="Placeholder Text"/>
    <w:basedOn w:val="DefaultParagraphFont"/>
    <w:uiPriority w:val="99"/>
    <w:semiHidden/>
    <w:rsid w:val="00750080"/>
  </w:style>
  <w:style w:type="paragraph" w:customStyle="1" w:styleId="NWMPHNHeading3Body">
    <w:name w:val="NWMPHN Heading 3 Body"/>
    <w:rsid w:val="00CA1A72"/>
    <w:rPr>
      <w:rFonts w:eastAsiaTheme="minorHAnsi" w:cs="Arial"/>
      <w:b/>
      <w:bCs/>
      <w:color w:val="505050"/>
    </w:rPr>
  </w:style>
  <w:style w:type="table" w:customStyle="1" w:styleId="NWMPHNTableColour">
    <w:name w:val="NWMPHN Table (Colour)"/>
    <w:basedOn w:val="TableNormal"/>
    <w:uiPriority w:val="99"/>
    <w:rsid w:val="005D0DDB"/>
    <w:pPr>
      <w:spacing w:after="0" w:line="240" w:lineRule="auto"/>
    </w:pPr>
    <w:rPr>
      <w:rFonts w:eastAsiaTheme="minorEastAsia"/>
      <w:color w:val="07365D"/>
      <w:sz w:val="24"/>
      <w:szCs w:val="24"/>
    </w:rPr>
    <w:tblPr>
      <w:tblStyleRowBandSize w:val="1"/>
      <w:tblBorders>
        <w:insideV w:val="single" w:sz="4" w:space="0" w:color="07365D"/>
      </w:tblBorders>
      <w:tblCellMar>
        <w:top w:w="113" w:type="dxa"/>
        <w:bottom w:w="113" w:type="dxa"/>
      </w:tblCellMar>
    </w:tblPr>
    <w:tcPr>
      <w:shd w:val="clear" w:color="auto" w:fill="07365D"/>
    </w:tcPr>
    <w:tblStylePr w:type="band1Horz">
      <w:tblPr/>
      <w:tcPr>
        <w:shd w:val="clear" w:color="auto" w:fill="D1EBF0"/>
      </w:tcPr>
    </w:tblStylePr>
    <w:tblStylePr w:type="band2Horz">
      <w:rPr>
        <w:color w:val="07365D"/>
      </w:rPr>
      <w:tblPr/>
      <w:tcPr>
        <w:shd w:val="clear" w:color="auto" w:fill="F0F9FB"/>
      </w:tcPr>
    </w:tblStylePr>
  </w:style>
  <w:style w:type="paragraph" w:customStyle="1" w:styleId="NWMPHNTableHeading">
    <w:name w:val="NWMPHN Table Heading"/>
    <w:basedOn w:val="NWMPHNTableText"/>
    <w:rsid w:val="00187F87"/>
    <w:rPr>
      <w:rFonts w:ascii="Calibri" w:hAnsi="Calibri"/>
    </w:rPr>
  </w:style>
  <w:style w:type="paragraph" w:customStyle="1" w:styleId="NWMPHNTableBullet1">
    <w:name w:val="NWMPHN Table Bullet1"/>
    <w:basedOn w:val="NWMPHNBodyBulletedList"/>
    <w:rsid w:val="00187F87"/>
    <w:pPr>
      <w:spacing w:before="40" w:line="240" w:lineRule="auto"/>
      <w:ind w:left="369"/>
    </w:pPr>
    <w:rPr>
      <w:color w:val="04355E"/>
      <w:sz w:val="18"/>
    </w:rPr>
  </w:style>
  <w:style w:type="paragraph" w:styleId="ListBullet2">
    <w:name w:val="List Bullet 2"/>
    <w:basedOn w:val="Normal"/>
    <w:uiPriority w:val="99"/>
    <w:unhideWhenUsed/>
    <w:rsid w:val="00187F87"/>
    <w:pPr>
      <w:numPr>
        <w:numId w:val="9"/>
      </w:numPr>
      <w:contextualSpacing/>
    </w:pPr>
  </w:style>
  <w:style w:type="paragraph" w:customStyle="1" w:styleId="NWMPHNBulletList2">
    <w:name w:val="NWMPHN Bullet List2"/>
    <w:basedOn w:val="ListBullet2"/>
    <w:rsid w:val="00187F87"/>
    <w:pPr>
      <w:tabs>
        <w:tab w:val="left" w:pos="623"/>
      </w:tabs>
      <w:ind w:left="1077"/>
    </w:pPr>
    <w:rPr>
      <w:color w:val="505050"/>
    </w:rPr>
  </w:style>
  <w:style w:type="paragraph" w:customStyle="1" w:styleId="NWMPHNTableBullet2">
    <w:name w:val="NWMPHN Table Bullet2"/>
    <w:basedOn w:val="ListBullet2"/>
    <w:rsid w:val="00187F87"/>
    <w:pPr>
      <w:spacing w:before="40" w:after="40" w:line="240" w:lineRule="auto"/>
      <w:ind w:left="738" w:hanging="369"/>
    </w:pPr>
    <w:rPr>
      <w:rFonts w:ascii="Calibri" w:hAnsi="Calibri"/>
      <w:color w:val="04355E"/>
      <w:sz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187F8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87F8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87F87"/>
    <w:rPr>
      <w:rFonts w:eastAsiaTheme="minorEastAsia" w:cs="Arial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unhideWhenUsed/>
    <w:rsid w:val="00187F8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187F87"/>
    <w:rPr>
      <w:rFonts w:eastAsiaTheme="minorEastAsia" w:cs="Arial"/>
      <w:b/>
      <w:bCs/>
      <w:sz w:val="20"/>
      <w:szCs w:val="20"/>
    </w:rPr>
  </w:style>
  <w:style w:type="paragraph" w:customStyle="1" w:styleId="NWMPHNAppendixheading">
    <w:name w:val="NWMPHN Appendix heading"/>
    <w:next w:val="NWMPHNBodyText"/>
    <w:uiPriority w:val="2"/>
    <w:qFormat/>
    <w:rsid w:val="00021B81"/>
    <w:pPr>
      <w:keepNext/>
      <w:keepLines/>
      <w:pageBreakBefore/>
      <w:numPr>
        <w:numId w:val="10"/>
      </w:numPr>
      <w:spacing w:before="240" w:after="240" w:line="240" w:lineRule="auto"/>
    </w:pPr>
    <w:rPr>
      <w:rFonts w:ascii="Calibri" w:hAnsi="Calibri" w:cs="Times New Roman"/>
      <w:color w:val="505050"/>
      <w:sz w:val="28"/>
      <w:szCs w:val="18"/>
    </w:rPr>
  </w:style>
  <w:style w:type="paragraph" w:customStyle="1" w:styleId="NWMPHNAppendixHeading2">
    <w:name w:val="NWMPHN Appendix Heading 2"/>
    <w:basedOn w:val="Heading2"/>
    <w:next w:val="NWMPHNBodyText"/>
    <w:rsid w:val="00021B81"/>
    <w:pPr>
      <w:numPr>
        <w:numId w:val="10"/>
      </w:numPr>
      <w:tabs>
        <w:tab w:val="left" w:pos="964"/>
      </w:tabs>
      <w:spacing w:before="240" w:after="120"/>
      <w:jc w:val="both"/>
      <w:outlineLvl w:val="9"/>
    </w:pPr>
    <w:rPr>
      <w:rFonts w:eastAsia="Times New Roman" w:cs="Times New Roman"/>
      <w:bCs w:val="0"/>
      <w:color w:val="505050"/>
      <w:szCs w:val="20"/>
      <w:lang w:val="en-AU"/>
    </w:rPr>
  </w:style>
  <w:style w:type="paragraph" w:customStyle="1" w:styleId="NWMPHNAppendixHeading3">
    <w:name w:val="NWMPHN Appendix Heading 3"/>
    <w:basedOn w:val="Heading3"/>
    <w:next w:val="NWMPHNBodyText"/>
    <w:rsid w:val="00021B81"/>
    <w:pPr>
      <w:keepLines w:val="0"/>
      <w:numPr>
        <w:numId w:val="10"/>
      </w:numPr>
      <w:tabs>
        <w:tab w:val="left" w:pos="357"/>
      </w:tabs>
      <w:spacing w:after="120"/>
      <w:jc w:val="both"/>
      <w:outlineLvl w:val="9"/>
    </w:pPr>
    <w:rPr>
      <w:rFonts w:eastAsia="Times New Roman" w:cs="Times New Roman"/>
      <w:color w:val="505050"/>
      <w:szCs w:val="20"/>
    </w:rPr>
  </w:style>
  <w:style w:type="paragraph" w:customStyle="1" w:styleId="NWMPHNAppendixHeading4">
    <w:name w:val="NWMPHN Appendix Heading 4"/>
    <w:basedOn w:val="Heading4"/>
    <w:next w:val="NWMPHNBodyText"/>
    <w:rsid w:val="00021B81"/>
    <w:pPr>
      <w:keepLines w:val="0"/>
      <w:numPr>
        <w:numId w:val="10"/>
      </w:numPr>
      <w:tabs>
        <w:tab w:val="left" w:pos="964"/>
      </w:tabs>
      <w:spacing w:before="240" w:after="120" w:line="240" w:lineRule="auto"/>
      <w:jc w:val="both"/>
      <w:outlineLvl w:val="9"/>
    </w:pPr>
    <w:rPr>
      <w:rFonts w:ascii="Calibri" w:eastAsia="Times New Roman" w:hAnsi="Calibri" w:cs="Times New Roman"/>
      <w:b/>
      <w:iCs w:val="0"/>
      <w:color w:val="505050"/>
      <w:szCs w:val="20"/>
    </w:rPr>
  </w:style>
  <w:style w:type="paragraph" w:styleId="Caption">
    <w:name w:val="caption"/>
    <w:aliases w:val="NWMPHNCaption"/>
    <w:basedOn w:val="Normal"/>
    <w:next w:val="NWMPHNBodyText"/>
    <w:uiPriority w:val="35"/>
    <w:unhideWhenUsed/>
    <w:qFormat/>
    <w:rsid w:val="009522A0"/>
    <w:pPr>
      <w:keepNext/>
      <w:spacing w:before="120" w:after="120" w:line="240" w:lineRule="auto"/>
    </w:pPr>
    <w:rPr>
      <w:rFonts w:ascii="Calibri" w:hAnsi="Calibri"/>
      <w:i/>
      <w:iCs/>
      <w:color w:val="505050"/>
      <w:szCs w:val="18"/>
    </w:rPr>
  </w:style>
  <w:style w:type="paragraph" w:customStyle="1" w:styleId="NWMPHNHeadinglevel1NoNumber">
    <w:name w:val="NWMPHN Headinglevel1NoNumber"/>
    <w:basedOn w:val="Heading1"/>
    <w:next w:val="NWMPHNBodyText"/>
    <w:rsid w:val="009522A0"/>
  </w:style>
  <w:style w:type="paragraph" w:customStyle="1" w:styleId="NWMPHNHeadinglevel2NoNumber">
    <w:name w:val="NWMPHN Headinglevel2NoNumber"/>
    <w:basedOn w:val="Heading2"/>
    <w:next w:val="NWMPHNBodyText"/>
    <w:rsid w:val="009522A0"/>
    <w:pPr>
      <w:numPr>
        <w:ilvl w:val="0"/>
        <w:numId w:val="0"/>
      </w:numPr>
    </w:pPr>
  </w:style>
  <w:style w:type="paragraph" w:customStyle="1" w:styleId="NWMPHNHeadingLevel3NoNumber">
    <w:name w:val="NWMPHN HeadingLevel3NoNumber"/>
    <w:basedOn w:val="Heading3"/>
    <w:next w:val="NWMPHNBodyText"/>
    <w:rsid w:val="009522A0"/>
    <w:pPr>
      <w:numPr>
        <w:ilvl w:val="0"/>
        <w:numId w:val="0"/>
      </w:numPr>
    </w:pPr>
    <w:rPr>
      <w:lang w:val="en-US"/>
    </w:rPr>
  </w:style>
  <w:style w:type="paragraph" w:styleId="TableofFigures">
    <w:name w:val="table of figures"/>
    <w:basedOn w:val="Normal"/>
    <w:next w:val="Normal"/>
    <w:uiPriority w:val="99"/>
    <w:unhideWhenUsed/>
    <w:rsid w:val="009522A0"/>
    <w:pPr>
      <w:spacing w:after="0"/>
    </w:pPr>
    <w:rPr>
      <w:rFonts w:ascii="Calibri" w:hAnsi="Calibri"/>
      <w:color w:val="505050"/>
      <w:sz w:val="20"/>
    </w:rPr>
  </w:style>
  <w:style w:type="paragraph" w:styleId="Subtitle">
    <w:name w:val="Subtitle"/>
    <w:basedOn w:val="Normal"/>
    <w:next w:val="Normal"/>
    <w:link w:val="SubtitleChar"/>
    <w:uiPriority w:val="11"/>
    <w:qFormat/>
    <w:rsid w:val="00F2123F"/>
    <w:pPr>
      <w:numPr>
        <w:ilvl w:val="1"/>
      </w:numPr>
      <w:spacing w:after="0" w:line="240" w:lineRule="auto"/>
    </w:pPr>
    <w:rPr>
      <w:rFonts w:cstheme="minorBid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F2123F"/>
    <w:rPr>
      <w:rFonts w:eastAsiaTheme="minorEastAsia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qFormat/>
    <w:rsid w:val="00F2123F"/>
    <w:rPr>
      <w:i/>
      <w:iCs/>
      <w:color w:val="404040" w:themeColor="text1" w:themeTint="BF"/>
    </w:rPr>
  </w:style>
  <w:style w:type="character" w:styleId="Emphasis">
    <w:name w:val="Emphasis"/>
    <w:basedOn w:val="DefaultParagraphFont"/>
    <w:uiPriority w:val="20"/>
    <w:qFormat/>
    <w:rsid w:val="00F2123F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F2123F"/>
    <w:rPr>
      <w:i/>
      <w:iCs/>
      <w:color w:val="151543" w:themeColor="accent1" w:themeShade="80"/>
    </w:rPr>
  </w:style>
  <w:style w:type="character" w:styleId="Strong">
    <w:name w:val="Strong"/>
    <w:basedOn w:val="DefaultParagraphFont"/>
    <w:uiPriority w:val="22"/>
    <w:qFormat/>
    <w:rsid w:val="00F2123F"/>
    <w:rPr>
      <w:b/>
      <w:b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2123F"/>
    <w:pPr>
      <w:pBdr>
        <w:top w:val="single" w:sz="4" w:space="10" w:color="151543" w:themeColor="accent1" w:themeShade="80"/>
        <w:bottom w:val="single" w:sz="4" w:space="10" w:color="151543" w:themeColor="accent1" w:themeShade="80"/>
      </w:pBdr>
      <w:spacing w:before="360" w:after="360" w:line="240" w:lineRule="auto"/>
      <w:ind w:left="864" w:right="864"/>
      <w:jc w:val="center"/>
    </w:pPr>
    <w:rPr>
      <w:rFonts w:eastAsiaTheme="minorHAnsi" w:cstheme="minorBidi"/>
      <w:i/>
      <w:iCs/>
      <w:color w:val="151543" w:themeColor="accent1" w:themeShade="80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2123F"/>
    <w:rPr>
      <w:rFonts w:eastAsiaTheme="minorHAnsi"/>
      <w:i/>
      <w:iCs/>
      <w:color w:val="151543" w:themeColor="accent1" w:themeShade="80"/>
    </w:rPr>
  </w:style>
  <w:style w:type="character" w:styleId="SubtleReference">
    <w:name w:val="Subtle Reference"/>
    <w:basedOn w:val="DefaultParagraphFont"/>
    <w:uiPriority w:val="31"/>
    <w:qFormat/>
    <w:rsid w:val="00F2123F"/>
    <w:rPr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qFormat/>
    <w:rsid w:val="00F2123F"/>
    <w:rPr>
      <w:b/>
      <w:bCs/>
      <w:caps w:val="0"/>
      <w:smallCaps/>
      <w:color w:val="151543" w:themeColor="accent1" w:themeShade="80"/>
      <w:spacing w:val="5"/>
    </w:rPr>
  </w:style>
  <w:style w:type="character" w:styleId="BookTitle">
    <w:name w:val="Book Title"/>
    <w:basedOn w:val="DefaultParagraphFont"/>
    <w:uiPriority w:val="33"/>
    <w:qFormat/>
    <w:rsid w:val="00F2123F"/>
    <w:rPr>
      <w:b/>
      <w:bCs/>
      <w:i/>
      <w:iCs/>
      <w:spacing w:val="5"/>
    </w:rPr>
  </w:style>
  <w:style w:type="paragraph" w:styleId="BlockText">
    <w:name w:val="Block Text"/>
    <w:basedOn w:val="Normal"/>
    <w:uiPriority w:val="99"/>
    <w:semiHidden/>
    <w:unhideWhenUsed/>
    <w:rsid w:val="00F2123F"/>
    <w:pPr>
      <w:pBdr>
        <w:top w:val="single" w:sz="2" w:space="10" w:color="2A2A86" w:themeColor="accent1" w:shadow="1" w:frame="1"/>
        <w:left w:val="single" w:sz="2" w:space="10" w:color="2A2A86" w:themeColor="accent1" w:shadow="1" w:frame="1"/>
        <w:bottom w:val="single" w:sz="2" w:space="10" w:color="2A2A86" w:themeColor="accent1" w:shadow="1" w:frame="1"/>
        <w:right w:val="single" w:sz="2" w:space="10" w:color="2A2A86" w:themeColor="accent1" w:shadow="1" w:frame="1"/>
      </w:pBdr>
      <w:spacing w:after="0" w:line="240" w:lineRule="auto"/>
      <w:ind w:left="1152" w:right="1152"/>
    </w:pPr>
    <w:rPr>
      <w:rFonts w:cstheme="minorBidi"/>
      <w:i/>
      <w:iCs/>
      <w:color w:val="151543" w:themeColor="accent1" w:themeShade="80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2123F"/>
    <w:pPr>
      <w:spacing w:after="120" w:line="240" w:lineRule="auto"/>
    </w:pPr>
    <w:rPr>
      <w:rFonts w:eastAsiaTheme="minorHAnsi" w:cstheme="minorBidi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2123F"/>
    <w:rPr>
      <w:rFonts w:eastAsiaTheme="minorHAnsi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F2123F"/>
    <w:pPr>
      <w:spacing w:after="120" w:line="240" w:lineRule="auto"/>
      <w:ind w:left="360"/>
    </w:pPr>
    <w:rPr>
      <w:rFonts w:eastAsiaTheme="minorHAnsi" w:cstheme="minorBidi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F2123F"/>
    <w:rPr>
      <w:rFonts w:eastAsiaTheme="minorHAnsi"/>
      <w:szCs w:val="16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2123F"/>
    <w:pPr>
      <w:spacing w:after="0" w:line="240" w:lineRule="auto"/>
    </w:pPr>
    <w:rPr>
      <w:rFonts w:ascii="Segoe UI" w:eastAsiaTheme="minorHAns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2123F"/>
    <w:rPr>
      <w:rFonts w:ascii="Segoe UI" w:eastAsiaTheme="minorHAnsi" w:hAnsi="Segoe UI" w:cs="Segoe UI"/>
      <w:szCs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F2123F"/>
    <w:pPr>
      <w:spacing w:after="0" w:line="240" w:lineRule="auto"/>
    </w:pPr>
    <w:rPr>
      <w:rFonts w:eastAsiaTheme="minorHAnsi" w:cstheme="minorBidi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F2123F"/>
    <w:rPr>
      <w:rFonts w:eastAsiaTheme="minorHAnsi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F2123F"/>
    <w:pPr>
      <w:spacing w:after="0" w:line="240" w:lineRule="auto"/>
    </w:pPr>
    <w:rPr>
      <w:rFonts w:asciiTheme="majorHAnsi" w:eastAsiaTheme="majorEastAsia" w:hAnsiTheme="majorHAnsi" w:cstheme="majorBidi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F2123F"/>
    <w:pPr>
      <w:spacing w:after="0" w:line="240" w:lineRule="auto"/>
    </w:pPr>
    <w:rPr>
      <w:rFonts w:eastAsiaTheme="minorHAnsi" w:cstheme="minorBidi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2123F"/>
    <w:rPr>
      <w:rFonts w:eastAsiaTheme="minorHAnsi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F2123F"/>
    <w:rPr>
      <w:rFonts w:ascii="Consolas" w:hAnsi="Consolas"/>
      <w:sz w:val="22"/>
      <w:szCs w:val="20"/>
    </w:rPr>
  </w:style>
  <w:style w:type="character" w:styleId="HTMLKeyboard">
    <w:name w:val="HTML Keyboard"/>
    <w:basedOn w:val="DefaultParagraphFont"/>
    <w:uiPriority w:val="99"/>
    <w:semiHidden/>
    <w:unhideWhenUsed/>
    <w:rsid w:val="00F2123F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F2123F"/>
    <w:pPr>
      <w:spacing w:after="0" w:line="240" w:lineRule="auto"/>
    </w:pPr>
    <w:rPr>
      <w:rFonts w:ascii="Consolas" w:eastAsiaTheme="minorHAnsi" w:hAnsi="Consolas" w:cstheme="minorBidi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F2123F"/>
    <w:rPr>
      <w:rFonts w:ascii="Consolas" w:eastAsiaTheme="minorHAnsi" w:hAnsi="Consolas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F2123F"/>
    <w:rPr>
      <w:rFonts w:ascii="Consolas" w:hAnsi="Consolas"/>
      <w:sz w:val="22"/>
      <w:szCs w:val="20"/>
    </w:rPr>
  </w:style>
  <w:style w:type="paragraph" w:styleId="MacroText">
    <w:name w:val="macro"/>
    <w:link w:val="MacroTextChar"/>
    <w:uiPriority w:val="99"/>
    <w:semiHidden/>
    <w:unhideWhenUsed/>
    <w:rsid w:val="00F2123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nsolas" w:eastAsiaTheme="minorHAnsi" w:hAnsi="Consolas"/>
      <w:szCs w:val="20"/>
      <w:lang w:val="en-US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F2123F"/>
    <w:rPr>
      <w:rFonts w:ascii="Consolas" w:eastAsiaTheme="minorHAnsi" w:hAnsi="Consolas"/>
      <w:szCs w:val="20"/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2123F"/>
    <w:pPr>
      <w:spacing w:after="0" w:line="240" w:lineRule="auto"/>
    </w:pPr>
    <w:rPr>
      <w:rFonts w:ascii="Consolas" w:eastAsiaTheme="minorHAnsi" w:hAnsi="Consolas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2123F"/>
    <w:rPr>
      <w:rFonts w:ascii="Consolas" w:eastAsiaTheme="minorHAnsi" w:hAnsi="Consolas"/>
      <w:szCs w:val="21"/>
    </w:rPr>
  </w:style>
  <w:style w:type="character" w:customStyle="1" w:styleId="normaltextrun">
    <w:name w:val="normaltextrun"/>
    <w:basedOn w:val="DefaultParagraphFont"/>
    <w:rsid w:val="00F2123F"/>
  </w:style>
  <w:style w:type="character" w:customStyle="1" w:styleId="UnresolvedMention1">
    <w:name w:val="Unresolved Mention1"/>
    <w:basedOn w:val="DefaultParagraphFont"/>
    <w:uiPriority w:val="99"/>
    <w:rsid w:val="00F2123F"/>
    <w:rPr>
      <w:color w:val="808080"/>
      <w:shd w:val="clear" w:color="auto" w:fill="E6E6E6"/>
    </w:rPr>
  </w:style>
  <w:style w:type="character" w:customStyle="1" w:styleId="UnresolvedMention2">
    <w:name w:val="Unresolved Mention2"/>
    <w:basedOn w:val="DefaultParagraphFont"/>
    <w:uiPriority w:val="99"/>
    <w:rsid w:val="00F2123F"/>
    <w:rPr>
      <w:color w:val="808080"/>
      <w:shd w:val="clear" w:color="auto" w:fill="E6E6E6"/>
    </w:rPr>
  </w:style>
  <w:style w:type="paragraph" w:styleId="Revision">
    <w:name w:val="Revision"/>
    <w:hidden/>
    <w:uiPriority w:val="99"/>
    <w:semiHidden/>
    <w:rsid w:val="00F2123F"/>
    <w:pPr>
      <w:spacing w:after="0" w:line="240" w:lineRule="auto"/>
    </w:pPr>
    <w:rPr>
      <w:rFonts w:eastAsiaTheme="minorHAnsi"/>
      <w:lang w:val="en-US"/>
    </w:rPr>
  </w:style>
  <w:style w:type="character" w:customStyle="1" w:styleId="Mention1">
    <w:name w:val="Mention1"/>
    <w:basedOn w:val="DefaultParagraphFont"/>
    <w:uiPriority w:val="99"/>
    <w:unhideWhenUsed/>
    <w:rsid w:val="00F2123F"/>
    <w:rPr>
      <w:color w:val="2B579A"/>
      <w:shd w:val="clear" w:color="auto" w:fill="E1DFDD"/>
    </w:rPr>
  </w:style>
  <w:style w:type="paragraph" w:customStyle="1" w:styleId="paragraph">
    <w:name w:val="paragraph"/>
    <w:basedOn w:val="Normal"/>
    <w:rsid w:val="00F2123F"/>
    <w:pPr>
      <w:spacing w:before="100" w:beforeAutospacing="1" w:after="100" w:afterAutospacing="1" w:line="240" w:lineRule="auto"/>
    </w:pPr>
    <w:rPr>
      <w:rFonts w:ascii="Calibri" w:eastAsiaTheme="minorHAnsi" w:hAnsi="Calibri" w:cs="Calibri"/>
      <w:lang w:eastAsia="en-AU"/>
    </w:rPr>
  </w:style>
  <w:style w:type="character" w:customStyle="1" w:styleId="eop">
    <w:name w:val="eop"/>
    <w:basedOn w:val="DefaultParagraphFont"/>
    <w:rsid w:val="00F2123F"/>
  </w:style>
  <w:style w:type="paragraph" w:styleId="Bibliography">
    <w:name w:val="Bibliography"/>
    <w:basedOn w:val="Normal"/>
    <w:next w:val="Normal"/>
    <w:uiPriority w:val="37"/>
    <w:semiHidden/>
    <w:unhideWhenUsed/>
    <w:rsid w:val="00493479"/>
  </w:style>
  <w:style w:type="paragraph" w:styleId="BodyText2">
    <w:name w:val="Body Text 2"/>
    <w:basedOn w:val="Normal"/>
    <w:link w:val="BodyText2Char"/>
    <w:uiPriority w:val="99"/>
    <w:semiHidden/>
    <w:unhideWhenUsed/>
    <w:rsid w:val="0049347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93479"/>
    <w:rPr>
      <w:rFonts w:eastAsiaTheme="minorEastAsia" w:cs="Arial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9347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93479"/>
    <w:rPr>
      <w:rFonts w:ascii="Arial" w:eastAsiaTheme="minorEastAsia" w:hAnsi="Arial" w:cs="Arial"/>
      <w:lang w:val="en-AU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9347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93479"/>
    <w:rPr>
      <w:rFonts w:eastAsiaTheme="minorEastAsia" w:cs="Ari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93479"/>
    <w:pPr>
      <w:spacing w:after="20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93479"/>
    <w:rPr>
      <w:rFonts w:eastAsiaTheme="minorEastAsia" w:cs="Arial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93479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93479"/>
    <w:rPr>
      <w:rFonts w:eastAsiaTheme="minorEastAsia" w:cs="Arial"/>
    </w:rPr>
  </w:style>
  <w:style w:type="paragraph" w:styleId="Closing">
    <w:name w:val="Closing"/>
    <w:basedOn w:val="Normal"/>
    <w:link w:val="ClosingChar"/>
    <w:uiPriority w:val="99"/>
    <w:semiHidden/>
    <w:unhideWhenUsed/>
    <w:rsid w:val="00493479"/>
    <w:pPr>
      <w:spacing w:after="0"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93479"/>
    <w:rPr>
      <w:rFonts w:eastAsiaTheme="minorEastAsia" w:cs="Arial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493479"/>
  </w:style>
  <w:style w:type="character" w:customStyle="1" w:styleId="DateChar">
    <w:name w:val="Date Char"/>
    <w:basedOn w:val="DefaultParagraphFont"/>
    <w:link w:val="Date"/>
    <w:uiPriority w:val="99"/>
    <w:semiHidden/>
    <w:rsid w:val="00493479"/>
    <w:rPr>
      <w:rFonts w:eastAsiaTheme="minorEastAsia" w:cs="Arial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93479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93479"/>
    <w:rPr>
      <w:rFonts w:eastAsiaTheme="minorEastAsia" w:cs="Arial"/>
    </w:rPr>
  </w:style>
  <w:style w:type="paragraph" w:styleId="EnvelopeAddress">
    <w:name w:val="envelope address"/>
    <w:basedOn w:val="Normal"/>
    <w:uiPriority w:val="99"/>
    <w:semiHidden/>
    <w:unhideWhenUsed/>
    <w:rsid w:val="0049347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93479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93479"/>
    <w:rPr>
      <w:rFonts w:eastAsiaTheme="minorEastAsia" w:cs="Arial"/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93479"/>
    <w:pPr>
      <w:spacing w:after="0" w:line="240" w:lineRule="auto"/>
      <w:ind w:left="220" w:hanging="220"/>
    </w:pPr>
  </w:style>
  <w:style w:type="paragraph" w:styleId="Index2">
    <w:name w:val="index 2"/>
    <w:basedOn w:val="Normal"/>
    <w:next w:val="Normal"/>
    <w:autoRedefine/>
    <w:uiPriority w:val="99"/>
    <w:semiHidden/>
    <w:unhideWhenUsed/>
    <w:rsid w:val="00493479"/>
    <w:pPr>
      <w:spacing w:after="0" w:line="240" w:lineRule="auto"/>
      <w:ind w:left="440" w:hanging="22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93479"/>
    <w:pPr>
      <w:spacing w:after="0" w:line="240" w:lineRule="auto"/>
      <w:ind w:left="660" w:hanging="22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93479"/>
    <w:pPr>
      <w:spacing w:after="0" w:line="240" w:lineRule="auto"/>
      <w:ind w:left="880" w:hanging="22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93479"/>
    <w:pPr>
      <w:spacing w:after="0" w:line="240" w:lineRule="auto"/>
      <w:ind w:left="1100" w:hanging="22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93479"/>
    <w:pPr>
      <w:spacing w:after="0" w:line="240" w:lineRule="auto"/>
      <w:ind w:left="1320" w:hanging="22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93479"/>
    <w:pPr>
      <w:spacing w:after="0" w:line="240" w:lineRule="auto"/>
      <w:ind w:left="1540" w:hanging="22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93479"/>
    <w:pPr>
      <w:spacing w:after="0" w:line="240" w:lineRule="auto"/>
      <w:ind w:left="1760" w:hanging="22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93479"/>
    <w:pPr>
      <w:spacing w:after="0" w:line="240" w:lineRule="auto"/>
      <w:ind w:left="1980" w:hanging="22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93479"/>
    <w:rPr>
      <w:rFonts w:asciiTheme="majorHAnsi" w:eastAsiaTheme="majorEastAsia" w:hAnsiTheme="majorHAnsi" w:cstheme="majorBidi"/>
      <w:b/>
      <w:bCs/>
    </w:rPr>
  </w:style>
  <w:style w:type="paragraph" w:styleId="List">
    <w:name w:val="List"/>
    <w:basedOn w:val="Normal"/>
    <w:uiPriority w:val="99"/>
    <w:semiHidden/>
    <w:unhideWhenUsed/>
    <w:rsid w:val="00493479"/>
    <w:pPr>
      <w:ind w:left="283" w:hanging="283"/>
      <w:contextualSpacing/>
    </w:pPr>
  </w:style>
  <w:style w:type="paragraph" w:styleId="List2">
    <w:name w:val="List 2"/>
    <w:basedOn w:val="Normal"/>
    <w:uiPriority w:val="99"/>
    <w:semiHidden/>
    <w:unhideWhenUsed/>
    <w:rsid w:val="00493479"/>
    <w:pPr>
      <w:ind w:left="566" w:hanging="283"/>
      <w:contextualSpacing/>
    </w:pPr>
  </w:style>
  <w:style w:type="paragraph" w:styleId="List3">
    <w:name w:val="List 3"/>
    <w:basedOn w:val="Normal"/>
    <w:uiPriority w:val="99"/>
    <w:semiHidden/>
    <w:unhideWhenUsed/>
    <w:rsid w:val="00493479"/>
    <w:pPr>
      <w:ind w:left="849" w:hanging="283"/>
      <w:contextualSpacing/>
    </w:pPr>
  </w:style>
  <w:style w:type="paragraph" w:styleId="List4">
    <w:name w:val="List 4"/>
    <w:basedOn w:val="Normal"/>
    <w:uiPriority w:val="99"/>
    <w:semiHidden/>
    <w:unhideWhenUsed/>
    <w:rsid w:val="00493479"/>
    <w:pPr>
      <w:ind w:left="1132" w:hanging="283"/>
      <w:contextualSpacing/>
    </w:pPr>
  </w:style>
  <w:style w:type="paragraph" w:styleId="List5">
    <w:name w:val="List 5"/>
    <w:basedOn w:val="Normal"/>
    <w:uiPriority w:val="99"/>
    <w:semiHidden/>
    <w:unhideWhenUsed/>
    <w:rsid w:val="00493479"/>
    <w:pPr>
      <w:ind w:left="1415" w:hanging="283"/>
      <w:contextualSpacing/>
    </w:pPr>
  </w:style>
  <w:style w:type="paragraph" w:styleId="ListBullet">
    <w:name w:val="List Bullet"/>
    <w:basedOn w:val="Normal"/>
    <w:uiPriority w:val="99"/>
    <w:semiHidden/>
    <w:unhideWhenUsed/>
    <w:rsid w:val="00493479"/>
    <w:pPr>
      <w:numPr>
        <w:numId w:val="34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93479"/>
    <w:pPr>
      <w:numPr>
        <w:numId w:val="35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93479"/>
    <w:pPr>
      <w:numPr>
        <w:numId w:val="36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93479"/>
    <w:pPr>
      <w:numPr>
        <w:numId w:val="37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93479"/>
    <w:pPr>
      <w:spacing w:after="120"/>
      <w:ind w:left="283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93479"/>
    <w:pPr>
      <w:spacing w:after="120"/>
      <w:ind w:left="566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93479"/>
    <w:pPr>
      <w:spacing w:after="120"/>
      <w:ind w:left="849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93479"/>
    <w:pPr>
      <w:spacing w:after="120"/>
      <w:ind w:left="1132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93479"/>
    <w:pPr>
      <w:spacing w:after="120"/>
      <w:ind w:left="1415"/>
      <w:contextualSpacing/>
    </w:pPr>
  </w:style>
  <w:style w:type="paragraph" w:styleId="ListNumber">
    <w:name w:val="List Number"/>
    <w:basedOn w:val="Normal"/>
    <w:uiPriority w:val="99"/>
    <w:semiHidden/>
    <w:unhideWhenUsed/>
    <w:rsid w:val="00493479"/>
    <w:pPr>
      <w:numPr>
        <w:numId w:val="38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493479"/>
    <w:pPr>
      <w:numPr>
        <w:numId w:val="39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493479"/>
    <w:pPr>
      <w:numPr>
        <w:numId w:val="40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93479"/>
    <w:pPr>
      <w:numPr>
        <w:numId w:val="41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93479"/>
    <w:pPr>
      <w:numPr>
        <w:numId w:val="42"/>
      </w:numPr>
      <w:contextualSpacing/>
    </w:p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9347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93479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rmalIndent">
    <w:name w:val="Normal Indent"/>
    <w:basedOn w:val="Normal"/>
    <w:uiPriority w:val="99"/>
    <w:semiHidden/>
    <w:unhideWhenUsed/>
    <w:rsid w:val="00493479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93479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93479"/>
    <w:rPr>
      <w:rFonts w:eastAsiaTheme="minorEastAsia" w:cs="Arial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9347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93479"/>
    <w:rPr>
      <w:rFonts w:eastAsiaTheme="minorEastAsia" w:cs="Arial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9347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93479"/>
    <w:rPr>
      <w:rFonts w:eastAsiaTheme="minorEastAsia" w:cs="Arial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93479"/>
    <w:pPr>
      <w:spacing w:after="0"/>
      <w:ind w:left="220" w:hanging="220"/>
    </w:pPr>
  </w:style>
  <w:style w:type="paragraph" w:customStyle="1" w:styleId="NWMPHNCrossReference">
    <w:name w:val="NWMPHN Cross Reference"/>
    <w:basedOn w:val="NWMPHNBodyText"/>
    <w:rsid w:val="0028680C"/>
    <w:pPr>
      <w:spacing w:line="240" w:lineRule="auto"/>
    </w:pPr>
  </w:style>
  <w:style w:type="paragraph" w:customStyle="1" w:styleId="Default">
    <w:name w:val="Default"/>
    <w:rsid w:val="00271CE1"/>
    <w:pPr>
      <w:autoSpaceDE w:val="0"/>
      <w:autoSpaceDN w:val="0"/>
      <w:adjustRightInd w:val="0"/>
      <w:spacing w:after="0" w:line="240" w:lineRule="auto"/>
    </w:pPr>
    <w:rPr>
      <w:rFonts w:ascii="HelveticaNeueLT Std Lt Cn" w:hAnsi="HelveticaNeueLT Std Lt Cn" w:cs="HelveticaNeueLT Std Lt Cn"/>
      <w:color w:val="000000"/>
      <w:sz w:val="24"/>
      <w:szCs w:val="24"/>
      <w:lang w:val="en-GB"/>
    </w:rPr>
  </w:style>
  <w:style w:type="paragraph" w:customStyle="1" w:styleId="Pa1">
    <w:name w:val="Pa1"/>
    <w:basedOn w:val="Default"/>
    <w:next w:val="Default"/>
    <w:uiPriority w:val="99"/>
    <w:rsid w:val="00271CE1"/>
    <w:pPr>
      <w:spacing w:line="221" w:lineRule="atLeast"/>
    </w:pPr>
    <w:rPr>
      <w:rFonts w:cstheme="minorBidi"/>
      <w:color w:val="auto"/>
    </w:rPr>
  </w:style>
  <w:style w:type="paragraph" w:customStyle="1" w:styleId="Pa18">
    <w:name w:val="Pa18"/>
    <w:basedOn w:val="Default"/>
    <w:next w:val="Default"/>
    <w:uiPriority w:val="99"/>
    <w:rsid w:val="00271CE1"/>
    <w:pPr>
      <w:spacing w:line="221" w:lineRule="atLeast"/>
    </w:pPr>
    <w:rPr>
      <w:rFonts w:cstheme="minorBidi"/>
      <w:color w:val="auto"/>
    </w:rPr>
  </w:style>
  <w:style w:type="paragraph" w:customStyle="1" w:styleId="NWMPHNFootertext">
    <w:name w:val="NWMPHN Footer text"/>
    <w:basedOn w:val="Normal"/>
    <w:rsid w:val="00CE36B6"/>
    <w:pPr>
      <w:ind w:left="-284"/>
    </w:pPr>
    <w:rPr>
      <w:rFonts w:ascii="Calibri" w:hAnsi="Calibri"/>
      <w:sz w:val="14"/>
      <w:szCs w:val="14"/>
    </w:rPr>
  </w:style>
  <w:style w:type="paragraph" w:customStyle="1" w:styleId="NWMPHNPageNo">
    <w:name w:val="NWMPHN Page No"/>
    <w:basedOn w:val="Normal"/>
    <w:rsid w:val="00CE36B6"/>
    <w:pPr>
      <w:jc w:val="right"/>
    </w:pPr>
    <w:rPr>
      <w:rFonts w:ascii="Calibri" w:hAnsi="Calibri"/>
      <w:color w:val="505050"/>
      <w:sz w:val="18"/>
      <w:szCs w:val="18"/>
    </w:rPr>
  </w:style>
  <w:style w:type="paragraph" w:customStyle="1" w:styleId="DocumentControlTableHeader">
    <w:name w:val="Document Control Table Header"/>
    <w:basedOn w:val="Heading2"/>
    <w:link w:val="DocumentControlTableHeaderChar"/>
    <w:rsid w:val="00E53FEA"/>
    <w:pPr>
      <w:framePr w:hSpace="180" w:wrap="around" w:vAnchor="page" w:hAnchor="margin" w:y="2477"/>
      <w:numPr>
        <w:ilvl w:val="0"/>
        <w:numId w:val="0"/>
      </w:numPr>
      <w:spacing w:before="0" w:after="0"/>
      <w:outlineLvl w:val="9"/>
    </w:pPr>
  </w:style>
  <w:style w:type="paragraph" w:customStyle="1" w:styleId="DocumentControlTableBody">
    <w:name w:val="Document Control Table Body"/>
    <w:basedOn w:val="PHNTablebodycopy"/>
    <w:link w:val="DocumentControlTableBodyChar"/>
    <w:rsid w:val="00E53FEA"/>
    <w:pPr>
      <w:framePr w:hSpace="180" w:wrap="around" w:vAnchor="page" w:hAnchor="margin" w:y="2477"/>
      <w:outlineLvl w:val="9"/>
    </w:pPr>
    <w:rPr>
      <w:color w:val="07365D"/>
    </w:rPr>
  </w:style>
  <w:style w:type="character" w:customStyle="1" w:styleId="DocumentControlTableHeaderChar">
    <w:name w:val="Document Control Table Header Char"/>
    <w:basedOn w:val="Heading2Char"/>
    <w:link w:val="DocumentControlTableHeader"/>
    <w:rsid w:val="00E53FEA"/>
    <w:rPr>
      <w:rFonts w:ascii="Calibri" w:eastAsiaTheme="majorEastAsia" w:hAnsi="Calibri" w:cstheme="majorBidi"/>
      <w:b/>
      <w:bCs/>
      <w:color w:val="04355E"/>
      <w:sz w:val="24"/>
      <w:szCs w:val="24"/>
      <w:lang w:val="en-US"/>
    </w:rPr>
  </w:style>
  <w:style w:type="character" w:customStyle="1" w:styleId="PHNTablebodycopyChar">
    <w:name w:val="PHN Table body copy Char"/>
    <w:basedOn w:val="DefaultParagraphFont"/>
    <w:link w:val="PHNTablebodycopy"/>
    <w:rsid w:val="00E53FEA"/>
    <w:rPr>
      <w:rFonts w:eastAsiaTheme="minorEastAsia" w:cs="Arial"/>
      <w:sz w:val="20"/>
      <w:szCs w:val="20"/>
      <w:lang w:val="en-US"/>
    </w:rPr>
  </w:style>
  <w:style w:type="character" w:customStyle="1" w:styleId="DocumentControlTableBodyChar">
    <w:name w:val="Document Control Table Body Char"/>
    <w:basedOn w:val="PHNTablebodycopyChar"/>
    <w:link w:val="DocumentControlTableBody"/>
    <w:rsid w:val="00E53FEA"/>
    <w:rPr>
      <w:rFonts w:eastAsiaTheme="minorEastAsia" w:cs="Arial"/>
      <w:color w:val="07365D"/>
      <w:sz w:val="20"/>
      <w:szCs w:val="20"/>
      <w:lang w:val="en-US"/>
    </w:rPr>
  </w:style>
  <w:style w:type="paragraph" w:customStyle="1" w:styleId="TableTextNWMPHN">
    <w:name w:val="Table Text  NWMPHN"/>
    <w:qFormat/>
    <w:rsid w:val="001338FF"/>
    <w:pPr>
      <w:spacing w:after="0"/>
    </w:pPr>
    <w:rPr>
      <w:rFonts w:eastAsiaTheme="minorHAnsi" w:cs="Arial"/>
      <w:bCs/>
      <w:color w:val="04355E"/>
      <w:sz w:val="20"/>
      <w:lang w:val="en-US"/>
    </w:rPr>
  </w:style>
  <w:style w:type="paragraph" w:customStyle="1" w:styleId="BodyTextNWMPHN">
    <w:name w:val="Body Text NWMPHN"/>
    <w:basedOn w:val="Normal"/>
    <w:qFormat/>
    <w:rsid w:val="003C0FCD"/>
    <w:rPr>
      <w:rFonts w:ascii="Calibri" w:hAnsi="Calibri"/>
    </w:rPr>
  </w:style>
  <w:style w:type="character" w:styleId="Mention">
    <w:name w:val="Mention"/>
    <w:basedOn w:val="DefaultParagraphFont"/>
    <w:uiPriority w:val="99"/>
    <w:rsid w:val="007F48F2"/>
    <w:rPr>
      <w:color w:val="2B579A"/>
      <w:shd w:val="clear" w:color="auto" w:fill="E1DFDD"/>
    </w:rPr>
  </w:style>
  <w:style w:type="character" w:styleId="UnresolvedMention">
    <w:name w:val="Unresolved Mention"/>
    <w:basedOn w:val="DefaultParagraphFont"/>
    <w:uiPriority w:val="99"/>
    <w:rsid w:val="00B538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7961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insideoutinstitute.org.au/resource-library/the-essentials-training-clinicians-in-eating-disorders" TargetMode="External"/><Relationship Id="rId18" Type="http://schemas.openxmlformats.org/officeDocument/2006/relationships/image" Target="media/image2.emf"/><Relationship Id="rId3" Type="http://schemas.openxmlformats.org/officeDocument/2006/relationships/customXml" Target="../customXml/item3.xml"/><Relationship Id="rId21" Type="http://schemas.openxmlformats.org/officeDocument/2006/relationships/footer" Target="footer2.xml"/><Relationship Id="rId7" Type="http://schemas.openxmlformats.org/officeDocument/2006/relationships/settings" Target="settings.xml"/><Relationship Id="rId12" Type="http://schemas.openxmlformats.org/officeDocument/2006/relationships/hyperlink" Target="https://nedc.com.au/professional-development/elearning/eating-disorder-core-skills-elearning-for-gps" TargetMode="External"/><Relationship Id="rId17" Type="http://schemas.openxmlformats.org/officeDocument/2006/relationships/image" Target="media/image2.jpe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1.jpeg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connected.anzaed.org.au/Connected/For-Professionals/Becoming-Credentialed.aspx" TargetMode="Externa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mailto:cathy.wyett@nwmphn.org.au" TargetMode="External"/><Relationship Id="rId23" Type="http://schemas.openxmlformats.org/officeDocument/2006/relationships/footer" Target="footer3.xml"/><Relationship Id="rId10" Type="http://schemas.openxmlformats.org/officeDocument/2006/relationships/endnotes" Target="endnotes.xml"/><Relationship Id="rId19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tel:0393471188" TargetMode="External"/><Relationship Id="rId22" Type="http://schemas.openxmlformats.org/officeDocument/2006/relationships/header" Target="header2.xml"/></Relationships>
</file>

<file path=word/_rels/footer3.xml.rels><?xml version="1.0" encoding="UTF-8" standalone="yes"?>
<Relationships xmlns="http://schemas.openxmlformats.org/package/2006/relationships"><Relationship Id="rId7" Type="http://schemas.openxmlformats.org/officeDocument/2006/relationships/image" Target="media/image40.jpeg"/><Relationship Id="rId2" Type="http://schemas.openxmlformats.org/officeDocument/2006/relationships/image" Target="media/image1.jpeg"/><Relationship Id="rId1" Type="http://schemas.openxmlformats.org/officeDocument/2006/relationships/image" Target="media/image4.emf"/><Relationship Id="rId6" Type="http://schemas.openxmlformats.org/officeDocument/2006/relationships/image" Target="media/image6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ulie.sucksmith\Melbourne%20Primary%20Care%20Network\Communications%20-%20Documents\mt%20docs\Style%20Guide\Style%20Guide%202020%20v1.dotx" TargetMode="External"/></Relationships>
</file>

<file path=word/theme/theme1.xml><?xml version="1.0" encoding="utf-8"?>
<a:theme xmlns:a="http://schemas.openxmlformats.org/drawingml/2006/main" name="NWMPH">
  <a:themeElements>
    <a:clrScheme name="Custom 2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2A2A86"/>
      </a:accent1>
      <a:accent2>
        <a:srgbClr val="00AEEF"/>
      </a:accent2>
      <a:accent3>
        <a:srgbClr val="00B588"/>
      </a:accent3>
      <a:accent4>
        <a:srgbClr val="FFFFFF"/>
      </a:accent4>
      <a:accent5>
        <a:srgbClr val="FFFFFF"/>
      </a:accent5>
      <a:accent6>
        <a:srgbClr val="FFFFFF"/>
      </a:accent6>
      <a:hlink>
        <a:srgbClr val="FFFFFF"/>
      </a:hlink>
      <a:folHlink>
        <a:srgbClr val="6565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5B524DB3155E4B90B30E46B9D2D5D1" ma:contentTypeVersion="14" ma:contentTypeDescription="Create a new document." ma:contentTypeScope="" ma:versionID="0da5645462a8f185696c899aa8427a37">
  <xsd:schema xmlns:xsd="http://www.w3.org/2001/XMLSchema" xmlns:xs="http://www.w3.org/2001/XMLSchema" xmlns:p="http://schemas.microsoft.com/office/2006/metadata/properties" xmlns:ns2="4e4e19db-2a8b-4fd8-b4ba-309fe1963747" xmlns:ns3="7a35d693-1988-4271-b23f-272b2260d26f" targetNamespace="http://schemas.microsoft.com/office/2006/metadata/properties" ma:root="true" ma:fieldsID="062bdee6967069a5a2b8a01bcaa38fdd" ns2:_="" ns3:_="">
    <xsd:import namespace="4e4e19db-2a8b-4fd8-b4ba-309fe1963747"/>
    <xsd:import namespace="7a35d693-1988-4271-b23f-272b2260d26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4e19db-2a8b-4fd8-b4ba-309fe196374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c5728a96-730e-4e09-a185-3df295c08f2b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35d693-1988-4271-b23f-272b2260d26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2f9e5405-63af-4365-a528-6c32ca147588}" ma:internalName="TaxCatchAll" ma:showField="CatchAllData" ma:web="7a35d693-1988-4271-b23f-272b2260d26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a35d693-1988-4271-b23f-272b2260d26f" xsi:nil="true"/>
    <lcf76f155ced4ddcb4097134ff3c332f xmlns="4e4e19db-2a8b-4fd8-b4ba-309fe1963747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476F1790-55F8-4B5C-83D2-6D65695DF7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e4e19db-2a8b-4fd8-b4ba-309fe1963747"/>
    <ds:schemaRef ds:uri="7a35d693-1988-4271-b23f-272b2260d26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4009970-0D99-4E47-967E-CD4F489B66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780224-A510-4FE0-B7CB-F61B8F5C1B90}">
  <ds:schemaRefs>
    <ds:schemaRef ds:uri="http://schemas.microsoft.com/office/2006/metadata/properties"/>
    <ds:schemaRef ds:uri="http://schemas.microsoft.com/office/infopath/2007/PartnerControls"/>
    <ds:schemaRef ds:uri="7a35d693-1988-4271-b23f-272b2260d26f"/>
    <ds:schemaRef ds:uri="4e4e19db-2a8b-4fd8-b4ba-309fe1963747"/>
  </ds:schemaRefs>
</ds:datastoreItem>
</file>

<file path=customXml/itemProps4.xml><?xml version="1.0" encoding="utf-8"?>
<ds:datastoreItem xmlns:ds="http://schemas.openxmlformats.org/officeDocument/2006/customXml" ds:itemID="{86319A2B-C0DC-49F7-97C7-183C83993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 Guide 2020 v1</Template>
  <TotalTime>1623</TotalTime>
  <Pages>4</Pages>
  <Words>845</Words>
  <Characters>4818</Characters>
  <Application>Microsoft Office Word</Application>
  <DocSecurity>0</DocSecurity>
  <Lines>40</Lines>
  <Paragraphs>11</Paragraphs>
  <ScaleCrop>false</ScaleCrop>
  <Company/>
  <LinksUpToDate>false</LinksUpToDate>
  <CharactersWithSpaces>5652</CharactersWithSpaces>
  <SharedDoc>false</SharedDoc>
  <HLinks>
    <vt:vector size="30" baseType="variant">
      <vt:variant>
        <vt:i4>393248</vt:i4>
      </vt:variant>
      <vt:variant>
        <vt:i4>12</vt:i4>
      </vt:variant>
      <vt:variant>
        <vt:i4>0</vt:i4>
      </vt:variant>
      <vt:variant>
        <vt:i4>5</vt:i4>
      </vt:variant>
      <vt:variant>
        <vt:lpwstr>mailto:cathy.wyett@nwmphn.org.au</vt:lpwstr>
      </vt:variant>
      <vt:variant>
        <vt:lpwstr/>
      </vt:variant>
      <vt:variant>
        <vt:i4>6357036</vt:i4>
      </vt:variant>
      <vt:variant>
        <vt:i4>9</vt:i4>
      </vt:variant>
      <vt:variant>
        <vt:i4>0</vt:i4>
      </vt:variant>
      <vt:variant>
        <vt:i4>5</vt:i4>
      </vt:variant>
      <vt:variant>
        <vt:lpwstr>tel:0393471188</vt:lpwstr>
      </vt:variant>
      <vt:variant>
        <vt:lpwstr/>
      </vt:variant>
      <vt:variant>
        <vt:i4>1638417</vt:i4>
      </vt:variant>
      <vt:variant>
        <vt:i4>6</vt:i4>
      </vt:variant>
      <vt:variant>
        <vt:i4>0</vt:i4>
      </vt:variant>
      <vt:variant>
        <vt:i4>5</vt:i4>
      </vt:variant>
      <vt:variant>
        <vt:lpwstr>https://insideoutinstitute.org.au/resource-library/the-essentials-training-clinicians-in-eating-disorders</vt:lpwstr>
      </vt:variant>
      <vt:variant>
        <vt:lpwstr/>
      </vt:variant>
      <vt:variant>
        <vt:i4>5111834</vt:i4>
      </vt:variant>
      <vt:variant>
        <vt:i4>3</vt:i4>
      </vt:variant>
      <vt:variant>
        <vt:i4>0</vt:i4>
      </vt:variant>
      <vt:variant>
        <vt:i4>5</vt:i4>
      </vt:variant>
      <vt:variant>
        <vt:lpwstr>https://nedc.com.au/professional-development/elearning/eating-disorder-core-skills-elearning-for-gps</vt:lpwstr>
      </vt:variant>
      <vt:variant>
        <vt:lpwstr/>
      </vt:variant>
      <vt:variant>
        <vt:i4>7209086</vt:i4>
      </vt:variant>
      <vt:variant>
        <vt:i4>0</vt:i4>
      </vt:variant>
      <vt:variant>
        <vt:i4>0</vt:i4>
      </vt:variant>
      <vt:variant>
        <vt:i4>5</vt:i4>
      </vt:variant>
      <vt:variant>
        <vt:lpwstr>https://connected.anzaed.org.au/Connected/For-Professionals/Becoming-Credentialed.aspx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Julie Sucksmith</dc:creator>
  <cp:keywords/>
  <cp:lastModifiedBy>David Schout</cp:lastModifiedBy>
  <cp:revision>344</cp:revision>
  <cp:lastPrinted>2024-09-19T22:25:00Z</cp:lastPrinted>
  <dcterms:created xsi:type="dcterms:W3CDTF">2024-07-31T04:33:00Z</dcterms:created>
  <dcterms:modified xsi:type="dcterms:W3CDTF">2025-03-13T23:33:00Z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uthorIds_UIVersion_512">
    <vt:lpwstr>178</vt:lpwstr>
  </property>
  <property fmtid="{D5CDD505-2E9C-101B-9397-08002B2CF9AE}" pid="3" name="Document Type">
    <vt:lpwstr/>
  </property>
  <property fmtid="{D5CDD505-2E9C-101B-9397-08002B2CF9AE}" pid="4" name="NWMPHN Tags">
    <vt:lpwstr>1;#QMS|9b693a0f-9b5d-4879-842f-549f504d683b</vt:lpwstr>
  </property>
  <property fmtid="{D5CDD505-2E9C-101B-9397-08002B2CF9AE}" pid="5" name="ContentTypeId">
    <vt:lpwstr>0x010100335B524DB3155E4B90B30E46B9D2D5D1</vt:lpwstr>
  </property>
  <property fmtid="{D5CDD505-2E9C-101B-9397-08002B2CF9AE}" pid="6" name="MediaServiceImageTags">
    <vt:lpwstr/>
  </property>
</Properties>
</file>