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B37DDC" w14:textId="671B59D0" w:rsidR="00063522" w:rsidRPr="00063522" w:rsidRDefault="00063522" w:rsidP="008273C6">
      <w:pPr>
        <w:pStyle w:val="IntroParagraphNWMPHN"/>
      </w:pPr>
      <w:r w:rsidRPr="00063522">
        <w:t xml:space="preserve">Focused Psychological Strategies training for GPs providing care to children </w:t>
      </w:r>
      <w:r>
        <w:t>(</w:t>
      </w:r>
      <w:r w:rsidRPr="00063522">
        <w:t>5-12</w:t>
      </w:r>
      <w:r>
        <w:t xml:space="preserve"> years)</w:t>
      </w:r>
    </w:p>
    <w:p w14:paraId="5CF6B3E2" w14:textId="42332C94" w:rsidR="005D4B6F" w:rsidRPr="00CD47C2" w:rsidRDefault="008273C6" w:rsidP="00CD47C2">
      <w:pPr>
        <w:pStyle w:val="Heading2"/>
        <w:numPr>
          <w:ilvl w:val="0"/>
          <w:numId w:val="0"/>
        </w:numPr>
        <w:ind w:left="720" w:hanging="720"/>
      </w:pPr>
      <w:bookmarkStart w:id="0" w:name="_Toc118652006"/>
      <w:r>
        <w:t>Attachment 3</w:t>
      </w:r>
      <w:r w:rsidR="0055108B" w:rsidRPr="00CD47C2">
        <w:t>: Application Form</w:t>
      </w:r>
      <w:bookmarkEnd w:id="0"/>
      <w:r w:rsidR="003C5296">
        <w:t xml:space="preserve"> </w:t>
      </w:r>
      <w:r w:rsidR="005A06ED">
        <w:t>(GP Applicants)</w:t>
      </w:r>
    </w:p>
    <w:tbl>
      <w:tblPr>
        <w:tblStyle w:val="NWMPHNTableColour"/>
        <w:tblW w:w="9215" w:type="dxa"/>
        <w:tblLayout w:type="fixed"/>
        <w:tblLook w:val="01E0" w:firstRow="1" w:lastRow="1" w:firstColumn="1" w:lastColumn="1" w:noHBand="0" w:noVBand="0"/>
      </w:tblPr>
      <w:tblGrid>
        <w:gridCol w:w="2694"/>
        <w:gridCol w:w="3118"/>
        <w:gridCol w:w="3403"/>
      </w:tblGrid>
      <w:tr w:rsidR="00E16D15" w14:paraId="170796E8" w14:textId="77777777" w:rsidTr="52DC7C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2"/>
        </w:trPr>
        <w:tc>
          <w:tcPr>
            <w:tcW w:w="9215" w:type="dxa"/>
            <w:gridSpan w:val="3"/>
          </w:tcPr>
          <w:p w14:paraId="7F5FBDF7" w14:textId="77777777" w:rsidR="00FE7D9B" w:rsidRPr="00EB67F9" w:rsidRDefault="0055108B" w:rsidP="007D2819">
            <w:pPr>
              <w:pStyle w:val="TableParagraph"/>
              <w:spacing w:before="4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>Applicant name:</w:t>
            </w:r>
          </w:p>
        </w:tc>
      </w:tr>
      <w:tr w:rsidR="00E16D15" w14:paraId="21FE0B8B" w14:textId="77777777" w:rsidTr="52DC7C2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6"/>
        </w:trPr>
        <w:tc>
          <w:tcPr>
            <w:tcW w:w="9215" w:type="dxa"/>
            <w:gridSpan w:val="3"/>
          </w:tcPr>
          <w:p w14:paraId="19350498" w14:textId="0CB8395D" w:rsidR="00FE7D9B" w:rsidRPr="00DD2BA7" w:rsidRDefault="0055108B" w:rsidP="007D2819">
            <w:pPr>
              <w:pStyle w:val="TableParagraph"/>
              <w:spacing w:before="64"/>
              <w:ind w:left="112"/>
              <w:rPr>
                <w:b/>
                <w:bCs/>
                <w:i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 xml:space="preserve">Name of </w:t>
            </w:r>
            <w:r w:rsidR="00DD2BA7">
              <w:rPr>
                <w:b/>
                <w:bCs/>
                <w:sz w:val="20"/>
                <w:szCs w:val="20"/>
              </w:rPr>
              <w:t>practice</w:t>
            </w:r>
            <w:r w:rsidRPr="00EB67F9">
              <w:rPr>
                <w:b/>
                <w:bCs/>
                <w:sz w:val="20"/>
                <w:szCs w:val="20"/>
              </w:rPr>
              <w:t>:</w:t>
            </w:r>
          </w:p>
        </w:tc>
      </w:tr>
      <w:tr w:rsidR="00E16D15" w14:paraId="6821A089" w14:textId="77777777" w:rsidTr="52DC7C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6"/>
        </w:trPr>
        <w:tc>
          <w:tcPr>
            <w:tcW w:w="9215" w:type="dxa"/>
            <w:gridSpan w:val="3"/>
          </w:tcPr>
          <w:p w14:paraId="2A0DA28C" w14:textId="77777777" w:rsidR="009D77B0" w:rsidRPr="009D77B0" w:rsidRDefault="0055108B" w:rsidP="007D2819">
            <w:pPr>
              <w:pStyle w:val="TableParagraph"/>
              <w:spacing w:before="64"/>
              <w:ind w:left="112"/>
              <w:rPr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ABN/ACN:</w:t>
            </w:r>
          </w:p>
        </w:tc>
      </w:tr>
      <w:tr w:rsidR="00E16D15" w14:paraId="62D1B114" w14:textId="77777777" w:rsidTr="52DC7C2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907"/>
        </w:trPr>
        <w:tc>
          <w:tcPr>
            <w:tcW w:w="9215" w:type="dxa"/>
            <w:gridSpan w:val="3"/>
          </w:tcPr>
          <w:p w14:paraId="6D189324" w14:textId="77777777" w:rsidR="00FE7D9B" w:rsidRPr="00EB67F9" w:rsidRDefault="0055108B" w:rsidP="007D2819">
            <w:pPr>
              <w:pStyle w:val="TableParagraph"/>
              <w:spacing w:before="64"/>
              <w:ind w:left="112"/>
              <w:rPr>
                <w:b/>
                <w:bCs/>
                <w:sz w:val="20"/>
                <w:szCs w:val="20"/>
              </w:rPr>
            </w:pPr>
            <w:r w:rsidRPr="4F9E87A5">
              <w:rPr>
                <w:b/>
                <w:bCs/>
                <w:sz w:val="20"/>
                <w:szCs w:val="20"/>
              </w:rPr>
              <w:t>A</w:t>
            </w:r>
            <w:r w:rsidR="56F4192A" w:rsidRPr="4F9E87A5">
              <w:rPr>
                <w:b/>
                <w:bCs/>
                <w:sz w:val="20"/>
                <w:szCs w:val="20"/>
              </w:rPr>
              <w:t>ddress:</w:t>
            </w:r>
          </w:p>
        </w:tc>
      </w:tr>
      <w:tr w:rsidR="00E16D15" w14:paraId="638A149F" w14:textId="77777777" w:rsidTr="52DC7C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1"/>
        </w:trPr>
        <w:tc>
          <w:tcPr>
            <w:tcW w:w="2694" w:type="dxa"/>
          </w:tcPr>
          <w:p w14:paraId="218346C7" w14:textId="77777777" w:rsidR="00FE7D9B" w:rsidRPr="00EB67F9" w:rsidRDefault="0055108B" w:rsidP="007D2819">
            <w:pPr>
              <w:pStyle w:val="TableParagraph"/>
              <w:spacing w:line="268" w:lineRule="exact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 xml:space="preserve">Applicant </w:t>
            </w:r>
            <w:r w:rsidR="006B3378">
              <w:rPr>
                <w:b/>
                <w:bCs/>
                <w:sz w:val="20"/>
                <w:szCs w:val="20"/>
              </w:rPr>
              <w:t>details</w:t>
            </w:r>
            <w:r w:rsidRPr="00EB67F9">
              <w:rPr>
                <w:b/>
                <w:bCs/>
                <w:sz w:val="20"/>
                <w:szCs w:val="20"/>
              </w:rPr>
              <w:t>:</w:t>
            </w:r>
            <w:r w:rsidR="00A0461C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</w:tcPr>
          <w:p w14:paraId="443EF318" w14:textId="77777777" w:rsidR="00FE7D9B" w:rsidRPr="00EB67F9" w:rsidRDefault="0055108B" w:rsidP="007D2819">
            <w:pPr>
              <w:pStyle w:val="TableParagraph"/>
              <w:spacing w:line="268" w:lineRule="exact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>Phone:</w:t>
            </w:r>
          </w:p>
        </w:tc>
        <w:tc>
          <w:tcPr>
            <w:tcW w:w="3403" w:type="dxa"/>
          </w:tcPr>
          <w:p w14:paraId="3E00BF67" w14:textId="77777777" w:rsidR="00FE7D9B" w:rsidRPr="00EB67F9" w:rsidRDefault="0055108B" w:rsidP="007D2819">
            <w:pPr>
              <w:pStyle w:val="TableParagraph"/>
              <w:spacing w:line="268" w:lineRule="exact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>Email:</w:t>
            </w:r>
          </w:p>
          <w:p w14:paraId="3DBBAA89" w14:textId="77777777" w:rsidR="00FE7D9B" w:rsidRPr="00EB67F9" w:rsidRDefault="00FE7D9B" w:rsidP="007D2819">
            <w:pPr>
              <w:pStyle w:val="TableParagraph"/>
              <w:spacing w:line="268" w:lineRule="exact"/>
              <w:ind w:left="112"/>
              <w:rPr>
                <w:b/>
                <w:bCs/>
                <w:sz w:val="20"/>
                <w:szCs w:val="20"/>
              </w:rPr>
            </w:pPr>
          </w:p>
        </w:tc>
      </w:tr>
      <w:tr w:rsidR="00E16D15" w14:paraId="49152397" w14:textId="77777777" w:rsidTr="52DC7C2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08"/>
        </w:trPr>
        <w:tc>
          <w:tcPr>
            <w:tcW w:w="2694" w:type="dxa"/>
          </w:tcPr>
          <w:p w14:paraId="43460336" w14:textId="77777777" w:rsidR="00FE7D9B" w:rsidRDefault="0055108B" w:rsidP="007D2819">
            <w:pPr>
              <w:pStyle w:val="TableParagraph"/>
              <w:spacing w:before="6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>Practice manager details:</w:t>
            </w:r>
          </w:p>
          <w:p w14:paraId="6FF5F439" w14:textId="101CED35" w:rsidR="002075AC" w:rsidRPr="002075AC" w:rsidRDefault="002075AC" w:rsidP="007D2819">
            <w:pPr>
              <w:pStyle w:val="TableParagraph"/>
              <w:spacing w:before="6"/>
              <w:ind w:left="112"/>
              <w:rPr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3118" w:type="dxa"/>
          </w:tcPr>
          <w:p w14:paraId="49A72518" w14:textId="77777777" w:rsidR="00FE7D9B" w:rsidRPr="00EB67F9" w:rsidRDefault="0055108B" w:rsidP="007D2819">
            <w:pPr>
              <w:pStyle w:val="TableParagraph"/>
              <w:spacing w:before="6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>Phone:</w:t>
            </w:r>
          </w:p>
        </w:tc>
        <w:tc>
          <w:tcPr>
            <w:tcW w:w="3403" w:type="dxa"/>
          </w:tcPr>
          <w:p w14:paraId="2C46E342" w14:textId="77777777" w:rsidR="00FE7D9B" w:rsidRPr="00EB67F9" w:rsidRDefault="0055108B" w:rsidP="007D2819">
            <w:pPr>
              <w:pStyle w:val="TableParagraph"/>
              <w:spacing w:before="6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>Email:</w:t>
            </w:r>
          </w:p>
          <w:p w14:paraId="36893724" w14:textId="77777777" w:rsidR="00FE7D9B" w:rsidRPr="00EB67F9" w:rsidRDefault="00FE7D9B" w:rsidP="007D2819">
            <w:pPr>
              <w:pStyle w:val="TableParagraph"/>
              <w:spacing w:before="6"/>
              <w:ind w:left="112"/>
              <w:rPr>
                <w:b/>
                <w:bCs/>
                <w:sz w:val="20"/>
                <w:szCs w:val="20"/>
              </w:rPr>
            </w:pPr>
          </w:p>
        </w:tc>
      </w:tr>
      <w:tr w:rsidR="00E16D15" w14:paraId="5E3B4571" w14:textId="77777777" w:rsidTr="52DC7C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4"/>
        </w:trPr>
        <w:tc>
          <w:tcPr>
            <w:tcW w:w="2694" w:type="dxa"/>
          </w:tcPr>
          <w:p w14:paraId="4B032495" w14:textId="77777777" w:rsidR="00FE7D9B" w:rsidRDefault="0055108B" w:rsidP="007D2819">
            <w:pPr>
              <w:pStyle w:val="TableParagraph"/>
              <w:spacing w:before="3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>Practice principal details:</w:t>
            </w:r>
          </w:p>
          <w:p w14:paraId="529F41F8" w14:textId="40C4B4BD" w:rsidR="002075AC" w:rsidRPr="00EB67F9" w:rsidRDefault="002075AC" w:rsidP="007D2819">
            <w:pPr>
              <w:pStyle w:val="TableParagraph"/>
              <w:spacing w:before="3"/>
              <w:ind w:left="11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8" w:type="dxa"/>
          </w:tcPr>
          <w:p w14:paraId="42B298C4" w14:textId="77777777" w:rsidR="00FE7D9B" w:rsidRPr="00EB67F9" w:rsidRDefault="0055108B" w:rsidP="007D2819">
            <w:pPr>
              <w:pStyle w:val="TableParagraph"/>
              <w:spacing w:before="3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>Phone:</w:t>
            </w:r>
          </w:p>
        </w:tc>
        <w:tc>
          <w:tcPr>
            <w:tcW w:w="3403" w:type="dxa"/>
          </w:tcPr>
          <w:p w14:paraId="589B7097" w14:textId="1CE99515" w:rsidR="00FE7D9B" w:rsidRPr="00EB67F9" w:rsidRDefault="0055108B" w:rsidP="007D2819">
            <w:pPr>
              <w:pStyle w:val="TableParagraph"/>
              <w:spacing w:before="3"/>
              <w:ind w:left="112"/>
              <w:rPr>
                <w:b/>
                <w:bCs/>
                <w:sz w:val="20"/>
                <w:szCs w:val="20"/>
              </w:rPr>
            </w:pPr>
            <w:r w:rsidRPr="00EB67F9">
              <w:rPr>
                <w:b/>
                <w:bCs/>
                <w:sz w:val="20"/>
                <w:szCs w:val="20"/>
              </w:rPr>
              <w:t>Email:</w:t>
            </w:r>
          </w:p>
        </w:tc>
      </w:tr>
    </w:tbl>
    <w:p w14:paraId="25A68177" w14:textId="77777777" w:rsidR="00817500" w:rsidRDefault="00817500"/>
    <w:tbl>
      <w:tblPr>
        <w:tblStyle w:val="NWMPHNTableColour"/>
        <w:tblW w:w="9215" w:type="dxa"/>
        <w:tblLayout w:type="fixed"/>
        <w:tblLook w:val="01E0" w:firstRow="1" w:lastRow="1" w:firstColumn="1" w:lastColumn="1" w:noHBand="0" w:noVBand="0"/>
      </w:tblPr>
      <w:tblGrid>
        <w:gridCol w:w="5812"/>
        <w:gridCol w:w="3381"/>
        <w:gridCol w:w="22"/>
      </w:tblGrid>
      <w:tr w:rsidR="00E16D15" w14:paraId="1DCE279A" w14:textId="77777777" w:rsidTr="3D470E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8"/>
        </w:trPr>
        <w:tc>
          <w:tcPr>
            <w:tcW w:w="9215" w:type="dxa"/>
            <w:gridSpan w:val="3"/>
            <w:vAlign w:val="center"/>
          </w:tcPr>
          <w:p w14:paraId="22E3F22B" w14:textId="77777777" w:rsidR="00A44252" w:rsidRPr="00684861" w:rsidRDefault="0055108B" w:rsidP="00311462">
            <w:pPr>
              <w:pStyle w:val="TableParagraph"/>
              <w:tabs>
                <w:tab w:val="left" w:pos="353"/>
              </w:tabs>
              <w:ind w:right="169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84861">
              <w:rPr>
                <w:rFonts w:ascii="Arial" w:hAnsi="Arial" w:cs="Arial"/>
                <w:b/>
                <w:bCs/>
                <w:sz w:val="28"/>
                <w:szCs w:val="28"/>
              </w:rPr>
              <w:t>ASSESSMENT CRITERIA</w:t>
            </w:r>
          </w:p>
        </w:tc>
      </w:tr>
      <w:tr w:rsidR="00E16D15" w:rsidRPr="00684861" w14:paraId="1CB4CAD9" w14:textId="77777777" w:rsidTr="3D470E6E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22" w:type="dxa"/>
          <w:trHeight w:val="238"/>
        </w:trPr>
        <w:tc>
          <w:tcPr>
            <w:tcW w:w="5812" w:type="dxa"/>
            <w:vAlign w:val="center"/>
          </w:tcPr>
          <w:p w14:paraId="08D1F978" w14:textId="77777777" w:rsidR="0033475C" w:rsidRPr="00684861" w:rsidRDefault="0055108B" w:rsidP="00311462">
            <w:pPr>
              <w:pStyle w:val="NWMPHNHeading2"/>
              <w:rPr>
                <w:rFonts w:ascii="Arial" w:hAnsi="Arial"/>
                <w:sz w:val="22"/>
                <w:szCs w:val="22"/>
              </w:rPr>
            </w:pPr>
            <w:bookmarkStart w:id="1" w:name="_Hlk118417081"/>
            <w:r w:rsidRPr="00684861">
              <w:rPr>
                <w:rFonts w:ascii="Arial" w:hAnsi="Arial"/>
                <w:color w:val="auto"/>
                <w:sz w:val="22"/>
                <w:szCs w:val="22"/>
              </w:rPr>
              <w:t>Mandatory criteria</w:t>
            </w:r>
          </w:p>
        </w:tc>
        <w:tc>
          <w:tcPr>
            <w:tcW w:w="3381" w:type="dxa"/>
            <w:vAlign w:val="center"/>
          </w:tcPr>
          <w:p w14:paraId="3B148165" w14:textId="77777777" w:rsidR="0033475C" w:rsidRPr="00684861" w:rsidRDefault="0055108B" w:rsidP="00311462">
            <w:pPr>
              <w:spacing w:after="0" w:line="240" w:lineRule="auto"/>
              <w:textAlignment w:val="baseline"/>
              <w:rPr>
                <w:rFonts w:ascii="Arial" w:eastAsia="Times New Roman" w:hAnsi="Arial"/>
                <w:b/>
                <w:bCs/>
                <w:color w:val="auto"/>
                <w:lang w:eastAsia="en-AU"/>
              </w:rPr>
            </w:pPr>
            <w:r w:rsidRPr="00684861">
              <w:rPr>
                <w:rFonts w:ascii="Arial" w:eastAsia="MS Gothic" w:hAnsi="Arial"/>
                <w:b/>
                <w:bCs/>
                <w:color w:val="auto"/>
                <w:lang w:val="en-US"/>
              </w:rPr>
              <w:t>Please check the relevant box</w:t>
            </w:r>
          </w:p>
        </w:tc>
      </w:tr>
      <w:bookmarkEnd w:id="1"/>
      <w:tr w:rsidR="001467B7" w:rsidRPr="00684861" w14:paraId="3CC9E65D" w14:textId="77777777" w:rsidTr="3D470E6E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2" w:type="dxa"/>
          <w:trHeight w:val="238"/>
        </w:trPr>
        <w:tc>
          <w:tcPr>
            <w:tcW w:w="5812" w:type="dxa"/>
            <w:vAlign w:val="center"/>
          </w:tcPr>
          <w:p w14:paraId="5F3723B0" w14:textId="2E15EC9D" w:rsidR="00921215" w:rsidRPr="00684861" w:rsidRDefault="00BB7C31" w:rsidP="00471F1A">
            <w:pPr>
              <w:pStyle w:val="NWMPHNHeading2"/>
              <w:spacing w:before="0" w:after="0" w:line="240" w:lineRule="auto"/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</w:pPr>
            <w:r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  <w:t xml:space="preserve">I, </w:t>
            </w:r>
            <w:r w:rsidR="006310ED"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  <w:t>(t</w:t>
            </w:r>
            <w:r w:rsidR="001467B7" w:rsidRPr="00684861"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  <w:t>he GP applicant</w:t>
            </w:r>
            <w:r w:rsidR="006310ED"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  <w:t xml:space="preserve">) have </w:t>
            </w:r>
            <w:r w:rsidR="001467B7" w:rsidRPr="00684861"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  <w:t xml:space="preserve">previously completed </w:t>
            </w:r>
            <w:r w:rsidR="00AD3C6A" w:rsidRPr="00684861"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  <w:t xml:space="preserve">a </w:t>
            </w:r>
            <w:r w:rsidR="001467B7" w:rsidRPr="00684861"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  <w:t>level one Mental Health Skills Training (MHST)</w:t>
            </w:r>
            <w:r w:rsidR="007C5D15" w:rsidRPr="00684861"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  <w:t xml:space="preserve"> </w:t>
            </w:r>
          </w:p>
          <w:p w14:paraId="0845C489" w14:textId="77777777" w:rsidR="00471F1A" w:rsidRPr="00684861" w:rsidRDefault="00471F1A" w:rsidP="00684861">
            <w:pPr>
              <w:pStyle w:val="NWMPHNHeading2"/>
              <w:spacing w:before="0" w:after="0" w:line="240" w:lineRule="auto"/>
              <w:rPr>
                <w:rFonts w:ascii="Arial" w:hAnsi="Arial"/>
                <w:bCs w:val="0"/>
                <w:color w:val="1F497D" w:themeColor="text2"/>
                <w:sz w:val="20"/>
                <w:szCs w:val="20"/>
                <w:lang w:val="en-AU"/>
              </w:rPr>
            </w:pPr>
          </w:p>
          <w:p w14:paraId="6C8C28C1" w14:textId="7AD39724" w:rsidR="005A3CA1" w:rsidRPr="00684861" w:rsidRDefault="005A3CA1" w:rsidP="00684861">
            <w:pPr>
              <w:pStyle w:val="NWMPHNHeading2"/>
              <w:spacing w:before="0" w:after="0" w:line="240" w:lineRule="auto"/>
              <w:rPr>
                <w:rFonts w:ascii="Arial" w:hAnsi="Arial"/>
                <w:bCs w:val="0"/>
                <w:color w:val="1F497D" w:themeColor="text2"/>
                <w:sz w:val="20"/>
                <w:lang w:val="en-AU"/>
              </w:rPr>
            </w:pPr>
            <w:r w:rsidRPr="00684861">
              <w:rPr>
                <w:rFonts w:ascii="Arial" w:hAnsi="Arial"/>
                <w:bCs w:val="0"/>
                <w:color w:val="1F497D" w:themeColor="text2"/>
                <w:sz w:val="20"/>
                <w:lang w:val="en-AU"/>
              </w:rPr>
              <w:t xml:space="preserve">Note: </w:t>
            </w:r>
            <w:r w:rsidRPr="00684861">
              <w:rPr>
                <w:rFonts w:ascii="Arial" w:hAnsi="Arial"/>
                <w:bCs w:val="0"/>
                <w:i/>
                <w:iCs/>
                <w:color w:val="1F497D" w:themeColor="text2"/>
                <w:sz w:val="20"/>
                <w:lang w:val="en-AU"/>
              </w:rPr>
              <w:t>To become an</w:t>
            </w:r>
            <w:r w:rsidR="009E3840" w:rsidRPr="00684861">
              <w:rPr>
                <w:rFonts w:ascii="Arial" w:hAnsi="Arial"/>
                <w:bCs w:val="0"/>
                <w:i/>
                <w:iCs/>
                <w:color w:val="1F497D" w:themeColor="text2"/>
                <w:sz w:val="20"/>
                <w:lang w:val="en-AU"/>
              </w:rPr>
              <w:t xml:space="preserve"> FPS accredited provider, GPs need to have completed an MHS</w:t>
            </w:r>
            <w:r w:rsidR="00206116" w:rsidRPr="00684861">
              <w:rPr>
                <w:rFonts w:ascii="Arial" w:hAnsi="Arial"/>
                <w:bCs w:val="0"/>
                <w:i/>
                <w:iCs/>
                <w:color w:val="1F497D" w:themeColor="text2"/>
                <w:sz w:val="20"/>
                <w:lang w:val="en-AU"/>
              </w:rPr>
              <w:t>T.</w:t>
            </w:r>
            <w:r w:rsidR="00921215" w:rsidRPr="00684861">
              <w:rPr>
                <w:rFonts w:ascii="Arial" w:hAnsi="Arial"/>
                <w:bCs w:val="0"/>
                <w:color w:val="1F497D" w:themeColor="text2"/>
                <w:sz w:val="20"/>
                <w:lang w:val="en-AU"/>
              </w:rPr>
              <w:t xml:space="preserve"> </w:t>
            </w:r>
            <w:r w:rsidR="00921215" w:rsidRPr="00684861">
              <w:rPr>
                <w:rFonts w:ascii="Arial" w:hAnsi="Arial"/>
                <w:bCs w:val="0"/>
                <w:i/>
                <w:iCs/>
                <w:color w:val="1F497D" w:themeColor="text2"/>
                <w:sz w:val="20"/>
                <w:lang w:val="en-AU"/>
              </w:rPr>
              <w:t>Proof of this may be required.</w:t>
            </w:r>
          </w:p>
        </w:tc>
        <w:tc>
          <w:tcPr>
            <w:tcW w:w="3381" w:type="dxa"/>
          </w:tcPr>
          <w:p w14:paraId="6843F6CA" w14:textId="599F79D9" w:rsidR="001467B7" w:rsidRPr="00684861" w:rsidRDefault="00EA7E91" w:rsidP="00471F1A">
            <w:pPr>
              <w:spacing w:after="0" w:line="240" w:lineRule="auto"/>
              <w:textAlignment w:val="baseline"/>
              <w:rPr>
                <w:rFonts w:ascii="Arial" w:eastAsia="Times New Roman" w:hAnsi="Arial"/>
                <w:color w:val="04355E"/>
                <w:sz w:val="20"/>
                <w:szCs w:val="20"/>
                <w:lang w:eastAsia="en-AU"/>
              </w:rPr>
            </w:pPr>
            <w:sdt>
              <w:sdtPr>
                <w:rPr>
                  <w:rFonts w:ascii="Arial" w:hAnsi="Arial"/>
                  <w:b/>
                  <w:color w:val="1F497D" w:themeColor="text2"/>
                  <w:sz w:val="20"/>
                  <w:szCs w:val="20"/>
                  <w:lang w:val="en-US"/>
                </w:rPr>
                <w:id w:val="-24871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67B7" w:rsidRPr="00684861">
                  <w:rPr>
                    <w:rFonts w:ascii="Segoe UI Symbol" w:eastAsia="MS Gothic" w:hAnsi="Segoe UI Symbol" w:cs="Segoe UI Symbol"/>
                    <w:b/>
                    <w:color w:val="1F497D" w:themeColor="text2"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1467B7" w:rsidRPr="00684861">
              <w:rPr>
                <w:rFonts w:ascii="Arial" w:eastAsia="Times New Roman" w:hAnsi="Arial"/>
                <w:color w:val="04355E"/>
                <w:sz w:val="20"/>
                <w:szCs w:val="20"/>
                <w:lang w:val="en-US" w:eastAsia="en-AU"/>
              </w:rPr>
              <w:t xml:space="preserve"> Yes</w:t>
            </w:r>
          </w:p>
          <w:p w14:paraId="58046CAC" w14:textId="125F8CF6" w:rsidR="001467B7" w:rsidRPr="00684861" w:rsidRDefault="00EA7E91" w:rsidP="00471F1A">
            <w:pPr>
              <w:spacing w:after="0" w:line="240" w:lineRule="auto"/>
              <w:textAlignment w:val="baseline"/>
              <w:rPr>
                <w:rFonts w:ascii="Arial" w:hAnsi="Arial"/>
                <w:b/>
                <w:color w:val="1F497D" w:themeColor="text2"/>
                <w:sz w:val="20"/>
                <w:szCs w:val="20"/>
                <w:lang w:val="en-US"/>
              </w:rPr>
            </w:pPr>
            <w:sdt>
              <w:sdtPr>
                <w:rPr>
                  <w:rFonts w:ascii="Arial" w:hAnsi="Arial"/>
                  <w:b/>
                  <w:color w:val="1F497D" w:themeColor="text2"/>
                  <w:sz w:val="20"/>
                  <w:szCs w:val="20"/>
                  <w:lang w:val="en-US"/>
                </w:rPr>
                <w:id w:val="-1368128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67B7" w:rsidRPr="00684861">
                  <w:rPr>
                    <w:rFonts w:ascii="Segoe UI Symbol" w:eastAsia="MS Gothic" w:hAnsi="Segoe UI Symbol" w:cs="Segoe UI Symbol"/>
                    <w:b/>
                    <w:color w:val="1F497D" w:themeColor="text2"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1467B7" w:rsidRPr="00684861">
              <w:rPr>
                <w:rFonts w:ascii="Arial" w:eastAsia="Times New Roman" w:hAnsi="Arial"/>
                <w:color w:val="04355E"/>
                <w:sz w:val="20"/>
                <w:szCs w:val="20"/>
                <w:lang w:val="en-US" w:eastAsia="en-AU"/>
              </w:rPr>
              <w:t xml:space="preserve"> No (Note: Applications will be disqualified if unable to meet this criterion)</w:t>
            </w:r>
          </w:p>
        </w:tc>
      </w:tr>
      <w:tr w:rsidR="001467B7" w:rsidRPr="00684861" w14:paraId="6CBD5F4E" w14:textId="77777777" w:rsidTr="3D470E6E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22" w:type="dxa"/>
          <w:trHeight w:val="238"/>
        </w:trPr>
        <w:tc>
          <w:tcPr>
            <w:tcW w:w="5812" w:type="dxa"/>
          </w:tcPr>
          <w:p w14:paraId="34ADFE40" w14:textId="3F54463F" w:rsidR="001467B7" w:rsidRPr="00684861" w:rsidRDefault="006310ED" w:rsidP="00684861">
            <w:pPr>
              <w:pStyle w:val="NWMPHNHeading2"/>
              <w:spacing w:before="0" w:after="0" w:line="240" w:lineRule="auto"/>
              <w:rPr>
                <w:rFonts w:ascii="Arial" w:hAnsi="Arial"/>
                <w:color w:val="1F497D" w:themeColor="text2"/>
                <w:sz w:val="20"/>
                <w:szCs w:val="20"/>
                <w:lang w:eastAsia="en-AU"/>
              </w:rPr>
            </w:pPr>
            <w:r w:rsidRPr="569CFFEB">
              <w:rPr>
                <w:rFonts w:ascii="Arial" w:hAnsi="Arial"/>
                <w:color w:val="1F497D" w:themeColor="text2"/>
                <w:sz w:val="20"/>
                <w:szCs w:val="20"/>
              </w:rPr>
              <w:t xml:space="preserve">I (the GP applicant) </w:t>
            </w:r>
            <w:r w:rsidR="00684861" w:rsidRPr="569CFFEB">
              <w:rPr>
                <w:rFonts w:ascii="Arial" w:hAnsi="Arial"/>
                <w:color w:val="1F497D" w:themeColor="text2"/>
                <w:sz w:val="20"/>
                <w:szCs w:val="20"/>
              </w:rPr>
              <w:t>agree</w:t>
            </w:r>
            <w:r w:rsidR="001467B7" w:rsidRPr="569CFFEB">
              <w:rPr>
                <w:rFonts w:ascii="Arial" w:hAnsi="Arial"/>
                <w:color w:val="1F497D" w:themeColor="text2"/>
                <w:sz w:val="20"/>
                <w:szCs w:val="20"/>
              </w:rPr>
              <w:t xml:space="preserve"> to complete all training components, </w:t>
            </w:r>
            <w:r w:rsidR="5B31ED1F" w:rsidRPr="569CFFEB">
              <w:rPr>
                <w:rFonts w:ascii="Arial" w:hAnsi="Arial"/>
                <w:color w:val="1F497D" w:themeColor="text2"/>
                <w:sz w:val="20"/>
                <w:szCs w:val="20"/>
              </w:rPr>
              <w:t xml:space="preserve">reflective activity </w:t>
            </w:r>
            <w:r w:rsidR="001467B7" w:rsidRPr="569CFFEB">
              <w:rPr>
                <w:rFonts w:ascii="Arial" w:hAnsi="Arial"/>
                <w:color w:val="1F497D" w:themeColor="text2"/>
                <w:sz w:val="20"/>
                <w:szCs w:val="20"/>
              </w:rPr>
              <w:t>and evaluation activities</w:t>
            </w:r>
          </w:p>
        </w:tc>
        <w:tc>
          <w:tcPr>
            <w:tcW w:w="3381" w:type="dxa"/>
          </w:tcPr>
          <w:p w14:paraId="17EC5861" w14:textId="4C98B7CB" w:rsidR="001467B7" w:rsidRPr="00684861" w:rsidRDefault="00EA7E91" w:rsidP="00471F1A">
            <w:pPr>
              <w:spacing w:after="0" w:line="240" w:lineRule="auto"/>
              <w:textAlignment w:val="baseline"/>
              <w:rPr>
                <w:rFonts w:ascii="Arial" w:eastAsia="Times New Roman" w:hAnsi="Arial"/>
                <w:color w:val="04355E"/>
                <w:sz w:val="20"/>
                <w:szCs w:val="20"/>
                <w:lang w:eastAsia="en-AU"/>
              </w:rPr>
            </w:pPr>
            <w:sdt>
              <w:sdtPr>
                <w:rPr>
                  <w:rFonts w:ascii="Arial" w:hAnsi="Arial"/>
                  <w:b/>
                  <w:color w:val="1F497D" w:themeColor="text2"/>
                  <w:sz w:val="20"/>
                  <w:szCs w:val="20"/>
                  <w:lang w:val="en-US"/>
                </w:rPr>
                <w:id w:val="722954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67B7" w:rsidRPr="00684861">
                  <w:rPr>
                    <w:rFonts w:ascii="Segoe UI Symbol" w:eastAsia="MS Gothic" w:hAnsi="Segoe UI Symbol" w:cs="Segoe UI Symbol"/>
                    <w:b/>
                    <w:color w:val="1F497D" w:themeColor="text2"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1467B7" w:rsidRPr="00684861">
              <w:rPr>
                <w:rFonts w:ascii="Arial" w:eastAsia="Times New Roman" w:hAnsi="Arial"/>
                <w:color w:val="04355E"/>
                <w:sz w:val="20"/>
                <w:szCs w:val="20"/>
                <w:lang w:val="en-US" w:eastAsia="en-AU"/>
              </w:rPr>
              <w:t xml:space="preserve"> Yes</w:t>
            </w:r>
          </w:p>
          <w:p w14:paraId="6107365C" w14:textId="77777777" w:rsidR="001467B7" w:rsidRPr="00684861" w:rsidRDefault="00EA7E91" w:rsidP="00471F1A">
            <w:pPr>
              <w:spacing w:after="0" w:line="240" w:lineRule="auto"/>
              <w:textAlignment w:val="baseline"/>
              <w:rPr>
                <w:rFonts w:ascii="Arial" w:eastAsia="Times New Roman" w:hAnsi="Arial"/>
                <w:color w:val="04355E"/>
                <w:sz w:val="20"/>
                <w:szCs w:val="20"/>
                <w:lang w:eastAsia="en-AU"/>
              </w:rPr>
            </w:pPr>
            <w:sdt>
              <w:sdtPr>
                <w:rPr>
                  <w:rFonts w:ascii="Arial" w:hAnsi="Arial"/>
                  <w:b/>
                  <w:color w:val="1F497D" w:themeColor="text2"/>
                  <w:sz w:val="20"/>
                  <w:szCs w:val="20"/>
                  <w:lang w:val="en-US"/>
                </w:rPr>
                <w:id w:val="568394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67B7" w:rsidRPr="00684861">
                  <w:rPr>
                    <w:rFonts w:ascii="Segoe UI Symbol" w:eastAsia="MS Gothic" w:hAnsi="Segoe UI Symbol" w:cs="Segoe UI Symbol"/>
                    <w:b/>
                    <w:color w:val="1F497D" w:themeColor="text2"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1467B7" w:rsidRPr="00684861">
              <w:rPr>
                <w:rFonts w:ascii="Arial" w:eastAsia="Times New Roman" w:hAnsi="Arial"/>
                <w:color w:val="04355E"/>
                <w:sz w:val="20"/>
                <w:szCs w:val="20"/>
                <w:lang w:val="en-US" w:eastAsia="en-AU"/>
              </w:rPr>
              <w:t xml:space="preserve"> No – (Note: Applications will be disqualified if unable to meet this criterion)</w:t>
            </w:r>
          </w:p>
        </w:tc>
      </w:tr>
      <w:tr w:rsidR="001467B7" w:rsidRPr="00684861" w14:paraId="6E305041" w14:textId="77777777" w:rsidTr="3D470E6E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2" w:type="dxa"/>
          <w:trHeight w:val="238"/>
        </w:trPr>
        <w:tc>
          <w:tcPr>
            <w:tcW w:w="5812" w:type="dxa"/>
          </w:tcPr>
          <w:p w14:paraId="37FE2527" w14:textId="53BD8B73" w:rsidR="001467B7" w:rsidRPr="00684861" w:rsidRDefault="006310ED" w:rsidP="00684861">
            <w:pPr>
              <w:pStyle w:val="NWMPHNHeading2"/>
              <w:spacing w:before="0" w:after="0" w:line="240" w:lineRule="auto"/>
              <w:rPr>
                <w:rFonts w:ascii="Arial" w:hAnsi="Arial"/>
                <w:color w:val="1F497D" w:themeColor="text2"/>
                <w:sz w:val="20"/>
                <w:szCs w:val="20"/>
                <w:highlight w:val="yellow"/>
              </w:rPr>
            </w:pPr>
            <w:bookmarkStart w:id="2" w:name="_Hlk118417239"/>
            <w:r w:rsidRPr="3D470E6E">
              <w:rPr>
                <w:rFonts w:ascii="Arial" w:hAnsi="Arial"/>
                <w:color w:val="1F487C"/>
                <w:sz w:val="20"/>
                <w:szCs w:val="20"/>
              </w:rPr>
              <w:t>I (the GP applicant)</w:t>
            </w:r>
            <w:r w:rsidR="005A06ED" w:rsidRPr="3D470E6E">
              <w:rPr>
                <w:rFonts w:ascii="Arial" w:hAnsi="Arial"/>
                <w:color w:val="1F487C"/>
                <w:sz w:val="20"/>
                <w:szCs w:val="20"/>
              </w:rPr>
              <w:t xml:space="preserve"> </w:t>
            </w:r>
            <w:r w:rsidR="206D39B5" w:rsidRPr="3D470E6E">
              <w:rPr>
                <w:rFonts w:ascii="Arial" w:hAnsi="Arial"/>
                <w:color w:val="1F487C"/>
                <w:sz w:val="20"/>
                <w:szCs w:val="20"/>
              </w:rPr>
              <w:t>acknowledge</w:t>
            </w:r>
            <w:r w:rsidR="001467B7" w:rsidRPr="3D470E6E">
              <w:rPr>
                <w:rFonts w:ascii="Arial" w:hAnsi="Arial"/>
                <w:color w:val="1F487C"/>
                <w:sz w:val="20"/>
                <w:szCs w:val="20"/>
              </w:rPr>
              <w:t xml:space="preserve"> that all </w:t>
            </w:r>
            <w:r w:rsidR="4F225B22" w:rsidRPr="3D470E6E">
              <w:rPr>
                <w:rFonts w:ascii="Arial" w:hAnsi="Arial"/>
                <w:color w:val="1F497D" w:themeColor="text2"/>
                <w:sz w:val="20"/>
                <w:szCs w:val="20"/>
              </w:rPr>
              <w:t>requirements</w:t>
            </w:r>
            <w:r w:rsidR="00471F1A" w:rsidRPr="3D470E6E">
              <w:rPr>
                <w:rFonts w:ascii="Arial" w:hAnsi="Arial"/>
                <w:color w:val="1F497D" w:themeColor="text2"/>
                <w:sz w:val="20"/>
                <w:szCs w:val="20"/>
              </w:rPr>
              <w:t xml:space="preserve"> </w:t>
            </w:r>
            <w:r w:rsidR="001467B7" w:rsidRPr="3D470E6E">
              <w:rPr>
                <w:rFonts w:ascii="Arial" w:hAnsi="Arial"/>
                <w:color w:val="1F487C"/>
                <w:sz w:val="20"/>
                <w:szCs w:val="20"/>
              </w:rPr>
              <w:t xml:space="preserve">must be </w:t>
            </w:r>
            <w:r w:rsidR="006C753B" w:rsidRPr="3D470E6E">
              <w:rPr>
                <w:rFonts w:ascii="Arial" w:hAnsi="Arial"/>
                <w:color w:val="1F487C"/>
                <w:sz w:val="20"/>
                <w:szCs w:val="20"/>
              </w:rPr>
              <w:t>met to</w:t>
            </w:r>
            <w:r w:rsidR="001467B7" w:rsidRPr="3D470E6E">
              <w:rPr>
                <w:rFonts w:ascii="Arial" w:hAnsi="Arial"/>
                <w:color w:val="1F487C"/>
                <w:sz w:val="20"/>
                <w:szCs w:val="20"/>
              </w:rPr>
              <w:t xml:space="preserve"> receive the payment</w:t>
            </w:r>
            <w:r w:rsidR="05081722" w:rsidRPr="3D470E6E">
              <w:rPr>
                <w:rFonts w:ascii="Arial" w:hAnsi="Arial"/>
                <w:color w:val="1F487C"/>
                <w:sz w:val="20"/>
                <w:szCs w:val="20"/>
              </w:rPr>
              <w:t>.</w:t>
            </w:r>
          </w:p>
        </w:tc>
        <w:tc>
          <w:tcPr>
            <w:tcW w:w="3381" w:type="dxa"/>
          </w:tcPr>
          <w:p w14:paraId="2BE41FB6" w14:textId="3252271D" w:rsidR="001467B7" w:rsidRPr="00684861" w:rsidRDefault="00EA7E91" w:rsidP="00471F1A">
            <w:pPr>
              <w:spacing w:after="0" w:line="240" w:lineRule="auto"/>
              <w:textAlignment w:val="baseline"/>
              <w:rPr>
                <w:rFonts w:ascii="Arial" w:eastAsia="Times New Roman" w:hAnsi="Arial"/>
                <w:color w:val="04355E"/>
                <w:sz w:val="20"/>
                <w:szCs w:val="20"/>
                <w:lang w:eastAsia="en-AU"/>
              </w:rPr>
            </w:pPr>
            <w:sdt>
              <w:sdtPr>
                <w:rPr>
                  <w:rFonts w:ascii="Arial" w:hAnsi="Arial"/>
                  <w:b/>
                  <w:color w:val="1F497D" w:themeColor="text2"/>
                  <w:sz w:val="20"/>
                  <w:szCs w:val="20"/>
                  <w:lang w:val="en-US"/>
                </w:rPr>
                <w:id w:val="-1922943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67B7" w:rsidRPr="00684861">
                  <w:rPr>
                    <w:rFonts w:ascii="Segoe UI Symbol" w:eastAsia="MS Gothic" w:hAnsi="Segoe UI Symbol" w:cs="Segoe UI Symbol"/>
                    <w:b/>
                    <w:color w:val="1F497D" w:themeColor="text2"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1467B7" w:rsidRPr="00684861">
              <w:rPr>
                <w:rFonts w:ascii="Arial" w:eastAsia="Times New Roman" w:hAnsi="Arial"/>
                <w:color w:val="04355E"/>
                <w:sz w:val="20"/>
                <w:szCs w:val="20"/>
                <w:lang w:val="en-US" w:eastAsia="en-AU"/>
              </w:rPr>
              <w:t xml:space="preserve"> Yes</w:t>
            </w:r>
          </w:p>
          <w:p w14:paraId="69A15B16" w14:textId="77777777" w:rsidR="001467B7" w:rsidRPr="00684861" w:rsidRDefault="00EA7E91" w:rsidP="00471F1A">
            <w:pPr>
              <w:spacing w:after="0" w:line="240" w:lineRule="auto"/>
              <w:textAlignment w:val="baseline"/>
              <w:rPr>
                <w:rFonts w:ascii="Arial" w:eastAsia="Times New Roman" w:hAnsi="Arial"/>
                <w:color w:val="04355E"/>
                <w:sz w:val="20"/>
                <w:szCs w:val="20"/>
                <w:lang w:eastAsia="en-AU"/>
              </w:rPr>
            </w:pPr>
            <w:sdt>
              <w:sdtPr>
                <w:rPr>
                  <w:rFonts w:ascii="Arial" w:hAnsi="Arial"/>
                  <w:b/>
                  <w:color w:val="1F497D" w:themeColor="text2"/>
                  <w:sz w:val="20"/>
                  <w:szCs w:val="20"/>
                  <w:lang w:val="en-US"/>
                </w:rPr>
                <w:id w:val="-166873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67B7" w:rsidRPr="00684861">
                  <w:rPr>
                    <w:rFonts w:ascii="Segoe UI Symbol" w:eastAsia="MS Gothic" w:hAnsi="Segoe UI Symbol" w:cs="Segoe UI Symbol"/>
                    <w:b/>
                    <w:color w:val="1F497D" w:themeColor="text2"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="001467B7" w:rsidRPr="00684861">
              <w:rPr>
                <w:rFonts w:ascii="Arial" w:eastAsia="Times New Roman" w:hAnsi="Arial"/>
                <w:color w:val="04355E"/>
                <w:sz w:val="20"/>
                <w:szCs w:val="20"/>
                <w:lang w:val="en-US" w:eastAsia="en-AU"/>
              </w:rPr>
              <w:t xml:space="preserve"> No – (Note: Applications will be disqualified if unable to meet this criterion)</w:t>
            </w:r>
          </w:p>
        </w:tc>
      </w:tr>
      <w:bookmarkEnd w:id="2"/>
    </w:tbl>
    <w:p w14:paraId="40B80A87" w14:textId="77777777" w:rsidR="00A67289" w:rsidRDefault="00A67289"/>
    <w:tbl>
      <w:tblPr>
        <w:tblStyle w:val="NWMPHNTableColour"/>
        <w:tblW w:w="9215" w:type="dxa"/>
        <w:tblLayout w:type="fixed"/>
        <w:tblLook w:val="01E0" w:firstRow="1" w:lastRow="1" w:firstColumn="1" w:lastColumn="1" w:noHBand="0" w:noVBand="0"/>
      </w:tblPr>
      <w:tblGrid>
        <w:gridCol w:w="7371"/>
        <w:gridCol w:w="1844"/>
      </w:tblGrid>
      <w:tr w:rsidR="00FD286A" w14:paraId="5BF0B741" w14:textId="77777777" w:rsidTr="006848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8"/>
        </w:trPr>
        <w:tc>
          <w:tcPr>
            <w:tcW w:w="7371" w:type="dxa"/>
          </w:tcPr>
          <w:p w14:paraId="46C2F1F4" w14:textId="77777777" w:rsidR="00FD286A" w:rsidRPr="00684861" w:rsidRDefault="00FD286A" w:rsidP="00684861">
            <w:pPr>
              <w:pStyle w:val="NWMPHNHeading2"/>
              <w:spacing w:before="0" w:after="0" w:line="240" w:lineRule="auto"/>
              <w:rPr>
                <w:rFonts w:ascii="Arial" w:hAnsi="Arial"/>
                <w:color w:val="auto"/>
                <w:sz w:val="22"/>
                <w:szCs w:val="22"/>
              </w:rPr>
            </w:pPr>
            <w:r w:rsidRPr="00684861">
              <w:rPr>
                <w:rFonts w:ascii="Arial" w:hAnsi="Arial"/>
                <w:color w:val="auto"/>
                <w:sz w:val="22"/>
                <w:szCs w:val="22"/>
              </w:rPr>
              <w:lastRenderedPageBreak/>
              <w:t xml:space="preserve">Eligibility criteria </w:t>
            </w:r>
          </w:p>
          <w:p w14:paraId="3FC8F994" w14:textId="77777777" w:rsidR="00FD286A" w:rsidRPr="00684861" w:rsidRDefault="00FD286A" w:rsidP="00471F1A">
            <w:pPr>
              <w:pStyle w:val="TableParagrap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84861">
              <w:rPr>
                <w:rFonts w:ascii="Arial" w:hAnsi="Arial" w:cs="Arial"/>
                <w:sz w:val="18"/>
                <w:szCs w:val="18"/>
              </w:rPr>
              <w:t>Note: Applicants should not exceed the prescribed word limit. Additional words will not be considered for evaluation. Applicants are not obliged to reach the word limit.</w:t>
            </w:r>
          </w:p>
        </w:tc>
        <w:tc>
          <w:tcPr>
            <w:tcW w:w="1844" w:type="dxa"/>
          </w:tcPr>
          <w:p w14:paraId="7D706572" w14:textId="77777777" w:rsidR="00FD286A" w:rsidRPr="00684861" w:rsidRDefault="00FD286A" w:rsidP="00684861">
            <w:pPr>
              <w:pStyle w:val="TableParagraph"/>
              <w:tabs>
                <w:tab w:val="left" w:pos="353"/>
              </w:tabs>
              <w:ind w:right="169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WEIGHTING</w:t>
            </w:r>
          </w:p>
        </w:tc>
      </w:tr>
      <w:tr w:rsidR="00B73236" w14:paraId="1DDE5DCD" w14:textId="77777777" w:rsidTr="0068486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37"/>
        </w:trPr>
        <w:tc>
          <w:tcPr>
            <w:tcW w:w="7371" w:type="dxa"/>
          </w:tcPr>
          <w:p w14:paraId="506AAEB3" w14:textId="6F0BA299" w:rsidR="00B73236" w:rsidRDefault="005A06ED" w:rsidP="00471F1A">
            <w:pPr>
              <w:pStyle w:val="TableParagraph"/>
              <w:numPr>
                <w:ilvl w:val="0"/>
                <w:numId w:val="18"/>
              </w:numPr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Do you </w:t>
            </w:r>
            <w:r w:rsidR="00B73236"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practice in Wyndham, </w:t>
            </w:r>
            <w:proofErr w:type="spellStart"/>
            <w:r w:rsidR="00B73236"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Brimbank</w:t>
            </w:r>
            <w:proofErr w:type="spellEnd"/>
            <w:r w:rsidR="00B73236"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or Hume LGA</w:t>
            </w:r>
            <w:r w:rsidR="003A5F30">
              <w:rPr>
                <w:rFonts w:ascii="Arial" w:hAnsi="Arial" w:cs="Arial"/>
                <w:b/>
                <w:bCs/>
                <w:sz w:val="20"/>
                <w:szCs w:val="20"/>
              </w:rPr>
              <w:t>?</w:t>
            </w:r>
          </w:p>
          <w:p w14:paraId="452156F6" w14:textId="77777777" w:rsidR="00A67289" w:rsidRPr="00684861" w:rsidRDefault="00A67289" w:rsidP="00684861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7BCDE5F" w14:textId="35603D48" w:rsidR="00B73236" w:rsidRDefault="00B73236" w:rsidP="00471F1A">
            <w:pPr>
              <w:pStyle w:val="TableParagraph"/>
              <w:ind w:left="720" w:right="760" w:hanging="7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Applicant Response: </w:t>
            </w:r>
            <w:r w:rsidR="009161A0">
              <w:rPr>
                <w:rFonts w:ascii="Arial" w:hAnsi="Arial" w:cs="Arial"/>
                <w:b/>
                <w:bCs/>
                <w:sz w:val="20"/>
                <w:szCs w:val="20"/>
              </w:rPr>
              <w:tab/>
            </w:r>
            <w:r w:rsidR="009161A0">
              <w:rPr>
                <w:rFonts w:ascii="Arial" w:hAnsi="Arial" w:cs="Arial"/>
                <w:b/>
                <w:bCs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b/>
                  <w:bCs/>
                  <w:sz w:val="20"/>
                  <w:szCs w:val="20"/>
                </w:rPr>
                <w:id w:val="516275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61A0" w:rsidRPr="009161A0">
                  <w:rPr>
                    <w:rFonts w:ascii="MS Gothic" w:eastAsia="MS Gothic" w:hAnsi="MS Gothic" w:cs="Arial" w:hint="eastAsia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9161A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YES</w:t>
            </w:r>
            <w:r w:rsidR="009161A0">
              <w:rPr>
                <w:rFonts w:ascii="Arial" w:hAnsi="Arial" w:cs="Arial"/>
                <w:b/>
                <w:bCs/>
                <w:sz w:val="20"/>
                <w:szCs w:val="20"/>
              </w:rPr>
              <w:tab/>
            </w:r>
            <w:r w:rsidR="009161A0">
              <w:rPr>
                <w:rFonts w:ascii="Arial" w:hAnsi="Arial" w:cs="Arial"/>
                <w:b/>
                <w:bCs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b/>
                  <w:bCs/>
                  <w:sz w:val="20"/>
                  <w:szCs w:val="20"/>
                </w:rPr>
                <w:id w:val="-1492247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CE2" w:rsidRPr="00D24CE2">
                  <w:rPr>
                    <w:rFonts w:ascii="MS Gothic" w:eastAsia="MS Gothic" w:hAnsi="MS Gothic" w:cs="Arial" w:hint="eastAsia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D24CE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NO</w:t>
            </w:r>
          </w:p>
          <w:p w14:paraId="0A7DD9BD" w14:textId="77777777" w:rsidR="00D24CE2" w:rsidRDefault="00D24CE2" w:rsidP="00D24CE2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32B912C" w14:textId="605CBB4D" w:rsidR="00B774B5" w:rsidRDefault="00D24CE2" w:rsidP="00D24CE2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Specify the </w:t>
            </w:r>
            <w:r w:rsidR="00B73236"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LGA</w:t>
            </w:r>
            <w:r w:rsidR="00B774B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(s) </w:t>
            </w:r>
            <w:r w:rsidR="003A5F30">
              <w:rPr>
                <w:rFonts w:ascii="Arial" w:hAnsi="Arial" w:cs="Arial"/>
                <w:b/>
                <w:bCs/>
                <w:sz w:val="20"/>
                <w:szCs w:val="20"/>
              </w:rPr>
              <w:t>where you practice most often</w:t>
            </w:r>
            <w:r w:rsidR="00B774B5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183661C6" w14:textId="77777777" w:rsidR="00B774B5" w:rsidRDefault="00B774B5" w:rsidP="00D24CE2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F4601BC" w14:textId="405AFD74" w:rsidR="00B73236" w:rsidRDefault="00B73236" w:rsidP="00D24CE2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3F450CA" w14:textId="77777777" w:rsidR="00B774B5" w:rsidRDefault="00B774B5" w:rsidP="00D24CE2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DC1C1BD" w14:textId="74B9D53C" w:rsidR="00B774B5" w:rsidRPr="00684861" w:rsidRDefault="00B774B5" w:rsidP="00684861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4" w:type="dxa"/>
          </w:tcPr>
          <w:p w14:paraId="4D324DC5" w14:textId="040355D1" w:rsidR="00B73236" w:rsidRPr="00684861" w:rsidRDefault="00B73236" w:rsidP="00684861">
            <w:pPr>
              <w:pStyle w:val="TableTextNWMPHN"/>
              <w:spacing w:line="240" w:lineRule="auto"/>
              <w:rPr>
                <w:rFonts w:ascii="Arial" w:hAnsi="Arial"/>
                <w:lang w:val="en-AU"/>
              </w:rPr>
            </w:pPr>
            <w:r w:rsidRPr="00684861">
              <w:rPr>
                <w:rFonts w:ascii="Arial" w:hAnsi="Arial"/>
                <w:lang w:val="en-AU"/>
              </w:rPr>
              <w:t>5%</w:t>
            </w:r>
          </w:p>
        </w:tc>
      </w:tr>
      <w:tr w:rsidR="00FD286A" w14:paraId="29974197" w14:textId="77777777" w:rsidTr="006848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tcW w:w="7371" w:type="dxa"/>
            <w:vAlign w:val="center"/>
          </w:tcPr>
          <w:p w14:paraId="3CB327BC" w14:textId="1FCB9F5C" w:rsidR="00FD286A" w:rsidRPr="00684861" w:rsidRDefault="00FD286A" w:rsidP="00684861">
            <w:pPr>
              <w:pStyle w:val="TableParagraph"/>
              <w:numPr>
                <w:ilvl w:val="0"/>
                <w:numId w:val="18"/>
              </w:numPr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Provide 100–200 words explaining why you would like to participate in this FPS training.</w:t>
            </w:r>
          </w:p>
          <w:p w14:paraId="40081916" w14:textId="77777777" w:rsidR="00FD286A" w:rsidRPr="00684861" w:rsidRDefault="00FD286A" w:rsidP="00684861">
            <w:pPr>
              <w:pStyle w:val="TableParagraph"/>
              <w:ind w:right="175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1B726E7" w14:textId="77777777" w:rsidR="00FD286A" w:rsidRPr="00684861" w:rsidRDefault="00FD286A" w:rsidP="00684861">
            <w:pPr>
              <w:pStyle w:val="TableParagraph"/>
              <w:ind w:right="175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A5C3174" w14:textId="77777777" w:rsidR="00FD286A" w:rsidRDefault="00FD286A" w:rsidP="00471F1A">
            <w:pPr>
              <w:pStyle w:val="TableParagraph"/>
              <w:ind w:right="175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Applicant response:</w:t>
            </w:r>
          </w:p>
          <w:p w14:paraId="1A486F70" w14:textId="77777777" w:rsidR="00B774B5" w:rsidRDefault="00B774B5" w:rsidP="00471F1A">
            <w:pPr>
              <w:pStyle w:val="TableParagraph"/>
              <w:ind w:right="175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05E8F2A" w14:textId="77777777" w:rsidR="00B774B5" w:rsidRDefault="00B774B5" w:rsidP="00471F1A">
            <w:pPr>
              <w:pStyle w:val="TableParagraph"/>
              <w:ind w:right="175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E708A06" w14:textId="77777777" w:rsidR="00B774B5" w:rsidRPr="00684861" w:rsidRDefault="00B774B5" w:rsidP="00684861">
            <w:pPr>
              <w:pStyle w:val="TableParagraph"/>
              <w:ind w:right="175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DE1F831" w14:textId="77777777" w:rsidR="00FD286A" w:rsidRPr="00684861" w:rsidRDefault="00FD286A" w:rsidP="00684861">
            <w:pPr>
              <w:pStyle w:val="TableParagraph"/>
              <w:ind w:right="175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4" w:type="dxa"/>
            <w:vAlign w:val="center"/>
          </w:tcPr>
          <w:p w14:paraId="60FB73D3" w14:textId="48B26B85" w:rsidR="00FD286A" w:rsidRPr="00684861" w:rsidRDefault="00B73236" w:rsidP="00684861">
            <w:pPr>
              <w:pStyle w:val="TableTextNWMPHN"/>
              <w:spacing w:line="240" w:lineRule="auto"/>
              <w:rPr>
                <w:rFonts w:ascii="Arial" w:hAnsi="Arial"/>
                <w:b/>
                <w:szCs w:val="20"/>
                <w:lang w:val="en-AU"/>
              </w:rPr>
            </w:pPr>
            <w:r w:rsidRPr="00684861">
              <w:rPr>
                <w:rFonts w:ascii="Arial" w:hAnsi="Arial"/>
                <w:lang w:val="en-AU"/>
              </w:rPr>
              <w:t>15</w:t>
            </w:r>
            <w:r w:rsidR="00FD286A" w:rsidRPr="00684861">
              <w:rPr>
                <w:rFonts w:ascii="Arial" w:hAnsi="Arial"/>
                <w:lang w:val="en-AU"/>
              </w:rPr>
              <w:t>%</w:t>
            </w:r>
          </w:p>
        </w:tc>
      </w:tr>
      <w:tr w:rsidR="00FD286A" w14:paraId="79E99FDF" w14:textId="77777777" w:rsidTr="0068486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57"/>
        </w:trPr>
        <w:tc>
          <w:tcPr>
            <w:tcW w:w="7371" w:type="dxa"/>
            <w:vAlign w:val="center"/>
          </w:tcPr>
          <w:p w14:paraId="60136C07" w14:textId="2DA3F4A4" w:rsidR="00FD286A" w:rsidRPr="00684861" w:rsidRDefault="00FD286A" w:rsidP="00684861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</w:pPr>
            <w:r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 xml:space="preserve">Provide 100–200 words describing how patients at your practice will benefit from </w:t>
            </w:r>
            <w:r w:rsidR="00B774B5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>you</w:t>
            </w:r>
            <w:r w:rsidR="1CBCBD99"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 xml:space="preserve"> </w:t>
            </w:r>
            <w:r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 xml:space="preserve">undertaking this training. </w:t>
            </w:r>
          </w:p>
          <w:p w14:paraId="0C2B01BF" w14:textId="77777777" w:rsidR="00FD286A" w:rsidRPr="00684861" w:rsidRDefault="00FD286A" w:rsidP="00684861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8EEAEBD" w14:textId="77777777" w:rsidR="00FD286A" w:rsidRPr="00684861" w:rsidRDefault="00FD286A" w:rsidP="00684861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Applicant response:</w:t>
            </w:r>
          </w:p>
          <w:p w14:paraId="1FD61DD2" w14:textId="77777777" w:rsidR="00FD286A" w:rsidRDefault="00FD286A" w:rsidP="00471F1A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78CB51F" w14:textId="77777777" w:rsidR="00B774B5" w:rsidRDefault="00B774B5" w:rsidP="00471F1A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5841367" w14:textId="77777777" w:rsidR="00B774B5" w:rsidRDefault="00B774B5" w:rsidP="00471F1A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7B264E6" w14:textId="77777777" w:rsidR="00B774B5" w:rsidRPr="00684861" w:rsidRDefault="00B774B5" w:rsidP="00684861">
            <w:pPr>
              <w:pStyle w:val="TableParagraph"/>
              <w:ind w:right="7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4" w:type="dxa"/>
            <w:vAlign w:val="center"/>
          </w:tcPr>
          <w:p w14:paraId="01D5960A" w14:textId="1C953FEC" w:rsidR="00FD286A" w:rsidRPr="00684861" w:rsidRDefault="00FD286A" w:rsidP="00684861">
            <w:pPr>
              <w:pStyle w:val="TableTextNWMPHN"/>
              <w:spacing w:line="240" w:lineRule="auto"/>
              <w:rPr>
                <w:rFonts w:ascii="Arial" w:hAnsi="Arial"/>
                <w:lang w:val="en-AU"/>
              </w:rPr>
            </w:pPr>
            <w:r w:rsidRPr="00684861">
              <w:rPr>
                <w:rFonts w:ascii="Arial" w:hAnsi="Arial"/>
                <w:lang w:val="en-AU"/>
              </w:rPr>
              <w:t>30%</w:t>
            </w:r>
          </w:p>
        </w:tc>
      </w:tr>
      <w:tr w:rsidR="001A0ABE" w14:paraId="54DC2F21" w14:textId="77777777" w:rsidTr="006848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7"/>
        </w:trPr>
        <w:tc>
          <w:tcPr>
            <w:tcW w:w="7371" w:type="dxa"/>
            <w:vAlign w:val="center"/>
          </w:tcPr>
          <w:p w14:paraId="3B52D25B" w14:textId="37AB8F4F" w:rsidR="001A0ABE" w:rsidRDefault="00FB4CDC" w:rsidP="00471F1A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</w:pPr>
            <w:r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>In 100-200 words, explain w</w:t>
            </w:r>
            <w:r w:rsidR="001A0ABE"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 xml:space="preserve">hat capacity </w:t>
            </w:r>
            <w:r w:rsidR="00B774B5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 xml:space="preserve">you </w:t>
            </w:r>
            <w:proofErr w:type="gramStart"/>
            <w:r w:rsidR="001A0ABE"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>have to</w:t>
            </w:r>
            <w:proofErr w:type="gramEnd"/>
            <w:r w:rsidR="001A0ABE"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 xml:space="preserve"> undertake this work once </w:t>
            </w:r>
            <w:r w:rsidR="00274E6D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>you</w:t>
            </w:r>
            <w:r w:rsidR="00274E6D"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 xml:space="preserve"> </w:t>
            </w:r>
            <w:r w:rsidR="001A0ABE"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>complete the training</w:t>
            </w:r>
            <w:r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>.</w:t>
            </w:r>
            <w:r w:rsidR="001A0ABE"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 xml:space="preserve"> Will there be an expectation to see </w:t>
            </w:r>
            <w:r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>a certain number</w:t>
            </w:r>
            <w:r w:rsidR="001A0ABE"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 xml:space="preserve"> of clients? </w:t>
            </w:r>
          </w:p>
          <w:p w14:paraId="73AA7585" w14:textId="77777777" w:rsidR="00274E6D" w:rsidRPr="00684861" w:rsidRDefault="00274E6D" w:rsidP="00684861">
            <w:pPr>
              <w:spacing w:after="0" w:line="240" w:lineRule="auto"/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</w:pPr>
          </w:p>
          <w:p w14:paraId="39DEA57A" w14:textId="77777777" w:rsidR="001A0ABE" w:rsidRDefault="001A0ABE" w:rsidP="00471F1A">
            <w:pPr>
              <w:spacing w:after="0" w:line="240" w:lineRule="auto"/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</w:pPr>
            <w:r w:rsidRPr="00684861"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  <w:t>Applicant response:</w:t>
            </w:r>
          </w:p>
          <w:p w14:paraId="67B061C3" w14:textId="77777777" w:rsidR="00274E6D" w:rsidRDefault="00274E6D" w:rsidP="00471F1A">
            <w:pPr>
              <w:spacing w:after="0" w:line="240" w:lineRule="auto"/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</w:pPr>
          </w:p>
          <w:p w14:paraId="7A2D58C4" w14:textId="46D6D881" w:rsidR="00274E6D" w:rsidRPr="00684861" w:rsidRDefault="00274E6D" w:rsidP="00684861">
            <w:pPr>
              <w:spacing w:after="0" w:line="240" w:lineRule="auto"/>
              <w:rPr>
                <w:rFonts w:ascii="Arial" w:eastAsia="Calibri" w:hAnsi="Arial"/>
                <w:b/>
                <w:bCs/>
                <w:sz w:val="20"/>
                <w:szCs w:val="20"/>
                <w:lang w:eastAsia="en-AU" w:bidi="en-AU"/>
              </w:rPr>
            </w:pPr>
          </w:p>
        </w:tc>
        <w:tc>
          <w:tcPr>
            <w:tcW w:w="1844" w:type="dxa"/>
            <w:vAlign w:val="center"/>
          </w:tcPr>
          <w:p w14:paraId="38B362A5" w14:textId="50EC7FCF" w:rsidR="001A0ABE" w:rsidRPr="00684861" w:rsidRDefault="00FB4CDC" w:rsidP="00684861">
            <w:pPr>
              <w:pStyle w:val="TableTextNWMPHN"/>
              <w:spacing w:line="240" w:lineRule="auto"/>
              <w:rPr>
                <w:rFonts w:ascii="Arial" w:hAnsi="Arial"/>
                <w:lang w:val="en-AU"/>
              </w:rPr>
            </w:pPr>
            <w:r w:rsidRPr="00684861">
              <w:rPr>
                <w:rFonts w:ascii="Arial" w:hAnsi="Arial"/>
                <w:lang w:val="en-AU"/>
              </w:rPr>
              <w:t>20%</w:t>
            </w:r>
          </w:p>
        </w:tc>
      </w:tr>
      <w:tr w:rsidR="00FD286A" w14:paraId="584AFB0B" w14:textId="77777777" w:rsidTr="0068486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06"/>
        </w:trPr>
        <w:tc>
          <w:tcPr>
            <w:tcW w:w="7371" w:type="dxa"/>
            <w:vAlign w:val="center"/>
          </w:tcPr>
          <w:p w14:paraId="3AF8C652" w14:textId="56188BBF" w:rsidR="00FD286A" w:rsidRPr="00684861" w:rsidRDefault="00FD286A" w:rsidP="00471F1A">
            <w:pPr>
              <w:pStyle w:val="TableParagraph"/>
              <w:numPr>
                <w:ilvl w:val="0"/>
                <w:numId w:val="18"/>
              </w:numPr>
              <w:ind w:right="68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In 100–200 words tell us how you intend to embed findings from this training into your day-to-day practice operations.  </w:t>
            </w:r>
          </w:p>
          <w:p w14:paraId="74DD05A3" w14:textId="73B98D1C" w:rsidR="00FD286A" w:rsidRPr="00684861" w:rsidRDefault="00FD286A" w:rsidP="00471F1A">
            <w:pPr>
              <w:pStyle w:val="TableParagraph"/>
              <w:ind w:right="68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71F5E3C" w14:textId="77777777" w:rsidR="00FD286A" w:rsidRPr="00684861" w:rsidRDefault="00FD286A" w:rsidP="00471F1A">
            <w:pPr>
              <w:pStyle w:val="TableParagraph"/>
              <w:ind w:right="68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Applicant response:</w:t>
            </w:r>
          </w:p>
          <w:p w14:paraId="34368C3B" w14:textId="77777777" w:rsidR="00FD286A" w:rsidRDefault="00FD286A" w:rsidP="00471F1A">
            <w:pPr>
              <w:pStyle w:val="TableParagraph"/>
              <w:ind w:right="68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FEA16BE" w14:textId="77777777" w:rsidR="00274E6D" w:rsidRDefault="00274E6D" w:rsidP="00471F1A">
            <w:pPr>
              <w:pStyle w:val="TableParagraph"/>
              <w:ind w:right="68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E2E33DA" w14:textId="3BFAC940" w:rsidR="00274E6D" w:rsidRPr="00684861" w:rsidRDefault="00274E6D" w:rsidP="00471F1A">
            <w:pPr>
              <w:pStyle w:val="TableParagraph"/>
              <w:ind w:right="68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4" w:type="dxa"/>
            <w:vAlign w:val="center"/>
          </w:tcPr>
          <w:p w14:paraId="2D8812EE" w14:textId="37A8E41C" w:rsidR="00FD286A" w:rsidRPr="00684861" w:rsidRDefault="00FB4CDC" w:rsidP="00684861">
            <w:pPr>
              <w:pStyle w:val="TableTextNWMPHN"/>
              <w:spacing w:line="240" w:lineRule="auto"/>
              <w:rPr>
                <w:rFonts w:ascii="Arial" w:hAnsi="Arial"/>
                <w:lang w:val="en-AU"/>
              </w:rPr>
            </w:pPr>
            <w:r w:rsidRPr="00684861">
              <w:rPr>
                <w:rFonts w:ascii="Arial" w:hAnsi="Arial"/>
                <w:lang w:val="en-AU"/>
              </w:rPr>
              <w:t>3</w:t>
            </w:r>
            <w:r w:rsidR="00FD286A" w:rsidRPr="00684861">
              <w:rPr>
                <w:rFonts w:ascii="Arial" w:hAnsi="Arial"/>
                <w:lang w:val="en-AU"/>
              </w:rPr>
              <w:t>0%</w:t>
            </w:r>
          </w:p>
        </w:tc>
      </w:tr>
    </w:tbl>
    <w:p w14:paraId="3D7445A8" w14:textId="77777777" w:rsidR="00274E6D" w:rsidRDefault="00274E6D"/>
    <w:tbl>
      <w:tblPr>
        <w:tblStyle w:val="NWMPHNTableColour"/>
        <w:tblW w:w="9215" w:type="dxa"/>
        <w:tblLayout w:type="fixed"/>
        <w:tblLook w:val="01E0" w:firstRow="1" w:lastRow="1" w:firstColumn="1" w:lastColumn="1" w:noHBand="0" w:noVBand="0"/>
      </w:tblPr>
      <w:tblGrid>
        <w:gridCol w:w="7371"/>
        <w:gridCol w:w="1844"/>
      </w:tblGrid>
      <w:tr w:rsidR="00FD286A" w14:paraId="01E2B10F" w14:textId="77777777" w:rsidTr="006848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  <w:tblHeader/>
        </w:trPr>
        <w:tc>
          <w:tcPr>
            <w:tcW w:w="7371" w:type="dxa"/>
            <w:vAlign w:val="center"/>
          </w:tcPr>
          <w:p w14:paraId="1FD208D0" w14:textId="77777777" w:rsidR="00FD286A" w:rsidRPr="00684861" w:rsidRDefault="00FD286A" w:rsidP="00471F1A">
            <w:pPr>
              <w:pStyle w:val="TableParagraph"/>
              <w:rPr>
                <w:rFonts w:ascii="Arial" w:hAnsi="Arial" w:cs="Arial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ADDITIONAL QUESTIONS</w:t>
            </w:r>
          </w:p>
        </w:tc>
        <w:tc>
          <w:tcPr>
            <w:tcW w:w="1844" w:type="dxa"/>
            <w:vAlign w:val="center"/>
          </w:tcPr>
          <w:p w14:paraId="57A8CD8E" w14:textId="77777777" w:rsidR="00FD286A" w:rsidRPr="00684861" w:rsidRDefault="00FD286A" w:rsidP="00684861">
            <w:pPr>
              <w:pStyle w:val="TableTextNWMPHN"/>
              <w:spacing w:line="240" w:lineRule="auto"/>
              <w:rPr>
                <w:rFonts w:ascii="Arial" w:hAnsi="Arial"/>
                <w:b/>
                <w:bCs w:val="0"/>
                <w:lang w:val="en-AU"/>
              </w:rPr>
            </w:pPr>
            <w:r w:rsidRPr="00684861">
              <w:rPr>
                <w:rFonts w:ascii="Arial" w:hAnsi="Arial"/>
                <w:b/>
                <w:bCs w:val="0"/>
                <w:lang w:val="en-AU"/>
              </w:rPr>
              <w:t>NON-WEIGHTED</w:t>
            </w:r>
          </w:p>
        </w:tc>
      </w:tr>
      <w:tr w:rsidR="002716BC" w14:paraId="6D0989F6" w14:textId="77777777" w:rsidTr="0068486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</w:trPr>
        <w:tc>
          <w:tcPr>
            <w:tcW w:w="7371" w:type="dxa"/>
            <w:vAlign w:val="center"/>
          </w:tcPr>
          <w:p w14:paraId="627223BA" w14:textId="6CED276F" w:rsidR="002716BC" w:rsidRPr="00684861" w:rsidRDefault="180C9369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Ar</w:t>
            </w:r>
            <w:r w:rsidR="002716BC"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you</w:t>
            </w:r>
            <w:r w:rsidR="002716BC"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happy to be </w:t>
            </w:r>
            <w:r w:rsidR="00AD7142"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interviewed after completion of the training for promotional purposes</w:t>
            </w:r>
            <w:r w:rsidR="000E74C8">
              <w:rPr>
                <w:rFonts w:ascii="Arial" w:hAnsi="Arial" w:cs="Arial"/>
                <w:b/>
                <w:bCs/>
                <w:sz w:val="20"/>
                <w:szCs w:val="20"/>
              </w:rPr>
              <w:t>?</w:t>
            </w:r>
            <w:r w:rsidR="00130E84"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Please note this may include participation in photography/or videography with participant’s consent.</w:t>
            </w:r>
          </w:p>
          <w:p w14:paraId="32E04627" w14:textId="77777777" w:rsidR="005872CD" w:rsidRPr="00684861" w:rsidRDefault="005872CD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AEE1D36" w14:textId="77777777" w:rsidR="00274E6D" w:rsidRDefault="00274E6D" w:rsidP="00274E6D">
            <w:pPr>
              <w:pStyle w:val="TableParagraph"/>
              <w:ind w:left="720" w:right="760" w:hanging="7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846F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Applicant Response: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ab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b/>
                  <w:bCs/>
                  <w:sz w:val="20"/>
                  <w:szCs w:val="20"/>
                </w:rPr>
                <w:id w:val="-577280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9161A0">
                  <w:rPr>
                    <w:rFonts w:ascii="MS Gothic" w:eastAsia="MS Gothic" w:hAnsi="MS Gothic" w:cs="Arial" w:hint="eastAsia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YES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ab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b/>
                  <w:bCs/>
                  <w:sz w:val="20"/>
                  <w:szCs w:val="20"/>
                </w:rPr>
                <w:id w:val="159590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24CE2">
                  <w:rPr>
                    <w:rFonts w:ascii="MS Gothic" w:eastAsia="MS Gothic" w:hAnsi="MS Gothic" w:cs="Arial" w:hint="eastAsia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NO</w:t>
            </w:r>
          </w:p>
          <w:p w14:paraId="6E29E5CD" w14:textId="4DCA23EC" w:rsidR="00274E6D" w:rsidRPr="00684861" w:rsidRDefault="00274E6D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47A333B" w14:textId="5ED0FD1C" w:rsidR="00B71802" w:rsidRPr="00684861" w:rsidRDefault="00B71802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4" w:type="dxa"/>
            <w:vAlign w:val="center"/>
          </w:tcPr>
          <w:p w14:paraId="5F0C1188" w14:textId="1DFB49DC" w:rsidR="002716BC" w:rsidRPr="00684861" w:rsidRDefault="005872CD" w:rsidP="00684861">
            <w:pPr>
              <w:pStyle w:val="TableTextNWMPHN"/>
              <w:spacing w:line="240" w:lineRule="auto"/>
              <w:rPr>
                <w:rFonts w:ascii="Arial" w:hAnsi="Arial"/>
                <w:lang w:val="en-AU"/>
              </w:rPr>
            </w:pPr>
            <w:r w:rsidRPr="00684861">
              <w:rPr>
                <w:rFonts w:ascii="Arial" w:hAnsi="Arial"/>
                <w:lang w:val="en-AU"/>
              </w:rPr>
              <w:lastRenderedPageBreak/>
              <w:t>-</w:t>
            </w:r>
          </w:p>
        </w:tc>
      </w:tr>
      <w:tr w:rsidR="00FD286A" w14:paraId="298BE396" w14:textId="77777777" w:rsidTr="006848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</w:trPr>
        <w:tc>
          <w:tcPr>
            <w:tcW w:w="7371" w:type="dxa"/>
            <w:vAlign w:val="center"/>
          </w:tcPr>
          <w:p w14:paraId="09339E5D" w14:textId="77777777" w:rsidR="00FD286A" w:rsidRPr="00684861" w:rsidRDefault="00FD286A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Where you are aware of any actual, perceived or potential conflicts of interest in relation to this activity, please provide a detailed response to address the following points:</w:t>
            </w:r>
          </w:p>
          <w:p w14:paraId="1C4EFD93" w14:textId="77777777" w:rsidR="00FD286A" w:rsidRPr="00684861" w:rsidRDefault="00FD286A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D62B530" w14:textId="0315DB32" w:rsidR="00FD286A" w:rsidRPr="00684861" w:rsidRDefault="00FD286A" w:rsidP="00471F1A">
            <w:pPr>
              <w:pStyle w:val="TableParagraph"/>
              <w:numPr>
                <w:ilvl w:val="0"/>
                <w:numId w:val="14"/>
              </w:num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The particulars of the conflict(s) of interest; and </w:t>
            </w:r>
          </w:p>
          <w:p w14:paraId="6ECDC289" w14:textId="77777777" w:rsidR="00FD286A" w:rsidRPr="00684861" w:rsidRDefault="00FD286A" w:rsidP="00471F1A">
            <w:pPr>
              <w:pStyle w:val="TableParagraph"/>
              <w:numPr>
                <w:ilvl w:val="0"/>
                <w:numId w:val="14"/>
              </w:num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Details of the process and procedures used to manage or resolve conflicts of interest. </w:t>
            </w:r>
          </w:p>
          <w:p w14:paraId="66ACE246" w14:textId="77777777" w:rsidR="00FD286A" w:rsidRPr="00684861" w:rsidRDefault="00FD286A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17195D6" w14:textId="77777777" w:rsidR="00FD286A" w:rsidRDefault="00FD286A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Applicant response:</w:t>
            </w:r>
          </w:p>
          <w:p w14:paraId="44E62BBC" w14:textId="77777777" w:rsidR="00274E6D" w:rsidRPr="00684861" w:rsidRDefault="00274E6D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3226084" w14:textId="77777777" w:rsidR="00FD286A" w:rsidRPr="00684861" w:rsidRDefault="00FD286A" w:rsidP="00471F1A">
            <w:pPr>
              <w:pStyle w:val="TableParagraph"/>
              <w:ind w:right="68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4" w:type="dxa"/>
            <w:vAlign w:val="center"/>
          </w:tcPr>
          <w:p w14:paraId="38DDA190" w14:textId="5869EE12" w:rsidR="00FD286A" w:rsidRPr="00684861" w:rsidRDefault="00FD286A" w:rsidP="00684861">
            <w:pPr>
              <w:pStyle w:val="TableTextNWMPHN"/>
              <w:spacing w:line="240" w:lineRule="auto"/>
              <w:rPr>
                <w:rFonts w:ascii="Arial" w:hAnsi="Arial"/>
                <w:lang w:val="en-AU"/>
              </w:rPr>
            </w:pPr>
            <w:r w:rsidRPr="00684861">
              <w:rPr>
                <w:rFonts w:ascii="Arial" w:hAnsi="Arial"/>
                <w:lang w:val="en-AU"/>
              </w:rPr>
              <w:t>-</w:t>
            </w:r>
          </w:p>
        </w:tc>
      </w:tr>
      <w:tr w:rsidR="00FD286A" w14:paraId="23545110" w14:textId="77777777" w:rsidTr="0068486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3"/>
        </w:trPr>
        <w:tc>
          <w:tcPr>
            <w:tcW w:w="9215" w:type="dxa"/>
            <w:gridSpan w:val="2"/>
            <w:vAlign w:val="center"/>
          </w:tcPr>
          <w:p w14:paraId="194177CB" w14:textId="77777777" w:rsidR="00FD286A" w:rsidRPr="00684861" w:rsidRDefault="00FD286A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Please provide any additional information to support your application. </w:t>
            </w:r>
          </w:p>
          <w:p w14:paraId="7F9D6DD9" w14:textId="77777777" w:rsidR="00FD286A" w:rsidRPr="00684861" w:rsidRDefault="00FD286A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58C2C7F" w14:textId="77777777" w:rsidR="00FD286A" w:rsidRPr="00684861" w:rsidRDefault="00FD286A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D93D7FA" w14:textId="77777777" w:rsidR="00FD286A" w:rsidRDefault="00FD286A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4861">
              <w:rPr>
                <w:rFonts w:ascii="Arial" w:hAnsi="Arial" w:cs="Arial"/>
                <w:b/>
                <w:bCs/>
                <w:sz w:val="20"/>
                <w:szCs w:val="20"/>
              </w:rPr>
              <w:t>Applicant response:</w:t>
            </w:r>
          </w:p>
          <w:p w14:paraId="139D2DDE" w14:textId="77777777" w:rsidR="00274E6D" w:rsidRDefault="00274E6D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43C6D42" w14:textId="77777777" w:rsidR="00274E6D" w:rsidRPr="00684861" w:rsidRDefault="00274E6D" w:rsidP="00471F1A">
            <w:pPr>
              <w:pStyle w:val="Table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BD19BD7" w14:textId="77777777" w:rsidR="00FD286A" w:rsidRPr="00684861" w:rsidRDefault="00FD286A" w:rsidP="00684861">
            <w:pPr>
              <w:pStyle w:val="TableTextNWMPHN"/>
              <w:spacing w:line="240" w:lineRule="auto"/>
              <w:rPr>
                <w:rFonts w:ascii="Arial" w:hAnsi="Arial"/>
                <w:lang w:val="en-AU"/>
              </w:rPr>
            </w:pPr>
          </w:p>
        </w:tc>
      </w:tr>
    </w:tbl>
    <w:p w14:paraId="6D3B0526" w14:textId="77777777" w:rsidR="007715AE" w:rsidRDefault="007715AE" w:rsidP="00165D0D">
      <w:pPr>
        <w:rPr>
          <w:rFonts w:asciiTheme="minorHAnsi" w:eastAsiaTheme="minorHAnsi" w:hAnsiTheme="minorHAnsi"/>
        </w:rPr>
      </w:pPr>
    </w:p>
    <w:sectPr w:rsidR="007715AE" w:rsidSect="00F6375A">
      <w:headerReference w:type="default" r:id="rId11"/>
      <w:footerReference w:type="default" r:id="rId12"/>
      <w:headerReference w:type="first" r:id="rId13"/>
      <w:footerReference w:type="first" r:id="rId14"/>
      <w:pgSz w:w="11900" w:h="16840"/>
      <w:pgMar w:top="1985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F97818" w14:textId="77777777" w:rsidR="00A0218A" w:rsidRDefault="00A0218A">
      <w:pPr>
        <w:spacing w:after="0" w:line="240" w:lineRule="auto"/>
      </w:pPr>
      <w:r>
        <w:separator/>
      </w:r>
    </w:p>
  </w:endnote>
  <w:endnote w:type="continuationSeparator" w:id="0">
    <w:p w14:paraId="2C9AC6C8" w14:textId="77777777" w:rsidR="00A0218A" w:rsidRDefault="00A0218A">
      <w:pPr>
        <w:spacing w:after="0" w:line="240" w:lineRule="auto"/>
      </w:pPr>
      <w:r>
        <w:continuationSeparator/>
      </w:r>
    </w:p>
  </w:endnote>
  <w:endnote w:type="continuationNotice" w:id="1">
    <w:p w14:paraId="5371B4A7" w14:textId="77777777" w:rsidR="00A0218A" w:rsidRDefault="00A0218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eiryo">
    <w:altName w:val="メイリオ"/>
    <w:panose1 w:val="020B0604030504040204"/>
    <w:charset w:val="80"/>
    <w:family w:val="swiss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130AC1" w14:textId="77777777" w:rsidR="001640FB" w:rsidRDefault="0055108B" w:rsidP="0078037D">
    <w:pPr>
      <w:pStyle w:val="Footer"/>
      <w:tabs>
        <w:tab w:val="clear" w:pos="4513"/>
        <w:tab w:val="clear" w:pos="9026"/>
        <w:tab w:val="left" w:pos="1686"/>
      </w:tabs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6" behindDoc="0" locked="0" layoutInCell="1" allowOverlap="1" wp14:anchorId="7EE7B6EA" wp14:editId="1A6126AC">
              <wp:simplePos x="0" y="0"/>
              <wp:positionH relativeFrom="column">
                <wp:posOffset>1067383</wp:posOffset>
              </wp:positionH>
              <wp:positionV relativeFrom="paragraph">
                <wp:posOffset>116840</wp:posOffset>
              </wp:positionV>
              <wp:extent cx="4662765" cy="328773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62765" cy="32877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arto="http://schemas.microsoft.com/office/word/2006/arto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0" w:type="auto"/>
                            <w:tblCellMar>
                              <w:left w:w="284" w:type="dxa"/>
                              <w:right w:w="142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127"/>
                            <w:gridCol w:w="2693"/>
                            <w:gridCol w:w="2234"/>
                          </w:tblGrid>
                          <w:tr w:rsidR="00E16D15" w14:paraId="432D2A8B" w14:textId="77777777" w:rsidTr="002D5EB4">
                            <w:tc>
                              <w:tcPr>
                                <w:tcW w:w="2127" w:type="dxa"/>
                                <w:tcBorders>
                                  <w:right w:val="single" w:sz="4" w:space="0" w:color="A6A6A6" w:themeColor="background1" w:themeShade="A6"/>
                                </w:tcBorders>
                              </w:tcPr>
                              <w:p w14:paraId="6FD902C7" w14:textId="3D62CC8B" w:rsidR="001640FB" w:rsidRPr="002D5EB4" w:rsidRDefault="0055108B" w:rsidP="007D2837">
                                <w:pPr>
                                  <w:pStyle w:val="NWMPHNFootertext"/>
                                  <w:rPr>
                                    <w:color w:val="808080" w:themeColor="background1" w:themeShade="80"/>
                                  </w:rPr>
                                </w:pP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begin"/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instrText xml:space="preserve"> FILENAME   \* MERGEFORMAT </w:instrTex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separate"/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end"/>
                                </w:r>
                                <w:r w:rsidR="009752F3">
                                  <w:rPr>
                                    <w:color w:val="808080" w:themeColor="background1" w:themeShade="80"/>
                                  </w:rPr>
                                  <w:t>Emerging Minds EOI</w:t>
                                </w:r>
                                <w:r w:rsidR="009752F3">
                                  <w:rPr>
                                    <w:color w:val="808080" w:themeColor="background1" w:themeShade="80"/>
                                  </w:rPr>
                                  <w:br/>
                                </w:r>
                                <w:r w:rsidR="00A92E54">
                                  <w:rPr>
                                    <w:color w:val="808080" w:themeColor="background1" w:themeShade="80"/>
                                  </w:rPr>
                                  <w:t>Version 1.0</w:t>
                                </w:r>
                              </w:p>
                            </w:tc>
                            <w:tc>
                              <w:tcPr>
                                <w:tcW w:w="2693" w:type="dxa"/>
                                <w:tcBorders>
                                  <w:right w:val="single" w:sz="4" w:space="0" w:color="A6A6A6" w:themeColor="background1" w:themeShade="A6"/>
                                </w:tcBorders>
                              </w:tcPr>
                              <w:p w14:paraId="734C7C88" w14:textId="2A1F0364" w:rsidR="001640FB" w:rsidRPr="002D5EB4" w:rsidRDefault="0055108B" w:rsidP="002D5EB4">
                                <w:pPr>
                                  <w:pStyle w:val="NWMPHNFootertext"/>
                                  <w:spacing w:after="0"/>
                                  <w:ind w:left="-146"/>
                                  <w:rPr>
                                    <w:color w:val="808080" w:themeColor="background1" w:themeShade="80"/>
                                  </w:rPr>
                                </w:pP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t xml:space="preserve">Date Approved: </w:t>
                                </w:r>
                                <w:r w:rsidR="00130E84">
                                  <w:rPr>
                                    <w:color w:val="808080" w:themeColor="background1" w:themeShade="80"/>
                                  </w:rPr>
                                  <w:t>2</w:t>
                                </w:r>
                                <w:r w:rsidR="00C111B3">
                                  <w:rPr>
                                    <w:color w:val="808080" w:themeColor="background1" w:themeShade="80"/>
                                  </w:rPr>
                                  <w:t>8</w:t>
                                </w:r>
                                <w:r w:rsidR="00130E84">
                                  <w:rPr>
                                    <w:color w:val="808080" w:themeColor="background1" w:themeShade="80"/>
                                  </w:rPr>
                                  <w:t xml:space="preserve"> October</w:t>
                                </w:r>
                                <w:r w:rsidR="00A92E54">
                                  <w:rPr>
                                    <w:color w:val="808080" w:themeColor="background1" w:themeShade="80"/>
                                  </w:rPr>
                                  <w:t xml:space="preserve"> 2024</w:t>
                                </w:r>
                              </w:p>
                              <w:p w14:paraId="58527181" w14:textId="6672A91B" w:rsidR="001640FB" w:rsidRPr="002D5EB4" w:rsidRDefault="001640FB" w:rsidP="002D5EB4">
                                <w:pPr>
                                  <w:pStyle w:val="NWMPHNFootertext"/>
                                  <w:spacing w:after="0"/>
                                  <w:ind w:left="-146"/>
                                  <w:rPr>
                                    <w:color w:val="808080" w:themeColor="background1" w:themeShade="80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234" w:type="dxa"/>
                                <w:tcBorders>
                                  <w:left w:val="single" w:sz="4" w:space="0" w:color="A6A6A6" w:themeColor="background1" w:themeShade="A6"/>
                                </w:tcBorders>
                              </w:tcPr>
                              <w:p w14:paraId="6DD944B1" w14:textId="50C2C435" w:rsidR="001640FB" w:rsidRPr="002D5EB4" w:rsidRDefault="0055108B" w:rsidP="002D5EB4">
                                <w:pPr>
                                  <w:pStyle w:val="NWMPHNFootertext"/>
                                  <w:ind w:left="-137"/>
                                  <w:rPr>
                                    <w:color w:val="808080" w:themeColor="background1" w:themeShade="80"/>
                                  </w:rPr>
                                </w:pP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t>**Uncontrolled when printed**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br/>
                                  <w:t xml:space="preserve">Date Printed: 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begin"/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instrText xml:space="preserve"> TIME \@ "d MMMM yyyy" </w:instrTex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separate"/>
                                </w:r>
                                <w:r w:rsidR="00C111B3">
                                  <w:rPr>
                                    <w:noProof/>
                                    <w:color w:val="808080" w:themeColor="background1" w:themeShade="80"/>
                                  </w:rPr>
                                  <w:t>28 October 2024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36C5F43B" w14:textId="77777777" w:rsidR="001640FB" w:rsidRPr="00F51657" w:rsidRDefault="001640FB" w:rsidP="00775DB7">
                          <w:pPr>
                            <w:spacing w:after="0" w:line="240" w:lineRule="auto"/>
                            <w:rPr>
                              <w:color w:val="505050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E7B6E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0" type="#_x0000_t202" style="position:absolute;margin-left:84.05pt;margin-top:9.2pt;width:367.15pt;height:25.9pt;z-index:25165824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" filled="f" stroked="f">
              <v:textbox>
                <w:txbxContent>
                  <w:tbl>
                    <w:tblPr>
                      <w:tblW w:w="0" w:type="auto"/>
                      <w:tblCellMar>
                        <w:left w:w="284" w:type="dxa"/>
                        <w:right w:w="142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127"/>
                      <w:gridCol w:w="2693"/>
                      <w:gridCol w:w="2234"/>
                    </w:tblGrid>
                    <w:tr w:rsidR="00E16D15" w14:paraId="432D2A8B" w14:textId="77777777" w:rsidTr="002D5EB4">
                      <w:tc>
                        <w:tcPr>
                          <w:tcW w:w="2127" w:type="dxa"/>
                          <w:tcBorders>
                            <w:right w:val="single" w:sz="4" w:space="0" w:color="A6A6A6" w:themeColor="background1" w:themeShade="A6"/>
                          </w:tcBorders>
                        </w:tcPr>
                        <w:p w14:paraId="6FD902C7" w14:textId="3D62CC8B" w:rsidR="001640FB" w:rsidRPr="002D5EB4" w:rsidRDefault="0055108B" w:rsidP="007D2837">
                          <w:pPr>
                            <w:pStyle w:val="NWMPHNFootertext"/>
                            <w:rPr>
                              <w:color w:val="808080" w:themeColor="background1" w:themeShade="80"/>
                            </w:rPr>
                          </w:pP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begin"/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instrText xml:space="preserve"> FILENAME   \* MERGEFORMAT </w:instrTex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separate"/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end"/>
                          </w:r>
                          <w:r w:rsidR="009752F3">
                            <w:rPr>
                              <w:color w:val="808080" w:themeColor="background1" w:themeShade="80"/>
                            </w:rPr>
                            <w:t>Emerging Minds EOI</w:t>
                          </w:r>
                          <w:r w:rsidR="009752F3">
                            <w:rPr>
                              <w:color w:val="808080" w:themeColor="background1" w:themeShade="80"/>
                            </w:rPr>
                            <w:br/>
                          </w:r>
                          <w:r w:rsidR="00A92E54">
                            <w:rPr>
                              <w:color w:val="808080" w:themeColor="background1" w:themeShade="80"/>
                            </w:rPr>
                            <w:t>Version 1.0</w:t>
                          </w:r>
                        </w:p>
                      </w:tc>
                      <w:tc>
                        <w:tcPr>
                          <w:tcW w:w="2693" w:type="dxa"/>
                          <w:tcBorders>
                            <w:right w:val="single" w:sz="4" w:space="0" w:color="A6A6A6" w:themeColor="background1" w:themeShade="A6"/>
                          </w:tcBorders>
                        </w:tcPr>
                        <w:p w14:paraId="734C7C88" w14:textId="2A1F0364" w:rsidR="001640FB" w:rsidRPr="002D5EB4" w:rsidRDefault="0055108B" w:rsidP="002D5EB4">
                          <w:pPr>
                            <w:pStyle w:val="NWMPHNFootertext"/>
                            <w:spacing w:after="0"/>
                            <w:ind w:left="-146"/>
                            <w:rPr>
                              <w:color w:val="808080" w:themeColor="background1" w:themeShade="80"/>
                            </w:rPr>
                          </w:pPr>
                          <w:r w:rsidRPr="002D5EB4">
                            <w:rPr>
                              <w:color w:val="808080" w:themeColor="background1" w:themeShade="80"/>
                            </w:rPr>
                            <w:t xml:space="preserve">Date Approved: </w:t>
                          </w:r>
                          <w:r w:rsidR="00130E84">
                            <w:rPr>
                              <w:color w:val="808080" w:themeColor="background1" w:themeShade="80"/>
                            </w:rPr>
                            <w:t>2</w:t>
                          </w:r>
                          <w:r w:rsidR="00C111B3">
                            <w:rPr>
                              <w:color w:val="808080" w:themeColor="background1" w:themeShade="80"/>
                            </w:rPr>
                            <w:t>8</w:t>
                          </w:r>
                          <w:r w:rsidR="00130E84">
                            <w:rPr>
                              <w:color w:val="808080" w:themeColor="background1" w:themeShade="80"/>
                            </w:rPr>
                            <w:t xml:space="preserve"> October</w:t>
                          </w:r>
                          <w:r w:rsidR="00A92E54">
                            <w:rPr>
                              <w:color w:val="808080" w:themeColor="background1" w:themeShade="80"/>
                            </w:rPr>
                            <w:t xml:space="preserve"> 2024</w:t>
                          </w:r>
                        </w:p>
                        <w:p w14:paraId="58527181" w14:textId="6672A91B" w:rsidR="001640FB" w:rsidRPr="002D5EB4" w:rsidRDefault="001640FB" w:rsidP="002D5EB4">
                          <w:pPr>
                            <w:pStyle w:val="NWMPHNFootertext"/>
                            <w:spacing w:after="0"/>
                            <w:ind w:left="-146"/>
                            <w:rPr>
                              <w:color w:val="808080" w:themeColor="background1" w:themeShade="80"/>
                            </w:rPr>
                          </w:pPr>
                        </w:p>
                      </w:tc>
                      <w:tc>
                        <w:tcPr>
                          <w:tcW w:w="2234" w:type="dxa"/>
                          <w:tcBorders>
                            <w:left w:val="single" w:sz="4" w:space="0" w:color="A6A6A6" w:themeColor="background1" w:themeShade="A6"/>
                          </w:tcBorders>
                        </w:tcPr>
                        <w:p w14:paraId="6DD944B1" w14:textId="50C2C435" w:rsidR="001640FB" w:rsidRPr="002D5EB4" w:rsidRDefault="0055108B" w:rsidP="002D5EB4">
                          <w:pPr>
                            <w:pStyle w:val="NWMPHNFootertext"/>
                            <w:ind w:left="-137"/>
                            <w:rPr>
                              <w:color w:val="808080" w:themeColor="background1" w:themeShade="80"/>
                            </w:rPr>
                          </w:pPr>
                          <w:r w:rsidRPr="002D5EB4">
                            <w:rPr>
                              <w:color w:val="808080" w:themeColor="background1" w:themeShade="80"/>
                            </w:rPr>
                            <w:t>**Uncontrolled when printed**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br/>
                            <w:t xml:space="preserve">Date Printed: 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begin"/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instrText xml:space="preserve"> TIME \@ "d MMMM yyyy" </w:instrTex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separate"/>
                          </w:r>
                          <w:r w:rsidR="00C111B3">
                            <w:rPr>
                              <w:noProof/>
                              <w:color w:val="808080" w:themeColor="background1" w:themeShade="80"/>
                            </w:rPr>
                            <w:t>28 October 2024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36C5F43B" w14:textId="77777777" w:rsidR="001640FB" w:rsidRPr="00F51657" w:rsidRDefault="001640FB" w:rsidP="00775DB7">
                    <w:pPr>
                      <w:spacing w:after="0" w:line="240" w:lineRule="auto"/>
                      <w:rPr>
                        <w:color w:val="505050"/>
                        <w:sz w:val="14"/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C154B1C" wp14:editId="77EF349B">
              <wp:simplePos x="0" y="0"/>
              <wp:positionH relativeFrom="margin">
                <wp:posOffset>5727065</wp:posOffset>
              </wp:positionH>
              <wp:positionV relativeFrom="paragraph">
                <wp:posOffset>-18875</wp:posOffset>
              </wp:positionV>
              <wp:extent cx="456565" cy="504824"/>
              <wp:effectExtent l="0" t="0" r="635" b="10160"/>
              <wp:wrapNone/>
              <wp:docPr id="21" name="Text Box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6565" cy="50482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E2540B6" w14:textId="77777777" w:rsidR="001640FB" w:rsidRPr="00476C3F" w:rsidRDefault="0055108B" w:rsidP="00476C3F">
                          <w:pPr>
                            <w:pStyle w:val="NWMPHNPageNo"/>
                            <w:rPr>
                              <w:sz w:val="16"/>
                            </w:rPr>
                          </w:pPr>
                          <w:r w:rsidRPr="00476C3F">
                            <w:rPr>
                              <w:sz w:val="16"/>
                            </w:rPr>
                            <w:t xml:space="preserve">Page </w:t>
                          </w:r>
                          <w:r w:rsidRPr="00476C3F">
                            <w:rPr>
                              <w:sz w:val="16"/>
                            </w:rPr>
                            <w:fldChar w:fldCharType="begin"/>
                          </w:r>
                          <w:r w:rsidRPr="00476C3F">
                            <w:rPr>
                              <w:sz w:val="16"/>
                            </w:rPr>
                            <w:instrText xml:space="preserve"> PAGE  \* MERGEFORMAT </w:instrText>
                          </w:r>
                          <w:r w:rsidRPr="00476C3F">
                            <w:rPr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z w:val="16"/>
                            </w:rPr>
                            <w:t>2</w:t>
                          </w:r>
                          <w:r w:rsidRPr="00476C3F">
                            <w:rPr>
                              <w:sz w:val="16"/>
                            </w:rPr>
                            <w:fldChar w:fldCharType="end"/>
                          </w:r>
                          <w:r w:rsidRPr="00476C3F">
                            <w:rPr>
                              <w:sz w:val="16"/>
                            </w:rPr>
                            <w:t xml:space="preserve"> of </w:t>
                          </w:r>
                          <w:r w:rsidRPr="00476C3F">
                            <w:rPr>
                              <w:sz w:val="16"/>
                            </w:rPr>
                            <w:fldChar w:fldCharType="begin"/>
                          </w:r>
                          <w:r w:rsidRPr="00476C3F">
                            <w:rPr>
                              <w:sz w:val="16"/>
                            </w:rPr>
                            <w:instrText xml:space="preserve"> NUMPAGES  \* MERGEFORMAT </w:instrText>
                          </w:r>
                          <w:r w:rsidRPr="00476C3F">
                            <w:rPr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z w:val="16"/>
                            </w:rPr>
                            <w:t>2</w:t>
                          </w:r>
                          <w:r w:rsidRPr="00476C3F">
                            <w:rPr>
                              <w:noProof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ma14="http://schemas.microsoft.com/office/mac/drawingml/2011/main">
          <w:pict>
            <v:shape id="Text Box 21" style="position:absolute;margin-left:450.95pt;margin-top:-1.5pt;width:35.95pt;height:39.75pt;z-index:25165824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bottom" o:spid="_x0000_s1030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" w14:anchorId="1C154B1C">
              <v:textbox inset="0,0,0,0">
                <w:txbxContent>
                  <w:p w:rsidRPr="00476C3F" w:rsidR="001640FB" w:rsidP="00476C3F" w:rsidRDefault="0055108B" w14:paraId="5E2540B6" w14:textId="77777777">
                    <w:pPr>
                      <w:pStyle w:val="NWMPHNPageNo"/>
                      <w:rPr>
                        <w:sz w:val="16"/>
                      </w:rPr>
                    </w:pPr>
                    <w:r w:rsidRPr="00476C3F">
                      <w:rPr>
                        <w:sz w:val="16"/>
                      </w:rPr>
                      <w:t xml:space="preserve">Page </w:t>
                    </w:r>
                    <w:r w:rsidRPr="00476C3F">
                      <w:rPr>
                        <w:sz w:val="16"/>
                      </w:rPr>
                      <w:fldChar w:fldCharType="begin"/>
                    </w:r>
                    <w:r w:rsidRPr="00476C3F">
                      <w:rPr>
                        <w:sz w:val="16"/>
                      </w:rPr>
                      <w:instrText xml:space="preserve"> PAGE  \* MERGEFORMAT </w:instrText>
                    </w:r>
                    <w:r w:rsidRPr="00476C3F">
                      <w:rPr>
                        <w:sz w:val="16"/>
                      </w:rPr>
                      <w:fldChar w:fldCharType="separate"/>
                    </w:r>
                    <w:r>
                      <w:rPr>
                        <w:noProof/>
                        <w:sz w:val="16"/>
                      </w:rPr>
                      <w:t>2</w:t>
                    </w:r>
                    <w:r w:rsidRPr="00476C3F">
                      <w:rPr>
                        <w:sz w:val="16"/>
                      </w:rPr>
                      <w:fldChar w:fldCharType="end"/>
                    </w:r>
                    <w:r w:rsidRPr="00476C3F">
                      <w:rPr>
                        <w:sz w:val="16"/>
                      </w:rPr>
                      <w:t xml:space="preserve"> of </w:t>
                    </w:r>
                    <w:r w:rsidRPr="00476C3F">
                      <w:rPr>
                        <w:sz w:val="16"/>
                      </w:rPr>
                      <w:fldChar w:fldCharType="begin"/>
                    </w:r>
                    <w:r w:rsidRPr="00476C3F">
                      <w:rPr>
                        <w:sz w:val="16"/>
                      </w:rPr>
                      <w:instrText xml:space="preserve"> NUMPAGES  \* MERGEFORMAT </w:instrText>
                    </w:r>
                    <w:r w:rsidRPr="00476C3F">
                      <w:rPr>
                        <w:sz w:val="16"/>
                      </w:rPr>
                      <w:fldChar w:fldCharType="separate"/>
                    </w:r>
                    <w:r>
                      <w:rPr>
                        <w:noProof/>
                        <w:sz w:val="16"/>
                      </w:rPr>
                      <w:t>2</w:t>
                    </w:r>
                    <w:r w:rsidRPr="00476C3F">
                      <w:rPr>
                        <w:noProof/>
                        <w:sz w:val="16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EE9CBF" w14:textId="77777777" w:rsidR="001640FB" w:rsidRDefault="0055108B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53E0C5F5" wp14:editId="711734B9">
              <wp:simplePos x="0" y="0"/>
              <wp:positionH relativeFrom="column">
                <wp:posOffset>898793</wp:posOffset>
              </wp:positionH>
              <wp:positionV relativeFrom="paragraph">
                <wp:posOffset>175720</wp:posOffset>
              </wp:positionV>
              <wp:extent cx="4662765" cy="328773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62765" cy="32877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arto="http://schemas.microsoft.com/office/word/2006/arto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0" w:type="auto"/>
                            <w:tblCellMar>
                              <w:left w:w="284" w:type="dxa"/>
                              <w:right w:w="142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127"/>
                            <w:gridCol w:w="2693"/>
                            <w:gridCol w:w="2234"/>
                          </w:tblGrid>
                          <w:tr w:rsidR="00E16D15" w14:paraId="5A72946E" w14:textId="77777777" w:rsidTr="002D5EB4">
                            <w:tc>
                              <w:tcPr>
                                <w:tcW w:w="2127" w:type="dxa"/>
                                <w:tcBorders>
                                  <w:right w:val="single" w:sz="4" w:space="0" w:color="A6A6A6" w:themeColor="background1" w:themeShade="A6"/>
                                </w:tcBorders>
                              </w:tcPr>
                              <w:p w14:paraId="3D5268AD" w14:textId="055F59ED" w:rsidR="001640FB" w:rsidRPr="002D5EB4" w:rsidRDefault="007E1144" w:rsidP="007D2837">
                                <w:pPr>
                                  <w:pStyle w:val="NWMPHNFootertext"/>
                                  <w:rPr>
                                    <w:color w:val="808080" w:themeColor="background1" w:themeShade="80"/>
                                  </w:rPr>
                                </w:pPr>
                                <w:r>
                                  <w:rPr>
                                    <w:color w:val="808080" w:themeColor="background1" w:themeShade="80"/>
                                  </w:rPr>
                                  <w:t>Emerging Minds EOI</w:t>
                                </w:r>
                                <w:r w:rsidR="0055108B" w:rsidRPr="002D5EB4">
                                  <w:rPr>
                                    <w:color w:val="808080" w:themeColor="background1" w:themeShade="80"/>
                                  </w:rPr>
                                  <w:fldChar w:fldCharType="begin"/>
                                </w:r>
                                <w:r w:rsidR="0055108B" w:rsidRPr="002D5EB4">
                                  <w:rPr>
                                    <w:color w:val="808080" w:themeColor="background1" w:themeShade="80"/>
                                  </w:rPr>
                                  <w:instrText xml:space="preserve"> FILENAME   \* MERGEFORMAT </w:instrText>
                                </w:r>
                                <w:r w:rsidR="0055108B" w:rsidRPr="002D5EB4">
                                  <w:rPr>
                                    <w:color w:val="808080" w:themeColor="background1" w:themeShade="80"/>
                                  </w:rPr>
                                  <w:fldChar w:fldCharType="separate"/>
                                </w:r>
                                <w:r w:rsidR="0055108B" w:rsidRPr="002D5EB4">
                                  <w:rPr>
                                    <w:color w:val="808080" w:themeColor="background1" w:themeShade="80"/>
                                  </w:rPr>
                                  <w:fldChar w:fldCharType="end"/>
                                </w:r>
                                <w:r w:rsidR="0055108B" w:rsidRPr="002D5EB4">
                                  <w:rPr>
                                    <w:noProof/>
                                    <w:color w:val="808080" w:themeColor="background1" w:themeShade="80"/>
                                  </w:rPr>
                                  <w:t xml:space="preserve">  </w:t>
                                </w:r>
                                <w:r>
                                  <w:rPr>
                                    <w:noProof/>
                                    <w:color w:val="808080" w:themeColor="background1" w:themeShade="80"/>
                                  </w:rPr>
                                  <w:br/>
                                </w:r>
                                <w:r w:rsidR="0055108B" w:rsidRPr="002D5EB4">
                                  <w:rPr>
                                    <w:color w:val="808080" w:themeColor="background1" w:themeShade="80"/>
                                  </w:rPr>
                                  <w:t xml:space="preserve">Version </w:t>
                                </w:r>
                                <w:r>
                                  <w:rPr>
                                    <w:color w:val="808080" w:themeColor="background1" w:themeShade="80"/>
                                  </w:rPr>
                                  <w:t>1.0</w:t>
                                </w:r>
                              </w:p>
                            </w:tc>
                            <w:tc>
                              <w:tcPr>
                                <w:tcW w:w="2693" w:type="dxa"/>
                                <w:tcBorders>
                                  <w:right w:val="single" w:sz="4" w:space="0" w:color="A6A6A6" w:themeColor="background1" w:themeShade="A6"/>
                                </w:tcBorders>
                              </w:tcPr>
                              <w:p w14:paraId="4E1427FF" w14:textId="1BF81267" w:rsidR="001640FB" w:rsidRPr="002D5EB4" w:rsidRDefault="0055108B" w:rsidP="007E1144">
                                <w:pPr>
                                  <w:pStyle w:val="NWMPHNFootertext"/>
                                  <w:spacing w:after="0"/>
                                  <w:ind w:left="-146"/>
                                  <w:rPr>
                                    <w:color w:val="808080" w:themeColor="background1" w:themeShade="80"/>
                                  </w:rPr>
                                </w:pP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t xml:space="preserve">Date Approved: </w:t>
                                </w:r>
                                <w:r w:rsidR="00130E84">
                                  <w:rPr>
                                    <w:color w:val="808080" w:themeColor="background1" w:themeShade="80"/>
                                  </w:rPr>
                                  <w:t>2</w:t>
                                </w:r>
                                <w:r w:rsidR="00C111B3">
                                  <w:rPr>
                                    <w:color w:val="808080" w:themeColor="background1" w:themeShade="80"/>
                                  </w:rPr>
                                  <w:t>8</w:t>
                                </w:r>
                                <w:r w:rsidR="00130E84">
                                  <w:rPr>
                                    <w:color w:val="808080" w:themeColor="background1" w:themeShade="80"/>
                                  </w:rPr>
                                  <w:t xml:space="preserve"> October</w:t>
                                </w:r>
                                <w:r w:rsidR="007E1144">
                                  <w:rPr>
                                    <w:color w:val="808080" w:themeColor="background1" w:themeShade="80"/>
                                  </w:rPr>
                                  <w:t xml:space="preserve"> 2024</w:t>
                                </w:r>
                              </w:p>
                            </w:tc>
                            <w:tc>
                              <w:tcPr>
                                <w:tcW w:w="2234" w:type="dxa"/>
                                <w:tcBorders>
                                  <w:left w:val="single" w:sz="4" w:space="0" w:color="A6A6A6" w:themeColor="background1" w:themeShade="A6"/>
                                </w:tcBorders>
                              </w:tcPr>
                              <w:p w14:paraId="764F4763" w14:textId="4EC9B39F" w:rsidR="001640FB" w:rsidRPr="002D5EB4" w:rsidRDefault="0055108B" w:rsidP="002D5EB4">
                                <w:pPr>
                                  <w:pStyle w:val="NWMPHNFootertext"/>
                                  <w:ind w:left="-137"/>
                                  <w:rPr>
                                    <w:color w:val="808080" w:themeColor="background1" w:themeShade="80"/>
                                  </w:rPr>
                                </w:pP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t>**Uncontrolled when printed**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br/>
                                  <w:t xml:space="preserve">Date Printed: 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begin"/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instrText xml:space="preserve"> TIME \@ "d MMMM yyyy" </w:instrTex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separate"/>
                                </w:r>
                                <w:r w:rsidR="00C111B3">
                                  <w:rPr>
                                    <w:noProof/>
                                    <w:color w:val="808080" w:themeColor="background1" w:themeShade="80"/>
                                  </w:rPr>
                                  <w:t>28 October 2024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78B5165A" w14:textId="77777777" w:rsidR="001640FB" w:rsidRPr="00F51657" w:rsidRDefault="001640FB" w:rsidP="00775DB7">
                          <w:pPr>
                            <w:spacing w:after="0" w:line="240" w:lineRule="auto"/>
                            <w:rPr>
                              <w:color w:val="505050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E0C5F5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7" type="#_x0000_t202" style="position:absolute;margin-left:70.75pt;margin-top:13.85pt;width:367.15pt;height:25.9pt;z-index:25165824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" filled="f" stroked="f">
              <v:textbox>
                <w:txbxContent>
                  <w:tbl>
                    <w:tblPr>
                      <w:tblW w:w="0" w:type="auto"/>
                      <w:tblCellMar>
                        <w:left w:w="284" w:type="dxa"/>
                        <w:right w:w="142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127"/>
                      <w:gridCol w:w="2693"/>
                      <w:gridCol w:w="2234"/>
                    </w:tblGrid>
                    <w:tr w:rsidR="00E16D15" w14:paraId="5A72946E" w14:textId="77777777" w:rsidTr="002D5EB4">
                      <w:tc>
                        <w:tcPr>
                          <w:tcW w:w="2127" w:type="dxa"/>
                          <w:tcBorders>
                            <w:right w:val="single" w:sz="4" w:space="0" w:color="A6A6A6" w:themeColor="background1" w:themeShade="A6"/>
                          </w:tcBorders>
                        </w:tcPr>
                        <w:p w14:paraId="3D5268AD" w14:textId="055F59ED" w:rsidR="001640FB" w:rsidRPr="002D5EB4" w:rsidRDefault="007E1144" w:rsidP="007D2837">
                          <w:pPr>
                            <w:pStyle w:val="NWMPHNFootertext"/>
                            <w:rPr>
                              <w:color w:val="808080" w:themeColor="background1" w:themeShade="80"/>
                            </w:rPr>
                          </w:pPr>
                          <w:r>
                            <w:rPr>
                              <w:color w:val="808080" w:themeColor="background1" w:themeShade="80"/>
                            </w:rPr>
                            <w:t>Emerging Minds EOI</w:t>
                          </w:r>
                          <w:r w:rsidR="0055108B" w:rsidRPr="002D5EB4">
                            <w:rPr>
                              <w:color w:val="808080" w:themeColor="background1" w:themeShade="80"/>
                            </w:rPr>
                            <w:fldChar w:fldCharType="begin"/>
                          </w:r>
                          <w:r w:rsidR="0055108B" w:rsidRPr="002D5EB4">
                            <w:rPr>
                              <w:color w:val="808080" w:themeColor="background1" w:themeShade="80"/>
                            </w:rPr>
                            <w:instrText xml:space="preserve"> FILENAME   \* MERGEFORMAT </w:instrText>
                          </w:r>
                          <w:r w:rsidR="0055108B" w:rsidRPr="002D5EB4">
                            <w:rPr>
                              <w:color w:val="808080" w:themeColor="background1" w:themeShade="80"/>
                            </w:rPr>
                            <w:fldChar w:fldCharType="separate"/>
                          </w:r>
                          <w:r w:rsidR="0055108B" w:rsidRPr="002D5EB4">
                            <w:rPr>
                              <w:color w:val="808080" w:themeColor="background1" w:themeShade="80"/>
                            </w:rPr>
                            <w:fldChar w:fldCharType="end"/>
                          </w:r>
                          <w:r w:rsidR="0055108B" w:rsidRPr="002D5EB4">
                            <w:rPr>
                              <w:noProof/>
                              <w:color w:val="808080" w:themeColor="background1" w:themeShade="80"/>
                            </w:rPr>
                            <w:t xml:space="preserve">  </w:t>
                          </w:r>
                          <w:r>
                            <w:rPr>
                              <w:noProof/>
                              <w:color w:val="808080" w:themeColor="background1" w:themeShade="80"/>
                            </w:rPr>
                            <w:br/>
                          </w:r>
                          <w:r w:rsidR="0055108B" w:rsidRPr="002D5EB4">
                            <w:rPr>
                              <w:color w:val="808080" w:themeColor="background1" w:themeShade="80"/>
                            </w:rPr>
                            <w:t xml:space="preserve">Version </w:t>
                          </w:r>
                          <w:r>
                            <w:rPr>
                              <w:color w:val="808080" w:themeColor="background1" w:themeShade="80"/>
                            </w:rPr>
                            <w:t>1.0</w:t>
                          </w:r>
                        </w:p>
                      </w:tc>
                      <w:tc>
                        <w:tcPr>
                          <w:tcW w:w="2693" w:type="dxa"/>
                          <w:tcBorders>
                            <w:right w:val="single" w:sz="4" w:space="0" w:color="A6A6A6" w:themeColor="background1" w:themeShade="A6"/>
                          </w:tcBorders>
                        </w:tcPr>
                        <w:p w14:paraId="4E1427FF" w14:textId="1BF81267" w:rsidR="001640FB" w:rsidRPr="002D5EB4" w:rsidRDefault="0055108B" w:rsidP="007E1144">
                          <w:pPr>
                            <w:pStyle w:val="NWMPHNFootertext"/>
                            <w:spacing w:after="0"/>
                            <w:ind w:left="-146"/>
                            <w:rPr>
                              <w:color w:val="808080" w:themeColor="background1" w:themeShade="80"/>
                            </w:rPr>
                          </w:pPr>
                          <w:r w:rsidRPr="002D5EB4">
                            <w:rPr>
                              <w:color w:val="808080" w:themeColor="background1" w:themeShade="80"/>
                            </w:rPr>
                            <w:t xml:space="preserve">Date Approved: </w:t>
                          </w:r>
                          <w:r w:rsidR="00130E84">
                            <w:rPr>
                              <w:color w:val="808080" w:themeColor="background1" w:themeShade="80"/>
                            </w:rPr>
                            <w:t>2</w:t>
                          </w:r>
                          <w:r w:rsidR="00C111B3">
                            <w:rPr>
                              <w:color w:val="808080" w:themeColor="background1" w:themeShade="80"/>
                            </w:rPr>
                            <w:t>8</w:t>
                          </w:r>
                          <w:r w:rsidR="00130E84">
                            <w:rPr>
                              <w:color w:val="808080" w:themeColor="background1" w:themeShade="80"/>
                            </w:rPr>
                            <w:t xml:space="preserve"> October</w:t>
                          </w:r>
                          <w:r w:rsidR="007E1144">
                            <w:rPr>
                              <w:color w:val="808080" w:themeColor="background1" w:themeShade="80"/>
                            </w:rPr>
                            <w:t xml:space="preserve"> 2024</w:t>
                          </w:r>
                        </w:p>
                      </w:tc>
                      <w:tc>
                        <w:tcPr>
                          <w:tcW w:w="2234" w:type="dxa"/>
                          <w:tcBorders>
                            <w:left w:val="single" w:sz="4" w:space="0" w:color="A6A6A6" w:themeColor="background1" w:themeShade="A6"/>
                          </w:tcBorders>
                        </w:tcPr>
                        <w:p w14:paraId="764F4763" w14:textId="4EC9B39F" w:rsidR="001640FB" w:rsidRPr="002D5EB4" w:rsidRDefault="0055108B" w:rsidP="002D5EB4">
                          <w:pPr>
                            <w:pStyle w:val="NWMPHNFootertext"/>
                            <w:ind w:left="-137"/>
                            <w:rPr>
                              <w:color w:val="808080" w:themeColor="background1" w:themeShade="80"/>
                            </w:rPr>
                          </w:pPr>
                          <w:r w:rsidRPr="002D5EB4">
                            <w:rPr>
                              <w:color w:val="808080" w:themeColor="background1" w:themeShade="80"/>
                            </w:rPr>
                            <w:t>**Uncontrolled when printed**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br/>
                            <w:t xml:space="preserve">Date Printed: 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begin"/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instrText xml:space="preserve"> TIME \@ "d MMMM yyyy" </w:instrTex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separate"/>
                          </w:r>
                          <w:r w:rsidR="00C111B3">
                            <w:rPr>
                              <w:noProof/>
                              <w:color w:val="808080" w:themeColor="background1" w:themeShade="80"/>
                            </w:rPr>
                            <w:t>28 October 2024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78B5165A" w14:textId="77777777" w:rsidR="001640FB" w:rsidRPr="00F51657" w:rsidRDefault="001640FB" w:rsidP="00775DB7">
                    <w:pPr>
                      <w:spacing w:after="0" w:line="240" w:lineRule="auto"/>
                      <w:rPr>
                        <w:color w:val="505050"/>
                        <w:sz w:val="14"/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24E8C8D" wp14:editId="3A72D411">
              <wp:simplePos x="0" y="0"/>
              <wp:positionH relativeFrom="column">
                <wp:posOffset>5561388</wp:posOffset>
              </wp:positionH>
              <wp:positionV relativeFrom="paragraph">
                <wp:posOffset>3706</wp:posOffset>
              </wp:positionV>
              <wp:extent cx="456565" cy="50477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6565" cy="504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5E20DC" w14:textId="77777777" w:rsidR="001640FB" w:rsidRPr="00476C3F" w:rsidRDefault="0055108B" w:rsidP="00735256">
                          <w:pPr>
                            <w:pStyle w:val="NWMPHNPageNo"/>
                            <w:rPr>
                              <w:sz w:val="16"/>
                            </w:rPr>
                          </w:pPr>
                          <w:r w:rsidRPr="00476C3F">
                            <w:rPr>
                              <w:sz w:val="16"/>
                            </w:rPr>
                            <w:t xml:space="preserve">Page </w:t>
                          </w:r>
                          <w:r w:rsidRPr="00476C3F">
                            <w:rPr>
                              <w:sz w:val="16"/>
                            </w:rPr>
                            <w:fldChar w:fldCharType="begin"/>
                          </w:r>
                          <w:r w:rsidRPr="00476C3F">
                            <w:rPr>
                              <w:sz w:val="16"/>
                            </w:rPr>
                            <w:instrText xml:space="preserve"> PAGE  \* MERGEFORMAT </w:instrText>
                          </w:r>
                          <w:r w:rsidRPr="00476C3F">
                            <w:rPr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z w:val="16"/>
                            </w:rPr>
                            <w:t>1</w:t>
                          </w:r>
                          <w:r w:rsidRPr="00476C3F">
                            <w:rPr>
                              <w:sz w:val="16"/>
                            </w:rPr>
                            <w:fldChar w:fldCharType="end"/>
                          </w:r>
                          <w:r w:rsidRPr="00476C3F">
                            <w:rPr>
                              <w:sz w:val="16"/>
                            </w:rPr>
                            <w:t xml:space="preserve"> of </w:t>
                          </w:r>
                          <w:r w:rsidRPr="00476C3F">
                            <w:rPr>
                              <w:sz w:val="16"/>
                            </w:rPr>
                            <w:fldChar w:fldCharType="begin"/>
                          </w:r>
                          <w:r w:rsidRPr="00476C3F">
                            <w:rPr>
                              <w:sz w:val="16"/>
                            </w:rPr>
                            <w:instrText xml:space="preserve"> NUMPAGES  \* MERGEFORMAT </w:instrText>
                          </w:r>
                          <w:r w:rsidRPr="00476C3F">
                            <w:rPr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z w:val="16"/>
                            </w:rPr>
                            <w:t>2</w:t>
                          </w:r>
                          <w:r w:rsidRPr="00476C3F">
                            <w:rPr>
                              <w:noProof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ma14="http://schemas.microsoft.com/office/mac/drawingml/2011/main">
          <w:pict>
            <v:shape id="Text Box 1" style="position:absolute;margin-left:437.9pt;margin-top:.3pt;width:35.95pt;height:39.75pt;z-index:25165824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bottom" o:spid="_x0000_s103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" w14:anchorId="224E8C8D">
              <v:textbox inset="0,0,0,0">
                <w:txbxContent>
                  <w:p w:rsidRPr="00476C3F" w:rsidR="001640FB" w:rsidP="00735256" w:rsidRDefault="0055108B" w14:paraId="405E20DC" w14:textId="77777777">
                    <w:pPr>
                      <w:pStyle w:val="NWMPHNPageNo"/>
                      <w:rPr>
                        <w:sz w:val="16"/>
                      </w:rPr>
                    </w:pPr>
                    <w:r w:rsidRPr="00476C3F">
                      <w:rPr>
                        <w:sz w:val="16"/>
                      </w:rPr>
                      <w:t xml:space="preserve">Page </w:t>
                    </w:r>
                    <w:r w:rsidRPr="00476C3F">
                      <w:rPr>
                        <w:sz w:val="16"/>
                      </w:rPr>
                      <w:fldChar w:fldCharType="begin"/>
                    </w:r>
                    <w:r w:rsidRPr="00476C3F">
                      <w:rPr>
                        <w:sz w:val="16"/>
                      </w:rPr>
                      <w:instrText xml:space="preserve"> PAGE  \* MERGEFORMAT </w:instrText>
                    </w:r>
                    <w:r w:rsidRPr="00476C3F">
                      <w:rPr>
                        <w:sz w:val="16"/>
                      </w:rPr>
                      <w:fldChar w:fldCharType="separate"/>
                    </w:r>
                    <w:r>
                      <w:rPr>
                        <w:noProof/>
                        <w:sz w:val="16"/>
                      </w:rPr>
                      <w:t>1</w:t>
                    </w:r>
                    <w:r w:rsidRPr="00476C3F">
                      <w:rPr>
                        <w:sz w:val="16"/>
                      </w:rPr>
                      <w:fldChar w:fldCharType="end"/>
                    </w:r>
                    <w:r w:rsidRPr="00476C3F">
                      <w:rPr>
                        <w:sz w:val="16"/>
                      </w:rPr>
                      <w:t xml:space="preserve"> of </w:t>
                    </w:r>
                    <w:r w:rsidRPr="00476C3F">
                      <w:rPr>
                        <w:sz w:val="16"/>
                      </w:rPr>
                      <w:fldChar w:fldCharType="begin"/>
                    </w:r>
                    <w:r w:rsidRPr="00476C3F">
                      <w:rPr>
                        <w:sz w:val="16"/>
                      </w:rPr>
                      <w:instrText xml:space="preserve"> NUMPAGES  \* MERGEFORMAT </w:instrText>
                    </w:r>
                    <w:r w:rsidRPr="00476C3F">
                      <w:rPr>
                        <w:sz w:val="16"/>
                      </w:rPr>
                      <w:fldChar w:fldCharType="separate"/>
                    </w:r>
                    <w:r>
                      <w:rPr>
                        <w:noProof/>
                        <w:sz w:val="16"/>
                      </w:rPr>
                      <w:t>2</w:t>
                    </w:r>
                    <w:r w:rsidRPr="00476C3F">
                      <w:rPr>
                        <w:noProof/>
                        <w:sz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52691B" w14:textId="77777777" w:rsidR="00A0218A" w:rsidRDefault="00A0218A">
      <w:pPr>
        <w:spacing w:after="0" w:line="240" w:lineRule="auto"/>
      </w:pPr>
      <w:r>
        <w:separator/>
      </w:r>
    </w:p>
  </w:footnote>
  <w:footnote w:type="continuationSeparator" w:id="0">
    <w:p w14:paraId="76F8E32F" w14:textId="77777777" w:rsidR="00A0218A" w:rsidRDefault="00A0218A">
      <w:pPr>
        <w:spacing w:after="0" w:line="240" w:lineRule="auto"/>
      </w:pPr>
      <w:r>
        <w:continuationSeparator/>
      </w:r>
    </w:p>
  </w:footnote>
  <w:footnote w:type="continuationNotice" w:id="1">
    <w:p w14:paraId="6CDDFF55" w14:textId="77777777" w:rsidR="00A0218A" w:rsidRDefault="00A0218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61D540" w14:textId="7FE30682" w:rsidR="001640FB" w:rsidRDefault="00C111B3">
    <w:pPr>
      <w:pStyle w:val="Head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4872" behindDoc="1" locked="0" layoutInCell="1" allowOverlap="1" wp14:anchorId="437DB4F8" wp14:editId="6FD9615B">
              <wp:simplePos x="0" y="0"/>
              <wp:positionH relativeFrom="page">
                <wp:posOffset>346921</wp:posOffset>
              </wp:positionH>
              <wp:positionV relativeFrom="paragraph">
                <wp:posOffset>2751</wp:posOffset>
              </wp:positionV>
              <wp:extent cx="2886075" cy="514350"/>
              <wp:effectExtent l="0" t="0" r="9525" b="0"/>
              <wp:wrapNone/>
              <wp:docPr id="797837238" name="Text Box 7978372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6075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8B181C2" w14:textId="77777777" w:rsidR="00C111B3" w:rsidRPr="005F22DB" w:rsidRDefault="00C111B3" w:rsidP="00C111B3">
                          <w:pPr>
                            <w:spacing w:after="0" w:line="420" w:lineRule="exact"/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  <w:t>Application form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7DB4F8" id="_x0000_t202" coordsize="21600,21600" o:spt="202" path="m,l,21600r21600,l21600,xe">
              <v:stroke joinstyle="miter"/>
              <v:path gradientshapeok="t" o:connecttype="rect"/>
            </v:shapetype>
            <v:shape id="Text Box 797837238" o:spid="_x0000_s1026" type="#_x0000_t202" style="position:absolute;margin-left:27.3pt;margin-top:.2pt;width:227.25pt;height:40.5pt;z-index:-251631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" filled="f" stroked="f">
              <v:textbox inset="0,0,0,0">
                <w:txbxContent>
                  <w:p w14:paraId="38B181C2" w14:textId="77777777" w:rsidR="00C111B3" w:rsidRPr="005F22DB" w:rsidRDefault="00C111B3" w:rsidP="00C111B3">
                    <w:pPr>
                      <w:spacing w:after="0" w:line="420" w:lineRule="exact"/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</w:pPr>
                    <w:r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  <w:t>Application form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FB7AE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8488" behindDoc="1" locked="0" layoutInCell="1" allowOverlap="1" wp14:anchorId="7A5CE59B" wp14:editId="240BF12A">
              <wp:simplePos x="0" y="0"/>
              <wp:positionH relativeFrom="page">
                <wp:posOffset>397722</wp:posOffset>
              </wp:positionH>
              <wp:positionV relativeFrom="paragraph">
                <wp:posOffset>8043</wp:posOffset>
              </wp:positionV>
              <wp:extent cx="2886075" cy="514350"/>
              <wp:effectExtent l="0" t="0" r="9525" b="0"/>
              <wp:wrapNone/>
              <wp:docPr id="1418475002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6075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80BCEFB" w14:textId="77777777" w:rsidR="00FB7AEB" w:rsidRPr="005F22DB" w:rsidRDefault="00FB7AEB" w:rsidP="00FB7AEB">
                          <w:pPr>
                            <w:spacing w:after="0" w:line="420" w:lineRule="exact"/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  <w:t>Application form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ma14="http://schemas.microsoft.com/office/mac/drawingml/2011/main">
          <w:pict>
            <v:shapetype id="_x0000_t202" coordsize="21600,21600" o:spt="202" path="m,l,21600r21600,l21600,xe" w14:anchorId="7A5CE59B">
              <v:stroke joinstyle="miter"/>
              <v:path gradientshapeok="t" o:connecttype="rect"/>
            </v:shapetype>
            <v:shape id="Text Box 11" style="position:absolute;margin-left:31.3pt;margin-top:.65pt;width:227.25pt;height:40.5pt;z-index:-251647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">
              <v:textbox inset="0,0,0,0">
                <w:txbxContent>
                  <w:p w:rsidRPr="005F22DB" w:rsidR="00FB7AEB" w:rsidP="00FB7AEB" w:rsidRDefault="00FB7AEB" w14:paraId="080BCEFB" w14:textId="77777777">
                    <w:pPr>
                      <w:spacing w:after="0" w:line="420" w:lineRule="exact"/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</w:pPr>
                    <w:r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  <w:t>Application form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130E84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0536" behindDoc="1" locked="0" layoutInCell="1" allowOverlap="1" wp14:anchorId="3B538319" wp14:editId="4A9A7E2D">
              <wp:simplePos x="0" y="0"/>
              <wp:positionH relativeFrom="page">
                <wp:posOffset>346921</wp:posOffset>
              </wp:positionH>
              <wp:positionV relativeFrom="paragraph">
                <wp:posOffset>11217</wp:posOffset>
              </wp:positionV>
              <wp:extent cx="2886075" cy="514350"/>
              <wp:effectExtent l="0" t="0" r="9525" b="0"/>
              <wp:wrapNone/>
              <wp:docPr id="4001725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6075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B0D497B" w14:textId="77777777" w:rsidR="00130E84" w:rsidRPr="005F22DB" w:rsidRDefault="00130E84" w:rsidP="00130E84">
                          <w:pPr>
                            <w:spacing w:after="0" w:line="420" w:lineRule="exact"/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  <w:t>Application form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ma14="http://schemas.microsoft.com/office/mac/drawingml/2011/main">
          <w:pict>
            <v:shape id="Text Box 9" style="position:absolute;margin-left:27.3pt;margin-top:.9pt;width:227.25pt;height:40.5pt;z-index:-251645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" w14:anchorId="3B538319">
              <v:textbox inset="0,0,0,0">
                <w:txbxContent>
                  <w:p w:rsidRPr="005F22DB" w:rsidR="00130E84" w:rsidP="00130E84" w:rsidRDefault="00130E84" w14:paraId="1B0D497B" w14:textId="77777777">
                    <w:pPr>
                      <w:spacing w:after="0" w:line="420" w:lineRule="exact"/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</w:pPr>
                    <w:r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  <w:t>Application form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55108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50C21475" wp14:editId="4097AC30">
              <wp:simplePos x="0" y="0"/>
              <wp:positionH relativeFrom="page">
                <wp:posOffset>342900</wp:posOffset>
              </wp:positionH>
              <wp:positionV relativeFrom="paragraph">
                <wp:posOffset>-106680</wp:posOffset>
              </wp:positionV>
              <wp:extent cx="2886075" cy="619125"/>
              <wp:effectExtent l="0" t="0" r="9525" b="9525"/>
              <wp:wrapNone/>
              <wp:docPr id="192" name="Text Box 19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6075" cy="619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D7BABFF" w14:textId="77777777" w:rsidR="001640FB" w:rsidRPr="005F22DB" w:rsidRDefault="0055108B" w:rsidP="00281050">
                          <w:pPr>
                            <w:spacing w:after="0" w:line="420" w:lineRule="exact"/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  <w:t>Expression of Interest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ma14="http://schemas.microsoft.com/office/mac/drawingml/2011/main">
          <w:pict>
            <v:shape id="Text Box 192" style="position:absolute;margin-left:27pt;margin-top:-8.4pt;width:227.25pt;height:48.75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" w14:anchorId="50C21475">
              <v:textbox inset="0,0,0,0">
                <w:txbxContent>
                  <w:p w:rsidRPr="005F22DB" w:rsidR="001640FB" w:rsidP="00281050" w:rsidRDefault="0055108B" w14:paraId="6D7BABFF" w14:textId="77777777">
                    <w:pPr>
                      <w:spacing w:after="0" w:line="420" w:lineRule="exact"/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</w:pPr>
                    <w:r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  <w:t>Expression of Interest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55108B" w:rsidRPr="00D6263F">
      <w:rPr>
        <w:noProof/>
        <w:lang w:eastAsia="en-AU"/>
      </w:rPr>
      <w:drawing>
        <wp:anchor distT="0" distB="0" distL="114300" distR="114300" simplePos="0" relativeHeight="251678728" behindDoc="1" locked="0" layoutInCell="1" allowOverlap="1" wp14:anchorId="15B5858E" wp14:editId="6FD16370">
          <wp:simplePos x="0" y="0"/>
          <wp:positionH relativeFrom="margin">
            <wp:align>center</wp:align>
          </wp:positionH>
          <wp:positionV relativeFrom="page">
            <wp:posOffset>188595</wp:posOffset>
          </wp:positionV>
          <wp:extent cx="7179432" cy="10401300"/>
          <wp:effectExtent l="0" t="0" r="254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nfo-cov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79432" cy="104013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a14="http://schemas.microsoft.com/office/drawing/2010/main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 xmlns:arto="http://schemas.microsoft.com/office/word/2006/arto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5108B">
      <w:rPr>
        <w:noProof/>
        <w:lang w:eastAsia="en-AU"/>
      </w:rPr>
      <w:drawing>
        <wp:anchor distT="0" distB="0" distL="114300" distR="114300" simplePos="0" relativeHeight="251658241" behindDoc="1" locked="0" layoutInCell="1" allowOverlap="1" wp14:anchorId="4EE0AB22" wp14:editId="1C12237A">
          <wp:simplePos x="0" y="0"/>
          <wp:positionH relativeFrom="page">
            <wp:posOffset>219075</wp:posOffset>
          </wp:positionH>
          <wp:positionV relativeFrom="page">
            <wp:posOffset>190500</wp:posOffset>
          </wp:positionV>
          <wp:extent cx="7184957" cy="1034542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nfo-cover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84957" cy="10345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5F38F8" w14:textId="20BEFB30" w:rsidR="001640FB" w:rsidRDefault="00C111B3" w:rsidP="00C111B3">
    <w:pPr>
      <w:pStyle w:val="Header"/>
      <w:tabs>
        <w:tab w:val="clear" w:pos="4513"/>
        <w:tab w:val="clear" w:pos="9026"/>
        <w:tab w:val="left" w:pos="693"/>
      </w:tabs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2824" behindDoc="1" locked="0" layoutInCell="1" allowOverlap="1" wp14:anchorId="094D2123" wp14:editId="77E26074">
              <wp:simplePos x="0" y="0"/>
              <wp:positionH relativeFrom="page">
                <wp:posOffset>321733</wp:posOffset>
              </wp:positionH>
              <wp:positionV relativeFrom="paragraph">
                <wp:posOffset>-119168</wp:posOffset>
              </wp:positionV>
              <wp:extent cx="2886075" cy="514350"/>
              <wp:effectExtent l="0" t="0" r="9525" b="0"/>
              <wp:wrapNone/>
              <wp:docPr id="1246006337" name="Text Box 12460063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6075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8D63CEC" w14:textId="23B3BA34" w:rsidR="00C111B3" w:rsidRPr="005F22DB" w:rsidRDefault="00C111B3" w:rsidP="00C111B3">
                          <w:pPr>
                            <w:spacing w:after="0" w:line="420" w:lineRule="exact"/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  <w:t>Application form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94D2123" id="_x0000_t202" coordsize="21600,21600" o:spt="202" path="m,l,21600r21600,l21600,xe">
              <v:stroke joinstyle="miter"/>
              <v:path gradientshapeok="t" o:connecttype="rect"/>
            </v:shapetype>
            <v:shape id="Text Box 1246006337" o:spid="_x0000_s1032" type="#_x0000_t202" style="position:absolute;margin-left:25.35pt;margin-top:-9.4pt;width:227.25pt;height:40.5pt;z-index:-251633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" filled="f" stroked="f">
              <v:textbox inset="0,0,0,0">
                <w:txbxContent>
                  <w:p w14:paraId="28D63CEC" w14:textId="23B3BA34" w:rsidR="00C111B3" w:rsidRPr="005F22DB" w:rsidRDefault="00C111B3" w:rsidP="00C111B3">
                    <w:pPr>
                      <w:spacing w:after="0" w:line="420" w:lineRule="exact"/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</w:pPr>
                    <w:r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  <w:t>Application form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FB7AE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4632" behindDoc="1" locked="0" layoutInCell="1" allowOverlap="1" wp14:anchorId="0392C494" wp14:editId="3C9D1E46">
              <wp:simplePos x="0" y="0"/>
              <wp:positionH relativeFrom="page">
                <wp:posOffset>321733</wp:posOffset>
              </wp:positionH>
              <wp:positionV relativeFrom="paragraph">
                <wp:posOffset>-48260</wp:posOffset>
              </wp:positionV>
              <wp:extent cx="2886075" cy="514350"/>
              <wp:effectExtent l="0" t="0" r="9525" b="0"/>
              <wp:wrapNone/>
              <wp:docPr id="1297078404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6075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87E78DD" w14:textId="1F56EE18" w:rsidR="00FB7AEB" w:rsidRPr="005F22DB" w:rsidRDefault="00FB7AEB" w:rsidP="00FB7AEB">
                          <w:pPr>
                            <w:spacing w:after="0" w:line="420" w:lineRule="exact"/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  <w:t>Application form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ma14="http://schemas.microsoft.com/office/mac/drawingml/2011/main">
          <w:pict>
            <v:shapetype id="_x0000_t202" coordsize="21600,21600" o:spt="202" path="m,l,21600r21600,l21600,xe" w14:anchorId="0392C494">
              <v:stroke joinstyle="miter"/>
              <v:path gradientshapeok="t" o:connecttype="rect"/>
            </v:shapetype>
            <v:shape id="Text Box 10" style="position:absolute;margin-left:25.35pt;margin-top:-3.8pt;width:227.25pt;height:40.5pt;z-index:-251641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spid="_x0000_s1031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">
              <v:textbox inset="0,0,0,0">
                <w:txbxContent>
                  <w:p w:rsidRPr="005F22DB" w:rsidR="00FB7AEB" w:rsidP="00FB7AEB" w:rsidRDefault="00FB7AEB" w14:paraId="187E78DD" w14:textId="1F56EE18">
                    <w:pPr>
                      <w:spacing w:after="0" w:line="420" w:lineRule="exact"/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</w:pPr>
                    <w:r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  <w:t>Application form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3B77A3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6680" behindDoc="1" locked="0" layoutInCell="1" allowOverlap="1" wp14:anchorId="3D1D195A" wp14:editId="59F069DF">
              <wp:simplePos x="0" y="0"/>
              <wp:positionH relativeFrom="page">
                <wp:posOffset>321733</wp:posOffset>
              </wp:positionH>
              <wp:positionV relativeFrom="paragraph">
                <wp:posOffset>-85301</wp:posOffset>
              </wp:positionV>
              <wp:extent cx="2886075" cy="514350"/>
              <wp:effectExtent l="0" t="0" r="9525" b="0"/>
              <wp:wrapNone/>
              <wp:docPr id="1582698836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6075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8362470" w14:textId="77777777" w:rsidR="003B77A3" w:rsidRPr="005F22DB" w:rsidRDefault="003B77A3" w:rsidP="003B77A3">
                          <w:pPr>
                            <w:spacing w:after="0" w:line="420" w:lineRule="exact"/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  <w:t>Application form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ma14="http://schemas.microsoft.com/office/mac/drawingml/2011/main">
          <w:pict>
            <v:shape id="Text Box 8" style="position:absolute;margin-left:25.35pt;margin-top:-6.7pt;width:227.25pt;height:40.5pt;z-index:-251639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spid="_x0000_s1032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" w14:anchorId="3D1D195A">
              <v:textbox inset="0,0,0,0">
                <w:txbxContent>
                  <w:p w:rsidRPr="005F22DB" w:rsidR="003B77A3" w:rsidP="003B77A3" w:rsidRDefault="003B77A3" w14:paraId="38362470" w14:textId="77777777">
                    <w:pPr>
                      <w:spacing w:after="0" w:line="420" w:lineRule="exact"/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</w:pPr>
                    <w:r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  <w:t>Application form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D62EC5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0296" behindDoc="1" locked="0" layoutInCell="1" allowOverlap="1" wp14:anchorId="240C0CE6" wp14:editId="2F6FF6E0">
              <wp:simplePos x="0" y="0"/>
              <wp:positionH relativeFrom="page">
                <wp:posOffset>317500</wp:posOffset>
              </wp:positionH>
              <wp:positionV relativeFrom="paragraph">
                <wp:posOffset>-83185</wp:posOffset>
              </wp:positionV>
              <wp:extent cx="2886075" cy="619125"/>
              <wp:effectExtent l="0" t="0" r="9525" b="9525"/>
              <wp:wrapNone/>
              <wp:docPr id="625226969" name="Text Box 62522696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6075" cy="619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C676305" w14:textId="06E6879D" w:rsidR="00D62EC5" w:rsidRPr="005F22DB" w:rsidRDefault="00D62EC5" w:rsidP="00D62EC5">
                          <w:pPr>
                            <w:spacing w:after="0" w:line="420" w:lineRule="exact"/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  <w:t xml:space="preserve">Application form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ma14="http://schemas.microsoft.com/office/mac/drawingml/2011/main">
          <w:pict>
            <v:shape id="Text Box 625226969" style="position:absolute;margin-left:25pt;margin-top:-6.55pt;width:227.25pt;height:48.75pt;z-index:-251656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spid="_x0000_s1033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" w14:anchorId="240C0CE6">
              <v:textbox inset="0,0,0,0">
                <w:txbxContent>
                  <w:p w:rsidRPr="005F22DB" w:rsidR="00D62EC5" w:rsidP="00D62EC5" w:rsidRDefault="00D62EC5" w14:paraId="4C676305" w14:textId="06E6879D">
                    <w:pPr>
                      <w:spacing w:after="0" w:line="420" w:lineRule="exact"/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</w:pPr>
                    <w:r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  <w:t xml:space="preserve">Application form 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55108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2EC20A6E" wp14:editId="6516FBFE">
              <wp:simplePos x="0" y="0"/>
              <wp:positionH relativeFrom="page">
                <wp:posOffset>188595</wp:posOffset>
              </wp:positionH>
              <wp:positionV relativeFrom="paragraph">
                <wp:posOffset>-156210</wp:posOffset>
              </wp:positionV>
              <wp:extent cx="2886075" cy="619125"/>
              <wp:effectExtent l="0" t="0" r="9525" b="9525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6075" cy="6191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A0BDE19" w14:textId="77777777" w:rsidR="001640FB" w:rsidRPr="005F22DB" w:rsidRDefault="0055108B" w:rsidP="003D69D4">
                          <w:pPr>
                            <w:spacing w:after="0" w:line="420" w:lineRule="exact"/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b/>
                              <w:i/>
                              <w:color w:val="FFFFFF" w:themeColor="background1"/>
                              <w:sz w:val="44"/>
                              <w:szCs w:val="44"/>
                            </w:rPr>
                            <w:t>Expression of Interest (Procurement) Template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ma14="http://schemas.microsoft.com/office/mac/drawingml/2011/main">
          <w:pict>
            <v:shape id="_x0000_s1034" style="position:absolute;margin-left:14.85pt;margin-top:-12.3pt;width:227.25pt;height:48.75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" w14:anchorId="2EC20A6E">
              <v:textbox inset="0,0,0,0">
                <w:txbxContent>
                  <w:p w:rsidRPr="005F22DB" w:rsidR="001640FB" w:rsidP="003D69D4" w:rsidRDefault="0055108B" w14:paraId="1A0BDE19" w14:textId="77777777">
                    <w:pPr>
                      <w:spacing w:after="0" w:line="420" w:lineRule="exact"/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</w:pPr>
                    <w:r>
                      <w:rPr>
                        <w:b/>
                        <w:i/>
                        <w:color w:val="FFFFFF" w:themeColor="background1"/>
                        <w:sz w:val="44"/>
                        <w:szCs w:val="44"/>
                      </w:rPr>
                      <w:t>Expression of Interest (Procurement) Template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55108B" w:rsidRPr="00D6263F">
      <w:rPr>
        <w:noProof/>
        <w:lang w:eastAsia="en-AU"/>
      </w:rPr>
      <w:drawing>
        <wp:anchor distT="0" distB="0" distL="114300" distR="114300" simplePos="0" relativeHeight="251680776" behindDoc="1" locked="0" layoutInCell="1" allowOverlap="1" wp14:anchorId="3DCE3DE7" wp14:editId="2C299FB6">
          <wp:simplePos x="0" y="0"/>
          <wp:positionH relativeFrom="page">
            <wp:posOffset>118110</wp:posOffset>
          </wp:positionH>
          <wp:positionV relativeFrom="page">
            <wp:posOffset>152400</wp:posOffset>
          </wp:positionV>
          <wp:extent cx="7179432" cy="10401300"/>
          <wp:effectExtent l="0" t="0" r="254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nfo-cov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79432" cy="104013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a14="http://schemas.microsoft.com/office/drawing/2010/main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 xmlns:arto="http://schemas.microsoft.com/office/word/2006/arto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E16E7"/>
    <w:multiLevelType w:val="multilevel"/>
    <w:tmpl w:val="8362D44A"/>
    <w:lvl w:ilvl="0">
      <w:start w:val="1"/>
      <w:numFmt w:val="decimal"/>
      <w:pStyle w:val="Heading1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07CD0558"/>
    <w:multiLevelType w:val="hybridMultilevel"/>
    <w:tmpl w:val="4588ED56"/>
    <w:lvl w:ilvl="0" w:tplc="A82C373E">
      <w:start w:val="1"/>
      <w:numFmt w:val="bullet"/>
      <w:pStyle w:val="BodyBulletedListNWMPHN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5D8E8FC" w:tentative="1">
      <w:start w:val="1"/>
      <w:numFmt w:val="lowerLetter"/>
      <w:lvlText w:val="%2."/>
      <w:lvlJc w:val="left"/>
      <w:pPr>
        <w:ind w:left="1440" w:hanging="360"/>
      </w:pPr>
    </w:lvl>
    <w:lvl w:ilvl="2" w:tplc="A2C297CE" w:tentative="1">
      <w:start w:val="1"/>
      <w:numFmt w:val="lowerRoman"/>
      <w:lvlText w:val="%3."/>
      <w:lvlJc w:val="right"/>
      <w:pPr>
        <w:ind w:left="2160" w:hanging="180"/>
      </w:pPr>
    </w:lvl>
    <w:lvl w:ilvl="3" w:tplc="31785176" w:tentative="1">
      <w:start w:val="1"/>
      <w:numFmt w:val="decimal"/>
      <w:lvlText w:val="%4."/>
      <w:lvlJc w:val="left"/>
      <w:pPr>
        <w:ind w:left="2880" w:hanging="360"/>
      </w:pPr>
    </w:lvl>
    <w:lvl w:ilvl="4" w:tplc="B01CCF3A" w:tentative="1">
      <w:start w:val="1"/>
      <w:numFmt w:val="lowerLetter"/>
      <w:lvlText w:val="%5."/>
      <w:lvlJc w:val="left"/>
      <w:pPr>
        <w:ind w:left="3600" w:hanging="360"/>
      </w:pPr>
    </w:lvl>
    <w:lvl w:ilvl="5" w:tplc="927C1A52" w:tentative="1">
      <w:start w:val="1"/>
      <w:numFmt w:val="lowerRoman"/>
      <w:lvlText w:val="%6."/>
      <w:lvlJc w:val="right"/>
      <w:pPr>
        <w:ind w:left="4320" w:hanging="180"/>
      </w:pPr>
    </w:lvl>
    <w:lvl w:ilvl="6" w:tplc="0D0AAB4E" w:tentative="1">
      <w:start w:val="1"/>
      <w:numFmt w:val="decimal"/>
      <w:lvlText w:val="%7."/>
      <w:lvlJc w:val="left"/>
      <w:pPr>
        <w:ind w:left="5040" w:hanging="360"/>
      </w:pPr>
    </w:lvl>
    <w:lvl w:ilvl="7" w:tplc="4228836A" w:tentative="1">
      <w:start w:val="1"/>
      <w:numFmt w:val="lowerLetter"/>
      <w:lvlText w:val="%8."/>
      <w:lvlJc w:val="left"/>
      <w:pPr>
        <w:ind w:left="5760" w:hanging="360"/>
      </w:pPr>
    </w:lvl>
    <w:lvl w:ilvl="8" w:tplc="1AA0EB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881094"/>
    <w:multiLevelType w:val="hybridMultilevel"/>
    <w:tmpl w:val="D9588A2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952E6C"/>
    <w:multiLevelType w:val="hybridMultilevel"/>
    <w:tmpl w:val="59800A7C"/>
    <w:lvl w:ilvl="0" w:tplc="F2C067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C7C2F7DC" w:tentative="1">
      <w:start w:val="1"/>
      <w:numFmt w:val="lowerLetter"/>
      <w:lvlText w:val="%2."/>
      <w:lvlJc w:val="left"/>
      <w:pPr>
        <w:ind w:left="1080" w:hanging="360"/>
      </w:pPr>
    </w:lvl>
    <w:lvl w:ilvl="2" w:tplc="55864C18" w:tentative="1">
      <w:start w:val="1"/>
      <w:numFmt w:val="lowerRoman"/>
      <w:lvlText w:val="%3."/>
      <w:lvlJc w:val="right"/>
      <w:pPr>
        <w:ind w:left="1800" w:hanging="180"/>
      </w:pPr>
    </w:lvl>
    <w:lvl w:ilvl="3" w:tplc="9232F898" w:tentative="1">
      <w:start w:val="1"/>
      <w:numFmt w:val="decimal"/>
      <w:lvlText w:val="%4."/>
      <w:lvlJc w:val="left"/>
      <w:pPr>
        <w:ind w:left="2520" w:hanging="360"/>
      </w:pPr>
    </w:lvl>
    <w:lvl w:ilvl="4" w:tplc="949CA50E" w:tentative="1">
      <w:start w:val="1"/>
      <w:numFmt w:val="lowerLetter"/>
      <w:lvlText w:val="%5."/>
      <w:lvlJc w:val="left"/>
      <w:pPr>
        <w:ind w:left="3240" w:hanging="360"/>
      </w:pPr>
    </w:lvl>
    <w:lvl w:ilvl="5" w:tplc="AD8EC13E" w:tentative="1">
      <w:start w:val="1"/>
      <w:numFmt w:val="lowerRoman"/>
      <w:lvlText w:val="%6."/>
      <w:lvlJc w:val="right"/>
      <w:pPr>
        <w:ind w:left="3960" w:hanging="180"/>
      </w:pPr>
    </w:lvl>
    <w:lvl w:ilvl="6" w:tplc="1ADA88AA" w:tentative="1">
      <w:start w:val="1"/>
      <w:numFmt w:val="decimal"/>
      <w:lvlText w:val="%7."/>
      <w:lvlJc w:val="left"/>
      <w:pPr>
        <w:ind w:left="4680" w:hanging="360"/>
      </w:pPr>
    </w:lvl>
    <w:lvl w:ilvl="7" w:tplc="55E0CA84" w:tentative="1">
      <w:start w:val="1"/>
      <w:numFmt w:val="lowerLetter"/>
      <w:lvlText w:val="%8."/>
      <w:lvlJc w:val="left"/>
      <w:pPr>
        <w:ind w:left="5400" w:hanging="360"/>
      </w:pPr>
    </w:lvl>
    <w:lvl w:ilvl="8" w:tplc="AE66FD2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E5119AF"/>
    <w:multiLevelType w:val="multilevel"/>
    <w:tmpl w:val="F4B42784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6">
      <w:start w:val="1"/>
      <w:numFmt w:val="decimal"/>
      <w:pStyle w:val="Heading7"/>
      <w:lvlText w:val="%7)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2F632204"/>
    <w:multiLevelType w:val="hybridMultilevel"/>
    <w:tmpl w:val="40821B28"/>
    <w:lvl w:ilvl="0" w:tplc="D98452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E012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036068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B483C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80EC2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00875F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1C26F2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02B03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1CECF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FC3001"/>
    <w:multiLevelType w:val="hybridMultilevel"/>
    <w:tmpl w:val="8D1046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202680"/>
    <w:multiLevelType w:val="hybridMultilevel"/>
    <w:tmpl w:val="D9588A2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662AF4"/>
    <w:multiLevelType w:val="hybridMultilevel"/>
    <w:tmpl w:val="D9588A2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604BA7"/>
    <w:multiLevelType w:val="hybridMultilevel"/>
    <w:tmpl w:val="109A3A96"/>
    <w:lvl w:ilvl="0" w:tplc="DCFA22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4654F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364971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7761BF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6F3E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B98845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33282E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D89DA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0C695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975434"/>
    <w:multiLevelType w:val="hybridMultilevel"/>
    <w:tmpl w:val="2FD43478"/>
    <w:lvl w:ilvl="0" w:tplc="BFF804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44A724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78A6B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D2E2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82D10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9CAC4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94EC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DE32F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ADA97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AC1AEB"/>
    <w:multiLevelType w:val="hybridMultilevel"/>
    <w:tmpl w:val="00ECA3D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2C3407"/>
    <w:multiLevelType w:val="hybridMultilevel"/>
    <w:tmpl w:val="8306F210"/>
    <w:lvl w:ilvl="0" w:tplc="BB16C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200C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789C6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DCE7DD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8E81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DC50D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D42F4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8AC6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54C77F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082CBA"/>
    <w:multiLevelType w:val="hybridMultilevel"/>
    <w:tmpl w:val="2C1C8792"/>
    <w:lvl w:ilvl="0" w:tplc="6F44FEB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7936A90A" w:tentative="1">
      <w:start w:val="1"/>
      <w:numFmt w:val="lowerLetter"/>
      <w:lvlText w:val="%2."/>
      <w:lvlJc w:val="left"/>
      <w:pPr>
        <w:ind w:left="1440" w:hanging="360"/>
      </w:pPr>
    </w:lvl>
    <w:lvl w:ilvl="2" w:tplc="606EECEA" w:tentative="1">
      <w:start w:val="1"/>
      <w:numFmt w:val="lowerRoman"/>
      <w:lvlText w:val="%3."/>
      <w:lvlJc w:val="right"/>
      <w:pPr>
        <w:ind w:left="2160" w:hanging="180"/>
      </w:pPr>
    </w:lvl>
    <w:lvl w:ilvl="3" w:tplc="56B8244A" w:tentative="1">
      <w:start w:val="1"/>
      <w:numFmt w:val="decimal"/>
      <w:lvlText w:val="%4."/>
      <w:lvlJc w:val="left"/>
      <w:pPr>
        <w:ind w:left="2880" w:hanging="360"/>
      </w:pPr>
    </w:lvl>
    <w:lvl w:ilvl="4" w:tplc="724EBAAA" w:tentative="1">
      <w:start w:val="1"/>
      <w:numFmt w:val="lowerLetter"/>
      <w:lvlText w:val="%5."/>
      <w:lvlJc w:val="left"/>
      <w:pPr>
        <w:ind w:left="3600" w:hanging="360"/>
      </w:pPr>
    </w:lvl>
    <w:lvl w:ilvl="5" w:tplc="A6DCB436" w:tentative="1">
      <w:start w:val="1"/>
      <w:numFmt w:val="lowerRoman"/>
      <w:lvlText w:val="%6."/>
      <w:lvlJc w:val="right"/>
      <w:pPr>
        <w:ind w:left="4320" w:hanging="180"/>
      </w:pPr>
    </w:lvl>
    <w:lvl w:ilvl="6" w:tplc="02C24A0A" w:tentative="1">
      <w:start w:val="1"/>
      <w:numFmt w:val="decimal"/>
      <w:lvlText w:val="%7."/>
      <w:lvlJc w:val="left"/>
      <w:pPr>
        <w:ind w:left="5040" w:hanging="360"/>
      </w:pPr>
    </w:lvl>
    <w:lvl w:ilvl="7" w:tplc="B4F25320" w:tentative="1">
      <w:start w:val="1"/>
      <w:numFmt w:val="lowerLetter"/>
      <w:lvlText w:val="%8."/>
      <w:lvlJc w:val="left"/>
      <w:pPr>
        <w:ind w:left="5760" w:hanging="360"/>
      </w:pPr>
    </w:lvl>
    <w:lvl w:ilvl="8" w:tplc="478E73D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B56989"/>
    <w:multiLevelType w:val="hybridMultilevel"/>
    <w:tmpl w:val="60A29C26"/>
    <w:lvl w:ilvl="0" w:tplc="5968717E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137A28"/>
    <w:multiLevelType w:val="hybridMultilevel"/>
    <w:tmpl w:val="1BE6ADDC"/>
    <w:lvl w:ilvl="0" w:tplc="5D364F84">
      <w:start w:val="1"/>
      <w:numFmt w:val="decimal"/>
      <w:lvlText w:val="%1."/>
      <w:lvlJc w:val="left"/>
      <w:pPr>
        <w:ind w:left="1193" w:hanging="360"/>
      </w:pPr>
      <w:rPr>
        <w:rFonts w:hint="default"/>
      </w:rPr>
    </w:lvl>
    <w:lvl w:ilvl="1" w:tplc="F2D8FCE8" w:tentative="1">
      <w:start w:val="1"/>
      <w:numFmt w:val="lowerLetter"/>
      <w:lvlText w:val="%2."/>
      <w:lvlJc w:val="left"/>
      <w:pPr>
        <w:ind w:left="1913" w:hanging="360"/>
      </w:pPr>
    </w:lvl>
    <w:lvl w:ilvl="2" w:tplc="E9481D8E" w:tentative="1">
      <w:start w:val="1"/>
      <w:numFmt w:val="lowerRoman"/>
      <w:lvlText w:val="%3."/>
      <w:lvlJc w:val="right"/>
      <w:pPr>
        <w:ind w:left="2633" w:hanging="180"/>
      </w:pPr>
    </w:lvl>
    <w:lvl w:ilvl="3" w:tplc="1C58B86E" w:tentative="1">
      <w:start w:val="1"/>
      <w:numFmt w:val="decimal"/>
      <w:lvlText w:val="%4."/>
      <w:lvlJc w:val="left"/>
      <w:pPr>
        <w:ind w:left="3353" w:hanging="360"/>
      </w:pPr>
    </w:lvl>
    <w:lvl w:ilvl="4" w:tplc="D9E846A6" w:tentative="1">
      <w:start w:val="1"/>
      <w:numFmt w:val="lowerLetter"/>
      <w:lvlText w:val="%5."/>
      <w:lvlJc w:val="left"/>
      <w:pPr>
        <w:ind w:left="4073" w:hanging="360"/>
      </w:pPr>
    </w:lvl>
    <w:lvl w:ilvl="5" w:tplc="BE8807DC" w:tentative="1">
      <w:start w:val="1"/>
      <w:numFmt w:val="lowerRoman"/>
      <w:lvlText w:val="%6."/>
      <w:lvlJc w:val="right"/>
      <w:pPr>
        <w:ind w:left="4793" w:hanging="180"/>
      </w:pPr>
    </w:lvl>
    <w:lvl w:ilvl="6" w:tplc="F78EC722" w:tentative="1">
      <w:start w:val="1"/>
      <w:numFmt w:val="decimal"/>
      <w:lvlText w:val="%7."/>
      <w:lvlJc w:val="left"/>
      <w:pPr>
        <w:ind w:left="5513" w:hanging="360"/>
      </w:pPr>
    </w:lvl>
    <w:lvl w:ilvl="7" w:tplc="FC8E8B04" w:tentative="1">
      <w:start w:val="1"/>
      <w:numFmt w:val="lowerLetter"/>
      <w:lvlText w:val="%8."/>
      <w:lvlJc w:val="left"/>
      <w:pPr>
        <w:ind w:left="6233" w:hanging="360"/>
      </w:pPr>
    </w:lvl>
    <w:lvl w:ilvl="8" w:tplc="97A8885A" w:tentative="1">
      <w:start w:val="1"/>
      <w:numFmt w:val="lowerRoman"/>
      <w:lvlText w:val="%9."/>
      <w:lvlJc w:val="right"/>
      <w:pPr>
        <w:ind w:left="6953" w:hanging="180"/>
      </w:pPr>
    </w:lvl>
  </w:abstractNum>
  <w:abstractNum w:abstractNumId="16" w15:restartNumberingAfterBreak="0">
    <w:nsid w:val="7EE03CB9"/>
    <w:multiLevelType w:val="hybridMultilevel"/>
    <w:tmpl w:val="664284B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FD60782"/>
    <w:multiLevelType w:val="hybridMultilevel"/>
    <w:tmpl w:val="DAA8FE4A"/>
    <w:lvl w:ilvl="0" w:tplc="278C99C0">
      <w:start w:val="1"/>
      <w:numFmt w:val="decimal"/>
      <w:lvlText w:val="%1."/>
      <w:lvlJc w:val="left"/>
      <w:pPr>
        <w:ind w:left="1193" w:hanging="360"/>
      </w:pPr>
      <w:rPr>
        <w:rFonts w:hint="default"/>
      </w:rPr>
    </w:lvl>
    <w:lvl w:ilvl="1" w:tplc="040486B2" w:tentative="1">
      <w:start w:val="1"/>
      <w:numFmt w:val="lowerLetter"/>
      <w:lvlText w:val="%2."/>
      <w:lvlJc w:val="left"/>
      <w:pPr>
        <w:ind w:left="1913" w:hanging="360"/>
      </w:pPr>
    </w:lvl>
    <w:lvl w:ilvl="2" w:tplc="BD4C8850" w:tentative="1">
      <w:start w:val="1"/>
      <w:numFmt w:val="lowerRoman"/>
      <w:lvlText w:val="%3."/>
      <w:lvlJc w:val="right"/>
      <w:pPr>
        <w:ind w:left="2633" w:hanging="180"/>
      </w:pPr>
    </w:lvl>
    <w:lvl w:ilvl="3" w:tplc="EEACF64C" w:tentative="1">
      <w:start w:val="1"/>
      <w:numFmt w:val="decimal"/>
      <w:lvlText w:val="%4."/>
      <w:lvlJc w:val="left"/>
      <w:pPr>
        <w:ind w:left="3353" w:hanging="360"/>
      </w:pPr>
    </w:lvl>
    <w:lvl w:ilvl="4" w:tplc="69B4AA56" w:tentative="1">
      <w:start w:val="1"/>
      <w:numFmt w:val="lowerLetter"/>
      <w:lvlText w:val="%5."/>
      <w:lvlJc w:val="left"/>
      <w:pPr>
        <w:ind w:left="4073" w:hanging="360"/>
      </w:pPr>
    </w:lvl>
    <w:lvl w:ilvl="5" w:tplc="3634B87C" w:tentative="1">
      <w:start w:val="1"/>
      <w:numFmt w:val="lowerRoman"/>
      <w:lvlText w:val="%6."/>
      <w:lvlJc w:val="right"/>
      <w:pPr>
        <w:ind w:left="4793" w:hanging="180"/>
      </w:pPr>
    </w:lvl>
    <w:lvl w:ilvl="6" w:tplc="09DC7CF6" w:tentative="1">
      <w:start w:val="1"/>
      <w:numFmt w:val="decimal"/>
      <w:lvlText w:val="%7."/>
      <w:lvlJc w:val="left"/>
      <w:pPr>
        <w:ind w:left="5513" w:hanging="360"/>
      </w:pPr>
    </w:lvl>
    <w:lvl w:ilvl="7" w:tplc="742644D2" w:tentative="1">
      <w:start w:val="1"/>
      <w:numFmt w:val="lowerLetter"/>
      <w:lvlText w:val="%8."/>
      <w:lvlJc w:val="left"/>
      <w:pPr>
        <w:ind w:left="6233" w:hanging="360"/>
      </w:pPr>
    </w:lvl>
    <w:lvl w:ilvl="8" w:tplc="80A26130" w:tentative="1">
      <w:start w:val="1"/>
      <w:numFmt w:val="lowerRoman"/>
      <w:lvlText w:val="%9."/>
      <w:lvlJc w:val="right"/>
      <w:pPr>
        <w:ind w:left="6953" w:hanging="180"/>
      </w:pPr>
    </w:lvl>
  </w:abstractNum>
  <w:num w:numId="1" w16cid:durableId="1310331716">
    <w:abstractNumId w:val="1"/>
  </w:num>
  <w:num w:numId="2" w16cid:durableId="279840246">
    <w:abstractNumId w:val="0"/>
  </w:num>
  <w:num w:numId="3" w16cid:durableId="1749109958">
    <w:abstractNumId w:val="4"/>
  </w:num>
  <w:num w:numId="4" w16cid:durableId="662775722">
    <w:abstractNumId w:val="5"/>
  </w:num>
  <w:num w:numId="5" w16cid:durableId="925383151">
    <w:abstractNumId w:val="10"/>
  </w:num>
  <w:num w:numId="6" w16cid:durableId="2124373018">
    <w:abstractNumId w:val="3"/>
  </w:num>
  <w:num w:numId="7" w16cid:durableId="1780180704">
    <w:abstractNumId w:val="9"/>
  </w:num>
  <w:num w:numId="8" w16cid:durableId="539829622">
    <w:abstractNumId w:val="15"/>
  </w:num>
  <w:num w:numId="9" w16cid:durableId="18704815">
    <w:abstractNumId w:val="17"/>
  </w:num>
  <w:num w:numId="10" w16cid:durableId="665590399">
    <w:abstractNumId w:val="12"/>
  </w:num>
  <w:num w:numId="11" w16cid:durableId="2003193755">
    <w:abstractNumId w:val="6"/>
  </w:num>
  <w:num w:numId="12" w16cid:durableId="99837752">
    <w:abstractNumId w:val="14"/>
  </w:num>
  <w:num w:numId="13" w16cid:durableId="223377391">
    <w:abstractNumId w:val="8"/>
  </w:num>
  <w:num w:numId="14" w16cid:durableId="482696158">
    <w:abstractNumId w:val="13"/>
  </w:num>
  <w:num w:numId="15" w16cid:durableId="567228379">
    <w:abstractNumId w:val="16"/>
  </w:num>
  <w:num w:numId="16" w16cid:durableId="720447927">
    <w:abstractNumId w:val="2"/>
  </w:num>
  <w:num w:numId="17" w16cid:durableId="1105615229">
    <w:abstractNumId w:val="7"/>
  </w:num>
  <w:num w:numId="18" w16cid:durableId="1762871177">
    <w:abstractNumId w:val="11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attachedTemplate r:id="rId1"/>
  <w:stylePaneFormatFilter w:val="3821" w:allStyles="1" w:customStyles="0" w:latentStyles="0" w:stylesInUse="0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183"/>
    <w:rsid w:val="00002005"/>
    <w:rsid w:val="000056F5"/>
    <w:rsid w:val="00010875"/>
    <w:rsid w:val="0002012D"/>
    <w:rsid w:val="00021F37"/>
    <w:rsid w:val="000228EE"/>
    <w:rsid w:val="000247E4"/>
    <w:rsid w:val="000315A4"/>
    <w:rsid w:val="00031AAF"/>
    <w:rsid w:val="00033E57"/>
    <w:rsid w:val="00042E77"/>
    <w:rsid w:val="000541E9"/>
    <w:rsid w:val="00063522"/>
    <w:rsid w:val="00067550"/>
    <w:rsid w:val="00070D28"/>
    <w:rsid w:val="0007756B"/>
    <w:rsid w:val="00084545"/>
    <w:rsid w:val="0008495D"/>
    <w:rsid w:val="00087141"/>
    <w:rsid w:val="000A37EC"/>
    <w:rsid w:val="000A63D2"/>
    <w:rsid w:val="000B1520"/>
    <w:rsid w:val="000B4586"/>
    <w:rsid w:val="000B4868"/>
    <w:rsid w:val="000B540A"/>
    <w:rsid w:val="000C2B32"/>
    <w:rsid w:val="000C30DE"/>
    <w:rsid w:val="000C3393"/>
    <w:rsid w:val="000C4FAB"/>
    <w:rsid w:val="000D6AFF"/>
    <w:rsid w:val="000D7938"/>
    <w:rsid w:val="000E28A1"/>
    <w:rsid w:val="000E35BD"/>
    <w:rsid w:val="000E3BE5"/>
    <w:rsid w:val="000E74C8"/>
    <w:rsid w:val="000F33F4"/>
    <w:rsid w:val="000F494B"/>
    <w:rsid w:val="00104BBB"/>
    <w:rsid w:val="00116BA7"/>
    <w:rsid w:val="0012455E"/>
    <w:rsid w:val="00130E84"/>
    <w:rsid w:val="00132C5D"/>
    <w:rsid w:val="00136A25"/>
    <w:rsid w:val="00142AEC"/>
    <w:rsid w:val="0014398B"/>
    <w:rsid w:val="00144D75"/>
    <w:rsid w:val="001467B7"/>
    <w:rsid w:val="00147F52"/>
    <w:rsid w:val="001640FB"/>
    <w:rsid w:val="00165D0D"/>
    <w:rsid w:val="001671E0"/>
    <w:rsid w:val="00167BDB"/>
    <w:rsid w:val="00177984"/>
    <w:rsid w:val="00182BCF"/>
    <w:rsid w:val="00185008"/>
    <w:rsid w:val="0019408F"/>
    <w:rsid w:val="00196015"/>
    <w:rsid w:val="001A0ABE"/>
    <w:rsid w:val="001A5A15"/>
    <w:rsid w:val="001A7A7E"/>
    <w:rsid w:val="001B4AC8"/>
    <w:rsid w:val="001B4FEE"/>
    <w:rsid w:val="001C4B17"/>
    <w:rsid w:val="001D5065"/>
    <w:rsid w:val="001D5908"/>
    <w:rsid w:val="001D727E"/>
    <w:rsid w:val="001D7BCE"/>
    <w:rsid w:val="001E076A"/>
    <w:rsid w:val="001E17BC"/>
    <w:rsid w:val="001E1DD4"/>
    <w:rsid w:val="001E6107"/>
    <w:rsid w:val="001E6379"/>
    <w:rsid w:val="001F267D"/>
    <w:rsid w:val="001F3480"/>
    <w:rsid w:val="001F587A"/>
    <w:rsid w:val="00204E59"/>
    <w:rsid w:val="00206116"/>
    <w:rsid w:val="002075AC"/>
    <w:rsid w:val="00210560"/>
    <w:rsid w:val="00212811"/>
    <w:rsid w:val="00213058"/>
    <w:rsid w:val="002132C0"/>
    <w:rsid w:val="0021364E"/>
    <w:rsid w:val="002139EC"/>
    <w:rsid w:val="00214718"/>
    <w:rsid w:val="00215099"/>
    <w:rsid w:val="00217FB3"/>
    <w:rsid w:val="002215F7"/>
    <w:rsid w:val="00226A93"/>
    <w:rsid w:val="002272D5"/>
    <w:rsid w:val="00230FEC"/>
    <w:rsid w:val="00240068"/>
    <w:rsid w:val="002403E5"/>
    <w:rsid w:val="00241AA9"/>
    <w:rsid w:val="00242FEA"/>
    <w:rsid w:val="00243F1F"/>
    <w:rsid w:val="00245F13"/>
    <w:rsid w:val="00247395"/>
    <w:rsid w:val="00253E2E"/>
    <w:rsid w:val="002549E5"/>
    <w:rsid w:val="002716BC"/>
    <w:rsid w:val="00274E6D"/>
    <w:rsid w:val="00275F58"/>
    <w:rsid w:val="002766D2"/>
    <w:rsid w:val="00281050"/>
    <w:rsid w:val="00285295"/>
    <w:rsid w:val="00286D74"/>
    <w:rsid w:val="002A096B"/>
    <w:rsid w:val="002A1546"/>
    <w:rsid w:val="002A5B3B"/>
    <w:rsid w:val="002B43EB"/>
    <w:rsid w:val="002B5FFE"/>
    <w:rsid w:val="002C1770"/>
    <w:rsid w:val="002C409D"/>
    <w:rsid w:val="002C51CB"/>
    <w:rsid w:val="002C5CF4"/>
    <w:rsid w:val="002D323D"/>
    <w:rsid w:val="002D5EB4"/>
    <w:rsid w:val="002D6DB0"/>
    <w:rsid w:val="002E1124"/>
    <w:rsid w:val="002E42CA"/>
    <w:rsid w:val="002E4B69"/>
    <w:rsid w:val="002E5189"/>
    <w:rsid w:val="002F0B2E"/>
    <w:rsid w:val="002F6AAE"/>
    <w:rsid w:val="00302C12"/>
    <w:rsid w:val="00302C76"/>
    <w:rsid w:val="00302F28"/>
    <w:rsid w:val="00310824"/>
    <w:rsid w:val="00310FDA"/>
    <w:rsid w:val="00311462"/>
    <w:rsid w:val="0032357B"/>
    <w:rsid w:val="00324BC5"/>
    <w:rsid w:val="0033475C"/>
    <w:rsid w:val="00334F32"/>
    <w:rsid w:val="00335A47"/>
    <w:rsid w:val="00341794"/>
    <w:rsid w:val="0034466A"/>
    <w:rsid w:val="00345E4A"/>
    <w:rsid w:val="0035078E"/>
    <w:rsid w:val="003507F6"/>
    <w:rsid w:val="0035101F"/>
    <w:rsid w:val="003559F9"/>
    <w:rsid w:val="0036026F"/>
    <w:rsid w:val="00360CC7"/>
    <w:rsid w:val="00365CFF"/>
    <w:rsid w:val="0036758B"/>
    <w:rsid w:val="00370A78"/>
    <w:rsid w:val="003712A8"/>
    <w:rsid w:val="00372520"/>
    <w:rsid w:val="00372527"/>
    <w:rsid w:val="0037274A"/>
    <w:rsid w:val="003736D9"/>
    <w:rsid w:val="00376F73"/>
    <w:rsid w:val="00380238"/>
    <w:rsid w:val="003939AD"/>
    <w:rsid w:val="00394FCB"/>
    <w:rsid w:val="003A3ABF"/>
    <w:rsid w:val="003A407B"/>
    <w:rsid w:val="003A4F98"/>
    <w:rsid w:val="003A5F30"/>
    <w:rsid w:val="003B06BC"/>
    <w:rsid w:val="003B097C"/>
    <w:rsid w:val="003B6BF3"/>
    <w:rsid w:val="003B77A3"/>
    <w:rsid w:val="003C1EAA"/>
    <w:rsid w:val="003C5296"/>
    <w:rsid w:val="003C581A"/>
    <w:rsid w:val="003D1672"/>
    <w:rsid w:val="003D214A"/>
    <w:rsid w:val="003D41D3"/>
    <w:rsid w:val="003D5AD8"/>
    <w:rsid w:val="003D66E6"/>
    <w:rsid w:val="003D69D4"/>
    <w:rsid w:val="003E2522"/>
    <w:rsid w:val="003E29BB"/>
    <w:rsid w:val="00405576"/>
    <w:rsid w:val="004109BA"/>
    <w:rsid w:val="004122D6"/>
    <w:rsid w:val="00415844"/>
    <w:rsid w:val="004261E2"/>
    <w:rsid w:val="00427AD5"/>
    <w:rsid w:val="00432D13"/>
    <w:rsid w:val="00436371"/>
    <w:rsid w:val="00443C2F"/>
    <w:rsid w:val="004447F7"/>
    <w:rsid w:val="00445A91"/>
    <w:rsid w:val="00456604"/>
    <w:rsid w:val="0046148F"/>
    <w:rsid w:val="00461DDD"/>
    <w:rsid w:val="004628AD"/>
    <w:rsid w:val="0046517A"/>
    <w:rsid w:val="00471BB4"/>
    <w:rsid w:val="00471F1A"/>
    <w:rsid w:val="00474EB7"/>
    <w:rsid w:val="00476C3F"/>
    <w:rsid w:val="00477170"/>
    <w:rsid w:val="004806A0"/>
    <w:rsid w:val="00483587"/>
    <w:rsid w:val="00485E2C"/>
    <w:rsid w:val="004873B9"/>
    <w:rsid w:val="00491CDB"/>
    <w:rsid w:val="0049734E"/>
    <w:rsid w:val="004A3F72"/>
    <w:rsid w:val="004B50E7"/>
    <w:rsid w:val="004C15C6"/>
    <w:rsid w:val="004C3280"/>
    <w:rsid w:val="004C6E7E"/>
    <w:rsid w:val="004D1191"/>
    <w:rsid w:val="004D2D86"/>
    <w:rsid w:val="004D53D0"/>
    <w:rsid w:val="004D54E6"/>
    <w:rsid w:val="004E1038"/>
    <w:rsid w:val="004E18F7"/>
    <w:rsid w:val="004E6308"/>
    <w:rsid w:val="004E6546"/>
    <w:rsid w:val="00501474"/>
    <w:rsid w:val="00510995"/>
    <w:rsid w:val="00511737"/>
    <w:rsid w:val="0051543E"/>
    <w:rsid w:val="005163CC"/>
    <w:rsid w:val="0052749C"/>
    <w:rsid w:val="005335FC"/>
    <w:rsid w:val="005336D6"/>
    <w:rsid w:val="0053426C"/>
    <w:rsid w:val="00536036"/>
    <w:rsid w:val="005401AF"/>
    <w:rsid w:val="00543FB0"/>
    <w:rsid w:val="0054788D"/>
    <w:rsid w:val="0055108B"/>
    <w:rsid w:val="00554A44"/>
    <w:rsid w:val="00562CF1"/>
    <w:rsid w:val="00563092"/>
    <w:rsid w:val="00572040"/>
    <w:rsid w:val="00572232"/>
    <w:rsid w:val="005872CD"/>
    <w:rsid w:val="0059463A"/>
    <w:rsid w:val="0059669D"/>
    <w:rsid w:val="00597162"/>
    <w:rsid w:val="00597F55"/>
    <w:rsid w:val="005A06ED"/>
    <w:rsid w:val="005A0768"/>
    <w:rsid w:val="005A25DD"/>
    <w:rsid w:val="005A3CA1"/>
    <w:rsid w:val="005B201A"/>
    <w:rsid w:val="005C14AD"/>
    <w:rsid w:val="005C7966"/>
    <w:rsid w:val="005C7FD3"/>
    <w:rsid w:val="005D08FD"/>
    <w:rsid w:val="005D1092"/>
    <w:rsid w:val="005D1E74"/>
    <w:rsid w:val="005D1F74"/>
    <w:rsid w:val="005D1FD5"/>
    <w:rsid w:val="005D45EB"/>
    <w:rsid w:val="005D4B6F"/>
    <w:rsid w:val="005D5DC6"/>
    <w:rsid w:val="005D66B5"/>
    <w:rsid w:val="005E4CB8"/>
    <w:rsid w:val="005E659A"/>
    <w:rsid w:val="005E69E1"/>
    <w:rsid w:val="005E7AA0"/>
    <w:rsid w:val="005F20BA"/>
    <w:rsid w:val="005F22DB"/>
    <w:rsid w:val="005F326A"/>
    <w:rsid w:val="005F45F0"/>
    <w:rsid w:val="005F5440"/>
    <w:rsid w:val="005F5D4A"/>
    <w:rsid w:val="005F7684"/>
    <w:rsid w:val="0060098A"/>
    <w:rsid w:val="00603D9D"/>
    <w:rsid w:val="00605E6C"/>
    <w:rsid w:val="00612961"/>
    <w:rsid w:val="00613B42"/>
    <w:rsid w:val="006146B5"/>
    <w:rsid w:val="006151DF"/>
    <w:rsid w:val="006152A9"/>
    <w:rsid w:val="0062134A"/>
    <w:rsid w:val="00622EE2"/>
    <w:rsid w:val="0062385A"/>
    <w:rsid w:val="00625841"/>
    <w:rsid w:val="006275A1"/>
    <w:rsid w:val="006310ED"/>
    <w:rsid w:val="006314A0"/>
    <w:rsid w:val="006338A4"/>
    <w:rsid w:val="00634842"/>
    <w:rsid w:val="00647437"/>
    <w:rsid w:val="00647CF6"/>
    <w:rsid w:val="00653606"/>
    <w:rsid w:val="00653A9A"/>
    <w:rsid w:val="006544A9"/>
    <w:rsid w:val="00654BAB"/>
    <w:rsid w:val="00657F65"/>
    <w:rsid w:val="00667852"/>
    <w:rsid w:val="00667DB5"/>
    <w:rsid w:val="0067673A"/>
    <w:rsid w:val="00676938"/>
    <w:rsid w:val="0067757F"/>
    <w:rsid w:val="00684861"/>
    <w:rsid w:val="006904B9"/>
    <w:rsid w:val="00692CF8"/>
    <w:rsid w:val="006A0DF0"/>
    <w:rsid w:val="006A31E9"/>
    <w:rsid w:val="006A4B5A"/>
    <w:rsid w:val="006A5357"/>
    <w:rsid w:val="006A5510"/>
    <w:rsid w:val="006A65C9"/>
    <w:rsid w:val="006A7146"/>
    <w:rsid w:val="006B2986"/>
    <w:rsid w:val="006B3378"/>
    <w:rsid w:val="006B57AC"/>
    <w:rsid w:val="006C0DAB"/>
    <w:rsid w:val="006C5DC9"/>
    <w:rsid w:val="006C753B"/>
    <w:rsid w:val="006D1F79"/>
    <w:rsid w:val="006D4FF7"/>
    <w:rsid w:val="006D6931"/>
    <w:rsid w:val="006E7B2E"/>
    <w:rsid w:val="006F2359"/>
    <w:rsid w:val="006F2BCF"/>
    <w:rsid w:val="006F3B94"/>
    <w:rsid w:val="00713278"/>
    <w:rsid w:val="0071458B"/>
    <w:rsid w:val="00727061"/>
    <w:rsid w:val="0073052E"/>
    <w:rsid w:val="007331AF"/>
    <w:rsid w:val="007334CB"/>
    <w:rsid w:val="00735256"/>
    <w:rsid w:val="00743117"/>
    <w:rsid w:val="007433CC"/>
    <w:rsid w:val="00747196"/>
    <w:rsid w:val="007542A8"/>
    <w:rsid w:val="00754CCF"/>
    <w:rsid w:val="00760A7C"/>
    <w:rsid w:val="00760C11"/>
    <w:rsid w:val="0076172D"/>
    <w:rsid w:val="0076175B"/>
    <w:rsid w:val="007629B7"/>
    <w:rsid w:val="00765B34"/>
    <w:rsid w:val="00767C78"/>
    <w:rsid w:val="007715AE"/>
    <w:rsid w:val="0077281F"/>
    <w:rsid w:val="00775DB7"/>
    <w:rsid w:val="0078037D"/>
    <w:rsid w:val="00782003"/>
    <w:rsid w:val="00782454"/>
    <w:rsid w:val="00787B7C"/>
    <w:rsid w:val="0079118C"/>
    <w:rsid w:val="00797DAE"/>
    <w:rsid w:val="007A3A61"/>
    <w:rsid w:val="007A6687"/>
    <w:rsid w:val="007A7F9D"/>
    <w:rsid w:val="007B0EA3"/>
    <w:rsid w:val="007C0626"/>
    <w:rsid w:val="007C1022"/>
    <w:rsid w:val="007C1703"/>
    <w:rsid w:val="007C3F9A"/>
    <w:rsid w:val="007C471F"/>
    <w:rsid w:val="007C5D15"/>
    <w:rsid w:val="007D2819"/>
    <w:rsid w:val="007D2837"/>
    <w:rsid w:val="007D3A7C"/>
    <w:rsid w:val="007E1144"/>
    <w:rsid w:val="007E3AC2"/>
    <w:rsid w:val="007E3C9F"/>
    <w:rsid w:val="007E4135"/>
    <w:rsid w:val="007E6515"/>
    <w:rsid w:val="007F2410"/>
    <w:rsid w:val="007F55E6"/>
    <w:rsid w:val="007F6EE0"/>
    <w:rsid w:val="00800398"/>
    <w:rsid w:val="00800AE2"/>
    <w:rsid w:val="00801BB2"/>
    <w:rsid w:val="00802CCD"/>
    <w:rsid w:val="00804FEB"/>
    <w:rsid w:val="008069E5"/>
    <w:rsid w:val="008126D0"/>
    <w:rsid w:val="00815CA5"/>
    <w:rsid w:val="00817500"/>
    <w:rsid w:val="008203B5"/>
    <w:rsid w:val="00820487"/>
    <w:rsid w:val="00822BA6"/>
    <w:rsid w:val="00823379"/>
    <w:rsid w:val="008273C6"/>
    <w:rsid w:val="00834805"/>
    <w:rsid w:val="00834818"/>
    <w:rsid w:val="00840F01"/>
    <w:rsid w:val="00850DA9"/>
    <w:rsid w:val="00852B6F"/>
    <w:rsid w:val="00854ED3"/>
    <w:rsid w:val="0086305F"/>
    <w:rsid w:val="0086338C"/>
    <w:rsid w:val="00870008"/>
    <w:rsid w:val="008716A3"/>
    <w:rsid w:val="00873BB5"/>
    <w:rsid w:val="00877F0C"/>
    <w:rsid w:val="008803F6"/>
    <w:rsid w:val="00891065"/>
    <w:rsid w:val="008950B4"/>
    <w:rsid w:val="008A0529"/>
    <w:rsid w:val="008A30EF"/>
    <w:rsid w:val="008A68A7"/>
    <w:rsid w:val="008A6AB5"/>
    <w:rsid w:val="008B532B"/>
    <w:rsid w:val="008B69F3"/>
    <w:rsid w:val="008B711F"/>
    <w:rsid w:val="008C3BB3"/>
    <w:rsid w:val="008C5EF7"/>
    <w:rsid w:val="008D2669"/>
    <w:rsid w:val="008E0DB1"/>
    <w:rsid w:val="008E6098"/>
    <w:rsid w:val="008E7BB4"/>
    <w:rsid w:val="008F12DF"/>
    <w:rsid w:val="008F54FF"/>
    <w:rsid w:val="008F65CA"/>
    <w:rsid w:val="0090168A"/>
    <w:rsid w:val="00901DCD"/>
    <w:rsid w:val="00901EDF"/>
    <w:rsid w:val="009029C0"/>
    <w:rsid w:val="00903992"/>
    <w:rsid w:val="00906F04"/>
    <w:rsid w:val="00907A96"/>
    <w:rsid w:val="00911D23"/>
    <w:rsid w:val="00912ECA"/>
    <w:rsid w:val="009137F8"/>
    <w:rsid w:val="009145BD"/>
    <w:rsid w:val="00915F4D"/>
    <w:rsid w:val="009161A0"/>
    <w:rsid w:val="00916B95"/>
    <w:rsid w:val="00916D38"/>
    <w:rsid w:val="009205E8"/>
    <w:rsid w:val="00921215"/>
    <w:rsid w:val="00924B74"/>
    <w:rsid w:val="0095404C"/>
    <w:rsid w:val="00961EC5"/>
    <w:rsid w:val="00963AC1"/>
    <w:rsid w:val="0096403F"/>
    <w:rsid w:val="00966542"/>
    <w:rsid w:val="0097081E"/>
    <w:rsid w:val="00970DF3"/>
    <w:rsid w:val="00972AE8"/>
    <w:rsid w:val="00972FA6"/>
    <w:rsid w:val="00975263"/>
    <w:rsid w:val="009752F3"/>
    <w:rsid w:val="00982A60"/>
    <w:rsid w:val="009920F9"/>
    <w:rsid w:val="0099788F"/>
    <w:rsid w:val="009A3C85"/>
    <w:rsid w:val="009A45E0"/>
    <w:rsid w:val="009A46DE"/>
    <w:rsid w:val="009A54F6"/>
    <w:rsid w:val="009A7545"/>
    <w:rsid w:val="009B310D"/>
    <w:rsid w:val="009B69E4"/>
    <w:rsid w:val="009C01B1"/>
    <w:rsid w:val="009C6979"/>
    <w:rsid w:val="009D0ABC"/>
    <w:rsid w:val="009D2170"/>
    <w:rsid w:val="009D283D"/>
    <w:rsid w:val="009D69A1"/>
    <w:rsid w:val="009D77B0"/>
    <w:rsid w:val="009E3840"/>
    <w:rsid w:val="009F1A0E"/>
    <w:rsid w:val="009F5C45"/>
    <w:rsid w:val="00A0218A"/>
    <w:rsid w:val="00A0461C"/>
    <w:rsid w:val="00A17800"/>
    <w:rsid w:val="00A23A50"/>
    <w:rsid w:val="00A2798C"/>
    <w:rsid w:val="00A3553B"/>
    <w:rsid w:val="00A37AE8"/>
    <w:rsid w:val="00A406DB"/>
    <w:rsid w:val="00A441EE"/>
    <w:rsid w:val="00A44252"/>
    <w:rsid w:val="00A4570D"/>
    <w:rsid w:val="00A45D97"/>
    <w:rsid w:val="00A539F8"/>
    <w:rsid w:val="00A60366"/>
    <w:rsid w:val="00A60B00"/>
    <w:rsid w:val="00A61DEE"/>
    <w:rsid w:val="00A62877"/>
    <w:rsid w:val="00A67289"/>
    <w:rsid w:val="00A805F2"/>
    <w:rsid w:val="00A8085D"/>
    <w:rsid w:val="00A80A3C"/>
    <w:rsid w:val="00A80AF0"/>
    <w:rsid w:val="00A80E02"/>
    <w:rsid w:val="00A82962"/>
    <w:rsid w:val="00A83E60"/>
    <w:rsid w:val="00A84EB2"/>
    <w:rsid w:val="00A86679"/>
    <w:rsid w:val="00A874A7"/>
    <w:rsid w:val="00A92E54"/>
    <w:rsid w:val="00A9669F"/>
    <w:rsid w:val="00AA044E"/>
    <w:rsid w:val="00AA3947"/>
    <w:rsid w:val="00AA45BA"/>
    <w:rsid w:val="00AA47EC"/>
    <w:rsid w:val="00AA7B66"/>
    <w:rsid w:val="00AA7E51"/>
    <w:rsid w:val="00AC1919"/>
    <w:rsid w:val="00AC367D"/>
    <w:rsid w:val="00AC73D9"/>
    <w:rsid w:val="00AD3C6A"/>
    <w:rsid w:val="00AD3CEA"/>
    <w:rsid w:val="00AD6F2C"/>
    <w:rsid w:val="00AD7142"/>
    <w:rsid w:val="00AE610D"/>
    <w:rsid w:val="00AF74D0"/>
    <w:rsid w:val="00B005F3"/>
    <w:rsid w:val="00B01740"/>
    <w:rsid w:val="00B02802"/>
    <w:rsid w:val="00B05B5F"/>
    <w:rsid w:val="00B10978"/>
    <w:rsid w:val="00B113A2"/>
    <w:rsid w:val="00B116CD"/>
    <w:rsid w:val="00B118FD"/>
    <w:rsid w:val="00B1243A"/>
    <w:rsid w:val="00B15274"/>
    <w:rsid w:val="00B15DE4"/>
    <w:rsid w:val="00B16AE0"/>
    <w:rsid w:val="00B21834"/>
    <w:rsid w:val="00B22FFF"/>
    <w:rsid w:val="00B311EB"/>
    <w:rsid w:val="00B34CA5"/>
    <w:rsid w:val="00B37B89"/>
    <w:rsid w:val="00B475B0"/>
    <w:rsid w:val="00B47690"/>
    <w:rsid w:val="00B47E78"/>
    <w:rsid w:val="00B51F58"/>
    <w:rsid w:val="00B52BB8"/>
    <w:rsid w:val="00B53B57"/>
    <w:rsid w:val="00B54B10"/>
    <w:rsid w:val="00B56A3D"/>
    <w:rsid w:val="00B57219"/>
    <w:rsid w:val="00B645C3"/>
    <w:rsid w:val="00B64E30"/>
    <w:rsid w:val="00B708A6"/>
    <w:rsid w:val="00B71802"/>
    <w:rsid w:val="00B73236"/>
    <w:rsid w:val="00B74882"/>
    <w:rsid w:val="00B774B5"/>
    <w:rsid w:val="00B81576"/>
    <w:rsid w:val="00B8392A"/>
    <w:rsid w:val="00B859D3"/>
    <w:rsid w:val="00B87AB6"/>
    <w:rsid w:val="00B94570"/>
    <w:rsid w:val="00B97D4C"/>
    <w:rsid w:val="00BA66AF"/>
    <w:rsid w:val="00BA69B2"/>
    <w:rsid w:val="00BB164E"/>
    <w:rsid w:val="00BB2E8B"/>
    <w:rsid w:val="00BB778C"/>
    <w:rsid w:val="00BB7C31"/>
    <w:rsid w:val="00BC2EC1"/>
    <w:rsid w:val="00BD2B54"/>
    <w:rsid w:val="00BD2FFB"/>
    <w:rsid w:val="00BD3BC1"/>
    <w:rsid w:val="00BD4080"/>
    <w:rsid w:val="00BD7495"/>
    <w:rsid w:val="00BE3F58"/>
    <w:rsid w:val="00BE60F4"/>
    <w:rsid w:val="00BE74AC"/>
    <w:rsid w:val="00BF13ED"/>
    <w:rsid w:val="00BF6D0E"/>
    <w:rsid w:val="00C0529A"/>
    <w:rsid w:val="00C10134"/>
    <w:rsid w:val="00C111B3"/>
    <w:rsid w:val="00C114A7"/>
    <w:rsid w:val="00C120DF"/>
    <w:rsid w:val="00C150C2"/>
    <w:rsid w:val="00C1546E"/>
    <w:rsid w:val="00C161EC"/>
    <w:rsid w:val="00C2325C"/>
    <w:rsid w:val="00C2404B"/>
    <w:rsid w:val="00C25141"/>
    <w:rsid w:val="00C35E22"/>
    <w:rsid w:val="00C4359B"/>
    <w:rsid w:val="00C50E84"/>
    <w:rsid w:val="00C552E2"/>
    <w:rsid w:val="00C55F71"/>
    <w:rsid w:val="00C708DD"/>
    <w:rsid w:val="00C721A2"/>
    <w:rsid w:val="00C761A8"/>
    <w:rsid w:val="00C77645"/>
    <w:rsid w:val="00C804C3"/>
    <w:rsid w:val="00C816C5"/>
    <w:rsid w:val="00C827D8"/>
    <w:rsid w:val="00C8305A"/>
    <w:rsid w:val="00C83894"/>
    <w:rsid w:val="00C911E9"/>
    <w:rsid w:val="00C92903"/>
    <w:rsid w:val="00C94405"/>
    <w:rsid w:val="00C9738E"/>
    <w:rsid w:val="00CA03AC"/>
    <w:rsid w:val="00CA0E45"/>
    <w:rsid w:val="00CA1F44"/>
    <w:rsid w:val="00CA3430"/>
    <w:rsid w:val="00CA64EE"/>
    <w:rsid w:val="00CB506A"/>
    <w:rsid w:val="00CB5181"/>
    <w:rsid w:val="00CC08BD"/>
    <w:rsid w:val="00CC5865"/>
    <w:rsid w:val="00CC752A"/>
    <w:rsid w:val="00CD1FA6"/>
    <w:rsid w:val="00CD47C2"/>
    <w:rsid w:val="00CD4D37"/>
    <w:rsid w:val="00CD55EA"/>
    <w:rsid w:val="00CD60EE"/>
    <w:rsid w:val="00CD6398"/>
    <w:rsid w:val="00CF2270"/>
    <w:rsid w:val="00CF4C29"/>
    <w:rsid w:val="00CF6944"/>
    <w:rsid w:val="00D025AA"/>
    <w:rsid w:val="00D06977"/>
    <w:rsid w:val="00D15B05"/>
    <w:rsid w:val="00D24CE2"/>
    <w:rsid w:val="00D25A89"/>
    <w:rsid w:val="00D30107"/>
    <w:rsid w:val="00D312FD"/>
    <w:rsid w:val="00D3332B"/>
    <w:rsid w:val="00D40242"/>
    <w:rsid w:val="00D41833"/>
    <w:rsid w:val="00D44764"/>
    <w:rsid w:val="00D45F9C"/>
    <w:rsid w:val="00D50BF0"/>
    <w:rsid w:val="00D60B31"/>
    <w:rsid w:val="00D6263F"/>
    <w:rsid w:val="00D62EC5"/>
    <w:rsid w:val="00D63FE6"/>
    <w:rsid w:val="00D6486D"/>
    <w:rsid w:val="00D65A38"/>
    <w:rsid w:val="00D66CCC"/>
    <w:rsid w:val="00D716DB"/>
    <w:rsid w:val="00D71FC0"/>
    <w:rsid w:val="00D813D9"/>
    <w:rsid w:val="00D84449"/>
    <w:rsid w:val="00D856A7"/>
    <w:rsid w:val="00D90C62"/>
    <w:rsid w:val="00D90F1C"/>
    <w:rsid w:val="00D91572"/>
    <w:rsid w:val="00D94DE3"/>
    <w:rsid w:val="00D95C61"/>
    <w:rsid w:val="00DA0183"/>
    <w:rsid w:val="00DA2F99"/>
    <w:rsid w:val="00DB583A"/>
    <w:rsid w:val="00DC20CD"/>
    <w:rsid w:val="00DC388E"/>
    <w:rsid w:val="00DC7EA5"/>
    <w:rsid w:val="00DD07C0"/>
    <w:rsid w:val="00DD2189"/>
    <w:rsid w:val="00DD2BA7"/>
    <w:rsid w:val="00DD5EF6"/>
    <w:rsid w:val="00DE2602"/>
    <w:rsid w:val="00DE39E9"/>
    <w:rsid w:val="00DE463B"/>
    <w:rsid w:val="00DE4FF1"/>
    <w:rsid w:val="00DE6157"/>
    <w:rsid w:val="00E0034D"/>
    <w:rsid w:val="00E10297"/>
    <w:rsid w:val="00E154B4"/>
    <w:rsid w:val="00E16D15"/>
    <w:rsid w:val="00E202B6"/>
    <w:rsid w:val="00E212F6"/>
    <w:rsid w:val="00E258E4"/>
    <w:rsid w:val="00E326F9"/>
    <w:rsid w:val="00E33239"/>
    <w:rsid w:val="00E36694"/>
    <w:rsid w:val="00E6199B"/>
    <w:rsid w:val="00E64C23"/>
    <w:rsid w:val="00E67F91"/>
    <w:rsid w:val="00E71D33"/>
    <w:rsid w:val="00E72830"/>
    <w:rsid w:val="00E748F9"/>
    <w:rsid w:val="00E76066"/>
    <w:rsid w:val="00E76818"/>
    <w:rsid w:val="00E76FBC"/>
    <w:rsid w:val="00E80F80"/>
    <w:rsid w:val="00E86AD2"/>
    <w:rsid w:val="00E87626"/>
    <w:rsid w:val="00E87CD4"/>
    <w:rsid w:val="00E9167E"/>
    <w:rsid w:val="00E92425"/>
    <w:rsid w:val="00E94975"/>
    <w:rsid w:val="00E95DC9"/>
    <w:rsid w:val="00EA1926"/>
    <w:rsid w:val="00EA23B7"/>
    <w:rsid w:val="00EA7019"/>
    <w:rsid w:val="00EB0CE8"/>
    <w:rsid w:val="00EB51C9"/>
    <w:rsid w:val="00EB560B"/>
    <w:rsid w:val="00EB67F9"/>
    <w:rsid w:val="00EB7D64"/>
    <w:rsid w:val="00EB7D8B"/>
    <w:rsid w:val="00EC3AF0"/>
    <w:rsid w:val="00EC52FC"/>
    <w:rsid w:val="00ED0F9D"/>
    <w:rsid w:val="00EE2BC1"/>
    <w:rsid w:val="00EE3C54"/>
    <w:rsid w:val="00EE5A93"/>
    <w:rsid w:val="00EE5F09"/>
    <w:rsid w:val="00EF0C6F"/>
    <w:rsid w:val="00EF41F7"/>
    <w:rsid w:val="00EF4308"/>
    <w:rsid w:val="00EF5404"/>
    <w:rsid w:val="00EF629D"/>
    <w:rsid w:val="00F070DC"/>
    <w:rsid w:val="00F15475"/>
    <w:rsid w:val="00F17BF2"/>
    <w:rsid w:val="00F23271"/>
    <w:rsid w:val="00F279D5"/>
    <w:rsid w:val="00F35C36"/>
    <w:rsid w:val="00F35DFC"/>
    <w:rsid w:val="00F4197C"/>
    <w:rsid w:val="00F44D47"/>
    <w:rsid w:val="00F51657"/>
    <w:rsid w:val="00F51ADE"/>
    <w:rsid w:val="00F60E4A"/>
    <w:rsid w:val="00F62A6F"/>
    <w:rsid w:val="00F6375A"/>
    <w:rsid w:val="00F665D0"/>
    <w:rsid w:val="00F71E92"/>
    <w:rsid w:val="00F7298B"/>
    <w:rsid w:val="00F748F8"/>
    <w:rsid w:val="00F74A38"/>
    <w:rsid w:val="00F75B23"/>
    <w:rsid w:val="00F85201"/>
    <w:rsid w:val="00F94487"/>
    <w:rsid w:val="00F97EAC"/>
    <w:rsid w:val="00FA0D22"/>
    <w:rsid w:val="00FA19F2"/>
    <w:rsid w:val="00FA72C4"/>
    <w:rsid w:val="00FB060C"/>
    <w:rsid w:val="00FB1512"/>
    <w:rsid w:val="00FB155A"/>
    <w:rsid w:val="00FB1B82"/>
    <w:rsid w:val="00FB4CDC"/>
    <w:rsid w:val="00FB4DC6"/>
    <w:rsid w:val="00FB6097"/>
    <w:rsid w:val="00FB7AEB"/>
    <w:rsid w:val="00FC69BF"/>
    <w:rsid w:val="00FD286A"/>
    <w:rsid w:val="00FE1632"/>
    <w:rsid w:val="00FE3C93"/>
    <w:rsid w:val="00FE59FB"/>
    <w:rsid w:val="00FE7D9B"/>
    <w:rsid w:val="00FF11F6"/>
    <w:rsid w:val="00FF2EBE"/>
    <w:rsid w:val="00FF4D3F"/>
    <w:rsid w:val="04483664"/>
    <w:rsid w:val="05081722"/>
    <w:rsid w:val="06743315"/>
    <w:rsid w:val="090B1126"/>
    <w:rsid w:val="0B76A23B"/>
    <w:rsid w:val="0D9A3354"/>
    <w:rsid w:val="106F462B"/>
    <w:rsid w:val="127E45BA"/>
    <w:rsid w:val="137AA11B"/>
    <w:rsid w:val="162C5DC0"/>
    <w:rsid w:val="180C9369"/>
    <w:rsid w:val="1C25EBDA"/>
    <w:rsid w:val="1CBCBD99"/>
    <w:rsid w:val="1EBE4786"/>
    <w:rsid w:val="206D39B5"/>
    <w:rsid w:val="243B6815"/>
    <w:rsid w:val="25222BA3"/>
    <w:rsid w:val="389BB0FB"/>
    <w:rsid w:val="39C4CC87"/>
    <w:rsid w:val="3B532469"/>
    <w:rsid w:val="3CC844D2"/>
    <w:rsid w:val="3D470E6E"/>
    <w:rsid w:val="3E05CA8C"/>
    <w:rsid w:val="3FC0BE8C"/>
    <w:rsid w:val="43FBC326"/>
    <w:rsid w:val="4932E068"/>
    <w:rsid w:val="499CDF1F"/>
    <w:rsid w:val="4D747D6D"/>
    <w:rsid w:val="4DC157FD"/>
    <w:rsid w:val="4E02B491"/>
    <w:rsid w:val="4F225B22"/>
    <w:rsid w:val="4F9E87A5"/>
    <w:rsid w:val="51833AA3"/>
    <w:rsid w:val="52DC7C2C"/>
    <w:rsid w:val="569CFFEB"/>
    <w:rsid w:val="56F4192A"/>
    <w:rsid w:val="5A1AF5D9"/>
    <w:rsid w:val="5B31ED1F"/>
    <w:rsid w:val="5BD228CE"/>
    <w:rsid w:val="6749C5AF"/>
    <w:rsid w:val="6A1820B5"/>
    <w:rsid w:val="71C8B38F"/>
    <w:rsid w:val="735A3AC1"/>
    <w:rsid w:val="7EF71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427608"/>
  <w15:chartTrackingRefBased/>
  <w15:docId w15:val="{3BD26778-90BD-4C2F-B7D7-A03712DF5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aliases w:val="NWMPHN_body copy"/>
    <w:rsid w:val="00F97EAC"/>
    <w:pPr>
      <w:spacing w:after="200" w:line="276" w:lineRule="auto"/>
    </w:pPr>
    <w:rPr>
      <w:rFonts w:ascii="Calibri" w:hAnsi="Calibri" w:cs="Arial"/>
      <w:sz w:val="22"/>
      <w:szCs w:val="22"/>
    </w:rPr>
  </w:style>
  <w:style w:type="paragraph" w:styleId="Heading1">
    <w:name w:val="heading 1"/>
    <w:aliases w:val="Heading 1 NWMPHN"/>
    <w:basedOn w:val="Normal"/>
    <w:next w:val="Normal"/>
    <w:link w:val="Heading1Char"/>
    <w:uiPriority w:val="9"/>
    <w:qFormat/>
    <w:rsid w:val="00F97EAC"/>
    <w:pPr>
      <w:numPr>
        <w:numId w:val="2"/>
      </w:numPr>
      <w:pBdr>
        <w:bottom w:val="single" w:sz="4" w:space="1" w:color="auto"/>
      </w:pBdr>
      <w:tabs>
        <w:tab w:val="clear" w:pos="720"/>
        <w:tab w:val="left" w:pos="833"/>
      </w:tabs>
      <w:spacing w:after="600" w:line="840" w:lineRule="exact"/>
      <w:ind w:left="833" w:hanging="833"/>
      <w:outlineLvl w:val="0"/>
    </w:pPr>
    <w:rPr>
      <w:rFonts w:eastAsiaTheme="minorHAnsi" w:cstheme="majorBidi"/>
      <w:b/>
      <w:bCs/>
      <w:noProof/>
      <w:color w:val="3BC9D7"/>
      <w:spacing w:val="5"/>
      <w:kern w:val="28"/>
      <w:sz w:val="84"/>
      <w:szCs w:val="96"/>
      <w:u w:color="3BC9D7"/>
      <w:lang w:val="en-US" w:eastAsia="en-AU"/>
    </w:rPr>
  </w:style>
  <w:style w:type="paragraph" w:styleId="Heading2">
    <w:name w:val="heading 2"/>
    <w:aliases w:val="Heading 2  NWMPHN"/>
    <w:basedOn w:val="Normal"/>
    <w:next w:val="Normal"/>
    <w:link w:val="Heading2Char"/>
    <w:uiPriority w:val="9"/>
    <w:unhideWhenUsed/>
    <w:rsid w:val="00F97EAC"/>
    <w:pPr>
      <w:numPr>
        <w:ilvl w:val="1"/>
        <w:numId w:val="2"/>
      </w:numPr>
      <w:tabs>
        <w:tab w:val="left" w:pos="833"/>
      </w:tabs>
      <w:spacing w:before="280" w:after="80" w:line="280" w:lineRule="exact"/>
      <w:outlineLvl w:val="1"/>
    </w:pPr>
    <w:rPr>
      <w:rFonts w:eastAsiaTheme="minorHAnsi"/>
      <w:b/>
      <w:bCs/>
      <w:caps/>
      <w:color w:val="3BC9D7"/>
      <w:sz w:val="28"/>
      <w:szCs w:val="28"/>
      <w:lang w:val="en-US"/>
    </w:rPr>
  </w:style>
  <w:style w:type="paragraph" w:styleId="Heading3">
    <w:name w:val="heading 3"/>
    <w:aliases w:val="Heading 3 NWMPHN"/>
    <w:basedOn w:val="Normal"/>
    <w:next w:val="Normal"/>
    <w:link w:val="Heading3Char"/>
    <w:uiPriority w:val="9"/>
    <w:unhideWhenUsed/>
    <w:qFormat/>
    <w:rsid w:val="00F97EAC"/>
    <w:pPr>
      <w:keepNext/>
      <w:keepLines/>
      <w:numPr>
        <w:ilvl w:val="2"/>
        <w:numId w:val="2"/>
      </w:numPr>
      <w:tabs>
        <w:tab w:val="left" w:pos="833"/>
      </w:tabs>
      <w:spacing w:before="280" w:after="80" w:line="280" w:lineRule="exact"/>
      <w:outlineLvl w:val="2"/>
    </w:pPr>
    <w:rPr>
      <w:rFonts w:asciiTheme="majorHAnsi" w:eastAsiaTheme="majorEastAsia" w:hAnsiTheme="majorHAnsi" w:cstheme="majorBidi"/>
      <w:b/>
      <w:color w:val="003E6A"/>
      <w:sz w:val="24"/>
      <w:szCs w:val="24"/>
    </w:rPr>
  </w:style>
  <w:style w:type="paragraph" w:styleId="Heading4">
    <w:name w:val="heading 4"/>
    <w:aliases w:val="Heading 4 NWMPHN"/>
    <w:basedOn w:val="Normal"/>
    <w:next w:val="Normal"/>
    <w:link w:val="Heading4Char"/>
    <w:uiPriority w:val="9"/>
    <w:unhideWhenUsed/>
    <w:rsid w:val="00F97EAC"/>
    <w:pPr>
      <w:keepNext/>
      <w:keepLines/>
      <w:numPr>
        <w:ilvl w:val="3"/>
        <w:numId w:val="2"/>
      </w:numPr>
      <w:tabs>
        <w:tab w:val="clear" w:pos="720"/>
        <w:tab w:val="left" w:pos="833"/>
      </w:tabs>
      <w:spacing w:before="280" w:after="80" w:line="280" w:lineRule="exact"/>
      <w:ind w:left="833" w:hanging="833"/>
      <w:outlineLvl w:val="3"/>
    </w:pPr>
    <w:rPr>
      <w:rFonts w:asciiTheme="majorHAnsi" w:eastAsiaTheme="majorEastAsia" w:hAnsiTheme="majorHAnsi" w:cstheme="majorBidi"/>
      <w:b/>
      <w:iCs/>
      <w:color w:val="003E6A"/>
    </w:rPr>
  </w:style>
  <w:style w:type="paragraph" w:styleId="Heading5">
    <w:name w:val="heading 5"/>
    <w:aliases w:val="Heading 5 NWMPHN"/>
    <w:basedOn w:val="Normal"/>
    <w:next w:val="Normal"/>
    <w:link w:val="Heading5Char"/>
    <w:uiPriority w:val="9"/>
    <w:unhideWhenUsed/>
    <w:qFormat/>
    <w:rsid w:val="00F97EAC"/>
    <w:pPr>
      <w:keepNext/>
      <w:keepLines/>
      <w:tabs>
        <w:tab w:val="left" w:pos="357"/>
      </w:tabs>
      <w:spacing w:before="280" w:after="80" w:line="280" w:lineRule="exact"/>
      <w:ind w:left="357" w:hanging="357"/>
      <w:outlineLvl w:val="4"/>
    </w:pPr>
    <w:rPr>
      <w:rFonts w:asciiTheme="majorHAnsi" w:eastAsiaTheme="majorEastAsia" w:hAnsiTheme="majorHAnsi" w:cstheme="majorBidi"/>
      <w:b/>
      <w:color w:val="003E6A"/>
    </w:rPr>
  </w:style>
  <w:style w:type="paragraph" w:styleId="Heading6">
    <w:name w:val="heading 6"/>
    <w:basedOn w:val="Heading5"/>
    <w:next w:val="BodyTextIndent"/>
    <w:link w:val="Heading6Char"/>
    <w:uiPriority w:val="9"/>
    <w:unhideWhenUsed/>
    <w:qFormat/>
    <w:rsid w:val="00F97EAC"/>
    <w:pPr>
      <w:numPr>
        <w:ilvl w:val="5"/>
        <w:numId w:val="3"/>
      </w:numPr>
      <w:tabs>
        <w:tab w:val="clear" w:pos="357"/>
        <w:tab w:val="left" w:pos="74"/>
      </w:tabs>
      <w:ind w:left="357" w:hanging="357"/>
      <w:outlineLvl w:val="5"/>
    </w:p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E258E4"/>
    <w:pPr>
      <w:keepNext/>
      <w:keepLines/>
      <w:numPr>
        <w:ilvl w:val="6"/>
        <w:numId w:val="3"/>
      </w:numPr>
      <w:spacing w:before="40" w:after="0"/>
      <w:outlineLvl w:val="6"/>
    </w:pPr>
    <w:rPr>
      <w:rFonts w:eastAsiaTheme="majorEastAsia" w:cstheme="majorBidi"/>
      <w:b/>
      <w:iCs/>
      <w:color w:val="151542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  NWMPHN"/>
    <w:basedOn w:val="Normal"/>
    <w:link w:val="HeaderChar"/>
    <w:uiPriority w:val="99"/>
    <w:unhideWhenUsed/>
    <w:rsid w:val="007A3A61"/>
    <w:pPr>
      <w:tabs>
        <w:tab w:val="center" w:pos="4513"/>
        <w:tab w:val="right" w:pos="9026"/>
      </w:tabs>
    </w:pPr>
    <w:rPr>
      <w:u w:val="single" w:color="003D69"/>
    </w:rPr>
  </w:style>
  <w:style w:type="character" w:customStyle="1" w:styleId="HeaderChar">
    <w:name w:val="Header Char"/>
    <w:aliases w:val="Header  NWMPHN Char"/>
    <w:basedOn w:val="DefaultParagraphFont"/>
    <w:link w:val="Header"/>
    <w:uiPriority w:val="99"/>
    <w:rsid w:val="007A3A61"/>
    <w:rPr>
      <w:rFonts w:ascii="Calibri" w:hAnsi="Calibri" w:cs="Arial"/>
      <w:sz w:val="22"/>
      <w:szCs w:val="22"/>
      <w:u w:val="single" w:color="003D69"/>
    </w:rPr>
  </w:style>
  <w:style w:type="paragraph" w:styleId="Footer">
    <w:name w:val="footer"/>
    <w:aliases w:val="Footer  NWMPHN"/>
    <w:basedOn w:val="Normal"/>
    <w:link w:val="FooterChar"/>
    <w:uiPriority w:val="99"/>
    <w:unhideWhenUsed/>
    <w:rsid w:val="00D6263F"/>
    <w:pPr>
      <w:tabs>
        <w:tab w:val="center" w:pos="4513"/>
        <w:tab w:val="right" w:pos="9026"/>
      </w:tabs>
    </w:pPr>
  </w:style>
  <w:style w:type="character" w:customStyle="1" w:styleId="FooterChar">
    <w:name w:val="Footer Char"/>
    <w:aliases w:val="Footer  NWMPHN Char"/>
    <w:basedOn w:val="DefaultParagraphFont"/>
    <w:link w:val="Footer"/>
    <w:uiPriority w:val="99"/>
    <w:rsid w:val="00D6263F"/>
  </w:style>
  <w:style w:type="paragraph" w:customStyle="1" w:styleId="IntroParagraphNWMPHN">
    <w:name w:val="Intro Paragraph  NWMPHN"/>
    <w:qFormat/>
    <w:rsid w:val="00D6263F"/>
    <w:pPr>
      <w:keepNext/>
      <w:keepLines/>
      <w:spacing w:after="360" w:line="360" w:lineRule="exact"/>
      <w:outlineLvl w:val="1"/>
    </w:pPr>
    <w:rPr>
      <w:rFonts w:ascii="Calibri" w:eastAsia="Times New Roman" w:hAnsi="Calibri" w:cs="Arial"/>
      <w:b/>
      <w:bCs/>
      <w:color w:val="003D69"/>
      <w:sz w:val="28"/>
      <w:szCs w:val="28"/>
      <w:lang w:val="en-US"/>
    </w:rPr>
  </w:style>
  <w:style w:type="paragraph" w:customStyle="1" w:styleId="BodyTextUnderlinedRowNWMPHN">
    <w:name w:val="BodyTextUnderlinedRow NWMPHN"/>
    <w:basedOn w:val="Normal"/>
    <w:next w:val="Normal"/>
    <w:rsid w:val="00B22FFF"/>
    <w:pPr>
      <w:pBdr>
        <w:bottom w:val="single" w:sz="4" w:space="1" w:color="272785"/>
      </w:pBdr>
    </w:pPr>
    <w:rPr>
      <w:rFonts w:ascii="Arial" w:hAnsi="Arial"/>
      <w:lang w:val="en-US"/>
    </w:rPr>
  </w:style>
  <w:style w:type="paragraph" w:customStyle="1" w:styleId="Heading1NoNumberNWMPHN">
    <w:name w:val="Heading1NoNumber NWMPHN"/>
    <w:basedOn w:val="Normal"/>
    <w:next w:val="BodyTextNWMPHN"/>
    <w:rsid w:val="00F97EAC"/>
    <w:pPr>
      <w:pBdr>
        <w:bottom w:val="single" w:sz="2" w:space="1" w:color="04355E"/>
      </w:pBdr>
      <w:spacing w:before="240" w:after="360" w:line="240" w:lineRule="auto"/>
    </w:pPr>
    <w:rPr>
      <w:rFonts w:eastAsiaTheme="minorHAnsi" w:cstheme="majorBidi"/>
      <w:b/>
      <w:bCs/>
      <w:noProof/>
      <w:color w:val="118880"/>
      <w:spacing w:val="5"/>
      <w:kern w:val="28"/>
      <w:sz w:val="84"/>
      <w:szCs w:val="96"/>
      <w:lang w:val="en-GB" w:eastAsia="en-GB"/>
    </w:rPr>
  </w:style>
  <w:style w:type="paragraph" w:customStyle="1" w:styleId="BodyBulletedListNWMPHN">
    <w:name w:val="Body Bulleted List NWMPHN"/>
    <w:basedOn w:val="NormalWeb"/>
    <w:next w:val="Normal"/>
    <w:qFormat/>
    <w:rsid w:val="00F97EAC"/>
    <w:pPr>
      <w:numPr>
        <w:numId w:val="1"/>
      </w:numPr>
      <w:spacing w:after="40" w:line="280" w:lineRule="exact"/>
    </w:pPr>
    <w:rPr>
      <w:rFonts w:ascii="Calibri" w:eastAsiaTheme="minorHAnsi" w:hAnsi="Calibri" w:cs="Arial"/>
      <w:bCs/>
      <w:lang w:val="en-US"/>
    </w:rPr>
  </w:style>
  <w:style w:type="paragraph" w:customStyle="1" w:styleId="BodyafterbulletNWMPHN">
    <w:name w:val="Body (after bullet)  NWMPHN"/>
    <w:next w:val="Normal"/>
    <w:qFormat/>
    <w:rsid w:val="002A1546"/>
    <w:pPr>
      <w:spacing w:before="240" w:after="120" w:line="276" w:lineRule="auto"/>
    </w:pPr>
    <w:rPr>
      <w:rFonts w:eastAsiaTheme="minorHAnsi" w:cs="Arial"/>
      <w:bCs/>
      <w:sz w:val="22"/>
      <w:szCs w:val="22"/>
      <w:lang w:val="en-US"/>
    </w:rPr>
  </w:style>
  <w:style w:type="paragraph" w:styleId="NormalWeb">
    <w:name w:val="Normal (Web)"/>
    <w:basedOn w:val="Normal"/>
    <w:uiPriority w:val="99"/>
    <w:semiHidden/>
    <w:unhideWhenUsed/>
    <w:rsid w:val="00D6263F"/>
    <w:rPr>
      <w:rFonts w:ascii="Times New Roman" w:hAnsi="Times New Roman" w:cs="Times New Roman"/>
    </w:rPr>
  </w:style>
  <w:style w:type="paragraph" w:styleId="Title">
    <w:name w:val="Title"/>
    <w:aliases w:val="NWMPHN_Page Title"/>
    <w:basedOn w:val="Normal"/>
    <w:next w:val="Normal"/>
    <w:link w:val="TitleChar"/>
    <w:autoRedefine/>
    <w:uiPriority w:val="10"/>
    <w:qFormat/>
    <w:rsid w:val="00F35DFC"/>
    <w:pPr>
      <w:keepNext/>
      <w:keepLines/>
      <w:spacing w:after="300" w:line="840" w:lineRule="exact"/>
      <w:contextualSpacing/>
      <w:jc w:val="both"/>
      <w:outlineLvl w:val="1"/>
    </w:pPr>
    <w:rPr>
      <w:rFonts w:eastAsiaTheme="majorEastAsia" w:cstheme="majorBidi"/>
      <w:noProof/>
      <w:color w:val="003E6A"/>
      <w:spacing w:val="5"/>
      <w:kern w:val="28"/>
      <w:sz w:val="48"/>
      <w:szCs w:val="48"/>
      <w:lang w:val="en-US" w:eastAsia="en-GB"/>
    </w:rPr>
  </w:style>
  <w:style w:type="character" w:customStyle="1" w:styleId="TitleChar">
    <w:name w:val="Title Char"/>
    <w:aliases w:val="NWMPHN_Page Title Char"/>
    <w:basedOn w:val="DefaultParagraphFont"/>
    <w:link w:val="Title"/>
    <w:uiPriority w:val="10"/>
    <w:rsid w:val="00F35DFC"/>
    <w:rPr>
      <w:rFonts w:ascii="Calibri" w:eastAsiaTheme="majorEastAsia" w:hAnsi="Calibri" w:cstheme="majorBidi"/>
      <w:noProof/>
      <w:color w:val="003E6A"/>
      <w:spacing w:val="5"/>
      <w:kern w:val="28"/>
      <w:sz w:val="48"/>
      <w:szCs w:val="48"/>
      <w:lang w:val="en-US" w:eastAsia="en-GB"/>
    </w:rPr>
  </w:style>
  <w:style w:type="paragraph" w:customStyle="1" w:styleId="BodyTextNWMPHN">
    <w:name w:val="Body Text NWMPHN"/>
    <w:basedOn w:val="Normal"/>
    <w:qFormat/>
    <w:rsid w:val="008203B5"/>
  </w:style>
  <w:style w:type="table" w:styleId="TableGrid">
    <w:name w:val="Table Grid"/>
    <w:basedOn w:val="TableNormal"/>
    <w:uiPriority w:val="59"/>
    <w:rsid w:val="00F070DC"/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2NoNumberNWMPHN">
    <w:name w:val="Heading2NoNumber NWMPHN"/>
    <w:basedOn w:val="Normal"/>
    <w:next w:val="BodyTextNWMPHN"/>
    <w:rsid w:val="00F97EAC"/>
    <w:pPr>
      <w:keepNext/>
      <w:spacing w:before="280" w:after="120" w:line="240" w:lineRule="auto"/>
    </w:pPr>
    <w:rPr>
      <w:rFonts w:asciiTheme="minorHAnsi" w:eastAsiaTheme="minorHAnsi" w:hAnsiTheme="minorHAnsi"/>
      <w:b/>
      <w:bCs/>
      <w:color w:val="118880"/>
      <w:sz w:val="28"/>
      <w:szCs w:val="28"/>
      <w:lang w:val="en-US"/>
    </w:rPr>
  </w:style>
  <w:style w:type="paragraph" w:customStyle="1" w:styleId="TableTextNWMPHN">
    <w:name w:val="Table Text  NWMPHN"/>
    <w:qFormat/>
    <w:rsid w:val="00F070DC"/>
    <w:pPr>
      <w:spacing w:line="276" w:lineRule="auto"/>
    </w:pPr>
    <w:rPr>
      <w:rFonts w:eastAsiaTheme="minorHAnsi" w:cs="Arial"/>
      <w:bCs/>
      <w:color w:val="04355E"/>
      <w:sz w:val="20"/>
      <w:szCs w:val="22"/>
      <w:lang w:val="en-US"/>
    </w:rPr>
  </w:style>
  <w:style w:type="character" w:customStyle="1" w:styleId="Heading1Char">
    <w:name w:val="Heading 1 Char"/>
    <w:aliases w:val="Heading 1 NWMPHN Char"/>
    <w:basedOn w:val="DefaultParagraphFont"/>
    <w:link w:val="Heading1"/>
    <w:uiPriority w:val="9"/>
    <w:rsid w:val="00F97EAC"/>
    <w:rPr>
      <w:rFonts w:ascii="Calibri" w:eastAsiaTheme="minorHAnsi" w:hAnsi="Calibri" w:cstheme="majorBidi"/>
      <w:b/>
      <w:bCs/>
      <w:noProof/>
      <w:color w:val="3BC9D7"/>
      <w:spacing w:val="5"/>
      <w:kern w:val="28"/>
      <w:sz w:val="84"/>
      <w:szCs w:val="96"/>
      <w:u w:color="3BC9D7"/>
      <w:lang w:val="en-US" w:eastAsia="en-AU"/>
    </w:rPr>
  </w:style>
  <w:style w:type="paragraph" w:customStyle="1" w:styleId="Heading3NoNumberNWMPHN">
    <w:name w:val="Heading3NoNumber NWMPHN"/>
    <w:basedOn w:val="Normal"/>
    <w:next w:val="BodyTextNWMPHN"/>
    <w:rsid w:val="00A86679"/>
    <w:pPr>
      <w:keepNext/>
      <w:spacing w:before="240" w:after="240" w:line="240" w:lineRule="auto"/>
    </w:pPr>
    <w:rPr>
      <w:rFonts w:asciiTheme="minorHAnsi" w:eastAsiaTheme="minorHAnsi" w:hAnsiTheme="minorHAnsi"/>
      <w:b/>
      <w:bCs/>
      <w:color w:val="505050"/>
      <w:lang w:val="en-US"/>
    </w:rPr>
  </w:style>
  <w:style w:type="character" w:styleId="Hyperlink">
    <w:name w:val="Hyperlink"/>
    <w:aliases w:val="Hyperlink  NWMPHN"/>
    <w:basedOn w:val="DefaultParagraphFont"/>
    <w:uiPriority w:val="99"/>
    <w:unhideWhenUsed/>
    <w:rsid w:val="008203B5"/>
    <w:rPr>
      <w:rFonts w:ascii="Calibri" w:hAnsi="Calibri"/>
      <w:b w:val="0"/>
      <w:i w:val="0"/>
      <w:color w:val="003E6A"/>
      <w:sz w:val="22"/>
      <w:u w:val="single"/>
    </w:rPr>
  </w:style>
  <w:style w:type="table" w:customStyle="1" w:styleId="NWMPHNTableColour">
    <w:name w:val="NWMPHN Table (Colour)"/>
    <w:basedOn w:val="TableNormal"/>
    <w:uiPriority w:val="99"/>
    <w:rsid w:val="00D71FC0"/>
    <w:rPr>
      <w:color w:val="07365D"/>
    </w:rPr>
    <w:tblPr>
      <w:tblStyleRowBandSize w:val="1"/>
      <w:tblBorders>
        <w:insideV w:val="single" w:sz="4" w:space="0" w:color="07365D"/>
      </w:tblBorders>
      <w:tblCellMar>
        <w:top w:w="113" w:type="dxa"/>
        <w:bottom w:w="113" w:type="dxa"/>
      </w:tblCellMar>
    </w:tblPr>
    <w:tcPr>
      <w:shd w:val="clear" w:color="auto" w:fill="07365D"/>
    </w:tcPr>
    <w:tblStylePr w:type="band1Horz">
      <w:tblPr/>
      <w:tcPr>
        <w:shd w:val="clear" w:color="auto" w:fill="D1EBF0"/>
      </w:tcPr>
    </w:tblStylePr>
    <w:tblStylePr w:type="band2Horz">
      <w:rPr>
        <w:color w:val="07365D"/>
      </w:rPr>
      <w:tblPr/>
      <w:tcPr>
        <w:shd w:val="clear" w:color="auto" w:fill="F0F9FB"/>
      </w:tcPr>
    </w:tblStylePr>
  </w:style>
  <w:style w:type="character" w:customStyle="1" w:styleId="Mention1">
    <w:name w:val="Mention1"/>
    <w:basedOn w:val="DefaultParagraphFont"/>
    <w:uiPriority w:val="99"/>
    <w:semiHidden/>
    <w:unhideWhenUsed/>
    <w:rsid w:val="0019408F"/>
    <w:rPr>
      <w:color w:val="2B579A"/>
      <w:shd w:val="clear" w:color="auto" w:fill="E6E6E6"/>
    </w:rPr>
  </w:style>
  <w:style w:type="character" w:customStyle="1" w:styleId="Heading2Char">
    <w:name w:val="Heading 2 Char"/>
    <w:aliases w:val="Heading 2  NWMPHN Char"/>
    <w:basedOn w:val="DefaultParagraphFont"/>
    <w:link w:val="Heading2"/>
    <w:uiPriority w:val="9"/>
    <w:rsid w:val="00F97EAC"/>
    <w:rPr>
      <w:rFonts w:ascii="Calibri" w:eastAsiaTheme="minorHAnsi" w:hAnsi="Calibri" w:cs="Arial"/>
      <w:b/>
      <w:bCs/>
      <w:caps/>
      <w:color w:val="3BC9D7"/>
      <w:sz w:val="28"/>
      <w:szCs w:val="28"/>
      <w:lang w:val="en-US"/>
    </w:rPr>
  </w:style>
  <w:style w:type="paragraph" w:styleId="ListBullet">
    <w:name w:val="List Bullet"/>
    <w:aliases w:val="List Bullet1 NWMPHN"/>
    <w:basedOn w:val="BodyBulletedListNWMPHN"/>
    <w:uiPriority w:val="99"/>
    <w:unhideWhenUsed/>
    <w:rsid w:val="00F35DFC"/>
    <w:pPr>
      <w:ind w:left="369"/>
    </w:pPr>
  </w:style>
  <w:style w:type="paragraph" w:customStyle="1" w:styleId="TableHeadingNWMPHN">
    <w:name w:val="TableHeading NWMPHN"/>
    <w:basedOn w:val="Normal"/>
    <w:rsid w:val="00B22FFF"/>
    <w:pPr>
      <w:spacing w:after="0"/>
    </w:pPr>
    <w:rPr>
      <w:rFonts w:eastAsiaTheme="minorHAnsi"/>
      <w:b/>
      <w:bCs/>
      <w:color w:val="04355E"/>
      <w:sz w:val="20"/>
      <w:lang w:val="en-US"/>
    </w:rPr>
  </w:style>
  <w:style w:type="character" w:customStyle="1" w:styleId="Heading3Char">
    <w:name w:val="Heading 3 Char"/>
    <w:aliases w:val="Heading 3 NWMPHN Char"/>
    <w:basedOn w:val="DefaultParagraphFont"/>
    <w:link w:val="Heading3"/>
    <w:uiPriority w:val="9"/>
    <w:rsid w:val="00F97EAC"/>
    <w:rPr>
      <w:rFonts w:asciiTheme="majorHAnsi" w:eastAsiaTheme="majorEastAsia" w:hAnsiTheme="majorHAnsi" w:cstheme="majorBidi"/>
      <w:b/>
      <w:color w:val="003E6A"/>
    </w:rPr>
  </w:style>
  <w:style w:type="character" w:customStyle="1" w:styleId="Heading4Char">
    <w:name w:val="Heading 4 Char"/>
    <w:aliases w:val="Heading 4 NWMPHN Char"/>
    <w:basedOn w:val="DefaultParagraphFont"/>
    <w:link w:val="Heading4"/>
    <w:uiPriority w:val="9"/>
    <w:rsid w:val="00F97EAC"/>
    <w:rPr>
      <w:rFonts w:asciiTheme="majorHAnsi" w:eastAsiaTheme="majorEastAsia" w:hAnsiTheme="majorHAnsi" w:cstheme="majorBidi"/>
      <w:b/>
      <w:iCs/>
      <w:color w:val="003E6A"/>
      <w:sz w:val="22"/>
      <w:szCs w:val="22"/>
    </w:rPr>
  </w:style>
  <w:style w:type="character" w:customStyle="1" w:styleId="Heading5Char">
    <w:name w:val="Heading 5 Char"/>
    <w:aliases w:val="Heading 5 NWMPHN Char"/>
    <w:basedOn w:val="DefaultParagraphFont"/>
    <w:link w:val="Heading5"/>
    <w:uiPriority w:val="9"/>
    <w:rsid w:val="00F97EAC"/>
    <w:rPr>
      <w:rFonts w:asciiTheme="majorHAnsi" w:eastAsiaTheme="majorEastAsia" w:hAnsiTheme="majorHAnsi" w:cstheme="majorBidi"/>
      <w:b/>
      <w:color w:val="003E6A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rsid w:val="00F97EAC"/>
    <w:rPr>
      <w:rFonts w:asciiTheme="majorHAnsi" w:eastAsiaTheme="majorEastAsia" w:hAnsiTheme="majorHAnsi" w:cstheme="majorBidi"/>
      <w:b/>
      <w:color w:val="003E6A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rsid w:val="00E258E4"/>
    <w:rPr>
      <w:rFonts w:ascii="Calibri" w:eastAsiaTheme="majorEastAsia" w:hAnsi="Calibri" w:cstheme="majorBidi"/>
      <w:b/>
      <w:iCs/>
      <w:color w:val="151542" w:themeColor="accent1" w:themeShade="7F"/>
      <w:sz w:val="22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0228EE"/>
    <w:pPr>
      <w:spacing w:after="120"/>
      <w:ind w:left="357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0228EE"/>
    <w:rPr>
      <w:rFonts w:ascii="Calibri" w:hAnsi="Calibri" w:cs="Arial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A1546"/>
    <w:rPr>
      <w:color w:val="808080"/>
      <w:shd w:val="clear" w:color="auto" w:fill="E6E6E6"/>
    </w:rPr>
  </w:style>
  <w:style w:type="paragraph" w:customStyle="1" w:styleId="NWMPHNFootertext">
    <w:name w:val="NWMPHN Footer text"/>
    <w:basedOn w:val="Normal"/>
    <w:rsid w:val="00144D75"/>
    <w:pPr>
      <w:ind w:left="-284"/>
    </w:pPr>
    <w:rPr>
      <w:sz w:val="14"/>
      <w:szCs w:val="14"/>
    </w:rPr>
  </w:style>
  <w:style w:type="paragraph" w:customStyle="1" w:styleId="NWMPHNPageNo">
    <w:name w:val="NWMPHN Page No"/>
    <w:basedOn w:val="Normal"/>
    <w:rsid w:val="00144D75"/>
    <w:pPr>
      <w:jc w:val="right"/>
    </w:pPr>
    <w:rPr>
      <w:color w:val="505050"/>
      <w:sz w:val="18"/>
      <w:szCs w:val="18"/>
    </w:rPr>
  </w:style>
  <w:style w:type="paragraph" w:customStyle="1" w:styleId="NWMPHNIntroParagraph">
    <w:name w:val="NWMPHN Intro Paragraph"/>
    <w:qFormat/>
    <w:rsid w:val="00213058"/>
    <w:pPr>
      <w:keepNext/>
      <w:keepLines/>
      <w:spacing w:after="360" w:line="360" w:lineRule="exact"/>
      <w:outlineLvl w:val="1"/>
    </w:pPr>
    <w:rPr>
      <w:rFonts w:ascii="Calibri" w:eastAsia="Times New Roman" w:hAnsi="Calibri" w:cs="Arial"/>
      <w:b/>
      <w:bCs/>
      <w:color w:val="003D69"/>
      <w:sz w:val="28"/>
      <w:szCs w:val="28"/>
      <w:lang w:val="en-US"/>
    </w:rPr>
  </w:style>
  <w:style w:type="paragraph" w:customStyle="1" w:styleId="NWMPHNHeading1">
    <w:name w:val="NWMPHN Heading 1"/>
    <w:qFormat/>
    <w:rsid w:val="00213058"/>
    <w:pPr>
      <w:pBdr>
        <w:bottom w:val="single" w:sz="4" w:space="1" w:color="auto"/>
      </w:pBdr>
      <w:spacing w:after="600" w:line="840" w:lineRule="exact"/>
    </w:pPr>
    <w:rPr>
      <w:rFonts w:ascii="Calibri" w:eastAsiaTheme="minorHAnsi" w:hAnsi="Calibri" w:cstheme="majorBidi"/>
      <w:b/>
      <w:bCs/>
      <w:noProof/>
      <w:color w:val="3BC9D7"/>
      <w:spacing w:val="5"/>
      <w:kern w:val="28"/>
      <w:sz w:val="84"/>
      <w:szCs w:val="96"/>
      <w:lang w:val="en-GB" w:eastAsia="en-GB"/>
    </w:rPr>
  </w:style>
  <w:style w:type="paragraph" w:customStyle="1" w:styleId="NWMPHNBodyText">
    <w:name w:val="NWMPHN Body Text"/>
    <w:qFormat/>
    <w:rsid w:val="00213058"/>
    <w:pPr>
      <w:spacing w:before="120" w:after="80" w:line="280" w:lineRule="exact"/>
    </w:pPr>
    <w:rPr>
      <w:rFonts w:eastAsiaTheme="minorHAnsi" w:cs="Arial"/>
      <w:bCs/>
      <w:color w:val="505050"/>
      <w:sz w:val="22"/>
      <w:szCs w:val="22"/>
      <w:lang w:val="en-US"/>
    </w:rPr>
  </w:style>
  <w:style w:type="paragraph" w:customStyle="1" w:styleId="NWMPHNHeading2">
    <w:name w:val="NWMPHN Heading 2"/>
    <w:basedOn w:val="NWMPHNBodyText"/>
    <w:qFormat/>
    <w:rsid w:val="00213058"/>
    <w:pPr>
      <w:spacing w:before="280"/>
    </w:pPr>
    <w:rPr>
      <w:b/>
      <w:color w:val="3BC9D7"/>
      <w:sz w:val="28"/>
      <w:szCs w:val="28"/>
    </w:rPr>
  </w:style>
  <w:style w:type="paragraph" w:customStyle="1" w:styleId="PHNIntroparagraph">
    <w:name w:val="PHN_Intro paragraph"/>
    <w:basedOn w:val="Normal"/>
    <w:qFormat/>
    <w:rsid w:val="00213058"/>
    <w:rPr>
      <w:rFonts w:ascii="Arial" w:hAnsi="Arial"/>
      <w:b/>
      <w:color w:val="003D69"/>
      <w:sz w:val="24"/>
      <w:szCs w:val="24"/>
      <w:lang w:val="en-US"/>
    </w:rPr>
  </w:style>
  <w:style w:type="paragraph" w:customStyle="1" w:styleId="NWMPHNHeading2white">
    <w:name w:val="NWMPHN Heading 2 (white)"/>
    <w:basedOn w:val="NWMPHNHeading2"/>
    <w:qFormat/>
    <w:rsid w:val="00213058"/>
    <w:rPr>
      <w:color w:val="FFFFFF" w:themeColor="background1"/>
    </w:rPr>
  </w:style>
  <w:style w:type="paragraph" w:customStyle="1" w:styleId="NWMPHNTableText">
    <w:name w:val="NWMPHN Table Text"/>
    <w:qFormat/>
    <w:rsid w:val="00213058"/>
    <w:pPr>
      <w:spacing w:line="276" w:lineRule="auto"/>
    </w:pPr>
    <w:rPr>
      <w:rFonts w:eastAsiaTheme="minorHAnsi" w:cs="Arial"/>
      <w:bCs/>
      <w:color w:val="04355E"/>
      <w:sz w:val="20"/>
      <w:szCs w:val="22"/>
      <w:lang w:val="en-US"/>
    </w:rPr>
  </w:style>
  <w:style w:type="character" w:styleId="Emphasis">
    <w:name w:val="Emphasis"/>
    <w:aliases w:val="PHN_Emphasis"/>
    <w:basedOn w:val="DefaultParagraphFont"/>
    <w:uiPriority w:val="20"/>
    <w:qFormat/>
    <w:rsid w:val="00213058"/>
    <w:rPr>
      <w:i/>
      <w:iCs/>
    </w:rPr>
  </w:style>
  <w:style w:type="table" w:styleId="LightShading-Accent1">
    <w:name w:val="Light Shading Accent 1"/>
    <w:basedOn w:val="TableNormal"/>
    <w:uiPriority w:val="60"/>
    <w:rsid w:val="00213058"/>
    <w:rPr>
      <w:color w:val="1F1F64" w:themeColor="accent1" w:themeShade="BF"/>
      <w:sz w:val="22"/>
      <w:szCs w:val="22"/>
      <w:lang w:val="en-US"/>
    </w:rPr>
    <w:tblPr>
      <w:tblStyleRowBandSize w:val="1"/>
      <w:tblStyleColBandSize w:val="1"/>
      <w:tblBorders>
        <w:top w:val="single" w:sz="8" w:space="0" w:color="2A2A86" w:themeColor="accent1"/>
        <w:bottom w:val="single" w:sz="8" w:space="0" w:color="2A2A86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A2A86" w:themeColor="accent1"/>
          <w:left w:val="nil"/>
          <w:bottom w:val="single" w:sz="8" w:space="0" w:color="2A2A86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A2A86" w:themeColor="accent1"/>
          <w:left w:val="nil"/>
          <w:bottom w:val="single" w:sz="8" w:space="0" w:color="2A2A86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EB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EB" w:themeFill="accent1" w:themeFillTint="3F"/>
      </w:tcPr>
    </w:tblStylePr>
  </w:style>
  <w:style w:type="table" w:styleId="LightList-Accent3">
    <w:name w:val="Light List Accent 3"/>
    <w:basedOn w:val="TableNormal"/>
    <w:uiPriority w:val="61"/>
    <w:rsid w:val="00213058"/>
    <w:rPr>
      <w:sz w:val="22"/>
      <w:szCs w:val="22"/>
      <w:lang w:val="en-US"/>
    </w:rPr>
    <w:tblPr>
      <w:tblStyleRowBandSize w:val="1"/>
      <w:tblStyleColBandSize w:val="1"/>
      <w:tblBorders>
        <w:top w:val="single" w:sz="8" w:space="0" w:color="00B588" w:themeColor="accent3"/>
        <w:left w:val="single" w:sz="8" w:space="0" w:color="00B588" w:themeColor="accent3"/>
        <w:bottom w:val="single" w:sz="8" w:space="0" w:color="00B588" w:themeColor="accent3"/>
        <w:right w:val="single" w:sz="8" w:space="0" w:color="00B588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B588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B588" w:themeColor="accent3"/>
          <w:left w:val="single" w:sz="8" w:space="0" w:color="00B588" w:themeColor="accent3"/>
          <w:bottom w:val="single" w:sz="8" w:space="0" w:color="00B588" w:themeColor="accent3"/>
          <w:right w:val="single" w:sz="8" w:space="0" w:color="00B588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B588" w:themeColor="accent3"/>
          <w:left w:val="single" w:sz="8" w:space="0" w:color="00B588" w:themeColor="accent3"/>
          <w:bottom w:val="single" w:sz="8" w:space="0" w:color="00B588" w:themeColor="accent3"/>
          <w:right w:val="single" w:sz="8" w:space="0" w:color="00B588" w:themeColor="accent3"/>
        </w:tcBorders>
      </w:tcPr>
    </w:tblStylePr>
    <w:tblStylePr w:type="band1Horz">
      <w:tblPr/>
      <w:tcPr>
        <w:tcBorders>
          <w:top w:val="single" w:sz="8" w:space="0" w:color="00B588" w:themeColor="accent3"/>
          <w:left w:val="single" w:sz="8" w:space="0" w:color="00B588" w:themeColor="accent3"/>
          <w:bottom w:val="single" w:sz="8" w:space="0" w:color="00B588" w:themeColor="accent3"/>
          <w:right w:val="single" w:sz="8" w:space="0" w:color="00B588" w:themeColor="accent3"/>
        </w:tcBorders>
      </w:tcPr>
    </w:tblStylePr>
  </w:style>
  <w:style w:type="table" w:styleId="ListTable6ColourfulAccent2">
    <w:name w:val="List Table 6 Colorful Accent 2"/>
    <w:basedOn w:val="TableNormal"/>
    <w:uiPriority w:val="51"/>
    <w:rsid w:val="004806A0"/>
    <w:rPr>
      <w:color w:val="0081B3" w:themeColor="accent2" w:themeShade="BF"/>
    </w:rPr>
    <w:tblPr>
      <w:tblStyleRowBandSize w:val="1"/>
      <w:tblStyleColBandSize w:val="1"/>
      <w:tblBorders>
        <w:top w:val="single" w:sz="4" w:space="0" w:color="00AEEF" w:themeColor="accent2"/>
        <w:bottom w:val="single" w:sz="4" w:space="0" w:color="00AEEF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AEEF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AEE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F0FF" w:themeFill="accent2" w:themeFillTint="33"/>
      </w:tcPr>
    </w:tblStylePr>
    <w:tblStylePr w:type="band1Horz">
      <w:tblPr/>
      <w:tcPr>
        <w:shd w:val="clear" w:color="auto" w:fill="C8F0FF" w:themeFill="accent2" w:themeFillTint="33"/>
      </w:tcPr>
    </w:tblStylePr>
  </w:style>
  <w:style w:type="paragraph" w:customStyle="1" w:styleId="NWMPHNBodyafterbullet">
    <w:name w:val="NWMPHN Body (after bullet)"/>
    <w:qFormat/>
    <w:rsid w:val="00E76066"/>
    <w:pPr>
      <w:spacing w:before="240" w:after="120" w:line="276" w:lineRule="auto"/>
    </w:pPr>
    <w:rPr>
      <w:rFonts w:eastAsiaTheme="minorHAnsi" w:cs="Arial"/>
      <w:bCs/>
      <w:color w:val="505050"/>
      <w:sz w:val="20"/>
      <w:szCs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48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8F9"/>
    <w:rPr>
      <w:rFonts w:ascii="Segoe UI" w:hAnsi="Segoe UI" w:cs="Segoe UI"/>
      <w:sz w:val="18"/>
      <w:szCs w:val="18"/>
    </w:rPr>
  </w:style>
  <w:style w:type="paragraph" w:styleId="ListParagraph">
    <w:name w:val="List Paragraph"/>
    <w:aliases w:val="Body text,Bullet Point,Bullet point,Bulletr List Paragraph,Content descriptions,FooterText,L,List Bullet 1,List Paragraph1,List Paragraph11,List Paragraph2,List Paragraph21,Listeafsnit1,PHN Bullet Points,Recommendation,standard lewis,列"/>
    <w:basedOn w:val="Normal"/>
    <w:link w:val="ListParagraphChar"/>
    <w:uiPriority w:val="34"/>
    <w:qFormat/>
    <w:rsid w:val="0060098A"/>
    <w:pPr>
      <w:ind w:left="720"/>
      <w:contextualSpacing/>
    </w:pPr>
  </w:style>
  <w:style w:type="character" w:customStyle="1" w:styleId="ListParagraphChar">
    <w:name w:val="List Paragraph Char"/>
    <w:aliases w:val="Body text Char,Bullet Point Char,Bullet point Char,Bulletr List Paragraph Char,Content descriptions Char,FooterText Char,L Char,List Bullet 1 Char,List Paragraph1 Char,List Paragraph11 Char,List Paragraph2 Char,List Paragraph21 Char"/>
    <w:basedOn w:val="DefaultParagraphFont"/>
    <w:link w:val="ListParagraph"/>
    <w:uiPriority w:val="34"/>
    <w:qFormat/>
    <w:locked/>
    <w:rsid w:val="005D66B5"/>
    <w:rPr>
      <w:rFonts w:ascii="Calibri" w:hAnsi="Calibri" w:cs="Arial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FE7D9B"/>
    <w:pPr>
      <w:widowControl w:val="0"/>
      <w:autoSpaceDE w:val="0"/>
      <w:autoSpaceDN w:val="0"/>
      <w:spacing w:after="0" w:line="240" w:lineRule="auto"/>
    </w:pPr>
    <w:rPr>
      <w:rFonts w:eastAsia="Calibri" w:cs="Calibri"/>
      <w:lang w:eastAsia="en-AU" w:bidi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394F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94FC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4FCB"/>
    <w:rPr>
      <w:rFonts w:ascii="Calibri" w:hAnsi="Calibri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4F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4FCB"/>
    <w:rPr>
      <w:rFonts w:ascii="Calibri" w:hAnsi="Calibri" w:cs="Arial"/>
      <w:b/>
      <w:bCs/>
      <w:sz w:val="20"/>
      <w:szCs w:val="20"/>
    </w:rPr>
  </w:style>
  <w:style w:type="paragraph" w:customStyle="1" w:styleId="DocumentControlTableHeader">
    <w:name w:val="Document Control Table Header"/>
    <w:basedOn w:val="Heading2"/>
    <w:link w:val="DocumentControlTableHeaderChar"/>
    <w:rsid w:val="003C581A"/>
    <w:pPr>
      <w:keepNext/>
      <w:framePr w:hSpace="180" w:wrap="around" w:vAnchor="page" w:hAnchor="margin" w:y="2477"/>
      <w:numPr>
        <w:ilvl w:val="0"/>
        <w:numId w:val="0"/>
      </w:numPr>
      <w:tabs>
        <w:tab w:val="clear" w:pos="833"/>
      </w:tabs>
      <w:spacing w:before="0" w:after="0" w:line="240" w:lineRule="auto"/>
      <w:outlineLvl w:val="9"/>
    </w:pPr>
    <w:rPr>
      <w:rFonts w:eastAsiaTheme="majorEastAsia" w:cstheme="majorBidi"/>
      <w:caps w:val="0"/>
      <w:color w:val="04355E"/>
      <w:sz w:val="24"/>
      <w:szCs w:val="24"/>
    </w:rPr>
  </w:style>
  <w:style w:type="paragraph" w:customStyle="1" w:styleId="DocumentControlTableBody">
    <w:name w:val="Document Control Table Body"/>
    <w:basedOn w:val="Normal"/>
    <w:link w:val="DocumentControlTableBodyChar"/>
    <w:rsid w:val="003C581A"/>
    <w:pPr>
      <w:keepNext/>
      <w:keepLines/>
      <w:framePr w:hSpace="180" w:wrap="around" w:vAnchor="page" w:hAnchor="margin" w:y="2477"/>
      <w:spacing w:after="0" w:line="240" w:lineRule="auto"/>
      <w:jc w:val="both"/>
    </w:pPr>
    <w:rPr>
      <w:rFonts w:asciiTheme="minorHAnsi" w:hAnsiTheme="minorHAnsi"/>
      <w:color w:val="07365D"/>
      <w:sz w:val="20"/>
      <w:szCs w:val="20"/>
      <w:lang w:val="en-US"/>
    </w:rPr>
  </w:style>
  <w:style w:type="character" w:customStyle="1" w:styleId="DocumentControlTableHeaderChar">
    <w:name w:val="Document Control Table Header Char"/>
    <w:basedOn w:val="DefaultParagraphFont"/>
    <w:link w:val="DocumentControlTableHeader"/>
    <w:rsid w:val="003C581A"/>
    <w:rPr>
      <w:rFonts w:ascii="Calibri" w:eastAsiaTheme="majorEastAsia" w:hAnsi="Calibri" w:cstheme="majorBidi"/>
      <w:b/>
      <w:bCs/>
      <w:color w:val="04355E"/>
      <w:lang w:val="en-US"/>
    </w:rPr>
  </w:style>
  <w:style w:type="character" w:customStyle="1" w:styleId="DocumentControlTableBodyChar">
    <w:name w:val="Document Control Table Body Char"/>
    <w:basedOn w:val="DefaultParagraphFont"/>
    <w:link w:val="DocumentControlTableBody"/>
    <w:rsid w:val="003C581A"/>
    <w:rPr>
      <w:rFonts w:cs="Arial"/>
      <w:color w:val="07365D"/>
      <w:sz w:val="20"/>
      <w:szCs w:val="20"/>
      <w:lang w:val="en-US"/>
    </w:rPr>
  </w:style>
  <w:style w:type="paragraph" w:customStyle="1" w:styleId="Tableheading">
    <w:name w:val="Table heading"/>
    <w:basedOn w:val="Normal"/>
    <w:rsid w:val="00D95C61"/>
    <w:pPr>
      <w:spacing w:after="240" w:line="240" w:lineRule="atLeast"/>
      <w:jc w:val="both"/>
    </w:pPr>
    <w:rPr>
      <w:rFonts w:ascii="Arial" w:eastAsia="Times New Roman" w:hAnsi="Arial" w:cs="Times New Roman"/>
      <w:b/>
      <w:sz w:val="18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1640FB"/>
    <w:pPr>
      <w:keepNext/>
      <w:keepLines/>
      <w:numPr>
        <w:numId w:val="0"/>
      </w:numPr>
      <w:pBdr>
        <w:bottom w:val="none" w:sz="0" w:space="0" w:color="auto"/>
      </w:pBdr>
      <w:tabs>
        <w:tab w:val="clear" w:pos="833"/>
      </w:tabs>
      <w:spacing w:before="240" w:after="0" w:line="259" w:lineRule="auto"/>
      <w:outlineLvl w:val="9"/>
    </w:pPr>
    <w:rPr>
      <w:rFonts w:asciiTheme="majorHAnsi" w:eastAsiaTheme="majorEastAsia" w:hAnsiTheme="majorHAnsi"/>
      <w:b w:val="0"/>
      <w:bCs w:val="0"/>
      <w:noProof w:val="0"/>
      <w:color w:val="1F1F64" w:themeColor="accent1" w:themeShade="BF"/>
      <w:spacing w:val="0"/>
      <w:kern w:val="0"/>
      <w:sz w:val="32"/>
      <w:szCs w:val="32"/>
      <w:lang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1640FB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1640FB"/>
    <w:pPr>
      <w:spacing w:after="100"/>
    </w:pPr>
  </w:style>
  <w:style w:type="paragraph" w:styleId="TOC3">
    <w:name w:val="toc 3"/>
    <w:basedOn w:val="Normal"/>
    <w:next w:val="Normal"/>
    <w:autoRedefine/>
    <w:uiPriority w:val="39"/>
    <w:unhideWhenUsed/>
    <w:rsid w:val="001640FB"/>
    <w:pPr>
      <w:spacing w:after="100"/>
      <w:ind w:left="440"/>
    </w:pPr>
  </w:style>
  <w:style w:type="character" w:customStyle="1" w:styleId="normaltextrun">
    <w:name w:val="normaltextrun"/>
    <w:basedOn w:val="DefaultParagraphFont"/>
    <w:rsid w:val="000A37EC"/>
  </w:style>
  <w:style w:type="character" w:styleId="FollowedHyperlink">
    <w:name w:val="FollowedHyperlink"/>
    <w:basedOn w:val="DefaultParagraphFont"/>
    <w:uiPriority w:val="99"/>
    <w:semiHidden/>
    <w:unhideWhenUsed/>
    <w:rsid w:val="000A37EC"/>
    <w:rPr>
      <w:color w:val="6565FF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D63FE6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02F28"/>
    <w:rPr>
      <w:rFonts w:ascii="Calibri" w:hAnsi="Calibri" w:cs="Arial"/>
      <w:sz w:val="22"/>
      <w:szCs w:val="22"/>
    </w:rPr>
  </w:style>
  <w:style w:type="character" w:styleId="Mention">
    <w:name w:val="Mention"/>
    <w:basedOn w:val="DefaultParagraphFont"/>
    <w:uiPriority w:val="99"/>
    <w:rsid w:val="00C1546E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7318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ooke.engel\OneDrive%20-%20Melbourne%20Primary%20Care%20Network\Desktop\Template%20Drafts%20&amp;%20Comments\Competition%20Templates\Expression%20of%20Interest%20Template%202020%20DRAFT%20v2.dotx" TargetMode="External"/></Relationships>
</file>

<file path=word/theme/theme1.xml><?xml version="1.0" encoding="utf-8"?>
<a:theme xmlns:a="http://schemas.openxmlformats.org/drawingml/2006/main" name="NWMPH">
  <a:themeElements>
    <a:clrScheme name="Custom 2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2A2A86"/>
      </a:accent1>
      <a:accent2>
        <a:srgbClr val="00AEEF"/>
      </a:accent2>
      <a:accent3>
        <a:srgbClr val="00B588"/>
      </a:accent3>
      <a:accent4>
        <a:srgbClr val="FFFFFF"/>
      </a:accent4>
      <a:accent5>
        <a:srgbClr val="FFFFFF"/>
      </a:accent5>
      <a:accent6>
        <a:srgbClr val="FFFFFF"/>
      </a:accent6>
      <a:hlink>
        <a:srgbClr val="FFFFFF"/>
      </a:hlink>
      <a:folHlink>
        <a:srgbClr val="6565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89D26845D29246B6E82779149CEC04" ma:contentTypeVersion="20" ma:contentTypeDescription="Create a new document." ma:contentTypeScope="" ma:versionID="fe34b8134e27d506ba7be2810e7882e3">
  <xsd:schema xmlns:xsd="http://www.w3.org/2001/XMLSchema" xmlns:xs="http://www.w3.org/2001/XMLSchema" xmlns:p="http://schemas.microsoft.com/office/2006/metadata/properties" xmlns:ns1="http://schemas.microsoft.com/sharepoint/v3" xmlns:ns2="7bdb6b0d-99a7-4a7d-8ed4-3cb78acbe226" xmlns:ns3="9c04a6b2-a9bb-42aa-8892-b9c0cda05067" targetNamespace="http://schemas.microsoft.com/office/2006/metadata/properties" ma:root="true" ma:fieldsID="2758fa62b97b0972ba9225047883ead7" ns1:_="" ns2:_="" ns3:_="">
    <xsd:import namespace="http://schemas.microsoft.com/sharepoint/v3"/>
    <xsd:import namespace="7bdb6b0d-99a7-4a7d-8ed4-3cb78acbe226"/>
    <xsd:import namespace="9c04a6b2-a9bb-42aa-8892-b9c0cda050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b6b0d-99a7-4a7d-8ed4-3cb78acbe2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c5728a96-730e-4e09-a185-3df295c08f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04a6b2-a9bb-42aa-8892-b9c0cda0506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40e52976-74d3-420a-8d52-a7aac112dbc2}" ma:internalName="TaxCatchAll" ma:showField="CatchAllData" ma:web="9c04a6b2-a9bb-42aa-8892-b9c0cda0506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c04a6b2-a9bb-42aa-8892-b9c0cda05067" xsi:nil="true"/>
    <_ip_UnifiedCompliancePolicyUIAction xmlns="http://schemas.microsoft.com/sharepoint/v3" xsi:nil="true"/>
    <_ip_UnifiedCompliancePolicyProperties xmlns="http://schemas.microsoft.com/sharepoint/v3" xsi:nil="true"/>
    <lcf76f155ced4ddcb4097134ff3c332f xmlns="7bdb6b0d-99a7-4a7d-8ed4-3cb78acbe226">
      <Terms xmlns="http://schemas.microsoft.com/office/infopath/2007/PartnerControls"/>
    </lcf76f155ced4ddcb4097134ff3c332f>
    <SharedWithUsers xmlns="9c04a6b2-a9bb-42aa-8892-b9c0cda05067">
      <UserInfo>
        <DisplayName>Jess Dally</DisplayName>
        <AccountId>10352</AccountId>
        <AccountType/>
      </UserInfo>
      <UserInfo>
        <DisplayName>Malia Griffin</DisplayName>
        <AccountId>15687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A581BAD9-94FA-4E1B-A41E-C71E8F555D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bdb6b0d-99a7-4a7d-8ed4-3cb78acbe226"/>
    <ds:schemaRef ds:uri="9c04a6b2-a9bb-42aa-8892-b9c0cda050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C2C150F-7B34-4240-BA88-8A8BBAAD59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641E32-0471-48C5-9E37-0EB73649703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3EB5F97-EC9D-44E0-9B33-B620EB11E369}">
  <ds:schemaRefs>
    <ds:schemaRef ds:uri="http://schemas.microsoft.com/office/2006/metadata/properties"/>
    <ds:schemaRef ds:uri="http://schemas.microsoft.com/office/infopath/2007/PartnerControls"/>
    <ds:schemaRef ds:uri="9c04a6b2-a9bb-42aa-8892-b9c0cda05067"/>
    <ds:schemaRef ds:uri="http://schemas.microsoft.com/sharepoint/v3"/>
    <ds:schemaRef ds:uri="7bdb6b0d-99a7-4a7d-8ed4-3cb78acbe22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C:\Users\brooke.engel\OneDrive - Melbourne Primary Care Network\Desktop\Template Drafts &amp; Comments\Competition Templates\Expression of Interest Template 2020 DRAFT v2.dotx</Template>
  <TotalTime>0</TotalTime>
  <Pages>3</Pages>
  <Words>411</Words>
  <Characters>2345</Characters>
  <Application>Microsoft Office Word</Application>
  <DocSecurity>0</DocSecurity>
  <Lines>19</Lines>
  <Paragraphs>5</Paragraphs>
  <ScaleCrop>false</ScaleCrop>
  <Company/>
  <LinksUpToDate>false</LinksUpToDate>
  <CharactersWithSpaces>2751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Brooke Engel</dc:creator>
  <cp:keywords/>
  <cp:lastModifiedBy>Brendan Park</cp:lastModifiedBy>
  <cp:revision>2</cp:revision>
  <dcterms:created xsi:type="dcterms:W3CDTF">2024-10-27T23:17:00Z</dcterms:created>
  <dcterms:modified xsi:type="dcterms:W3CDTF">2024-10-27T23:17:00Z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0x0101007789D26845D29246B6E82779149CEC04</vt:lpwstr>
  </property>
  <property fmtid="{D5CDD505-2E9C-101B-9397-08002B2CF9AE}" pid="3" name="Document Type">
    <vt:lpwstr/>
  </property>
  <property fmtid="{D5CDD505-2E9C-101B-9397-08002B2CF9AE}" pid="4" name="NWMPHN Tags">
    <vt:lpwstr>1;#QMS|9b693a0f-9b5d-4879-842f-549f504d683b</vt:lpwstr>
  </property>
  <property fmtid="{D5CDD505-2E9C-101B-9397-08002B2CF9AE}" pid="5" name="MediaServiceImageTags">
    <vt:lpwstr/>
  </property>
</Properties>
</file>