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5A03C8" w:rsidR="0002773A" w:rsidP="00A21DF5" w:rsidRDefault="0002773A" w14:paraId="672A6659" wp14:textId="77777777">
      <w:pPr>
        <w:pStyle w:val="Heading"/>
        <w:spacing w:after="0"/>
        <w:jc w:val="center"/>
        <w:rPr>
          <w:caps w:val="0"/>
          <w:color w:val="auto"/>
          <w:sz w:val="22"/>
          <w:szCs w:val="22"/>
          <w:highlight w:val="yellow"/>
        </w:rPr>
      </w:pPr>
      <w:bookmarkStart w:name="_Toc9435837" w:id="0"/>
      <w:bookmarkStart w:name="_Hlk14431174" w:id="1"/>
    </w:p>
    <w:p xmlns:wp14="http://schemas.microsoft.com/office/word/2010/wordml" w:rsidR="00D40759" w:rsidP="0002773A" w:rsidRDefault="00D40759" w14:paraId="0A37501D" wp14:textId="77777777">
      <w:pPr>
        <w:pStyle w:val="Heading"/>
        <w:rPr>
          <w:sz w:val="56"/>
          <w:szCs w:val="56"/>
        </w:rPr>
      </w:pPr>
      <w:bookmarkStart w:name="_Toc19875081" w:id="2"/>
      <w:bookmarkStart w:name="_Toc19876281" w:id="3"/>
      <w:bookmarkStart w:name="_Toc19876498" w:id="4"/>
      <w:bookmarkStart w:name="_Toc19876782" w:id="5"/>
    </w:p>
    <w:p xmlns:wp14="http://schemas.microsoft.com/office/word/2010/wordml" w:rsidR="005E30FA" w:rsidP="005E30FA" w:rsidRDefault="006411E9" w14:paraId="3146FA18" wp14:textId="77777777">
      <w:pPr>
        <w:pStyle w:val="Heading"/>
        <w:rPr>
          <w:sz w:val="96"/>
          <w:szCs w:val="96"/>
        </w:rPr>
      </w:pPr>
      <w:bookmarkStart w:name="_Toc19891545" w:id="6"/>
      <w:r w:rsidRPr="005A03C8">
        <w:rPr>
          <w:sz w:val="56"/>
          <w:szCs w:val="56"/>
        </w:rPr>
        <w:t xml:space="preserve">STANDARD STANDALONE </w:t>
      </w:r>
      <w:r w:rsidRPr="005A03C8">
        <w:rPr>
          <w:sz w:val="96"/>
          <w:szCs w:val="96"/>
        </w:rPr>
        <w:t>SERVICES AGREEMENT</w:t>
      </w:r>
      <w:bookmarkEnd w:id="2"/>
      <w:bookmarkEnd w:id="3"/>
      <w:bookmarkEnd w:id="4"/>
      <w:bookmarkEnd w:id="5"/>
      <w:bookmarkEnd w:id="6"/>
    </w:p>
    <w:p xmlns:wp14="http://schemas.microsoft.com/office/word/2010/wordml" w:rsidRPr="0046180C" w:rsidR="0046180C" w:rsidP="0046180C" w:rsidRDefault="0046180C" w14:paraId="78DF5D46" wp14:textId="77777777">
      <w:pPr>
        <w:pStyle w:val="Heading"/>
      </w:pPr>
      <w:r>
        <w:t>SERVICES AGREEMENT</w:t>
      </w:r>
    </w:p>
    <w:p xmlns:wp14="http://schemas.microsoft.com/office/word/2010/wordml" w:rsidR="005E30FA" w:rsidP="0046180C" w:rsidRDefault="005E30FA" w14:paraId="49E0B487" wp14:textId="77777777">
      <w:pPr>
        <w:pStyle w:val="Heading"/>
        <w:pBdr>
          <w:top w:val="single" w:color="auto" w:sz="4" w:space="1"/>
        </w:pBdr>
      </w:pPr>
      <w:r>
        <w:rPr>
          <w:highlight w:val="yellow"/>
        </w:rPr>
        <w:t>[### contract Title</w:t>
      </w:r>
      <w:r>
        <w:t>]</w:t>
      </w:r>
    </w:p>
    <w:p xmlns:wp14="http://schemas.microsoft.com/office/word/2010/wordml" w:rsidRPr="00780867" w:rsidR="00780867" w:rsidP="00780867" w:rsidRDefault="00780867" w14:paraId="5DAB6C7B" wp14:textId="77777777"/>
    <w:p xmlns:wp14="http://schemas.microsoft.com/office/word/2010/wordml" w:rsidRPr="0002773A" w:rsidR="00976E26" w:rsidP="00976E26" w:rsidRDefault="00976E26" w14:paraId="0ECC4101" wp14:textId="77777777">
      <w:pPr>
        <w:pStyle w:val="Heading"/>
        <w:spacing w:after="0"/>
        <w:rPr>
          <w:color w:val="000000" w:themeColor="text1"/>
          <w:sz w:val="22"/>
          <w:szCs w:val="22"/>
        </w:rPr>
      </w:pPr>
      <w:bookmarkStart w:name="_Toc19875082" w:id="7"/>
      <w:bookmarkStart w:name="_Toc19876282" w:id="8"/>
      <w:bookmarkStart w:name="_Toc19876499" w:id="9"/>
      <w:bookmarkStart w:name="_Toc19876783" w:id="10"/>
      <w:bookmarkStart w:name="_Toc19891546" w:id="11"/>
      <w:r w:rsidRPr="0002773A">
        <w:rPr>
          <w:caps w:val="0"/>
          <w:color w:val="000000" w:themeColor="text1"/>
          <w:sz w:val="22"/>
          <w:szCs w:val="22"/>
        </w:rPr>
        <w:t>Melbourne Primary Care Network Limited</w:t>
      </w:r>
      <w:bookmarkEnd w:id="7"/>
      <w:bookmarkEnd w:id="8"/>
      <w:bookmarkEnd w:id="9"/>
      <w:bookmarkEnd w:id="10"/>
      <w:bookmarkEnd w:id="11"/>
      <w:r w:rsidRPr="0002773A">
        <w:rPr>
          <w:color w:val="000000" w:themeColor="text1"/>
          <w:sz w:val="22"/>
          <w:szCs w:val="22"/>
        </w:rPr>
        <w:t xml:space="preserve"> </w:t>
      </w:r>
    </w:p>
    <w:p xmlns:wp14="http://schemas.microsoft.com/office/word/2010/wordml" w:rsidRPr="0002773A" w:rsidR="00976E26" w:rsidP="00976E26" w:rsidRDefault="00976E26" w14:paraId="67B1CBD8" wp14:textId="77777777">
      <w:pPr>
        <w:pStyle w:val="Heading"/>
        <w:spacing w:before="0" w:after="0"/>
        <w:rPr>
          <w:color w:val="000000" w:themeColor="text1"/>
          <w:sz w:val="22"/>
          <w:szCs w:val="22"/>
        </w:rPr>
      </w:pPr>
      <w:bookmarkStart w:name="_Toc19875083" w:id="12"/>
      <w:bookmarkStart w:name="_Toc19876283" w:id="13"/>
      <w:bookmarkStart w:name="_Toc19876500" w:id="14"/>
      <w:bookmarkStart w:name="_Toc19876784" w:id="15"/>
      <w:bookmarkStart w:name="_Toc19891547" w:id="16"/>
      <w:r w:rsidRPr="0002773A">
        <w:rPr>
          <w:b w:val="0"/>
          <w:caps w:val="0"/>
          <w:color w:val="000000" w:themeColor="text1"/>
          <w:sz w:val="22"/>
          <w:szCs w:val="22"/>
        </w:rPr>
        <w:t xml:space="preserve">trading as </w:t>
      </w:r>
      <w:r w:rsidRPr="0002773A">
        <w:rPr>
          <w:caps w:val="0"/>
          <w:color w:val="000000" w:themeColor="text1"/>
          <w:sz w:val="22"/>
          <w:szCs w:val="22"/>
        </w:rPr>
        <w:t>North Western Melbourne P</w:t>
      </w:r>
      <w:r w:rsidR="00CA6CFA">
        <w:rPr>
          <w:caps w:val="0"/>
          <w:color w:val="000000" w:themeColor="text1"/>
          <w:sz w:val="22"/>
          <w:szCs w:val="22"/>
        </w:rPr>
        <w:t>HN</w:t>
      </w:r>
      <w:r w:rsidRPr="0002773A">
        <w:rPr>
          <w:caps w:val="0"/>
          <w:color w:val="000000" w:themeColor="text1"/>
          <w:sz w:val="22"/>
          <w:szCs w:val="22"/>
        </w:rPr>
        <w:t xml:space="preserve"> </w:t>
      </w:r>
      <w:r w:rsidRPr="0002773A">
        <w:rPr>
          <w:color w:val="000000" w:themeColor="text1"/>
          <w:sz w:val="22"/>
          <w:szCs w:val="22"/>
        </w:rPr>
        <w:br/>
      </w:r>
      <w:r w:rsidRPr="0046180C">
        <w:rPr>
          <w:caps w:val="0"/>
          <w:color w:val="000000" w:themeColor="text1"/>
          <w:sz w:val="22"/>
          <w:szCs w:val="22"/>
        </w:rPr>
        <w:t xml:space="preserve">ABN </w:t>
      </w:r>
      <w:r w:rsidRPr="0002773A">
        <w:rPr>
          <w:b w:val="0"/>
          <w:caps w:val="0"/>
          <w:color w:val="000000" w:themeColor="text1"/>
          <w:sz w:val="22"/>
          <w:szCs w:val="22"/>
        </w:rPr>
        <w:t>93 153 323 436</w:t>
      </w:r>
      <w:bookmarkEnd w:id="0"/>
      <w:bookmarkEnd w:id="12"/>
      <w:bookmarkEnd w:id="13"/>
      <w:bookmarkEnd w:id="14"/>
      <w:bookmarkEnd w:id="15"/>
      <w:bookmarkEnd w:id="16"/>
    </w:p>
    <w:p xmlns:wp14="http://schemas.microsoft.com/office/word/2010/wordml" w:rsidRPr="0002773A" w:rsidR="00976E26" w:rsidP="00976E26" w:rsidRDefault="00976E26" w14:paraId="201911FB" wp14:textId="77777777">
      <w:pPr>
        <w:jc w:val="left"/>
        <w:rPr>
          <w:color w:val="000000" w:themeColor="text1"/>
          <w:szCs w:val="22"/>
        </w:rPr>
      </w:pPr>
      <w:r w:rsidRPr="0002773A">
        <w:rPr>
          <w:color w:val="000000" w:themeColor="text1"/>
          <w:szCs w:val="22"/>
        </w:rPr>
        <w:br/>
      </w:r>
      <w:r w:rsidRPr="0002773A">
        <w:rPr>
          <w:color w:val="000000" w:themeColor="text1"/>
          <w:szCs w:val="22"/>
        </w:rPr>
        <w:t>and</w:t>
      </w:r>
    </w:p>
    <w:p xmlns:wp14="http://schemas.microsoft.com/office/word/2010/wordml" w:rsidRPr="0002773A" w:rsidR="00976E26" w:rsidP="00976E26" w:rsidRDefault="00976E26" w14:paraId="02EB378F" wp14:textId="77777777">
      <w:pPr>
        <w:jc w:val="left"/>
        <w:rPr>
          <w:color w:val="000000" w:themeColor="text1"/>
          <w:szCs w:val="22"/>
        </w:rPr>
      </w:pPr>
    </w:p>
    <w:p xmlns:wp14="http://schemas.microsoft.com/office/word/2010/wordml" w:rsidRPr="0002773A" w:rsidR="00976E26" w:rsidP="00976E26" w:rsidRDefault="00976E26" w14:paraId="52849D3B" wp14:textId="77777777">
      <w:pPr>
        <w:pStyle w:val="Heading"/>
        <w:spacing w:after="0"/>
        <w:rPr>
          <w:color w:val="000000" w:themeColor="text1"/>
          <w:sz w:val="22"/>
          <w:szCs w:val="22"/>
        </w:rPr>
      </w:pPr>
      <w:bookmarkStart w:name="_Toc19875084" w:id="17"/>
      <w:bookmarkStart w:name="_Toc19876284" w:id="18"/>
      <w:bookmarkStart w:name="_Toc19876501" w:id="19"/>
      <w:bookmarkStart w:name="_Toc19876785" w:id="20"/>
      <w:bookmarkStart w:name="_Toc19891548" w:id="21"/>
      <w:r w:rsidRPr="0002773A">
        <w:rPr>
          <w:caps w:val="0"/>
          <w:color w:val="000000" w:themeColor="text1"/>
          <w:sz w:val="22"/>
          <w:szCs w:val="22"/>
        </w:rPr>
        <w:t>[</w:t>
      </w:r>
      <w:r w:rsidRPr="0002773A">
        <w:rPr>
          <w:caps w:val="0"/>
          <w:color w:val="000000" w:themeColor="text1"/>
          <w:sz w:val="22"/>
          <w:szCs w:val="22"/>
          <w:highlight w:val="yellow"/>
        </w:rPr>
        <w:t>Provider Name</w:t>
      </w:r>
      <w:r w:rsidRPr="0002773A">
        <w:rPr>
          <w:caps w:val="0"/>
          <w:color w:val="000000" w:themeColor="text1"/>
          <w:sz w:val="22"/>
          <w:szCs w:val="22"/>
        </w:rPr>
        <w:t>]</w:t>
      </w:r>
      <w:bookmarkEnd w:id="17"/>
      <w:bookmarkEnd w:id="18"/>
      <w:bookmarkEnd w:id="19"/>
      <w:bookmarkEnd w:id="20"/>
      <w:bookmarkEnd w:id="21"/>
    </w:p>
    <w:p xmlns:wp14="http://schemas.microsoft.com/office/word/2010/wordml" w:rsidRPr="0002773A" w:rsidR="00976E26" w:rsidP="00976E26" w:rsidRDefault="00976E26" w14:paraId="77718129" wp14:textId="77777777">
      <w:pPr>
        <w:jc w:val="left"/>
        <w:rPr>
          <w:caps/>
          <w:color w:val="000000" w:themeColor="text1"/>
          <w:szCs w:val="22"/>
        </w:rPr>
      </w:pPr>
      <w:r w:rsidRPr="0046180C">
        <w:rPr>
          <w:b/>
          <w:caps/>
          <w:color w:val="000000" w:themeColor="text1"/>
          <w:szCs w:val="22"/>
        </w:rPr>
        <w:t>ABN</w:t>
      </w:r>
      <w:r w:rsidRPr="0002773A">
        <w:rPr>
          <w:caps/>
          <w:color w:val="000000" w:themeColor="text1"/>
          <w:szCs w:val="22"/>
        </w:rPr>
        <w:t xml:space="preserve"> [</w:t>
      </w:r>
      <w:r w:rsidRPr="0002773A">
        <w:rPr>
          <w:caps/>
          <w:color w:val="000000" w:themeColor="text1"/>
          <w:szCs w:val="22"/>
          <w:highlight w:val="yellow"/>
        </w:rPr>
        <w:t>XXXXXXXX</w:t>
      </w:r>
      <w:r w:rsidRPr="0002773A">
        <w:rPr>
          <w:caps/>
          <w:color w:val="000000" w:themeColor="text1"/>
          <w:szCs w:val="22"/>
        </w:rPr>
        <w:t>]</w:t>
      </w:r>
    </w:p>
    <w:p xmlns:wp14="http://schemas.microsoft.com/office/word/2010/wordml" w:rsidR="00976E26" w:rsidP="00976E26" w:rsidRDefault="00976E26" w14:paraId="6A05A809" wp14:textId="77777777">
      <w:pPr>
        <w:jc w:val="left"/>
        <w:rPr>
          <w:color w:val="000000" w:themeColor="text1"/>
          <w:szCs w:val="22"/>
        </w:rPr>
      </w:pPr>
    </w:p>
    <w:p xmlns:wp14="http://schemas.microsoft.com/office/word/2010/wordml" w:rsidR="00CA6CFA" w:rsidP="00976E26" w:rsidRDefault="00CA6CFA" w14:paraId="5A39BBE3" wp14:textId="77777777">
      <w:pPr>
        <w:jc w:val="left"/>
        <w:rPr>
          <w:color w:val="000000" w:themeColor="text1"/>
          <w:szCs w:val="22"/>
        </w:rPr>
      </w:pPr>
    </w:p>
    <w:p xmlns:wp14="http://schemas.microsoft.com/office/word/2010/wordml" w:rsidRPr="0002773A" w:rsidR="00CA6CFA" w:rsidP="00976E26" w:rsidRDefault="00CA6CFA" w14:paraId="41C8F396" wp14:textId="77777777">
      <w:pPr>
        <w:jc w:val="left"/>
        <w:rPr>
          <w:color w:val="000000" w:themeColor="text1"/>
          <w:szCs w:val="22"/>
        </w:rPr>
      </w:pPr>
    </w:p>
    <w:p xmlns:wp14="http://schemas.microsoft.com/office/word/2010/wordml" w:rsidRPr="0002773A" w:rsidR="00976E26" w:rsidP="00976E26" w:rsidRDefault="00976E26" w14:paraId="5E392D12" wp14:textId="77777777">
      <w:pPr>
        <w:rPr>
          <w:color w:val="000000" w:themeColor="text1"/>
          <w:szCs w:val="22"/>
        </w:rPr>
      </w:pPr>
      <w:r w:rsidRPr="0002773A">
        <w:rPr>
          <w:color w:val="000000" w:themeColor="text1"/>
          <w:szCs w:val="22"/>
        </w:rPr>
        <w:t>Our reference: [</w:t>
      </w:r>
      <w:r w:rsidRPr="0002773A" w:rsidR="00A05942">
        <w:rPr>
          <w:color w:val="000000" w:themeColor="text1"/>
          <w:szCs w:val="22"/>
        </w:rPr>
        <w:t xml:space="preserve"> </w:t>
      </w:r>
      <w:r w:rsidRPr="0002773A" w:rsidR="00A05942">
        <w:rPr>
          <w:b/>
          <w:color w:val="000000" w:themeColor="text1"/>
          <w:szCs w:val="22"/>
        </w:rPr>
        <w:t>S1</w:t>
      </w:r>
      <w:r w:rsidRPr="0002773A" w:rsidR="00A05942">
        <w:rPr>
          <w:color w:val="000000" w:themeColor="text1"/>
          <w:szCs w:val="22"/>
        </w:rPr>
        <w:t xml:space="preserve"> </w:t>
      </w:r>
      <w:r w:rsidRPr="0002773A" w:rsidR="0072685A">
        <w:rPr>
          <w:color w:val="000000" w:themeColor="text1"/>
          <w:szCs w:val="22"/>
        </w:rPr>
        <w:t>#</w:t>
      </w:r>
      <w:r w:rsidRPr="0002773A">
        <w:rPr>
          <w:color w:val="000000" w:themeColor="text1"/>
          <w:szCs w:val="22"/>
          <w:highlight w:val="yellow"/>
        </w:rPr>
        <w:t>Contract Number</w:t>
      </w:r>
      <w:r w:rsidRPr="0002773A">
        <w:rPr>
          <w:color w:val="000000" w:themeColor="text1"/>
          <w:szCs w:val="22"/>
        </w:rPr>
        <w:t>]</w:t>
      </w:r>
    </w:p>
    <w:p xmlns:wp14="http://schemas.microsoft.com/office/word/2010/wordml" w:rsidR="00976E26" w:rsidP="00976E26" w:rsidRDefault="00976E26" w14:paraId="72A3D3EC" wp14:textId="77777777">
      <w:pPr>
        <w:rPr>
          <w:color w:val="000000" w:themeColor="text1"/>
          <w:szCs w:val="22"/>
        </w:rPr>
      </w:pPr>
    </w:p>
    <w:p xmlns:wp14="http://schemas.microsoft.com/office/word/2010/wordml" w:rsidR="00CA6CFA" w:rsidP="00976E26" w:rsidRDefault="00CA6CFA" w14:paraId="0D0B940D" wp14:textId="77777777">
      <w:pPr>
        <w:rPr>
          <w:color w:val="000000" w:themeColor="text1"/>
          <w:szCs w:val="22"/>
        </w:rPr>
      </w:pPr>
    </w:p>
    <w:p xmlns:wp14="http://schemas.microsoft.com/office/word/2010/wordml" w:rsidR="00CA6CFA" w:rsidP="00976E26" w:rsidRDefault="00CA6CFA" w14:paraId="0E27B00A" wp14:textId="77777777">
      <w:pPr>
        <w:rPr>
          <w:color w:val="000000" w:themeColor="text1"/>
          <w:szCs w:val="22"/>
        </w:rPr>
      </w:pPr>
    </w:p>
    <w:p xmlns:wp14="http://schemas.microsoft.com/office/word/2010/wordml" w:rsidR="00CA6CFA" w:rsidP="00976E26" w:rsidRDefault="00CA6CFA" w14:paraId="60061E4C" wp14:textId="77777777">
      <w:pPr>
        <w:rPr>
          <w:color w:val="000000" w:themeColor="text1"/>
          <w:szCs w:val="22"/>
        </w:rPr>
      </w:pPr>
    </w:p>
    <w:p xmlns:wp14="http://schemas.microsoft.com/office/word/2010/wordml" w:rsidR="00CA6CFA" w:rsidP="00976E26" w:rsidRDefault="00CA6CFA" w14:paraId="44EAFD9C" wp14:textId="77777777">
      <w:pPr>
        <w:rPr>
          <w:color w:val="000000" w:themeColor="text1"/>
          <w:szCs w:val="22"/>
        </w:rPr>
      </w:pPr>
    </w:p>
    <w:p xmlns:wp14="http://schemas.microsoft.com/office/word/2010/wordml" w:rsidRPr="0002773A" w:rsidR="00CA6CFA" w:rsidP="00976E26" w:rsidRDefault="00CA6CFA" w14:paraId="4B94D5A5" wp14:textId="77777777">
      <w:pPr>
        <w:rPr>
          <w:color w:val="000000" w:themeColor="text1"/>
          <w:szCs w:val="22"/>
        </w:rPr>
      </w:pPr>
    </w:p>
    <w:p xmlns:wp14="http://schemas.microsoft.com/office/word/2010/wordml" w:rsidRPr="0002773A" w:rsidR="00976E26" w:rsidP="00976E26" w:rsidRDefault="00976E26" w14:paraId="3DEEC669" wp14:textId="77777777">
      <w:pPr>
        <w:rPr>
          <w:color w:val="000000" w:themeColor="text1"/>
          <w:szCs w:val="22"/>
        </w:rPr>
      </w:pPr>
    </w:p>
    <w:p xmlns:wp14="http://schemas.microsoft.com/office/word/2010/wordml" w:rsidR="00CF73FD" w:rsidP="00976E26" w:rsidRDefault="00976E26" w14:paraId="55300736" wp14:textId="77777777">
      <w:pPr>
        <w:rPr>
          <w:b/>
          <w:color w:val="000000" w:themeColor="text1"/>
          <w:szCs w:val="22"/>
        </w:rPr>
      </w:pPr>
      <w:r w:rsidRPr="0002773A">
        <w:rPr>
          <w:b/>
          <w:color w:val="000000" w:themeColor="text1"/>
          <w:szCs w:val="22"/>
        </w:rPr>
        <w:t>Contact</w:t>
      </w:r>
    </w:p>
    <w:p xmlns:wp14="http://schemas.microsoft.com/office/word/2010/wordml" w:rsidR="00CF73FD" w:rsidP="00976E26" w:rsidRDefault="00CF73FD" w14:paraId="3656B9AB" wp14:textId="77777777">
      <w:pPr>
        <w:rPr>
          <w:b/>
          <w:color w:val="000000" w:themeColor="text1"/>
          <w:szCs w:val="22"/>
        </w:rPr>
      </w:pPr>
    </w:p>
    <w:p xmlns:wp14="http://schemas.microsoft.com/office/word/2010/wordml" w:rsidRPr="00052199" w:rsidR="00976E26" w:rsidP="00976E26" w:rsidRDefault="00976E26" w14:paraId="58B0586B" wp14:textId="77777777">
      <w:pPr>
        <w:rPr>
          <w:color w:val="000000" w:themeColor="text1"/>
          <w:szCs w:val="22"/>
        </w:rPr>
      </w:pPr>
      <w:r w:rsidRPr="00052199">
        <w:rPr>
          <w:color w:val="000000" w:themeColor="text1"/>
          <w:szCs w:val="22"/>
        </w:rPr>
        <w:t>Melbourne Primary Care Network</w:t>
      </w:r>
    </w:p>
    <w:tbl>
      <w:tblPr>
        <w:tblStyle w:val="TableGrid"/>
        <w:tblW w:w="67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64"/>
        <w:gridCol w:w="4207"/>
      </w:tblGrid>
      <w:tr xmlns:wp14="http://schemas.microsoft.com/office/word/2010/wordml" w:rsidRPr="00052199" w:rsidR="0002773A" w:rsidTr="00976E26" w14:paraId="45FB0818" wp14:textId="77777777">
        <w:trPr>
          <w:trHeight w:val="221"/>
        </w:trPr>
        <w:tc>
          <w:tcPr>
            <w:tcW w:w="2564" w:type="dxa"/>
          </w:tcPr>
          <w:p w:rsidRPr="00052199" w:rsidR="00976E26" w:rsidRDefault="00976E26" w14:paraId="049F31CB" wp14:textId="77777777">
            <w:pPr>
              <w:pStyle w:val="TableTextNWMPHN"/>
              <w:rPr>
                <w:b w:val="0"/>
                <w:color w:val="000000" w:themeColor="text1"/>
                <w:sz w:val="22"/>
              </w:rPr>
            </w:pPr>
          </w:p>
        </w:tc>
        <w:tc>
          <w:tcPr>
            <w:tcW w:w="4207" w:type="dxa"/>
          </w:tcPr>
          <w:p w:rsidRPr="00052199" w:rsidR="00976E26" w:rsidRDefault="00976E26" w14:paraId="53128261" wp14:textId="77777777">
            <w:pPr>
              <w:pStyle w:val="TableTextNWMPHN"/>
              <w:rPr>
                <w:b w:val="0"/>
                <w:color w:val="000000" w:themeColor="text1"/>
                <w:sz w:val="22"/>
              </w:rPr>
            </w:pPr>
          </w:p>
        </w:tc>
      </w:tr>
      <w:tr xmlns:wp14="http://schemas.microsoft.com/office/word/2010/wordml" w:rsidRPr="00052199" w:rsidR="0002773A" w:rsidTr="00976E26" w14:paraId="5268D8E1" wp14:textId="77777777">
        <w:trPr>
          <w:trHeight w:val="226"/>
        </w:trPr>
        <w:tc>
          <w:tcPr>
            <w:tcW w:w="2564" w:type="dxa"/>
            <w:hideMark/>
          </w:tcPr>
          <w:p w:rsidRPr="00052199" w:rsidR="00976E26" w:rsidP="00D17074" w:rsidRDefault="00976E26" w14:paraId="2ABFA26B" wp14:textId="77777777">
            <w:pPr>
              <w:pStyle w:val="TableHeadingNWMPHN"/>
              <w:ind w:left="-105"/>
              <w:rPr>
                <w:b w:val="0"/>
                <w:color w:val="000000" w:themeColor="text1"/>
                <w:sz w:val="22"/>
              </w:rPr>
            </w:pPr>
            <w:r w:rsidRPr="00052199">
              <w:rPr>
                <w:b w:val="0"/>
                <w:color w:val="000000" w:themeColor="text1"/>
                <w:sz w:val="22"/>
              </w:rPr>
              <w:t xml:space="preserve">Contact Name:                                                                                   </w:t>
            </w:r>
          </w:p>
        </w:tc>
        <w:tc>
          <w:tcPr>
            <w:tcW w:w="4207" w:type="dxa"/>
            <w:hideMark/>
          </w:tcPr>
          <w:p w:rsidRPr="00052199" w:rsidR="00976E26" w:rsidRDefault="00976E26" w14:paraId="643D6229" wp14:textId="77777777">
            <w:pPr>
              <w:pStyle w:val="TableTextNWMPHN"/>
              <w:rPr>
                <w:b w:val="0"/>
                <w:color w:val="000000" w:themeColor="text1"/>
                <w:sz w:val="22"/>
                <w:highlight w:val="yellow"/>
              </w:rPr>
            </w:pPr>
            <w:proofErr w:type="spellStart"/>
            <w:r w:rsidRPr="00052199">
              <w:rPr>
                <w:b w:val="0"/>
                <w:color w:val="000000" w:themeColor="text1"/>
                <w:sz w:val="22"/>
                <w:highlight w:val="yellow"/>
              </w:rPr>
              <w:t>xxxxxxxxx</w:t>
            </w:r>
            <w:proofErr w:type="spellEnd"/>
          </w:p>
        </w:tc>
      </w:tr>
      <w:tr xmlns:wp14="http://schemas.microsoft.com/office/word/2010/wordml" w:rsidRPr="00052199" w:rsidR="0002773A" w:rsidTr="00976E26" w14:paraId="1DF2F4DD" wp14:textId="77777777">
        <w:trPr>
          <w:trHeight w:val="221"/>
        </w:trPr>
        <w:tc>
          <w:tcPr>
            <w:tcW w:w="2564" w:type="dxa"/>
            <w:hideMark/>
          </w:tcPr>
          <w:p w:rsidRPr="00052199" w:rsidR="00976E26" w:rsidP="00D17074" w:rsidRDefault="00976E26" w14:paraId="577ECC7F" wp14:textId="77777777">
            <w:pPr>
              <w:pStyle w:val="TableHeadingNWMPHN"/>
              <w:ind w:left="-105"/>
              <w:rPr>
                <w:b w:val="0"/>
                <w:color w:val="000000" w:themeColor="text1"/>
                <w:sz w:val="22"/>
              </w:rPr>
            </w:pPr>
            <w:r w:rsidRPr="00052199">
              <w:rPr>
                <w:b w:val="0"/>
                <w:color w:val="000000" w:themeColor="text1"/>
                <w:sz w:val="22"/>
              </w:rPr>
              <w:t>Role:</w:t>
            </w:r>
          </w:p>
        </w:tc>
        <w:tc>
          <w:tcPr>
            <w:tcW w:w="4207" w:type="dxa"/>
            <w:hideMark/>
          </w:tcPr>
          <w:p w:rsidRPr="00052199" w:rsidR="00976E26" w:rsidRDefault="00976E26" w14:paraId="737E96F9" wp14:textId="77777777">
            <w:pPr>
              <w:pStyle w:val="TableTextNWMPHN"/>
              <w:rPr>
                <w:b w:val="0"/>
                <w:color w:val="000000" w:themeColor="text1"/>
                <w:sz w:val="22"/>
                <w:highlight w:val="yellow"/>
              </w:rPr>
            </w:pPr>
            <w:proofErr w:type="spellStart"/>
            <w:r w:rsidRPr="00052199">
              <w:rPr>
                <w:b w:val="0"/>
                <w:color w:val="000000" w:themeColor="text1"/>
                <w:sz w:val="22"/>
                <w:highlight w:val="yellow"/>
              </w:rPr>
              <w:t>xxxxxxxxxxxxxxxx</w:t>
            </w:r>
            <w:proofErr w:type="spellEnd"/>
          </w:p>
        </w:tc>
      </w:tr>
      <w:tr xmlns:wp14="http://schemas.microsoft.com/office/word/2010/wordml" w:rsidRPr="00052199" w:rsidR="0002773A" w:rsidTr="00976E26" w14:paraId="7BA59449" wp14:textId="77777777">
        <w:trPr>
          <w:trHeight w:val="226"/>
        </w:trPr>
        <w:tc>
          <w:tcPr>
            <w:tcW w:w="2564" w:type="dxa"/>
            <w:hideMark/>
          </w:tcPr>
          <w:p w:rsidRPr="00052199" w:rsidR="00976E26" w:rsidP="00D17074" w:rsidRDefault="00976E26" w14:paraId="084443D4" wp14:textId="77777777">
            <w:pPr>
              <w:pStyle w:val="TableHeadingNWMPHN"/>
              <w:ind w:left="-105"/>
              <w:rPr>
                <w:b w:val="0"/>
                <w:color w:val="000000" w:themeColor="text1"/>
                <w:sz w:val="22"/>
              </w:rPr>
            </w:pPr>
            <w:r w:rsidRPr="00052199">
              <w:rPr>
                <w:b w:val="0"/>
                <w:color w:val="000000" w:themeColor="text1"/>
                <w:sz w:val="22"/>
              </w:rPr>
              <w:t>Email:</w:t>
            </w:r>
          </w:p>
        </w:tc>
        <w:tc>
          <w:tcPr>
            <w:tcW w:w="4207" w:type="dxa"/>
            <w:hideMark/>
          </w:tcPr>
          <w:p w:rsidRPr="00052199" w:rsidR="00976E26" w:rsidRDefault="00D429A2" w14:paraId="789AF420" wp14:textId="77777777">
            <w:pPr>
              <w:pStyle w:val="TableTextNWMPHN"/>
              <w:rPr>
                <w:b w:val="0"/>
                <w:color w:val="000000" w:themeColor="text1"/>
                <w:sz w:val="22"/>
                <w:highlight w:val="yellow"/>
              </w:rPr>
            </w:pPr>
            <w:hyperlink w:history="1" r:id="rId11">
              <w:r w:rsidRPr="00052199" w:rsidR="00976E26">
                <w:rPr>
                  <w:rStyle w:val="Hyperlink"/>
                  <w:rFonts w:cstheme="minorHAnsi"/>
                  <w:b w:val="0"/>
                  <w:color w:val="000000" w:themeColor="text1"/>
                  <w:sz w:val="22"/>
                  <w:highlight w:val="yellow"/>
                </w:rPr>
                <w:t>xxxxxxx.xxxxxx@nwmphn.org.au</w:t>
              </w:r>
            </w:hyperlink>
          </w:p>
        </w:tc>
      </w:tr>
      <w:tr xmlns:wp14="http://schemas.microsoft.com/office/word/2010/wordml" w:rsidRPr="0002773A" w:rsidR="00976E26" w:rsidTr="00976E26" w14:paraId="62486C05" wp14:textId="77777777">
        <w:trPr>
          <w:trHeight w:val="221"/>
        </w:trPr>
        <w:tc>
          <w:tcPr>
            <w:tcW w:w="2564" w:type="dxa"/>
          </w:tcPr>
          <w:p w:rsidRPr="0002773A" w:rsidR="00976E26" w:rsidRDefault="00976E26" w14:paraId="4101652C" wp14:textId="77777777">
            <w:pPr>
              <w:rPr>
                <w:rFonts w:ascii="Calibri" w:hAnsi="Calibri" w:cs="Arial" w:eastAsiaTheme="minorHAnsi"/>
                <w:b/>
                <w:bCs/>
                <w:caps/>
                <w:color w:val="000000" w:themeColor="text1"/>
                <w:szCs w:val="22"/>
                <w:lang w:val="en-US"/>
              </w:rPr>
            </w:pPr>
          </w:p>
        </w:tc>
        <w:tc>
          <w:tcPr>
            <w:tcW w:w="4207" w:type="dxa"/>
          </w:tcPr>
          <w:p w:rsidRPr="0002773A" w:rsidR="00976E26" w:rsidRDefault="00976E26" w14:paraId="4B99056E" wp14:textId="77777777">
            <w:pPr>
              <w:pStyle w:val="TableTextNWMPHN"/>
              <w:rPr>
                <w:color w:val="000000" w:themeColor="text1"/>
                <w:sz w:val="22"/>
              </w:rPr>
            </w:pPr>
          </w:p>
        </w:tc>
      </w:tr>
    </w:tbl>
    <w:p xmlns:wp14="http://schemas.microsoft.com/office/word/2010/wordml" w:rsidR="00976E26" w:rsidP="00976E26" w:rsidRDefault="00976E26" w14:paraId="1299C43A" wp14:textId="77777777"/>
    <w:p xmlns:wp14="http://schemas.microsoft.com/office/word/2010/wordml" w:rsidR="0067662F" w:rsidP="0067662F" w:rsidRDefault="0067662F" w14:paraId="4DDBEF00" wp14:textId="77777777">
      <w:pPr>
        <w:jc w:val="left"/>
        <w:rPr>
          <w:sz w:val="2"/>
          <w:szCs w:val="2"/>
        </w:rPr>
      </w:pPr>
      <w:bookmarkStart w:name="_Toc19875088" w:id="22"/>
      <w:bookmarkStart w:name="_Toc19875878" w:id="23"/>
      <w:bookmarkStart w:name="_Toc19875922" w:id="24"/>
      <w:bookmarkEnd w:id="1"/>
    </w:p>
    <w:p xmlns:wp14="http://schemas.microsoft.com/office/word/2010/wordml" w:rsidR="007977C2" w:rsidP="007977C2" w:rsidRDefault="007977C2" w14:paraId="3461D779" wp14:textId="77777777">
      <w:pPr>
        <w:jc w:val="left"/>
        <w:rPr>
          <w:b/>
        </w:rPr>
      </w:pPr>
    </w:p>
    <w:p xmlns:wp14="http://schemas.microsoft.com/office/word/2010/wordml" w:rsidR="007977C2" w:rsidP="007977C2" w:rsidRDefault="007977C2" w14:paraId="3CF2D8B6" wp14:textId="77777777">
      <w:pPr>
        <w:jc w:val="left"/>
        <w:rPr>
          <w:b/>
        </w:rPr>
      </w:pPr>
    </w:p>
    <w:p xmlns:wp14="http://schemas.microsoft.com/office/word/2010/wordml" w:rsidR="00B40C92" w:rsidP="00B40C92" w:rsidRDefault="00B40C92" w14:paraId="0FB78278" wp14:textId="77777777">
      <w:pPr>
        <w:jc w:val="left"/>
        <w:rPr>
          <w:b/>
        </w:rPr>
      </w:pPr>
    </w:p>
    <w:p xmlns:wp14="http://schemas.microsoft.com/office/word/2010/wordml" w:rsidR="00B40C92" w:rsidP="00B40C92" w:rsidRDefault="00B40C92" w14:paraId="1FC39945" wp14:textId="77777777">
      <w:pPr>
        <w:jc w:val="left"/>
        <w:rPr>
          <w:b/>
        </w:rPr>
      </w:pPr>
    </w:p>
    <w:p xmlns:wp14="http://schemas.microsoft.com/office/word/2010/wordml" w:rsidR="00B54460" w:rsidRDefault="00B54460" w14:paraId="0562CB0E" wp14:textId="77777777">
      <w:pPr>
        <w:jc w:val="left"/>
        <w:rPr>
          <w:b/>
        </w:rPr>
      </w:pPr>
      <w:r>
        <w:rPr>
          <w:b/>
        </w:rPr>
        <w:br w:type="page"/>
      </w:r>
    </w:p>
    <w:p xmlns:wp14="http://schemas.microsoft.com/office/word/2010/wordml" w:rsidR="00B40C92" w:rsidP="00B40C92" w:rsidRDefault="00B40C92" w14:paraId="34CE0A41" wp14:textId="77777777">
      <w:pPr>
        <w:jc w:val="left"/>
        <w:rPr>
          <w:b/>
        </w:rPr>
      </w:pPr>
    </w:p>
    <w:bookmarkStart w:name="_Toc19876787" w:displacedByCustomXml="next" w:id="25"/>
    <w:bookmarkStart w:name="_Toc19891550" w:displacedByCustomXml="next" w:id="26"/>
    <w:sdt>
      <w:sdtPr>
        <w:rPr>
          <w:rFonts w:cstheme="minorHAnsi"/>
          <w:b w:val="0"/>
          <w:bCs/>
          <w:caps w:val="0"/>
          <w:color w:val="auto"/>
          <w:sz w:val="22"/>
        </w:rPr>
        <w:id w:val="-1554004529"/>
        <w:docPartObj>
          <w:docPartGallery w:val="Table of Contents"/>
          <w:docPartUnique/>
        </w:docPartObj>
      </w:sdtPr>
      <w:sdtEndPr>
        <w:rPr>
          <w:rFonts w:cs="Times New Roman"/>
          <w:bCs w:val="0"/>
          <w:noProof/>
        </w:rPr>
      </w:sdtEndPr>
      <w:sdtContent>
        <w:bookmarkStart w:name="_Toc9587474" w:displacedByCustomXml="prev" w:id="27"/>
        <w:p xmlns:wp14="http://schemas.microsoft.com/office/word/2010/wordml" w:rsidRPr="007B3591" w:rsidR="00B2403B" w:rsidP="00832483" w:rsidRDefault="00B40C92" w14:paraId="4A6BC1FE" wp14:textId="77777777">
          <w:pPr>
            <w:pStyle w:val="Heading"/>
            <w:tabs>
              <w:tab w:val="left" w:pos="8789"/>
            </w:tabs>
            <w:rPr>
              <w:noProof/>
            </w:rPr>
          </w:pPr>
          <w:r w:rsidRPr="00037A05">
            <w:t>Table of</w:t>
          </w:r>
          <w:r>
            <w:t xml:space="preserve"> </w:t>
          </w:r>
          <w:r w:rsidRPr="00CA08FF">
            <w:t>Contents</w:t>
          </w:r>
          <w:bookmarkEnd w:id="26"/>
          <w:bookmarkEnd w:id="25"/>
          <w:bookmarkEnd w:id="27"/>
          <w:r>
            <w:fldChar w:fldCharType="begin"/>
          </w:r>
          <w:r w:rsidRPr="00B54460">
            <w:instrText xml:space="preserve"> TOC \f \h \z \t "Heading 1,1,Header,1,Heading,1,Litigation 1,1,SchHead1,1,Index Heading,1,TOA Heading,1,TOC Heading,1" </w:instrText>
          </w:r>
          <w:r>
            <w:fldChar w:fldCharType="separate"/>
          </w:r>
        </w:p>
        <w:p xmlns:wp14="http://schemas.microsoft.com/office/word/2010/wordml" w:rsidR="00B2403B" w:rsidP="00832483" w:rsidRDefault="00D429A2" w14:paraId="458C0DB6"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52" r:id="rId12">
            <w:r w:rsidRPr="000F2640" w:rsidR="00B2403B">
              <w:rPr>
                <w:rStyle w:val="Hyperlink"/>
              </w:rPr>
              <w:t>background</w:t>
            </w:r>
            <w:r w:rsidR="00B2403B">
              <w:rPr>
                <w:webHidden/>
              </w:rPr>
              <w:tab/>
            </w:r>
            <w:r w:rsidR="00B2403B">
              <w:rPr>
                <w:webHidden/>
              </w:rPr>
              <w:fldChar w:fldCharType="begin"/>
            </w:r>
            <w:r w:rsidR="00B2403B">
              <w:rPr>
                <w:webHidden/>
              </w:rPr>
              <w:instrText xml:space="preserve"> PAGEREF _Toc19891552 \h </w:instrText>
            </w:r>
            <w:r w:rsidR="00B2403B">
              <w:rPr>
                <w:webHidden/>
              </w:rPr>
            </w:r>
            <w:r w:rsidR="00B2403B">
              <w:rPr>
                <w:webHidden/>
              </w:rPr>
              <w:fldChar w:fldCharType="separate"/>
            </w:r>
            <w:r w:rsidR="00832483">
              <w:rPr>
                <w:webHidden/>
              </w:rPr>
              <w:t>3</w:t>
            </w:r>
            <w:r w:rsidR="00B2403B">
              <w:rPr>
                <w:webHidden/>
              </w:rPr>
              <w:fldChar w:fldCharType="end"/>
            </w:r>
          </w:hyperlink>
        </w:p>
        <w:p xmlns:wp14="http://schemas.microsoft.com/office/word/2010/wordml" w:rsidR="00B2403B" w:rsidP="00832483" w:rsidRDefault="00D429A2" w14:paraId="6DA4CB52"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53">
            <w:r w:rsidRPr="000F2640" w:rsidR="00B2403B">
              <w:rPr>
                <w:rStyle w:val="Hyperlink"/>
              </w:rPr>
              <w:t>FOREWORD</w:t>
            </w:r>
            <w:r w:rsidR="00B2403B">
              <w:rPr>
                <w:webHidden/>
              </w:rPr>
              <w:tab/>
            </w:r>
            <w:r w:rsidR="00B2403B">
              <w:rPr>
                <w:webHidden/>
              </w:rPr>
              <w:fldChar w:fldCharType="begin"/>
            </w:r>
            <w:r w:rsidR="00B2403B">
              <w:rPr>
                <w:webHidden/>
              </w:rPr>
              <w:instrText xml:space="preserve"> PAGEREF _Toc19891553 \h </w:instrText>
            </w:r>
            <w:r w:rsidR="00B2403B">
              <w:rPr>
                <w:webHidden/>
              </w:rPr>
            </w:r>
            <w:r w:rsidR="00B2403B">
              <w:rPr>
                <w:webHidden/>
              </w:rPr>
              <w:fldChar w:fldCharType="separate"/>
            </w:r>
            <w:r w:rsidR="00832483">
              <w:rPr>
                <w:webHidden/>
              </w:rPr>
              <w:t>4</w:t>
            </w:r>
            <w:r w:rsidR="00B2403B">
              <w:rPr>
                <w:webHidden/>
              </w:rPr>
              <w:fldChar w:fldCharType="end"/>
            </w:r>
          </w:hyperlink>
        </w:p>
        <w:p xmlns:wp14="http://schemas.microsoft.com/office/word/2010/wordml" w:rsidR="00B2403B" w:rsidP="00832483" w:rsidRDefault="00D429A2" w14:paraId="4321FF61" wp14:textId="77777777">
          <w:pPr>
            <w:pStyle w:val="TOC1"/>
            <w:tabs>
              <w:tab w:val="left" w:pos="8789"/>
            </w:tabs>
            <w:ind w:right="402"/>
            <w:rPr>
              <w:rFonts w:eastAsiaTheme="minorEastAsia" w:cstheme="minorBidi"/>
              <w:b w:val="0"/>
              <w:caps w:val="0"/>
              <w:color w:val="auto"/>
              <w:sz w:val="22"/>
              <w:szCs w:val="22"/>
              <w:lang w:eastAsia="en-AU"/>
            </w:rPr>
          </w:pPr>
          <w:hyperlink w:history="1" w:anchor="_Toc19891554">
            <w:r w:rsidRPr="000F2640" w:rsidR="00B2403B">
              <w:rPr>
                <w:rStyle w:val="Hyperlink"/>
              </w:rPr>
              <w:t>TERMS AND CONDITIONS</w:t>
            </w:r>
            <w:r w:rsidR="00B2403B">
              <w:rPr>
                <w:webHidden/>
              </w:rPr>
              <w:tab/>
            </w:r>
            <w:r w:rsidR="00B2403B">
              <w:rPr>
                <w:webHidden/>
              </w:rPr>
              <w:fldChar w:fldCharType="begin"/>
            </w:r>
            <w:r w:rsidR="00B2403B">
              <w:rPr>
                <w:webHidden/>
              </w:rPr>
              <w:instrText xml:space="preserve"> PAGEREF _Toc19891554 \h </w:instrText>
            </w:r>
            <w:r w:rsidR="00B2403B">
              <w:rPr>
                <w:webHidden/>
              </w:rPr>
            </w:r>
            <w:r w:rsidR="00B2403B">
              <w:rPr>
                <w:webHidden/>
              </w:rPr>
              <w:fldChar w:fldCharType="separate"/>
            </w:r>
            <w:r w:rsidR="00832483">
              <w:rPr>
                <w:webHidden/>
              </w:rPr>
              <w:t>7</w:t>
            </w:r>
            <w:r w:rsidR="00B2403B">
              <w:rPr>
                <w:webHidden/>
              </w:rPr>
              <w:fldChar w:fldCharType="end"/>
            </w:r>
          </w:hyperlink>
        </w:p>
        <w:p xmlns:wp14="http://schemas.microsoft.com/office/word/2010/wordml" w:rsidR="00B2403B" w:rsidP="00832483" w:rsidRDefault="00D429A2" w14:paraId="1BB57F07" wp14:textId="77777777">
          <w:pPr>
            <w:pStyle w:val="TOC1"/>
            <w:tabs>
              <w:tab w:val="left" w:pos="8789"/>
            </w:tabs>
            <w:ind w:right="402"/>
            <w:rPr>
              <w:rFonts w:eastAsiaTheme="minorEastAsia" w:cstheme="minorBidi"/>
              <w:b w:val="0"/>
              <w:caps w:val="0"/>
              <w:color w:val="auto"/>
              <w:sz w:val="22"/>
              <w:szCs w:val="22"/>
              <w:lang w:eastAsia="en-AU"/>
            </w:rPr>
          </w:pPr>
          <w:hyperlink w:history="1" w:anchor="_Toc19891555">
            <w:r w:rsidRPr="000F2640" w:rsidR="00B2403B">
              <w:rPr>
                <w:rStyle w:val="Hyperlink"/>
              </w:rPr>
              <w:t>1</w:t>
            </w:r>
            <w:r w:rsidR="00B2403B">
              <w:rPr>
                <w:rFonts w:eastAsiaTheme="minorEastAsia" w:cstheme="minorBidi"/>
                <w:b w:val="0"/>
                <w:caps w:val="0"/>
                <w:color w:val="auto"/>
                <w:sz w:val="22"/>
                <w:szCs w:val="22"/>
                <w:lang w:eastAsia="en-AU"/>
              </w:rPr>
              <w:tab/>
            </w:r>
            <w:r w:rsidRPr="000F2640" w:rsidR="00B2403B">
              <w:rPr>
                <w:rStyle w:val="Hyperlink"/>
              </w:rPr>
              <w:t>Components of THIS AGREEMENT</w:t>
            </w:r>
            <w:r w:rsidR="00B2403B">
              <w:rPr>
                <w:webHidden/>
              </w:rPr>
              <w:tab/>
            </w:r>
            <w:r w:rsidR="00B2403B">
              <w:rPr>
                <w:webHidden/>
              </w:rPr>
              <w:fldChar w:fldCharType="begin"/>
            </w:r>
            <w:r w:rsidR="00B2403B">
              <w:rPr>
                <w:webHidden/>
              </w:rPr>
              <w:instrText xml:space="preserve"> PAGEREF _Toc19891555 \h </w:instrText>
            </w:r>
            <w:r w:rsidR="00B2403B">
              <w:rPr>
                <w:webHidden/>
              </w:rPr>
            </w:r>
            <w:r w:rsidR="00B2403B">
              <w:rPr>
                <w:webHidden/>
              </w:rPr>
              <w:fldChar w:fldCharType="separate"/>
            </w:r>
            <w:r w:rsidR="00832483">
              <w:rPr>
                <w:webHidden/>
              </w:rPr>
              <w:t>7</w:t>
            </w:r>
            <w:r w:rsidR="00B2403B">
              <w:rPr>
                <w:webHidden/>
              </w:rPr>
              <w:fldChar w:fldCharType="end"/>
            </w:r>
          </w:hyperlink>
        </w:p>
        <w:p xmlns:wp14="http://schemas.microsoft.com/office/word/2010/wordml" w:rsidR="00B2403B" w:rsidP="00832483" w:rsidRDefault="00D429A2" w14:paraId="55B571D5" wp14:textId="77777777">
          <w:pPr>
            <w:pStyle w:val="TOC1"/>
            <w:tabs>
              <w:tab w:val="left" w:pos="8789"/>
            </w:tabs>
            <w:ind w:right="402"/>
            <w:rPr>
              <w:rFonts w:eastAsiaTheme="minorEastAsia" w:cstheme="minorBidi"/>
              <w:b w:val="0"/>
              <w:caps w:val="0"/>
              <w:color w:val="auto"/>
              <w:sz w:val="22"/>
              <w:szCs w:val="22"/>
              <w:lang w:eastAsia="en-AU"/>
            </w:rPr>
          </w:pPr>
          <w:hyperlink w:history="1" w:anchor="_Toc19891556">
            <w:r w:rsidRPr="000F2640" w:rsidR="00B2403B">
              <w:rPr>
                <w:rStyle w:val="Hyperlink"/>
              </w:rPr>
              <w:t>2</w:t>
            </w:r>
            <w:r w:rsidR="00B2403B">
              <w:rPr>
                <w:rFonts w:eastAsiaTheme="minorEastAsia" w:cstheme="minorBidi"/>
                <w:b w:val="0"/>
                <w:caps w:val="0"/>
                <w:color w:val="auto"/>
                <w:sz w:val="22"/>
                <w:szCs w:val="22"/>
                <w:lang w:eastAsia="en-AU"/>
              </w:rPr>
              <w:tab/>
            </w:r>
            <w:r w:rsidRPr="000F2640" w:rsidR="00B2403B">
              <w:rPr>
                <w:rStyle w:val="Hyperlink"/>
              </w:rPr>
              <w:t>Term</w:t>
            </w:r>
            <w:r w:rsidR="00B2403B">
              <w:rPr>
                <w:webHidden/>
              </w:rPr>
              <w:tab/>
            </w:r>
            <w:r w:rsidR="00B2403B">
              <w:rPr>
                <w:webHidden/>
              </w:rPr>
              <w:fldChar w:fldCharType="begin"/>
            </w:r>
            <w:r w:rsidR="00B2403B">
              <w:rPr>
                <w:webHidden/>
              </w:rPr>
              <w:instrText xml:space="preserve"> PAGEREF _Toc19891556 \h </w:instrText>
            </w:r>
            <w:r w:rsidR="00B2403B">
              <w:rPr>
                <w:webHidden/>
              </w:rPr>
            </w:r>
            <w:r w:rsidR="00B2403B">
              <w:rPr>
                <w:webHidden/>
              </w:rPr>
              <w:fldChar w:fldCharType="separate"/>
            </w:r>
            <w:r w:rsidR="00832483">
              <w:rPr>
                <w:webHidden/>
              </w:rPr>
              <w:t>7</w:t>
            </w:r>
            <w:r w:rsidR="00B2403B">
              <w:rPr>
                <w:webHidden/>
              </w:rPr>
              <w:fldChar w:fldCharType="end"/>
            </w:r>
          </w:hyperlink>
        </w:p>
        <w:p xmlns:wp14="http://schemas.microsoft.com/office/word/2010/wordml" w:rsidR="00B2403B" w:rsidP="00832483" w:rsidRDefault="00D429A2" w14:paraId="453E721F" wp14:textId="77777777">
          <w:pPr>
            <w:pStyle w:val="TOC1"/>
            <w:tabs>
              <w:tab w:val="left" w:pos="8789"/>
            </w:tabs>
            <w:ind w:right="402"/>
            <w:rPr>
              <w:rFonts w:eastAsiaTheme="minorEastAsia" w:cstheme="minorBidi"/>
              <w:b w:val="0"/>
              <w:caps w:val="0"/>
              <w:color w:val="auto"/>
              <w:sz w:val="22"/>
              <w:szCs w:val="22"/>
              <w:lang w:eastAsia="en-AU"/>
            </w:rPr>
          </w:pPr>
          <w:hyperlink w:history="1" w:anchor="_Toc19891557">
            <w:r w:rsidRPr="000F2640" w:rsidR="00B2403B">
              <w:rPr>
                <w:rStyle w:val="Hyperlink"/>
              </w:rPr>
              <w:t>3</w:t>
            </w:r>
            <w:r w:rsidR="00B2403B">
              <w:rPr>
                <w:rFonts w:eastAsiaTheme="minorEastAsia" w:cstheme="minorBidi"/>
                <w:b w:val="0"/>
                <w:caps w:val="0"/>
                <w:color w:val="auto"/>
                <w:sz w:val="22"/>
                <w:szCs w:val="22"/>
                <w:lang w:eastAsia="en-AU"/>
              </w:rPr>
              <w:tab/>
            </w:r>
            <w:r w:rsidRPr="000F2640" w:rsidR="00B2403B">
              <w:rPr>
                <w:rStyle w:val="Hyperlink"/>
              </w:rPr>
              <w:t>Performance of Services</w:t>
            </w:r>
            <w:r w:rsidR="00B2403B">
              <w:rPr>
                <w:webHidden/>
              </w:rPr>
              <w:tab/>
            </w:r>
            <w:r w:rsidR="00B2403B">
              <w:rPr>
                <w:webHidden/>
              </w:rPr>
              <w:fldChar w:fldCharType="begin"/>
            </w:r>
            <w:r w:rsidR="00B2403B">
              <w:rPr>
                <w:webHidden/>
              </w:rPr>
              <w:instrText xml:space="preserve"> PAGEREF _Toc19891557 \h </w:instrText>
            </w:r>
            <w:r w:rsidR="00B2403B">
              <w:rPr>
                <w:webHidden/>
              </w:rPr>
            </w:r>
            <w:r w:rsidR="00B2403B">
              <w:rPr>
                <w:webHidden/>
              </w:rPr>
              <w:fldChar w:fldCharType="separate"/>
            </w:r>
            <w:r w:rsidR="00832483">
              <w:rPr>
                <w:webHidden/>
              </w:rPr>
              <w:t>7</w:t>
            </w:r>
            <w:r w:rsidR="00B2403B">
              <w:rPr>
                <w:webHidden/>
              </w:rPr>
              <w:fldChar w:fldCharType="end"/>
            </w:r>
          </w:hyperlink>
        </w:p>
        <w:p xmlns:wp14="http://schemas.microsoft.com/office/word/2010/wordml" w:rsidR="00B2403B" w:rsidP="00832483" w:rsidRDefault="00D429A2" w14:paraId="074EE40E" wp14:textId="77777777">
          <w:pPr>
            <w:pStyle w:val="TOC1"/>
            <w:tabs>
              <w:tab w:val="left" w:pos="8789"/>
            </w:tabs>
            <w:ind w:right="402"/>
            <w:rPr>
              <w:rFonts w:eastAsiaTheme="minorEastAsia" w:cstheme="minorBidi"/>
              <w:b w:val="0"/>
              <w:caps w:val="0"/>
              <w:color w:val="auto"/>
              <w:sz w:val="22"/>
              <w:szCs w:val="22"/>
              <w:lang w:eastAsia="en-AU"/>
            </w:rPr>
          </w:pPr>
          <w:hyperlink w:history="1" w:anchor="_Toc19891558">
            <w:r w:rsidRPr="000F2640" w:rsidR="00B2403B">
              <w:rPr>
                <w:rStyle w:val="Hyperlink"/>
              </w:rPr>
              <w:t>4</w:t>
            </w:r>
            <w:r w:rsidR="00B2403B">
              <w:rPr>
                <w:rFonts w:eastAsiaTheme="minorEastAsia" w:cstheme="minorBidi"/>
                <w:b w:val="0"/>
                <w:caps w:val="0"/>
                <w:color w:val="auto"/>
                <w:sz w:val="22"/>
                <w:szCs w:val="22"/>
                <w:lang w:eastAsia="en-AU"/>
              </w:rPr>
              <w:tab/>
            </w:r>
            <w:r w:rsidRPr="000F2640" w:rsidR="00B2403B">
              <w:rPr>
                <w:rStyle w:val="Hyperlink"/>
              </w:rPr>
              <w:t>ACCEPTANCE OF SERVICES/DELIVERABLES</w:t>
            </w:r>
            <w:r w:rsidR="00B2403B">
              <w:rPr>
                <w:webHidden/>
              </w:rPr>
              <w:tab/>
            </w:r>
            <w:r w:rsidR="00B2403B">
              <w:rPr>
                <w:webHidden/>
              </w:rPr>
              <w:fldChar w:fldCharType="begin"/>
            </w:r>
            <w:r w:rsidR="00B2403B">
              <w:rPr>
                <w:webHidden/>
              </w:rPr>
              <w:instrText xml:space="preserve"> PAGEREF _Toc19891558 \h </w:instrText>
            </w:r>
            <w:r w:rsidR="00B2403B">
              <w:rPr>
                <w:webHidden/>
              </w:rPr>
            </w:r>
            <w:r w:rsidR="00B2403B">
              <w:rPr>
                <w:webHidden/>
              </w:rPr>
              <w:fldChar w:fldCharType="separate"/>
            </w:r>
            <w:r w:rsidR="00832483">
              <w:rPr>
                <w:webHidden/>
              </w:rPr>
              <w:t>9</w:t>
            </w:r>
            <w:r w:rsidR="00B2403B">
              <w:rPr>
                <w:webHidden/>
              </w:rPr>
              <w:fldChar w:fldCharType="end"/>
            </w:r>
          </w:hyperlink>
        </w:p>
        <w:p xmlns:wp14="http://schemas.microsoft.com/office/word/2010/wordml" w:rsidR="00B2403B" w:rsidP="00832483" w:rsidRDefault="00D429A2" w14:paraId="4DC68925" wp14:textId="77777777">
          <w:pPr>
            <w:pStyle w:val="TOC1"/>
            <w:tabs>
              <w:tab w:val="left" w:pos="8789"/>
            </w:tabs>
            <w:ind w:right="402"/>
            <w:rPr>
              <w:rFonts w:eastAsiaTheme="minorEastAsia" w:cstheme="minorBidi"/>
              <w:b w:val="0"/>
              <w:caps w:val="0"/>
              <w:color w:val="auto"/>
              <w:sz w:val="22"/>
              <w:szCs w:val="22"/>
              <w:lang w:eastAsia="en-AU"/>
            </w:rPr>
          </w:pPr>
          <w:hyperlink w:history="1" w:anchor="_Toc19891559">
            <w:r w:rsidRPr="000F2640" w:rsidR="00B2403B">
              <w:rPr>
                <w:rStyle w:val="Hyperlink"/>
              </w:rPr>
              <w:t>5</w:t>
            </w:r>
            <w:r w:rsidR="00B2403B">
              <w:rPr>
                <w:rFonts w:eastAsiaTheme="minorEastAsia" w:cstheme="minorBidi"/>
                <w:b w:val="0"/>
                <w:caps w:val="0"/>
                <w:color w:val="auto"/>
                <w:sz w:val="22"/>
                <w:szCs w:val="22"/>
                <w:lang w:eastAsia="en-AU"/>
              </w:rPr>
              <w:tab/>
            </w:r>
            <w:r w:rsidRPr="000F2640" w:rsidR="00B2403B">
              <w:rPr>
                <w:rStyle w:val="Hyperlink"/>
              </w:rPr>
              <w:t>Payments</w:t>
            </w:r>
            <w:r w:rsidR="00B2403B">
              <w:rPr>
                <w:webHidden/>
              </w:rPr>
              <w:tab/>
            </w:r>
            <w:r w:rsidR="00B2403B">
              <w:rPr>
                <w:webHidden/>
              </w:rPr>
              <w:fldChar w:fldCharType="begin"/>
            </w:r>
            <w:r w:rsidR="00B2403B">
              <w:rPr>
                <w:webHidden/>
              </w:rPr>
              <w:instrText xml:space="preserve"> PAGEREF _Toc19891559 \h </w:instrText>
            </w:r>
            <w:r w:rsidR="00B2403B">
              <w:rPr>
                <w:webHidden/>
              </w:rPr>
            </w:r>
            <w:r w:rsidR="00B2403B">
              <w:rPr>
                <w:webHidden/>
              </w:rPr>
              <w:fldChar w:fldCharType="separate"/>
            </w:r>
            <w:r w:rsidR="00832483">
              <w:rPr>
                <w:webHidden/>
              </w:rPr>
              <w:t>9</w:t>
            </w:r>
            <w:r w:rsidR="00B2403B">
              <w:rPr>
                <w:webHidden/>
              </w:rPr>
              <w:fldChar w:fldCharType="end"/>
            </w:r>
          </w:hyperlink>
        </w:p>
        <w:p xmlns:wp14="http://schemas.microsoft.com/office/word/2010/wordml" w:rsidR="00B2403B" w:rsidP="00832483" w:rsidRDefault="00D429A2" w14:paraId="1BD07DF1"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0">
            <w:r w:rsidRPr="000F2640" w:rsidR="00B2403B">
              <w:rPr>
                <w:rStyle w:val="Hyperlink"/>
              </w:rPr>
              <w:t>6</w:t>
            </w:r>
            <w:r w:rsidR="00B2403B">
              <w:rPr>
                <w:rFonts w:eastAsiaTheme="minorEastAsia" w:cstheme="minorBidi"/>
                <w:b w:val="0"/>
                <w:caps w:val="0"/>
                <w:color w:val="auto"/>
                <w:sz w:val="22"/>
                <w:szCs w:val="22"/>
                <w:lang w:eastAsia="en-AU"/>
              </w:rPr>
              <w:tab/>
            </w:r>
            <w:r w:rsidRPr="000F2640" w:rsidR="00B2403B">
              <w:rPr>
                <w:rStyle w:val="Hyperlink"/>
              </w:rPr>
              <w:t>Intellectual Property Rights</w:t>
            </w:r>
            <w:r w:rsidR="00B2403B">
              <w:rPr>
                <w:webHidden/>
              </w:rPr>
              <w:tab/>
            </w:r>
            <w:r w:rsidR="00B2403B">
              <w:rPr>
                <w:webHidden/>
              </w:rPr>
              <w:fldChar w:fldCharType="begin"/>
            </w:r>
            <w:r w:rsidR="00B2403B">
              <w:rPr>
                <w:webHidden/>
              </w:rPr>
              <w:instrText xml:space="preserve"> PAGEREF _Toc19891560 \h </w:instrText>
            </w:r>
            <w:r w:rsidR="00B2403B">
              <w:rPr>
                <w:webHidden/>
              </w:rPr>
            </w:r>
            <w:r w:rsidR="00B2403B">
              <w:rPr>
                <w:webHidden/>
              </w:rPr>
              <w:fldChar w:fldCharType="separate"/>
            </w:r>
            <w:r w:rsidR="00832483">
              <w:rPr>
                <w:webHidden/>
              </w:rPr>
              <w:t>10</w:t>
            </w:r>
            <w:r w:rsidR="00B2403B">
              <w:rPr>
                <w:webHidden/>
              </w:rPr>
              <w:fldChar w:fldCharType="end"/>
            </w:r>
          </w:hyperlink>
        </w:p>
        <w:p xmlns:wp14="http://schemas.microsoft.com/office/word/2010/wordml" w:rsidR="00B2403B" w:rsidP="00832483" w:rsidRDefault="00D429A2" w14:paraId="00F07A7F"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1">
            <w:r w:rsidRPr="000F2640" w:rsidR="00B2403B">
              <w:rPr>
                <w:rStyle w:val="Hyperlink"/>
              </w:rPr>
              <w:t>7</w:t>
            </w:r>
            <w:r w:rsidR="00B2403B">
              <w:rPr>
                <w:rFonts w:eastAsiaTheme="minorEastAsia" w:cstheme="minorBidi"/>
                <w:b w:val="0"/>
                <w:caps w:val="0"/>
                <w:color w:val="auto"/>
                <w:sz w:val="22"/>
                <w:szCs w:val="22"/>
                <w:lang w:eastAsia="en-AU"/>
              </w:rPr>
              <w:tab/>
            </w:r>
            <w:r w:rsidRPr="000F2640" w:rsidR="00B2403B">
              <w:rPr>
                <w:rStyle w:val="Hyperlink"/>
              </w:rPr>
              <w:t>Key Personnel and subcontracting</w:t>
            </w:r>
            <w:r w:rsidR="00B2403B">
              <w:rPr>
                <w:webHidden/>
              </w:rPr>
              <w:tab/>
            </w:r>
            <w:r w:rsidR="00B2403B">
              <w:rPr>
                <w:webHidden/>
              </w:rPr>
              <w:fldChar w:fldCharType="begin"/>
            </w:r>
            <w:r w:rsidR="00B2403B">
              <w:rPr>
                <w:webHidden/>
              </w:rPr>
              <w:instrText xml:space="preserve"> PAGEREF _Toc19891561 \h </w:instrText>
            </w:r>
            <w:r w:rsidR="00B2403B">
              <w:rPr>
                <w:webHidden/>
              </w:rPr>
            </w:r>
            <w:r w:rsidR="00B2403B">
              <w:rPr>
                <w:webHidden/>
              </w:rPr>
              <w:fldChar w:fldCharType="separate"/>
            </w:r>
            <w:r w:rsidR="00832483">
              <w:rPr>
                <w:webHidden/>
              </w:rPr>
              <w:t>12</w:t>
            </w:r>
            <w:r w:rsidR="00B2403B">
              <w:rPr>
                <w:webHidden/>
              </w:rPr>
              <w:fldChar w:fldCharType="end"/>
            </w:r>
          </w:hyperlink>
        </w:p>
        <w:p xmlns:wp14="http://schemas.microsoft.com/office/word/2010/wordml" w:rsidR="00B2403B" w:rsidP="00832483" w:rsidRDefault="00D429A2" w14:paraId="6FE8B9E7"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2">
            <w:r w:rsidRPr="000F2640" w:rsidR="00B2403B">
              <w:rPr>
                <w:rStyle w:val="Hyperlink"/>
              </w:rPr>
              <w:t>8</w:t>
            </w:r>
            <w:r w:rsidR="00B2403B">
              <w:rPr>
                <w:rFonts w:eastAsiaTheme="minorEastAsia" w:cstheme="minorBidi"/>
                <w:b w:val="0"/>
                <w:caps w:val="0"/>
                <w:color w:val="auto"/>
                <w:sz w:val="22"/>
                <w:szCs w:val="22"/>
                <w:lang w:eastAsia="en-AU"/>
              </w:rPr>
              <w:tab/>
            </w:r>
            <w:r w:rsidRPr="000F2640" w:rsidR="00B2403B">
              <w:rPr>
                <w:rStyle w:val="Hyperlink"/>
              </w:rPr>
              <w:t>Insurance</w:t>
            </w:r>
            <w:r w:rsidR="00B2403B">
              <w:rPr>
                <w:webHidden/>
              </w:rPr>
              <w:tab/>
            </w:r>
            <w:r w:rsidR="00B2403B">
              <w:rPr>
                <w:webHidden/>
              </w:rPr>
              <w:fldChar w:fldCharType="begin"/>
            </w:r>
            <w:r w:rsidR="00B2403B">
              <w:rPr>
                <w:webHidden/>
              </w:rPr>
              <w:instrText xml:space="preserve"> PAGEREF _Toc19891562 \h </w:instrText>
            </w:r>
            <w:r w:rsidR="00B2403B">
              <w:rPr>
                <w:webHidden/>
              </w:rPr>
            </w:r>
            <w:r w:rsidR="00B2403B">
              <w:rPr>
                <w:webHidden/>
              </w:rPr>
              <w:fldChar w:fldCharType="separate"/>
            </w:r>
            <w:r w:rsidR="00832483">
              <w:rPr>
                <w:webHidden/>
              </w:rPr>
              <w:t>13</w:t>
            </w:r>
            <w:r w:rsidR="00B2403B">
              <w:rPr>
                <w:webHidden/>
              </w:rPr>
              <w:fldChar w:fldCharType="end"/>
            </w:r>
          </w:hyperlink>
        </w:p>
        <w:p xmlns:wp14="http://schemas.microsoft.com/office/word/2010/wordml" w:rsidR="00B2403B" w:rsidP="00832483" w:rsidRDefault="00D429A2" w14:paraId="7A67EA04"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3">
            <w:r w:rsidRPr="000F2640" w:rsidR="00B2403B">
              <w:rPr>
                <w:rStyle w:val="Hyperlink"/>
              </w:rPr>
              <w:t>9</w:t>
            </w:r>
            <w:r w:rsidR="00B2403B">
              <w:rPr>
                <w:rFonts w:eastAsiaTheme="minorEastAsia" w:cstheme="minorBidi"/>
                <w:b w:val="0"/>
                <w:caps w:val="0"/>
                <w:color w:val="auto"/>
                <w:sz w:val="22"/>
                <w:szCs w:val="22"/>
                <w:lang w:eastAsia="en-AU"/>
              </w:rPr>
              <w:tab/>
            </w:r>
            <w:r w:rsidRPr="000F2640" w:rsidR="00B2403B">
              <w:rPr>
                <w:rStyle w:val="Hyperlink"/>
              </w:rPr>
              <w:t>Funds management</w:t>
            </w:r>
            <w:r w:rsidR="00B2403B">
              <w:rPr>
                <w:webHidden/>
              </w:rPr>
              <w:tab/>
            </w:r>
            <w:r w:rsidR="00B2403B">
              <w:rPr>
                <w:webHidden/>
              </w:rPr>
              <w:fldChar w:fldCharType="begin"/>
            </w:r>
            <w:r w:rsidR="00B2403B">
              <w:rPr>
                <w:webHidden/>
              </w:rPr>
              <w:instrText xml:space="preserve"> PAGEREF _Toc19891563 \h </w:instrText>
            </w:r>
            <w:r w:rsidR="00B2403B">
              <w:rPr>
                <w:webHidden/>
              </w:rPr>
            </w:r>
            <w:r w:rsidR="00B2403B">
              <w:rPr>
                <w:webHidden/>
              </w:rPr>
              <w:fldChar w:fldCharType="separate"/>
            </w:r>
            <w:r w:rsidR="00832483">
              <w:rPr>
                <w:webHidden/>
              </w:rPr>
              <w:t>14</w:t>
            </w:r>
            <w:r w:rsidR="00B2403B">
              <w:rPr>
                <w:webHidden/>
              </w:rPr>
              <w:fldChar w:fldCharType="end"/>
            </w:r>
          </w:hyperlink>
        </w:p>
        <w:p xmlns:wp14="http://schemas.microsoft.com/office/word/2010/wordml" w:rsidR="00B2403B" w:rsidP="00832483" w:rsidRDefault="00D429A2" w14:paraId="5055749A"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4">
            <w:r w:rsidRPr="000F2640" w:rsidR="00B2403B">
              <w:rPr>
                <w:rStyle w:val="Hyperlink"/>
              </w:rPr>
              <w:t>10</w:t>
            </w:r>
            <w:r w:rsidR="00B2403B">
              <w:rPr>
                <w:rFonts w:eastAsiaTheme="minorEastAsia" w:cstheme="minorBidi"/>
                <w:b w:val="0"/>
                <w:caps w:val="0"/>
                <w:color w:val="auto"/>
                <w:sz w:val="22"/>
                <w:szCs w:val="22"/>
                <w:lang w:eastAsia="en-AU"/>
              </w:rPr>
              <w:tab/>
            </w:r>
            <w:r w:rsidRPr="000F2640" w:rsidR="00B2403B">
              <w:rPr>
                <w:rStyle w:val="Hyperlink"/>
              </w:rPr>
              <w:t>USE OF ASSETS</w:t>
            </w:r>
            <w:r w:rsidR="00B2403B">
              <w:rPr>
                <w:webHidden/>
              </w:rPr>
              <w:tab/>
            </w:r>
            <w:r w:rsidR="00B2403B">
              <w:rPr>
                <w:webHidden/>
              </w:rPr>
              <w:fldChar w:fldCharType="begin"/>
            </w:r>
            <w:r w:rsidR="00B2403B">
              <w:rPr>
                <w:webHidden/>
              </w:rPr>
              <w:instrText xml:space="preserve"> PAGEREF _Toc19891564 \h </w:instrText>
            </w:r>
            <w:r w:rsidR="00B2403B">
              <w:rPr>
                <w:webHidden/>
              </w:rPr>
            </w:r>
            <w:r w:rsidR="00B2403B">
              <w:rPr>
                <w:webHidden/>
              </w:rPr>
              <w:fldChar w:fldCharType="separate"/>
            </w:r>
            <w:r w:rsidR="00832483">
              <w:rPr>
                <w:webHidden/>
              </w:rPr>
              <w:t>15</w:t>
            </w:r>
            <w:r w:rsidR="00B2403B">
              <w:rPr>
                <w:webHidden/>
              </w:rPr>
              <w:fldChar w:fldCharType="end"/>
            </w:r>
          </w:hyperlink>
        </w:p>
        <w:p xmlns:wp14="http://schemas.microsoft.com/office/word/2010/wordml" w:rsidR="00B2403B" w:rsidP="00832483" w:rsidRDefault="00D429A2" w14:paraId="1FDF982E"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5">
            <w:r w:rsidRPr="000F2640" w:rsidR="00B2403B">
              <w:rPr>
                <w:rStyle w:val="Hyperlink"/>
              </w:rPr>
              <w:t>11</w:t>
            </w:r>
            <w:r w:rsidR="00B2403B">
              <w:rPr>
                <w:rFonts w:eastAsiaTheme="minorEastAsia" w:cstheme="minorBidi"/>
                <w:b w:val="0"/>
                <w:caps w:val="0"/>
                <w:color w:val="auto"/>
                <w:sz w:val="22"/>
                <w:szCs w:val="22"/>
                <w:lang w:eastAsia="en-AU"/>
              </w:rPr>
              <w:tab/>
            </w:r>
            <w:r w:rsidRPr="000F2640" w:rsidR="00B2403B">
              <w:rPr>
                <w:rStyle w:val="Hyperlink"/>
              </w:rPr>
              <w:t>Department requirements and access</w:t>
            </w:r>
            <w:r w:rsidR="00B2403B">
              <w:rPr>
                <w:webHidden/>
              </w:rPr>
              <w:tab/>
            </w:r>
            <w:r w:rsidR="00B2403B">
              <w:rPr>
                <w:webHidden/>
              </w:rPr>
              <w:fldChar w:fldCharType="begin"/>
            </w:r>
            <w:r w:rsidR="00B2403B">
              <w:rPr>
                <w:webHidden/>
              </w:rPr>
              <w:instrText xml:space="preserve"> PAGEREF _Toc19891565 \h </w:instrText>
            </w:r>
            <w:r w:rsidR="00B2403B">
              <w:rPr>
                <w:webHidden/>
              </w:rPr>
            </w:r>
            <w:r w:rsidR="00B2403B">
              <w:rPr>
                <w:webHidden/>
              </w:rPr>
              <w:fldChar w:fldCharType="separate"/>
            </w:r>
            <w:r w:rsidR="00832483">
              <w:rPr>
                <w:webHidden/>
              </w:rPr>
              <w:t>16</w:t>
            </w:r>
            <w:r w:rsidR="00B2403B">
              <w:rPr>
                <w:webHidden/>
              </w:rPr>
              <w:fldChar w:fldCharType="end"/>
            </w:r>
          </w:hyperlink>
        </w:p>
        <w:p xmlns:wp14="http://schemas.microsoft.com/office/word/2010/wordml" w:rsidR="00B2403B" w:rsidP="00832483" w:rsidRDefault="00D429A2" w14:paraId="4D1EDE11"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6">
            <w:r w:rsidRPr="000F2640" w:rsidR="00B2403B">
              <w:rPr>
                <w:rStyle w:val="Hyperlink"/>
              </w:rPr>
              <w:t>12</w:t>
            </w:r>
            <w:r w:rsidR="00B2403B">
              <w:rPr>
                <w:rFonts w:eastAsiaTheme="minorEastAsia" w:cstheme="minorBidi"/>
                <w:b w:val="0"/>
                <w:caps w:val="0"/>
                <w:color w:val="auto"/>
                <w:sz w:val="22"/>
                <w:szCs w:val="22"/>
                <w:lang w:eastAsia="en-AU"/>
              </w:rPr>
              <w:tab/>
            </w:r>
            <w:r w:rsidRPr="000F2640" w:rsidR="00B2403B">
              <w:rPr>
                <w:rStyle w:val="Hyperlink"/>
              </w:rPr>
              <w:t>Confidentiality, privacy and security</w:t>
            </w:r>
            <w:r w:rsidR="00B2403B">
              <w:rPr>
                <w:webHidden/>
              </w:rPr>
              <w:tab/>
            </w:r>
            <w:r w:rsidR="00B2403B">
              <w:rPr>
                <w:webHidden/>
              </w:rPr>
              <w:fldChar w:fldCharType="begin"/>
            </w:r>
            <w:r w:rsidR="00B2403B">
              <w:rPr>
                <w:webHidden/>
              </w:rPr>
              <w:instrText xml:space="preserve"> PAGEREF _Toc19891566 \h </w:instrText>
            </w:r>
            <w:r w:rsidR="00B2403B">
              <w:rPr>
                <w:webHidden/>
              </w:rPr>
            </w:r>
            <w:r w:rsidR="00B2403B">
              <w:rPr>
                <w:webHidden/>
              </w:rPr>
              <w:fldChar w:fldCharType="separate"/>
            </w:r>
            <w:r w:rsidR="00832483">
              <w:rPr>
                <w:webHidden/>
              </w:rPr>
              <w:t>17</w:t>
            </w:r>
            <w:r w:rsidR="00B2403B">
              <w:rPr>
                <w:webHidden/>
              </w:rPr>
              <w:fldChar w:fldCharType="end"/>
            </w:r>
          </w:hyperlink>
        </w:p>
        <w:p xmlns:wp14="http://schemas.microsoft.com/office/word/2010/wordml" w:rsidR="00B2403B" w:rsidP="00832483" w:rsidRDefault="00D429A2" w14:paraId="3955054F"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7">
            <w:r w:rsidRPr="000F2640" w:rsidR="00B2403B">
              <w:rPr>
                <w:rStyle w:val="Hyperlink"/>
              </w:rPr>
              <w:t>13</w:t>
            </w:r>
            <w:r w:rsidR="00B2403B">
              <w:rPr>
                <w:rFonts w:eastAsiaTheme="minorEastAsia" w:cstheme="minorBidi"/>
                <w:b w:val="0"/>
                <w:caps w:val="0"/>
                <w:color w:val="auto"/>
                <w:sz w:val="22"/>
                <w:szCs w:val="22"/>
                <w:lang w:eastAsia="en-AU"/>
              </w:rPr>
              <w:tab/>
            </w:r>
            <w:r w:rsidRPr="000F2640" w:rsidR="00B2403B">
              <w:rPr>
                <w:rStyle w:val="Hyperlink"/>
              </w:rPr>
              <w:t>Warranties</w:t>
            </w:r>
            <w:r w:rsidR="00B2403B">
              <w:rPr>
                <w:webHidden/>
              </w:rPr>
              <w:tab/>
            </w:r>
            <w:r w:rsidR="00B2403B">
              <w:rPr>
                <w:webHidden/>
              </w:rPr>
              <w:fldChar w:fldCharType="begin"/>
            </w:r>
            <w:r w:rsidR="00B2403B">
              <w:rPr>
                <w:webHidden/>
              </w:rPr>
              <w:instrText xml:space="preserve"> PAGEREF _Toc19891567 \h </w:instrText>
            </w:r>
            <w:r w:rsidR="00B2403B">
              <w:rPr>
                <w:webHidden/>
              </w:rPr>
            </w:r>
            <w:r w:rsidR="00B2403B">
              <w:rPr>
                <w:webHidden/>
              </w:rPr>
              <w:fldChar w:fldCharType="separate"/>
            </w:r>
            <w:r w:rsidR="00832483">
              <w:rPr>
                <w:webHidden/>
              </w:rPr>
              <w:t>18</w:t>
            </w:r>
            <w:r w:rsidR="00B2403B">
              <w:rPr>
                <w:webHidden/>
              </w:rPr>
              <w:fldChar w:fldCharType="end"/>
            </w:r>
          </w:hyperlink>
        </w:p>
        <w:p xmlns:wp14="http://schemas.microsoft.com/office/word/2010/wordml" w:rsidR="00B2403B" w:rsidP="00832483" w:rsidRDefault="00D429A2" w14:paraId="2B0C247B"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8">
            <w:r w:rsidRPr="000F2640" w:rsidR="00B2403B">
              <w:rPr>
                <w:rStyle w:val="Hyperlink"/>
              </w:rPr>
              <w:t>14</w:t>
            </w:r>
            <w:r w:rsidR="00B2403B">
              <w:rPr>
                <w:rFonts w:eastAsiaTheme="minorEastAsia" w:cstheme="minorBidi"/>
                <w:b w:val="0"/>
                <w:caps w:val="0"/>
                <w:color w:val="auto"/>
                <w:sz w:val="22"/>
                <w:szCs w:val="22"/>
                <w:lang w:eastAsia="en-AU"/>
              </w:rPr>
              <w:tab/>
            </w:r>
            <w:r w:rsidRPr="000F2640" w:rsidR="00B2403B">
              <w:rPr>
                <w:rStyle w:val="Hyperlink"/>
              </w:rPr>
              <w:t>Indemnities</w:t>
            </w:r>
            <w:r w:rsidR="00B2403B">
              <w:rPr>
                <w:webHidden/>
              </w:rPr>
              <w:tab/>
            </w:r>
            <w:r w:rsidR="00B2403B">
              <w:rPr>
                <w:webHidden/>
              </w:rPr>
              <w:fldChar w:fldCharType="begin"/>
            </w:r>
            <w:r w:rsidR="00B2403B">
              <w:rPr>
                <w:webHidden/>
              </w:rPr>
              <w:instrText xml:space="preserve"> PAGEREF _Toc19891568 \h </w:instrText>
            </w:r>
            <w:r w:rsidR="00B2403B">
              <w:rPr>
                <w:webHidden/>
              </w:rPr>
            </w:r>
            <w:r w:rsidR="00B2403B">
              <w:rPr>
                <w:webHidden/>
              </w:rPr>
              <w:fldChar w:fldCharType="separate"/>
            </w:r>
            <w:r w:rsidR="00832483">
              <w:rPr>
                <w:webHidden/>
              </w:rPr>
              <w:t>19</w:t>
            </w:r>
            <w:r w:rsidR="00B2403B">
              <w:rPr>
                <w:webHidden/>
              </w:rPr>
              <w:fldChar w:fldCharType="end"/>
            </w:r>
          </w:hyperlink>
        </w:p>
        <w:p xmlns:wp14="http://schemas.microsoft.com/office/word/2010/wordml" w:rsidR="00B2403B" w:rsidP="00832483" w:rsidRDefault="00D429A2" w14:paraId="61820E99"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69">
            <w:r w:rsidRPr="000F2640" w:rsidR="00B2403B">
              <w:rPr>
                <w:rStyle w:val="Hyperlink"/>
              </w:rPr>
              <w:t>15</w:t>
            </w:r>
            <w:r w:rsidR="00B2403B">
              <w:rPr>
                <w:rFonts w:eastAsiaTheme="minorEastAsia" w:cstheme="minorBidi"/>
                <w:b w:val="0"/>
                <w:caps w:val="0"/>
                <w:color w:val="auto"/>
                <w:sz w:val="22"/>
                <w:szCs w:val="22"/>
                <w:lang w:eastAsia="en-AU"/>
              </w:rPr>
              <w:tab/>
            </w:r>
            <w:r w:rsidRPr="000F2640" w:rsidR="00B2403B">
              <w:rPr>
                <w:rStyle w:val="Hyperlink"/>
              </w:rPr>
              <w:t>Dispute resolution</w:t>
            </w:r>
            <w:r w:rsidR="00B2403B">
              <w:rPr>
                <w:webHidden/>
              </w:rPr>
              <w:tab/>
            </w:r>
            <w:r w:rsidR="00B2403B">
              <w:rPr>
                <w:webHidden/>
              </w:rPr>
              <w:fldChar w:fldCharType="begin"/>
            </w:r>
            <w:r w:rsidR="00B2403B">
              <w:rPr>
                <w:webHidden/>
              </w:rPr>
              <w:instrText xml:space="preserve"> PAGEREF _Toc19891569 \h </w:instrText>
            </w:r>
            <w:r w:rsidR="00B2403B">
              <w:rPr>
                <w:webHidden/>
              </w:rPr>
            </w:r>
            <w:r w:rsidR="00B2403B">
              <w:rPr>
                <w:webHidden/>
              </w:rPr>
              <w:fldChar w:fldCharType="separate"/>
            </w:r>
            <w:r w:rsidR="00832483">
              <w:rPr>
                <w:webHidden/>
              </w:rPr>
              <w:t>20</w:t>
            </w:r>
            <w:r w:rsidR="00B2403B">
              <w:rPr>
                <w:webHidden/>
              </w:rPr>
              <w:fldChar w:fldCharType="end"/>
            </w:r>
          </w:hyperlink>
        </w:p>
        <w:p xmlns:wp14="http://schemas.microsoft.com/office/word/2010/wordml" w:rsidR="00B2403B" w:rsidP="00832483" w:rsidRDefault="00D429A2" w14:paraId="130C3E9B"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70">
            <w:r w:rsidRPr="000F2640" w:rsidR="00B2403B">
              <w:rPr>
                <w:rStyle w:val="Hyperlink"/>
              </w:rPr>
              <w:t>16</w:t>
            </w:r>
            <w:r w:rsidR="00B2403B">
              <w:rPr>
                <w:rFonts w:eastAsiaTheme="minorEastAsia" w:cstheme="minorBidi"/>
                <w:b w:val="0"/>
                <w:caps w:val="0"/>
                <w:color w:val="auto"/>
                <w:sz w:val="22"/>
                <w:szCs w:val="22"/>
                <w:lang w:eastAsia="en-AU"/>
              </w:rPr>
              <w:tab/>
            </w:r>
            <w:r w:rsidRPr="000F2640" w:rsidR="00B2403B">
              <w:rPr>
                <w:rStyle w:val="Hyperlink"/>
              </w:rPr>
              <w:t>Termination</w:t>
            </w:r>
            <w:r w:rsidR="00B2403B">
              <w:rPr>
                <w:webHidden/>
              </w:rPr>
              <w:tab/>
            </w:r>
            <w:r w:rsidR="00B2403B">
              <w:rPr>
                <w:webHidden/>
              </w:rPr>
              <w:fldChar w:fldCharType="begin"/>
            </w:r>
            <w:r w:rsidR="00B2403B">
              <w:rPr>
                <w:webHidden/>
              </w:rPr>
              <w:instrText xml:space="preserve"> PAGEREF _Toc19891570 \h </w:instrText>
            </w:r>
            <w:r w:rsidR="00B2403B">
              <w:rPr>
                <w:webHidden/>
              </w:rPr>
            </w:r>
            <w:r w:rsidR="00B2403B">
              <w:rPr>
                <w:webHidden/>
              </w:rPr>
              <w:fldChar w:fldCharType="separate"/>
            </w:r>
            <w:r w:rsidR="00832483">
              <w:rPr>
                <w:webHidden/>
              </w:rPr>
              <w:t>21</w:t>
            </w:r>
            <w:r w:rsidR="00B2403B">
              <w:rPr>
                <w:webHidden/>
              </w:rPr>
              <w:fldChar w:fldCharType="end"/>
            </w:r>
          </w:hyperlink>
        </w:p>
        <w:p xmlns:wp14="http://schemas.microsoft.com/office/word/2010/wordml" w:rsidR="00B2403B" w:rsidP="00832483" w:rsidRDefault="00D429A2" w14:paraId="7AA804E7"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71">
            <w:r w:rsidRPr="000F2640" w:rsidR="00B2403B">
              <w:rPr>
                <w:rStyle w:val="Hyperlink"/>
              </w:rPr>
              <w:t>17</w:t>
            </w:r>
            <w:r w:rsidR="00B2403B">
              <w:rPr>
                <w:rFonts w:eastAsiaTheme="minorEastAsia" w:cstheme="minorBidi"/>
                <w:b w:val="0"/>
                <w:caps w:val="0"/>
                <w:color w:val="auto"/>
                <w:sz w:val="22"/>
                <w:szCs w:val="22"/>
                <w:lang w:eastAsia="en-AU"/>
              </w:rPr>
              <w:tab/>
            </w:r>
            <w:r w:rsidRPr="000F2640" w:rsidR="00B2403B">
              <w:rPr>
                <w:rStyle w:val="Hyperlink"/>
              </w:rPr>
              <w:t>Relationship</w:t>
            </w:r>
            <w:r w:rsidR="00B2403B">
              <w:rPr>
                <w:webHidden/>
              </w:rPr>
              <w:tab/>
            </w:r>
            <w:r w:rsidR="00B2403B">
              <w:rPr>
                <w:webHidden/>
              </w:rPr>
              <w:fldChar w:fldCharType="begin"/>
            </w:r>
            <w:r w:rsidR="00B2403B">
              <w:rPr>
                <w:webHidden/>
              </w:rPr>
              <w:instrText xml:space="preserve"> PAGEREF _Toc19891571 \h </w:instrText>
            </w:r>
            <w:r w:rsidR="00B2403B">
              <w:rPr>
                <w:webHidden/>
              </w:rPr>
            </w:r>
            <w:r w:rsidR="00B2403B">
              <w:rPr>
                <w:webHidden/>
              </w:rPr>
              <w:fldChar w:fldCharType="separate"/>
            </w:r>
            <w:r w:rsidR="00832483">
              <w:rPr>
                <w:webHidden/>
              </w:rPr>
              <w:t>24</w:t>
            </w:r>
            <w:r w:rsidR="00B2403B">
              <w:rPr>
                <w:webHidden/>
              </w:rPr>
              <w:fldChar w:fldCharType="end"/>
            </w:r>
          </w:hyperlink>
        </w:p>
        <w:p xmlns:wp14="http://schemas.microsoft.com/office/word/2010/wordml" w:rsidR="00B2403B" w:rsidP="00832483" w:rsidRDefault="00D429A2" w14:paraId="2D97A62F"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72">
            <w:r w:rsidRPr="000F2640" w:rsidR="00B2403B">
              <w:rPr>
                <w:rStyle w:val="Hyperlink"/>
              </w:rPr>
              <w:t>18</w:t>
            </w:r>
            <w:r w:rsidR="00B2403B">
              <w:rPr>
                <w:rFonts w:eastAsiaTheme="minorEastAsia" w:cstheme="minorBidi"/>
                <w:b w:val="0"/>
                <w:caps w:val="0"/>
                <w:color w:val="auto"/>
                <w:sz w:val="22"/>
                <w:szCs w:val="22"/>
                <w:lang w:eastAsia="en-AU"/>
              </w:rPr>
              <w:tab/>
            </w:r>
            <w:r w:rsidRPr="000F2640" w:rsidR="00B2403B">
              <w:rPr>
                <w:rStyle w:val="Hyperlink"/>
              </w:rPr>
              <w:t>General</w:t>
            </w:r>
            <w:r w:rsidR="00B2403B">
              <w:rPr>
                <w:webHidden/>
              </w:rPr>
              <w:tab/>
            </w:r>
            <w:r w:rsidR="00B2403B">
              <w:rPr>
                <w:webHidden/>
              </w:rPr>
              <w:fldChar w:fldCharType="begin"/>
            </w:r>
            <w:r w:rsidR="00B2403B">
              <w:rPr>
                <w:webHidden/>
              </w:rPr>
              <w:instrText xml:space="preserve"> PAGEREF _Toc19891572 \h </w:instrText>
            </w:r>
            <w:r w:rsidR="00B2403B">
              <w:rPr>
                <w:webHidden/>
              </w:rPr>
            </w:r>
            <w:r w:rsidR="00B2403B">
              <w:rPr>
                <w:webHidden/>
              </w:rPr>
              <w:fldChar w:fldCharType="separate"/>
            </w:r>
            <w:r w:rsidR="00832483">
              <w:rPr>
                <w:webHidden/>
              </w:rPr>
              <w:t>24</w:t>
            </w:r>
            <w:r w:rsidR="00B2403B">
              <w:rPr>
                <w:webHidden/>
              </w:rPr>
              <w:fldChar w:fldCharType="end"/>
            </w:r>
          </w:hyperlink>
        </w:p>
        <w:p xmlns:wp14="http://schemas.microsoft.com/office/word/2010/wordml" w:rsidR="00B2403B" w:rsidP="00832483" w:rsidRDefault="00D429A2" w14:paraId="296FE5C6"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73">
            <w:r w:rsidRPr="000F2640" w:rsidR="00B2403B">
              <w:rPr>
                <w:rStyle w:val="Hyperlink"/>
              </w:rPr>
              <w:t>19</w:t>
            </w:r>
            <w:r w:rsidR="00B2403B">
              <w:rPr>
                <w:rFonts w:eastAsiaTheme="minorEastAsia" w:cstheme="minorBidi"/>
                <w:b w:val="0"/>
                <w:caps w:val="0"/>
                <w:color w:val="auto"/>
                <w:sz w:val="22"/>
                <w:szCs w:val="22"/>
                <w:lang w:eastAsia="en-AU"/>
              </w:rPr>
              <w:tab/>
            </w:r>
            <w:r w:rsidRPr="000F2640" w:rsidR="00B2403B">
              <w:rPr>
                <w:rStyle w:val="Hyperlink"/>
              </w:rPr>
              <w:t>Definitions</w:t>
            </w:r>
            <w:r w:rsidR="00B2403B">
              <w:rPr>
                <w:webHidden/>
              </w:rPr>
              <w:tab/>
            </w:r>
            <w:r w:rsidR="00B2403B">
              <w:rPr>
                <w:webHidden/>
              </w:rPr>
              <w:fldChar w:fldCharType="begin"/>
            </w:r>
            <w:r w:rsidR="00B2403B">
              <w:rPr>
                <w:webHidden/>
              </w:rPr>
              <w:instrText xml:space="preserve"> PAGEREF _Toc19891573 \h </w:instrText>
            </w:r>
            <w:r w:rsidR="00B2403B">
              <w:rPr>
                <w:webHidden/>
              </w:rPr>
            </w:r>
            <w:r w:rsidR="00B2403B">
              <w:rPr>
                <w:webHidden/>
              </w:rPr>
              <w:fldChar w:fldCharType="separate"/>
            </w:r>
            <w:r w:rsidR="00832483">
              <w:rPr>
                <w:webHidden/>
              </w:rPr>
              <w:t>25</w:t>
            </w:r>
            <w:r w:rsidR="00B2403B">
              <w:rPr>
                <w:webHidden/>
              </w:rPr>
              <w:fldChar w:fldCharType="end"/>
            </w:r>
          </w:hyperlink>
        </w:p>
        <w:p xmlns:wp14="http://schemas.microsoft.com/office/word/2010/wordml" w:rsidR="00B2403B" w:rsidP="00832483" w:rsidRDefault="00D429A2" w14:paraId="743A669A"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74">
            <w:r w:rsidRPr="000F2640" w:rsidR="00B2403B">
              <w:rPr>
                <w:rStyle w:val="Hyperlink"/>
              </w:rPr>
              <w:t>20</w:t>
            </w:r>
            <w:r w:rsidR="00B2403B">
              <w:rPr>
                <w:rFonts w:eastAsiaTheme="minorEastAsia" w:cstheme="minorBidi"/>
                <w:b w:val="0"/>
                <w:caps w:val="0"/>
                <w:color w:val="auto"/>
                <w:sz w:val="22"/>
                <w:szCs w:val="22"/>
                <w:lang w:eastAsia="en-AU"/>
              </w:rPr>
              <w:tab/>
            </w:r>
            <w:r w:rsidRPr="000F2640" w:rsidR="00B2403B">
              <w:rPr>
                <w:rStyle w:val="Hyperlink"/>
              </w:rPr>
              <w:t>Interpretation</w:t>
            </w:r>
            <w:r w:rsidR="00B2403B">
              <w:rPr>
                <w:webHidden/>
              </w:rPr>
              <w:tab/>
            </w:r>
            <w:r w:rsidR="00B2403B">
              <w:rPr>
                <w:webHidden/>
              </w:rPr>
              <w:fldChar w:fldCharType="begin"/>
            </w:r>
            <w:r w:rsidR="00B2403B">
              <w:rPr>
                <w:webHidden/>
              </w:rPr>
              <w:instrText xml:space="preserve"> PAGEREF _Toc19891574 \h </w:instrText>
            </w:r>
            <w:r w:rsidR="00B2403B">
              <w:rPr>
                <w:webHidden/>
              </w:rPr>
            </w:r>
            <w:r w:rsidR="00B2403B">
              <w:rPr>
                <w:webHidden/>
              </w:rPr>
              <w:fldChar w:fldCharType="separate"/>
            </w:r>
            <w:r w:rsidR="00832483">
              <w:rPr>
                <w:webHidden/>
              </w:rPr>
              <w:t>28</w:t>
            </w:r>
            <w:r w:rsidR="00B2403B">
              <w:rPr>
                <w:webHidden/>
              </w:rPr>
              <w:fldChar w:fldCharType="end"/>
            </w:r>
          </w:hyperlink>
        </w:p>
        <w:p xmlns:wp14="http://schemas.microsoft.com/office/word/2010/wordml" w:rsidR="00B2403B" w:rsidP="00832483" w:rsidRDefault="00D429A2" w14:paraId="4F4EE511"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75">
            <w:r w:rsidRPr="000F2640" w:rsidR="00B2403B">
              <w:rPr>
                <w:rStyle w:val="Hyperlink"/>
                <w:bCs/>
              </w:rPr>
              <w:t>SCHEDULE - SERVICES</w:t>
            </w:r>
            <w:r w:rsidR="00B2403B">
              <w:rPr>
                <w:webHidden/>
              </w:rPr>
              <w:tab/>
            </w:r>
            <w:r w:rsidR="00B2403B">
              <w:rPr>
                <w:webHidden/>
              </w:rPr>
              <w:fldChar w:fldCharType="begin"/>
            </w:r>
            <w:r w:rsidR="00B2403B">
              <w:rPr>
                <w:webHidden/>
              </w:rPr>
              <w:instrText xml:space="preserve"> PAGEREF _Toc19891575 \h </w:instrText>
            </w:r>
            <w:r w:rsidR="00B2403B">
              <w:rPr>
                <w:webHidden/>
              </w:rPr>
            </w:r>
            <w:r w:rsidR="00B2403B">
              <w:rPr>
                <w:webHidden/>
              </w:rPr>
              <w:fldChar w:fldCharType="separate"/>
            </w:r>
            <w:r w:rsidR="00832483">
              <w:rPr>
                <w:webHidden/>
              </w:rPr>
              <w:t>30</w:t>
            </w:r>
            <w:r w:rsidR="00B2403B">
              <w:rPr>
                <w:webHidden/>
              </w:rPr>
              <w:fldChar w:fldCharType="end"/>
            </w:r>
          </w:hyperlink>
        </w:p>
        <w:p xmlns:wp14="http://schemas.microsoft.com/office/word/2010/wordml" w:rsidR="00B2403B" w:rsidP="00832483" w:rsidRDefault="00D429A2" w14:paraId="33F3F8E5"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86">
            <w:r w:rsidRPr="000F2640" w:rsidR="00B2403B">
              <w:rPr>
                <w:rStyle w:val="Hyperlink"/>
              </w:rPr>
              <w:t>EXECUTION</w:t>
            </w:r>
            <w:r w:rsidR="00B2403B">
              <w:rPr>
                <w:webHidden/>
              </w:rPr>
              <w:tab/>
            </w:r>
            <w:r w:rsidR="00B2403B">
              <w:rPr>
                <w:webHidden/>
              </w:rPr>
              <w:fldChar w:fldCharType="begin"/>
            </w:r>
            <w:r w:rsidR="00B2403B">
              <w:rPr>
                <w:webHidden/>
              </w:rPr>
              <w:instrText xml:space="preserve"> PAGEREF _Toc19891586 \h </w:instrText>
            </w:r>
            <w:r w:rsidR="00B2403B">
              <w:rPr>
                <w:webHidden/>
              </w:rPr>
            </w:r>
            <w:r w:rsidR="00B2403B">
              <w:rPr>
                <w:webHidden/>
              </w:rPr>
              <w:fldChar w:fldCharType="separate"/>
            </w:r>
            <w:r w:rsidR="00832483">
              <w:rPr>
                <w:webHidden/>
              </w:rPr>
              <w:t>35</w:t>
            </w:r>
            <w:r w:rsidR="00B2403B">
              <w:rPr>
                <w:webHidden/>
              </w:rPr>
              <w:fldChar w:fldCharType="end"/>
            </w:r>
          </w:hyperlink>
        </w:p>
        <w:p xmlns:wp14="http://schemas.microsoft.com/office/word/2010/wordml" w:rsidR="00B2403B" w:rsidP="00832483" w:rsidRDefault="00D429A2" w14:paraId="364EB3B7" wp14:textId="77777777">
          <w:pPr>
            <w:pStyle w:val="TOC1"/>
            <w:tabs>
              <w:tab w:val="left" w:pos="8789"/>
            </w:tabs>
            <w:ind w:right="544"/>
            <w:rPr>
              <w:rFonts w:eastAsiaTheme="minorEastAsia" w:cstheme="minorBidi"/>
              <w:b w:val="0"/>
              <w:caps w:val="0"/>
              <w:color w:val="auto"/>
              <w:sz w:val="22"/>
              <w:szCs w:val="22"/>
              <w:lang w:eastAsia="en-AU"/>
            </w:rPr>
          </w:pPr>
          <w:hyperlink w:history="1" w:anchor="_Toc19891587">
            <w:r w:rsidRPr="000F2640" w:rsidR="00B2403B">
              <w:rPr>
                <w:rStyle w:val="Hyperlink"/>
              </w:rPr>
              <w:t>ATTACHMENT A: WORKING WITH CHILDREN AND VULNERABLE ADULTS</w:t>
            </w:r>
            <w:r w:rsidR="00B2403B">
              <w:rPr>
                <w:webHidden/>
              </w:rPr>
              <w:tab/>
            </w:r>
            <w:r w:rsidR="00B2403B">
              <w:rPr>
                <w:webHidden/>
              </w:rPr>
              <w:fldChar w:fldCharType="begin"/>
            </w:r>
            <w:r w:rsidR="00B2403B">
              <w:rPr>
                <w:webHidden/>
              </w:rPr>
              <w:instrText xml:space="preserve"> PAGEREF _Toc19891587 \h </w:instrText>
            </w:r>
            <w:r w:rsidR="00B2403B">
              <w:rPr>
                <w:webHidden/>
              </w:rPr>
            </w:r>
            <w:r w:rsidR="00B2403B">
              <w:rPr>
                <w:webHidden/>
              </w:rPr>
              <w:fldChar w:fldCharType="separate"/>
            </w:r>
            <w:r w:rsidR="00832483">
              <w:rPr>
                <w:webHidden/>
              </w:rPr>
              <w:t>36</w:t>
            </w:r>
            <w:r w:rsidR="00B2403B">
              <w:rPr>
                <w:webHidden/>
              </w:rPr>
              <w:fldChar w:fldCharType="end"/>
            </w:r>
          </w:hyperlink>
        </w:p>
        <w:p xmlns:wp14="http://schemas.microsoft.com/office/word/2010/wordml" w:rsidR="00B2403B" w:rsidP="00832483" w:rsidRDefault="00D429A2" w14:paraId="2D020137" wp14:textId="77777777">
          <w:pPr>
            <w:pStyle w:val="TOC1"/>
            <w:tabs>
              <w:tab w:val="clear" w:pos="8789"/>
              <w:tab w:val="clear" w:pos="9639"/>
            </w:tabs>
            <w:ind w:right="261"/>
            <w:rPr>
              <w:rFonts w:eastAsiaTheme="minorEastAsia" w:cstheme="minorBidi"/>
              <w:b w:val="0"/>
              <w:caps w:val="0"/>
              <w:color w:val="auto"/>
              <w:sz w:val="22"/>
              <w:szCs w:val="22"/>
              <w:lang w:eastAsia="en-AU"/>
            </w:rPr>
          </w:pPr>
          <w:hyperlink w:history="1" w:anchor="_Toc19891588">
            <w:r w:rsidRPr="000F2640" w:rsidR="00B2403B">
              <w:rPr>
                <w:rStyle w:val="Hyperlink"/>
              </w:rPr>
              <w:t>annexure: VARIATION FORM</w:t>
            </w:r>
            <w:r w:rsidR="00B2403B">
              <w:rPr>
                <w:webHidden/>
              </w:rPr>
              <w:tab/>
            </w:r>
            <w:r w:rsidR="007A4016">
              <w:rPr>
                <w:webHidden/>
              </w:rPr>
              <w:t xml:space="preserve">       </w:t>
            </w:r>
            <w:r w:rsidR="007B3591">
              <w:rPr>
                <w:webHidden/>
              </w:rPr>
              <w:tab/>
            </w:r>
            <w:r w:rsidR="007B3591">
              <w:rPr>
                <w:webHidden/>
              </w:rPr>
              <w:tab/>
            </w:r>
            <w:r w:rsidR="007B3591">
              <w:rPr>
                <w:webHidden/>
              </w:rPr>
              <w:tab/>
            </w:r>
            <w:r w:rsidR="007B3591">
              <w:rPr>
                <w:webHidden/>
              </w:rPr>
              <w:tab/>
            </w:r>
            <w:r w:rsidR="007B3591">
              <w:rPr>
                <w:webHidden/>
              </w:rPr>
              <w:tab/>
            </w:r>
            <w:r w:rsidR="007B3591">
              <w:rPr>
                <w:webHidden/>
              </w:rPr>
              <w:tab/>
            </w:r>
            <w:r w:rsidR="007B3591">
              <w:rPr>
                <w:webHidden/>
              </w:rPr>
              <w:tab/>
            </w:r>
            <w:r w:rsidR="007B3591">
              <w:rPr>
                <w:webHidden/>
              </w:rPr>
              <w:tab/>
            </w:r>
            <w:r w:rsidR="007B3591">
              <w:rPr>
                <w:webHidden/>
              </w:rPr>
              <w:tab/>
            </w:r>
            <w:r w:rsidR="007B3591">
              <w:rPr>
                <w:webHidden/>
              </w:rPr>
              <w:tab/>
            </w:r>
            <w:r w:rsidR="007B3591">
              <w:rPr>
                <w:webHidden/>
              </w:rPr>
              <w:t xml:space="preserve">      </w:t>
            </w:r>
            <w:r w:rsidR="00B2403B">
              <w:rPr>
                <w:webHidden/>
              </w:rPr>
              <w:fldChar w:fldCharType="begin"/>
            </w:r>
            <w:r w:rsidR="00B2403B">
              <w:rPr>
                <w:webHidden/>
              </w:rPr>
              <w:instrText xml:space="preserve"> PAGEREF _Toc19891588 \h </w:instrText>
            </w:r>
            <w:r w:rsidR="00B2403B">
              <w:rPr>
                <w:webHidden/>
              </w:rPr>
            </w:r>
            <w:r w:rsidR="00B2403B">
              <w:rPr>
                <w:webHidden/>
              </w:rPr>
              <w:fldChar w:fldCharType="separate"/>
            </w:r>
            <w:r w:rsidR="00832483">
              <w:rPr>
                <w:webHidden/>
              </w:rPr>
              <w:t>46</w:t>
            </w:r>
            <w:r w:rsidR="00B2403B">
              <w:rPr>
                <w:webHidden/>
              </w:rPr>
              <w:fldChar w:fldCharType="end"/>
            </w:r>
          </w:hyperlink>
        </w:p>
        <w:p xmlns:wp14="http://schemas.microsoft.com/office/word/2010/wordml" w:rsidR="00B40C92" w:rsidP="007B3591" w:rsidRDefault="00B40C92" w14:paraId="62EBF3C5" wp14:textId="77777777">
          <w:pPr>
            <w:pStyle w:val="TOC1"/>
            <w:tabs>
              <w:tab w:val="left" w:pos="8789"/>
            </w:tabs>
            <w:ind w:right="119"/>
            <w:rPr>
              <w:bCs/>
            </w:rPr>
          </w:pPr>
          <w:r>
            <w:fldChar w:fldCharType="end"/>
          </w:r>
        </w:p>
        <w:p xmlns:wp14="http://schemas.microsoft.com/office/word/2010/wordml" w:rsidRPr="00E60D0F" w:rsidR="005E30FA" w:rsidP="007B3591" w:rsidRDefault="00D429A2" w14:paraId="6D98A12B" wp14:textId="77777777">
          <w:pPr>
            <w:keepNext/>
            <w:jc w:val="left"/>
            <w:rPr>
              <w:noProof/>
            </w:rPr>
          </w:pPr>
        </w:p>
      </w:sdtContent>
    </w:sdt>
    <w:p xmlns:wp14="http://schemas.microsoft.com/office/word/2010/wordml" w:rsidR="006B3ECB" w:rsidRDefault="006B3ECB" w14:paraId="2946DB82" wp14:textId="77777777">
      <w:pPr>
        <w:jc w:val="left"/>
        <w:rPr>
          <w:b/>
          <w:color w:val="003E6A"/>
          <w:sz w:val="36"/>
          <w:szCs w:val="36"/>
        </w:rPr>
      </w:pPr>
      <w:r>
        <w:rPr>
          <w:b/>
          <w:color w:val="003E6A"/>
          <w:sz w:val="36"/>
          <w:szCs w:val="36"/>
        </w:rPr>
        <w:br w:type="page"/>
      </w:r>
    </w:p>
    <w:p xmlns:wp14="http://schemas.microsoft.com/office/word/2010/wordml" w:rsidRPr="00781C34" w:rsidR="006C1A3D" w:rsidP="00B2403B" w:rsidRDefault="006C1A3D" w14:paraId="2790CC34" wp14:textId="77777777">
      <w:pPr>
        <w:pStyle w:val="Heading"/>
      </w:pPr>
      <w:r w:rsidRPr="00781C34">
        <w:lastRenderedPageBreak/>
        <w:t>SERVICES AGREEMENT</w:t>
      </w:r>
      <w:r w:rsidRPr="00781C34">
        <w:br/>
      </w:r>
    </w:p>
    <w:tbl>
      <w:tblPr>
        <w:tblW w:w="9159" w:type="dxa"/>
        <w:tblBorders>
          <w:bottom w:val="single" w:color="BFBFBF" w:themeColor="background1" w:themeShade="BF" w:sz="2" w:space="0"/>
        </w:tblBorders>
        <w:tblCellMar>
          <w:top w:w="57" w:type="dxa"/>
          <w:bottom w:w="57" w:type="dxa"/>
        </w:tblCellMar>
        <w:tblLook w:val="04A0" w:firstRow="1" w:lastRow="0" w:firstColumn="1" w:lastColumn="0" w:noHBand="0" w:noVBand="1"/>
      </w:tblPr>
      <w:tblGrid>
        <w:gridCol w:w="2000"/>
        <w:gridCol w:w="7159"/>
      </w:tblGrid>
      <w:tr xmlns:wp14="http://schemas.microsoft.com/office/word/2010/wordml" w:rsidR="006C1A3D" w:rsidTr="006C1A3D" w14:paraId="1F31C759" wp14:textId="77777777">
        <w:trPr>
          <w:trHeight w:val="691"/>
        </w:trPr>
        <w:tc>
          <w:tcPr>
            <w:tcW w:w="2000" w:type="dxa"/>
          </w:tcPr>
          <w:p w:rsidRPr="00D264A2" w:rsidR="006C1A3D" w:rsidP="00E030C6" w:rsidRDefault="006C1A3D" w14:paraId="703E2FA5" wp14:textId="77777777">
            <w:r>
              <w:t>Date of Agreement</w:t>
            </w:r>
          </w:p>
        </w:tc>
        <w:tc>
          <w:tcPr>
            <w:tcW w:w="7159" w:type="dxa"/>
          </w:tcPr>
          <w:p w:rsidR="00E030C6" w:rsidP="00E030C6" w:rsidRDefault="006C1A3D" w14:paraId="082992ED" wp14:textId="77777777">
            <w:pPr>
              <w:jc w:val="left"/>
            </w:pPr>
            <w:r>
              <w:t> </w:t>
            </w:r>
            <w:r w:rsidR="00E030C6">
              <w:t xml:space="preserve">           /              /</w:t>
            </w:r>
          </w:p>
          <w:p w:rsidR="006C1A3D" w:rsidP="00E030C6" w:rsidRDefault="006C1A3D" w14:paraId="2EC0CFDB" wp14:textId="77777777">
            <w:pPr>
              <w:jc w:val="left"/>
            </w:pPr>
            <w:r>
              <w:br/>
            </w:r>
            <w:r>
              <w:t>(If blank, the PHN may insert the date the last party signed.)</w:t>
            </w:r>
          </w:p>
        </w:tc>
      </w:tr>
    </w:tbl>
    <w:p xmlns:wp14="http://schemas.microsoft.com/office/word/2010/wordml" w:rsidR="006C1A3D" w:rsidP="006C1A3D" w:rsidRDefault="006C1A3D" w14:paraId="5997CC1D" wp14:textId="77777777">
      <w:pPr>
        <w:keepNext/>
        <w:jc w:val="left"/>
      </w:pPr>
    </w:p>
    <w:p xmlns:wp14="http://schemas.microsoft.com/office/word/2010/wordml" w:rsidRPr="00A11287" w:rsidR="006C1A3D" w:rsidP="006C1A3D" w:rsidRDefault="006C1A3D" w14:paraId="45E8E1F5" wp14:textId="77777777">
      <w:pPr>
        <w:pStyle w:val="Heading"/>
      </w:pPr>
      <w:bookmarkStart w:name="_Toc19875087" w:id="28"/>
      <w:bookmarkStart w:name="_Toc19876287" w:id="29"/>
      <w:bookmarkStart w:name="_Toc19876503" w:id="30"/>
      <w:bookmarkStart w:name="_Toc19876788" w:id="31"/>
      <w:bookmarkStart w:name="_Toc19891551" w:id="32"/>
      <w:r w:rsidRPr="00A11287">
        <w:t>PARTIES</w:t>
      </w:r>
      <w:bookmarkEnd w:id="28"/>
      <w:bookmarkEnd w:id="29"/>
      <w:bookmarkEnd w:id="30"/>
      <w:bookmarkEnd w:id="31"/>
      <w:bookmarkEnd w:id="32"/>
    </w:p>
    <w:tbl>
      <w:tblPr>
        <w:tblW w:w="8631" w:type="dxa"/>
        <w:tblBorders>
          <w:top w:val="single" w:color="BFBFBF" w:themeColor="background1" w:themeShade="BF" w:sz="2" w:space="0"/>
          <w:bottom w:val="single" w:color="BFBFBF" w:themeColor="background1" w:themeShade="BF" w:sz="2" w:space="0"/>
          <w:insideH w:val="single" w:color="BFBFBF" w:themeColor="background1" w:themeShade="BF" w:sz="2" w:space="0"/>
        </w:tblBorders>
        <w:tblCellMar>
          <w:top w:w="57" w:type="dxa"/>
          <w:bottom w:w="57" w:type="dxa"/>
        </w:tblCellMar>
        <w:tblLook w:val="04A0" w:firstRow="1" w:lastRow="0" w:firstColumn="1" w:lastColumn="0" w:noHBand="0" w:noVBand="1"/>
      </w:tblPr>
      <w:tblGrid>
        <w:gridCol w:w="328"/>
        <w:gridCol w:w="1402"/>
        <w:gridCol w:w="6901"/>
      </w:tblGrid>
      <w:tr xmlns:wp14="http://schemas.microsoft.com/office/word/2010/wordml" w:rsidR="006C1A3D" w:rsidTr="006C1A3D" w14:paraId="011573F1" wp14:textId="77777777">
        <w:trPr>
          <w:trHeight w:val="256"/>
        </w:trPr>
        <w:tc>
          <w:tcPr>
            <w:tcW w:w="325" w:type="dxa"/>
          </w:tcPr>
          <w:p w:rsidRPr="00D264A2" w:rsidR="006C1A3D" w:rsidP="00E030C6" w:rsidRDefault="006C1A3D" w14:paraId="110FFD37" wp14:textId="77777777"/>
        </w:tc>
        <w:tc>
          <w:tcPr>
            <w:tcW w:w="1402" w:type="dxa"/>
          </w:tcPr>
          <w:p w:rsidRPr="006C3FC5" w:rsidR="006C1A3D" w:rsidP="00E030C6" w:rsidRDefault="006C1A3D" w14:paraId="79B78261" wp14:textId="77777777">
            <w:pPr>
              <w:rPr>
                <w:b/>
              </w:rPr>
            </w:pPr>
            <w:r w:rsidRPr="006C3FC5">
              <w:rPr>
                <w:b/>
              </w:rPr>
              <w:t>Short name</w:t>
            </w:r>
          </w:p>
        </w:tc>
        <w:tc>
          <w:tcPr>
            <w:tcW w:w="6904" w:type="dxa"/>
          </w:tcPr>
          <w:p w:rsidRPr="006C3FC5" w:rsidR="006C1A3D" w:rsidP="00E030C6" w:rsidRDefault="006C1A3D" w14:paraId="78291FDA" wp14:textId="77777777">
            <w:pPr>
              <w:rPr>
                <w:b/>
              </w:rPr>
            </w:pPr>
            <w:r w:rsidRPr="006C3FC5">
              <w:rPr>
                <w:b/>
              </w:rPr>
              <w:t>Full name and address</w:t>
            </w:r>
          </w:p>
        </w:tc>
      </w:tr>
      <w:tr xmlns:wp14="http://schemas.microsoft.com/office/word/2010/wordml" w:rsidR="006C1A3D" w:rsidTr="006C1A3D" w14:paraId="1E7E0EFE" wp14:textId="77777777">
        <w:trPr>
          <w:trHeight w:val="1011"/>
        </w:trPr>
        <w:tc>
          <w:tcPr>
            <w:tcW w:w="325" w:type="dxa"/>
          </w:tcPr>
          <w:p w:rsidR="006C1A3D" w:rsidP="00E030C6" w:rsidRDefault="006C1A3D" w14:paraId="649841BE" wp14:textId="77777777">
            <w:pPr>
              <w:jc w:val="left"/>
            </w:pPr>
            <w:r>
              <w:t>1</w:t>
            </w:r>
          </w:p>
        </w:tc>
        <w:tc>
          <w:tcPr>
            <w:tcW w:w="1402" w:type="dxa"/>
          </w:tcPr>
          <w:p w:rsidRPr="00D264A2" w:rsidR="006C1A3D" w:rsidP="00E030C6" w:rsidRDefault="006C1A3D" w14:paraId="4C149873" wp14:textId="77777777">
            <w:pPr>
              <w:jc w:val="left"/>
            </w:pPr>
            <w:r>
              <w:t>PHN or MPCN</w:t>
            </w:r>
          </w:p>
        </w:tc>
        <w:tc>
          <w:tcPr>
            <w:tcW w:w="6904" w:type="dxa"/>
          </w:tcPr>
          <w:p w:rsidRPr="008B584E" w:rsidR="006C1A3D" w:rsidP="00E030C6" w:rsidRDefault="006C1A3D" w14:paraId="63EB1B71" wp14:textId="77777777">
            <w:pPr>
              <w:rPr>
                <w:b/>
              </w:rPr>
            </w:pPr>
            <w:r w:rsidRPr="008B584E">
              <w:rPr>
                <w:b/>
              </w:rPr>
              <w:t>Melbourne Primary Care Network Limited</w:t>
            </w:r>
          </w:p>
          <w:p w:rsidR="006C1A3D" w:rsidP="00E030C6" w:rsidRDefault="006C1A3D" w14:paraId="36C279EA" wp14:textId="77777777">
            <w:r>
              <w:t>ACN 153 323 436</w:t>
            </w:r>
          </w:p>
          <w:p w:rsidRPr="00416024" w:rsidR="006C1A3D" w:rsidP="00E030C6" w:rsidRDefault="006C1A3D" w14:paraId="6B67C530" wp14:textId="77777777">
            <w:r w:rsidRPr="0034615C">
              <w:t xml:space="preserve">ABN </w:t>
            </w:r>
            <w:r>
              <w:t xml:space="preserve">93 153 323 436 </w:t>
            </w:r>
          </w:p>
          <w:p w:rsidRPr="00416024" w:rsidR="006C1A3D" w:rsidP="00E030C6" w:rsidRDefault="003D0B8D" w14:paraId="688D0067" wp14:textId="77777777">
            <w:r>
              <w:t xml:space="preserve">of </w:t>
            </w:r>
            <w:r w:rsidRPr="00A24749" w:rsidR="006C1A3D">
              <w:t>Level 1, 369 Royal Parade, Parkville VIC 3052</w:t>
            </w:r>
          </w:p>
        </w:tc>
      </w:tr>
      <w:tr xmlns:wp14="http://schemas.microsoft.com/office/word/2010/wordml" w:rsidR="006C1A3D" w:rsidTr="002C0C7A" w14:paraId="03FF0FC1" wp14:textId="77777777">
        <w:trPr>
          <w:trHeight w:val="920"/>
        </w:trPr>
        <w:tc>
          <w:tcPr>
            <w:tcW w:w="325" w:type="dxa"/>
          </w:tcPr>
          <w:p w:rsidR="006C1A3D" w:rsidP="00E030C6" w:rsidRDefault="006C1A3D" w14:paraId="18F999B5" wp14:textId="77777777">
            <w:pPr>
              <w:jc w:val="left"/>
            </w:pPr>
            <w:r>
              <w:t>2</w:t>
            </w:r>
          </w:p>
        </w:tc>
        <w:tc>
          <w:tcPr>
            <w:tcW w:w="1402" w:type="dxa"/>
          </w:tcPr>
          <w:p w:rsidRPr="00D264A2" w:rsidR="006C1A3D" w:rsidP="00E030C6" w:rsidRDefault="006C1A3D" w14:paraId="5B959DAB" wp14:textId="77777777">
            <w:pPr>
              <w:jc w:val="left"/>
            </w:pPr>
            <w:r>
              <w:t>Contractor</w:t>
            </w:r>
          </w:p>
        </w:tc>
        <w:tc>
          <w:tcPr>
            <w:tcW w:w="6904" w:type="dxa"/>
          </w:tcPr>
          <w:p w:rsidR="006C1A3D" w:rsidP="00E030C6" w:rsidRDefault="00E030C6" w14:paraId="6195F262" wp14:textId="77777777">
            <w:pPr>
              <w:jc w:val="left"/>
            </w:pPr>
            <w:r>
              <w:t>[</w:t>
            </w:r>
            <w:r w:rsidRPr="008B584E">
              <w:rPr>
                <w:b/>
                <w:highlight w:val="yellow"/>
              </w:rPr>
              <w:t>Provider</w:t>
            </w:r>
            <w:r>
              <w:t>]</w:t>
            </w:r>
          </w:p>
          <w:p w:rsidR="00E030C6" w:rsidP="00E030C6" w:rsidRDefault="00E030C6" w14:paraId="314DF498" wp14:textId="77777777">
            <w:pPr>
              <w:jc w:val="left"/>
            </w:pPr>
            <w:r>
              <w:t>[</w:t>
            </w:r>
            <w:r w:rsidRPr="00E030C6">
              <w:rPr>
                <w:highlight w:val="yellow"/>
              </w:rPr>
              <w:t>ABN</w:t>
            </w:r>
            <w:r>
              <w:t>]</w:t>
            </w:r>
          </w:p>
          <w:p w:rsidRPr="00AA35DE" w:rsidR="00E030C6" w:rsidP="00E030C6" w:rsidRDefault="003D0B8D" w14:paraId="19AD6603" wp14:textId="77777777">
            <w:pPr>
              <w:jc w:val="left"/>
            </w:pPr>
            <w:r>
              <w:t xml:space="preserve">of </w:t>
            </w:r>
            <w:r w:rsidR="00E030C6">
              <w:t>[</w:t>
            </w:r>
            <w:r w:rsidRPr="00E030C6" w:rsidR="00E030C6">
              <w:rPr>
                <w:highlight w:val="yellow"/>
              </w:rPr>
              <w:t>Address</w:t>
            </w:r>
            <w:r w:rsidR="00E030C6">
              <w:t>]</w:t>
            </w:r>
          </w:p>
        </w:tc>
      </w:tr>
    </w:tbl>
    <w:p xmlns:wp14="http://schemas.microsoft.com/office/word/2010/wordml" w:rsidR="006C1A3D" w:rsidP="002D4E16" w:rsidRDefault="006C1A3D" w14:paraId="6B699379" wp14:textId="77777777">
      <w:pPr>
        <w:pStyle w:val="ListParagraph"/>
        <w:spacing w:before="80"/>
        <w:ind w:left="567"/>
        <w:contextualSpacing w:val="0"/>
      </w:pPr>
    </w:p>
    <w:p xmlns:wp14="http://schemas.microsoft.com/office/word/2010/wordml" w:rsidR="007977C2" w:rsidRDefault="007977C2" w14:paraId="3FE9F23F" wp14:textId="77777777">
      <w:pPr>
        <w:jc w:val="left"/>
        <w:rPr>
          <w:b/>
          <w:caps/>
          <w:color w:val="003E6A"/>
          <w:sz w:val="28"/>
        </w:rPr>
      </w:pPr>
    </w:p>
    <w:p xmlns:wp14="http://schemas.microsoft.com/office/word/2010/wordml" w:rsidR="007977C2" w:rsidRDefault="007977C2" w14:paraId="1F72F646" wp14:textId="77777777">
      <w:pPr>
        <w:jc w:val="left"/>
        <w:rPr>
          <w:b/>
          <w:caps/>
          <w:color w:val="003E6A"/>
          <w:sz w:val="28"/>
        </w:rPr>
      </w:pPr>
    </w:p>
    <w:p xmlns:wp14="http://schemas.microsoft.com/office/word/2010/wordml" w:rsidR="007977C2" w:rsidRDefault="007977C2" w14:paraId="08CE6F91" wp14:textId="77777777">
      <w:pPr>
        <w:jc w:val="left"/>
        <w:rPr>
          <w:b/>
          <w:caps/>
          <w:color w:val="003E6A"/>
          <w:sz w:val="28"/>
        </w:rPr>
      </w:pPr>
    </w:p>
    <w:p xmlns:wp14="http://schemas.microsoft.com/office/word/2010/wordml" w:rsidR="007977C2" w:rsidRDefault="00B9422B" w14:paraId="47B0DF65" wp14:textId="77777777">
      <w:pPr>
        <w:jc w:val="left"/>
        <w:rPr>
          <w:b/>
          <w:caps/>
          <w:color w:val="003E6A"/>
          <w:sz w:val="28"/>
        </w:rPr>
      </w:pPr>
      <w:r>
        <w:rPr>
          <w:rFonts w:cstheme="minorHAnsi"/>
          <w:noProof/>
          <w:sz w:val="20"/>
        </w:rPr>
        <mc:AlternateContent>
          <mc:Choice Requires="wps">
            <w:drawing>
              <wp:anchor xmlns:wp14="http://schemas.microsoft.com/office/word/2010/wordprocessingDrawing" distT="0" distB="0" distL="114300" distR="114300" simplePos="0" relativeHeight="251658240" behindDoc="1" locked="0" layoutInCell="1" allowOverlap="1" wp14:anchorId="5D93CB61" wp14:editId="5D190DE7">
                <wp:simplePos x="0" y="0"/>
                <wp:positionH relativeFrom="column">
                  <wp:posOffset>-447674</wp:posOffset>
                </wp:positionH>
                <wp:positionV relativeFrom="paragraph">
                  <wp:posOffset>1343660</wp:posOffset>
                </wp:positionV>
                <wp:extent cx="6686550" cy="2490470"/>
                <wp:effectExtent l="0" t="0" r="19050" b="24130"/>
                <wp:wrapNone/>
                <wp:docPr id="1304115020" name="Text Box 1304115020"/>
                <wp:cNvGraphicFramePr/>
                <a:graphic xmlns:a="http://schemas.openxmlformats.org/drawingml/2006/main">
                  <a:graphicData uri="http://schemas.microsoft.com/office/word/2010/wordprocessingShape">
                    <wps:wsp>
                      <wps:cNvSpPr txBox="1"/>
                      <wps:spPr>
                        <a:xfrm>
                          <a:off x="0" y="0"/>
                          <a:ext cx="6686550" cy="2490470"/>
                        </a:xfrm>
                        <a:prstGeom prst="rect">
                          <a:avLst/>
                        </a:prstGeom>
                        <a:solidFill>
                          <a:schemeClr val="bg1">
                            <a:lumMod val="95000"/>
                          </a:schemeClr>
                        </a:solidFill>
                        <a:ln w="6350">
                          <a:solidFill>
                            <a:schemeClr val="bg1"/>
                          </a:solidFill>
                        </a:ln>
                      </wps:spPr>
                      <wps:txbx>
                        <w:txbxContent>
                          <w:p xmlns:wp14="http://schemas.microsoft.com/office/word/2010/wordml" w:rsidRPr="008F515A" w:rsidR="00A41D04" w:rsidP="00253E01" w:rsidRDefault="00A41D04" w14:paraId="11268916" wp14:textId="77777777">
                            <w:pPr>
                              <w:pStyle w:val="Heading"/>
                              <w:jc w:val="both"/>
                              <w:outlineLvl w:val="0"/>
                            </w:pPr>
                            <w:bookmarkStart w:name="_Toc19891552" w:id="33"/>
                            <w:bookmarkStart w:name="_Toc19875972" w:id="34"/>
                            <w:bookmarkStart w:name="_Toc19876022" w:id="35"/>
                            <w:bookmarkStart w:name="_Toc19876072" w:id="36"/>
                            <w:bookmarkStart w:name="_Toc19876288" w:id="37"/>
                            <w:bookmarkStart w:name="_Toc19876504" w:id="38"/>
                            <w:r>
                              <w:t>background</w:t>
                            </w:r>
                            <w:bookmarkEnd w:id="33"/>
                          </w:p>
                          <w:p xmlns:wp14="http://schemas.microsoft.com/office/word/2010/wordml" w:rsidRPr="00C12A31" w:rsidR="00A41D04" w:rsidP="00253E01" w:rsidRDefault="00A41D04" w14:paraId="791D3D25" wp14:textId="77777777">
                            <w:pPr>
                              <w:pStyle w:val="ListParagraph"/>
                              <w:ind w:left="0"/>
                            </w:pPr>
                            <w:r>
                              <w:t xml:space="preserve">The </w:t>
                            </w:r>
                            <w:r w:rsidRPr="00C12A31">
                              <w:t xml:space="preserve">PHN </w:t>
                            </w:r>
                            <w:r>
                              <w:t>will</w:t>
                            </w:r>
                            <w:r w:rsidRPr="00C12A31">
                              <w:t>:</w:t>
                            </w:r>
                          </w:p>
                          <w:p xmlns:wp14="http://schemas.microsoft.com/office/word/2010/wordml" w:rsidRPr="00C12A31" w:rsidR="00A41D04" w:rsidP="00253E01" w:rsidRDefault="00A41D04" w14:paraId="0A53EB2A" wp14:textId="77777777">
                            <w:pPr>
                              <w:pStyle w:val="ListParagraph"/>
                              <w:numPr>
                                <w:ilvl w:val="1"/>
                                <w:numId w:val="20"/>
                              </w:numPr>
                              <w:spacing w:before="80"/>
                              <w:ind w:left="1134" w:hanging="567"/>
                              <w:contextualSpacing w:val="0"/>
                            </w:pPr>
                            <w:r w:rsidRPr="00C12A31">
                              <w:t>commission</w:t>
                            </w:r>
                            <w:r>
                              <w:t>,</w:t>
                            </w:r>
                            <w:r w:rsidRPr="00C12A31">
                              <w:t xml:space="preserve"> </w:t>
                            </w:r>
                            <w:r>
                              <w:t xml:space="preserve">design, develop, </w:t>
                            </w:r>
                            <w:r w:rsidRPr="00C12A31">
                              <w:t xml:space="preserve">fund </w:t>
                            </w:r>
                            <w:r>
                              <w:t xml:space="preserve">or support </w:t>
                            </w:r>
                            <w:r w:rsidRPr="00C12A31">
                              <w:t>progra</w:t>
                            </w:r>
                            <w:r>
                              <w:t>ms</w:t>
                            </w:r>
                            <w:r w:rsidRPr="00C12A31">
                              <w:t xml:space="preserve"> or projects in its catchment; or </w:t>
                            </w:r>
                          </w:p>
                          <w:p xmlns:wp14="http://schemas.microsoft.com/office/word/2010/wordml" w:rsidRPr="00C12A31" w:rsidR="00A41D04" w:rsidP="00253E01" w:rsidRDefault="00A41D04" w14:paraId="05C83A21" wp14:textId="77777777">
                            <w:pPr>
                              <w:pStyle w:val="ListParagraph"/>
                              <w:numPr>
                                <w:ilvl w:val="1"/>
                                <w:numId w:val="20"/>
                              </w:numPr>
                              <w:spacing w:before="80"/>
                              <w:ind w:left="1134" w:hanging="567"/>
                              <w:contextualSpacing w:val="0"/>
                            </w:pPr>
                            <w:r w:rsidRPr="00C12A31">
                              <w:t>request the provision of services from qualified providers</w:t>
                            </w:r>
                            <w:r>
                              <w:t xml:space="preserve"> for the PHN or its catchment</w:t>
                            </w:r>
                            <w:r w:rsidRPr="00C12A31">
                              <w:t>.</w:t>
                            </w:r>
                          </w:p>
                          <w:p xmlns:wp14="http://schemas.microsoft.com/office/word/2010/wordml" w:rsidRPr="00865C42" w:rsidR="00A41D04" w:rsidP="00253E01" w:rsidRDefault="00A41D04" w14:paraId="054B2E9C" wp14:textId="77777777">
                            <w:pPr>
                              <w:pStyle w:val="ListParagraph"/>
                              <w:numPr>
                                <w:ilvl w:val="0"/>
                                <w:numId w:val="20"/>
                              </w:numPr>
                              <w:spacing w:before="80"/>
                              <w:ind w:left="567" w:hanging="283"/>
                              <w:contextualSpacing w:val="0"/>
                            </w:pPr>
                            <w:r w:rsidRPr="00C12A31">
                              <w:t xml:space="preserve">The Contractor has the experience, skill, knowledge and competence to undertake, deliver or </w:t>
                            </w:r>
                            <w:r>
                              <w:br/>
                            </w:r>
                            <w:r w:rsidRPr="00865C42">
                              <w:t xml:space="preserve">contribute to programmes, projects or service delivery that will contribute to the PHN’s key objectives.  </w:t>
                            </w:r>
                          </w:p>
                          <w:p xmlns:wp14="http://schemas.microsoft.com/office/word/2010/wordml" w:rsidR="00A41D04" w:rsidP="00253E01" w:rsidRDefault="00A41D04" w14:paraId="6C0401A4" wp14:textId="77777777">
                            <w:pPr>
                              <w:pStyle w:val="ListParagraph"/>
                              <w:numPr>
                                <w:ilvl w:val="0"/>
                                <w:numId w:val="20"/>
                              </w:numPr>
                              <w:spacing w:before="80"/>
                              <w:ind w:left="567" w:hanging="283"/>
                              <w:contextualSpacing w:val="0"/>
                            </w:pPr>
                            <w:r w:rsidRPr="00865C42">
                              <w:t>The PHN and the Contractor may agree, by signing a Schedule, for the undertaking of program</w:t>
                            </w:r>
                            <w:r>
                              <w:t>s</w:t>
                            </w:r>
                            <w:r w:rsidRPr="00865C42">
                              <w:t xml:space="preserve">, </w:t>
                            </w:r>
                            <w:r>
                              <w:br/>
                            </w:r>
                            <w:r w:rsidRPr="00865C42">
                              <w:t>projects or services in accordance with the terms and conditions.</w:t>
                            </w:r>
                          </w:p>
                          <w:p xmlns:wp14="http://schemas.microsoft.com/office/word/2010/wordml" w:rsidRPr="00037A05" w:rsidR="00A41D04" w:rsidP="006C1A3D" w:rsidRDefault="00A41D04" w14:paraId="61CDCEAD" wp14:textId="77777777">
                            <w:pPr>
                              <w:pStyle w:val="ListParagraph"/>
                              <w:spacing w:before="80"/>
                              <w:ind w:left="567"/>
                              <w:contextualSpacing w:val="0"/>
                            </w:pPr>
                          </w:p>
                          <w:p xmlns:wp14="http://schemas.microsoft.com/office/word/2010/wordml" w:rsidR="00A41D04" w:rsidP="002D4E16" w:rsidRDefault="00A41D04" w14:paraId="6BB9E253" wp14:textId="77777777"/>
                          <w:p xmlns:wp14="http://schemas.microsoft.com/office/word/2010/wordml" w:rsidR="00BD2C1D" w:rsidRDefault="00BD2C1D" w14:paraId="23DE523C" wp14:textId="77777777"/>
                          <w:p xmlns:wp14="http://schemas.microsoft.com/office/word/2010/wordml" w:rsidRPr="008F515A" w:rsidR="00A41D04" w:rsidP="006C1A3D" w:rsidRDefault="00A41D04" w14:paraId="53572302" wp14:textId="77777777">
                            <w:pPr>
                              <w:pStyle w:val="Heading"/>
                              <w:outlineLvl w:val="0"/>
                            </w:pPr>
                            <w:r>
                              <w:t>background</w:t>
                            </w:r>
                            <w:bookmarkEnd w:id="34"/>
                            <w:bookmarkEnd w:id="35"/>
                            <w:bookmarkEnd w:id="36"/>
                            <w:bookmarkEnd w:id="37"/>
                            <w:bookmarkEnd w:id="38"/>
                          </w:p>
                          <w:p xmlns:wp14="http://schemas.microsoft.com/office/word/2010/wordml" w:rsidRPr="00C12A31" w:rsidR="00A41D04" w:rsidP="006C1A3D" w:rsidRDefault="00A41D04" w14:paraId="2679321B" wp14:textId="77777777">
                            <w:pPr>
                              <w:pStyle w:val="ListParagraph"/>
                              <w:ind w:left="0"/>
                            </w:pPr>
                            <w:r>
                              <w:t xml:space="preserve">The </w:t>
                            </w:r>
                            <w:r w:rsidRPr="00C12A31">
                              <w:t xml:space="preserve">PHN </w:t>
                            </w:r>
                            <w:r>
                              <w:t>will</w:t>
                            </w:r>
                            <w:r w:rsidRPr="00C12A31">
                              <w:t>:</w:t>
                            </w:r>
                          </w:p>
                          <w:p xmlns:wp14="http://schemas.microsoft.com/office/word/2010/wordml" w:rsidRPr="00C12A31" w:rsidR="00A41D04" w:rsidP="00687AE9" w:rsidRDefault="00A41D04" w14:paraId="5A221775" wp14:textId="77777777">
                            <w:pPr>
                              <w:pStyle w:val="ListParagraph"/>
                              <w:numPr>
                                <w:ilvl w:val="1"/>
                                <w:numId w:val="20"/>
                              </w:numPr>
                              <w:spacing w:before="80"/>
                              <w:ind w:left="1134" w:hanging="567"/>
                              <w:contextualSpacing w:val="0"/>
                            </w:pPr>
                            <w:r w:rsidRPr="00C12A31">
                              <w:t>commission</w:t>
                            </w:r>
                            <w:r>
                              <w:t>,</w:t>
                            </w:r>
                            <w:r w:rsidRPr="00C12A31">
                              <w:t xml:space="preserve"> </w:t>
                            </w:r>
                            <w:r>
                              <w:t xml:space="preserve">design, develop, </w:t>
                            </w:r>
                            <w:r w:rsidRPr="00C12A31">
                              <w:t xml:space="preserve">fund </w:t>
                            </w:r>
                            <w:r>
                              <w:t xml:space="preserve">or support </w:t>
                            </w:r>
                            <w:r w:rsidRPr="00C12A31">
                              <w:t>progra</w:t>
                            </w:r>
                            <w:r>
                              <w:t>ms</w:t>
                            </w:r>
                            <w:r w:rsidRPr="00C12A31">
                              <w:t xml:space="preserve"> or projects in its catchment; or </w:t>
                            </w:r>
                          </w:p>
                          <w:p xmlns:wp14="http://schemas.microsoft.com/office/word/2010/wordml" w:rsidRPr="00C12A31" w:rsidR="00A41D04" w:rsidP="00687AE9" w:rsidRDefault="00A41D04" w14:paraId="5A81743F" wp14:textId="77777777">
                            <w:pPr>
                              <w:pStyle w:val="ListParagraph"/>
                              <w:numPr>
                                <w:ilvl w:val="1"/>
                                <w:numId w:val="20"/>
                              </w:numPr>
                              <w:spacing w:before="80"/>
                              <w:ind w:left="1134" w:hanging="567"/>
                              <w:contextualSpacing w:val="0"/>
                            </w:pPr>
                            <w:r w:rsidRPr="00C12A31">
                              <w:t>request the provision of services from qualified providers</w:t>
                            </w:r>
                            <w:r>
                              <w:t xml:space="preserve"> for the PHN or its catchment</w:t>
                            </w:r>
                            <w:r w:rsidRPr="00C12A31">
                              <w:t>.</w:t>
                            </w:r>
                          </w:p>
                          <w:p xmlns:wp14="http://schemas.microsoft.com/office/word/2010/wordml" w:rsidRPr="00865C42" w:rsidR="00A41D04" w:rsidP="00EE35A7" w:rsidRDefault="00A41D04" w14:paraId="0A42A3AD" wp14:textId="77777777">
                            <w:pPr>
                              <w:pStyle w:val="ListParagraph"/>
                              <w:numPr>
                                <w:ilvl w:val="0"/>
                                <w:numId w:val="20"/>
                              </w:numPr>
                              <w:spacing w:before="80"/>
                              <w:ind w:left="567" w:hanging="283"/>
                              <w:contextualSpacing w:val="0"/>
                              <w:jc w:val="left"/>
                            </w:pPr>
                            <w:r w:rsidRPr="00C12A31">
                              <w:t xml:space="preserve">The Contractor has the experience, skill, knowledge and competence to undertake, deliver or </w:t>
                            </w:r>
                            <w:r>
                              <w:br/>
                            </w:r>
                            <w:r w:rsidRPr="00865C42">
                              <w:t xml:space="preserve">contribute to programmes, projects or service delivery that will contribute to the PHN’s key objectives.  </w:t>
                            </w:r>
                          </w:p>
                          <w:p xmlns:wp14="http://schemas.microsoft.com/office/word/2010/wordml" w:rsidR="00A41D04" w:rsidP="00EE35A7" w:rsidRDefault="00A41D04" w14:paraId="45124D9C" wp14:textId="77777777">
                            <w:pPr>
                              <w:pStyle w:val="ListParagraph"/>
                              <w:numPr>
                                <w:ilvl w:val="0"/>
                                <w:numId w:val="20"/>
                              </w:numPr>
                              <w:spacing w:before="80"/>
                              <w:ind w:left="567" w:hanging="283"/>
                              <w:contextualSpacing w:val="0"/>
                              <w:jc w:val="left"/>
                            </w:pPr>
                            <w:r w:rsidRPr="00865C42">
                              <w:t>The PHN and the Contractor may agree, by signing a Schedule, for the undertaking of program</w:t>
                            </w:r>
                            <w:r>
                              <w:t>s</w:t>
                            </w:r>
                            <w:r w:rsidRPr="00865C42">
                              <w:t xml:space="preserve">, </w:t>
                            </w:r>
                            <w:r>
                              <w:br/>
                            </w:r>
                            <w:r w:rsidRPr="00865C42">
                              <w:t>projects or services in accordance with the terms and conditions.</w:t>
                            </w:r>
                          </w:p>
                          <w:p xmlns:wp14="http://schemas.microsoft.com/office/word/2010/wordml" w:rsidRPr="00037A05" w:rsidR="00A41D04" w:rsidP="006C1A3D" w:rsidRDefault="00A41D04" w14:paraId="52E56223" wp14:textId="77777777">
                            <w:pPr>
                              <w:pStyle w:val="ListParagraph"/>
                              <w:spacing w:before="80"/>
                              <w:ind w:left="567"/>
                              <w:contextualSpacing w:val="0"/>
                            </w:pPr>
                          </w:p>
                          <w:p xmlns:wp14="http://schemas.microsoft.com/office/word/2010/wordml" w:rsidR="00A41D04" w:rsidP="002D4E16" w:rsidRDefault="00A41D04" w14:paraId="07547A01"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A41D37">
              <v:shapetype id="_x0000_t202" coordsize="21600,21600" o:spt="202" path="m,l,21600r21600,l21600,xe" w14:anchorId="5D93CB61">
                <v:stroke joinstyle="miter"/>
                <v:path gradientshapeok="t" o:connecttype="rect"/>
              </v:shapetype>
              <v:shape id="Text Box 1304115020" style="position:absolute;margin-left:-35.25pt;margin-top:105.8pt;width:526.5pt;height:19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2f2f2 [305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">
                <v:textbox>
                  <w:txbxContent>
                    <w:p w:rsidRPr="008F515A" w:rsidR="00A41D04" w:rsidP="00253E01" w:rsidRDefault="00A41D04" w14:paraId="0D1F79AD" wp14:textId="77777777">
                      <w:pPr>
                        <w:pStyle w:val="Heading"/>
                        <w:jc w:val="both"/>
                        <w:outlineLvl w:val="0"/>
                      </w:pPr>
                      <w:r>
                        <w:t>background</w:t>
                      </w:r>
                    </w:p>
                    <w:p w:rsidRPr="00C12A31" w:rsidR="00A41D04" w:rsidP="00253E01" w:rsidRDefault="00A41D04" w14:paraId="73248E70" wp14:textId="77777777">
                      <w:pPr>
                        <w:pStyle w:val="ListParagraph"/>
                        <w:ind w:left="0"/>
                      </w:pPr>
                      <w:r>
                        <w:t xml:space="preserve">The </w:t>
                      </w:r>
                      <w:r w:rsidRPr="00C12A31">
                        <w:t xml:space="preserve">PHN </w:t>
                      </w:r>
                      <w:r>
                        <w:t>will</w:t>
                      </w:r>
                      <w:r w:rsidRPr="00C12A31">
                        <w:t>:</w:t>
                      </w:r>
                    </w:p>
                    <w:p w:rsidRPr="00C12A31" w:rsidR="00A41D04" w:rsidP="00253E01" w:rsidRDefault="00A41D04" w14:paraId="568C6637" wp14:textId="77777777">
                      <w:pPr>
                        <w:pStyle w:val="ListParagraph"/>
                        <w:numPr>
                          <w:ilvl w:val="1"/>
                          <w:numId w:val="20"/>
                        </w:numPr>
                        <w:spacing w:before="80"/>
                        <w:ind w:left="1134" w:hanging="567"/>
                        <w:contextualSpacing w:val="0"/>
                      </w:pPr>
                      <w:r w:rsidRPr="00C12A31">
                        <w:t>commission</w:t>
                      </w:r>
                      <w:r>
                        <w:t>,</w:t>
                      </w:r>
                      <w:r w:rsidRPr="00C12A31">
                        <w:t xml:space="preserve"> </w:t>
                      </w:r>
                      <w:r>
                        <w:t xml:space="preserve">design, develop, </w:t>
                      </w:r>
                      <w:r w:rsidRPr="00C12A31">
                        <w:t xml:space="preserve">fund </w:t>
                      </w:r>
                      <w:r>
                        <w:t xml:space="preserve">or support </w:t>
                      </w:r>
                      <w:r w:rsidRPr="00C12A31">
                        <w:t>progra</w:t>
                      </w:r>
                      <w:r>
                        <w:t>ms</w:t>
                      </w:r>
                      <w:r w:rsidRPr="00C12A31">
                        <w:t xml:space="preserve"> or projects in its catchment; or </w:t>
                      </w:r>
                    </w:p>
                    <w:p w:rsidRPr="00C12A31" w:rsidR="00A41D04" w:rsidP="00253E01" w:rsidRDefault="00A41D04" w14:paraId="3B2F177F" wp14:textId="77777777">
                      <w:pPr>
                        <w:pStyle w:val="ListParagraph"/>
                        <w:numPr>
                          <w:ilvl w:val="1"/>
                          <w:numId w:val="20"/>
                        </w:numPr>
                        <w:spacing w:before="80"/>
                        <w:ind w:left="1134" w:hanging="567"/>
                        <w:contextualSpacing w:val="0"/>
                      </w:pPr>
                      <w:r w:rsidRPr="00C12A31">
                        <w:t>request the provision of services from qualified providers</w:t>
                      </w:r>
                      <w:r>
                        <w:t xml:space="preserve"> for the PHN or its catchment</w:t>
                      </w:r>
                      <w:r w:rsidRPr="00C12A31">
                        <w:t>.</w:t>
                      </w:r>
                    </w:p>
                    <w:p w:rsidRPr="00865C42" w:rsidR="00A41D04" w:rsidP="00253E01" w:rsidRDefault="00A41D04" w14:paraId="3D53B7BC" wp14:textId="77777777">
                      <w:pPr>
                        <w:pStyle w:val="ListParagraph"/>
                        <w:numPr>
                          <w:ilvl w:val="0"/>
                          <w:numId w:val="20"/>
                        </w:numPr>
                        <w:spacing w:before="80"/>
                        <w:ind w:left="567" w:hanging="283"/>
                        <w:contextualSpacing w:val="0"/>
                      </w:pPr>
                      <w:r w:rsidRPr="00C12A31">
                        <w:t xml:space="preserve">The Contractor has the experience, skill, knowledge and competence to undertake, deliver or </w:t>
                      </w:r>
                      <w:r>
                        <w:br/>
                      </w:r>
                      <w:r w:rsidRPr="00865C42">
                        <w:t xml:space="preserve">contribute to programmes, projects or service delivery that will contribute to the PHN’s key objectives.  </w:t>
                      </w:r>
                    </w:p>
                    <w:p w:rsidR="00A41D04" w:rsidP="00253E01" w:rsidRDefault="00A41D04" w14:paraId="77A63AD9" wp14:textId="77777777">
                      <w:pPr>
                        <w:pStyle w:val="ListParagraph"/>
                        <w:numPr>
                          <w:ilvl w:val="0"/>
                          <w:numId w:val="20"/>
                        </w:numPr>
                        <w:spacing w:before="80"/>
                        <w:ind w:left="567" w:hanging="283"/>
                        <w:contextualSpacing w:val="0"/>
                      </w:pPr>
                      <w:r w:rsidRPr="00865C42">
                        <w:t>The PHN and the Contractor may agree, by signing a Schedule, for the undertaking of program</w:t>
                      </w:r>
                      <w:r>
                        <w:t>s</w:t>
                      </w:r>
                      <w:r w:rsidRPr="00865C42">
                        <w:t xml:space="preserve">, </w:t>
                      </w:r>
                      <w:r>
                        <w:br/>
                      </w:r>
                      <w:r w:rsidRPr="00865C42">
                        <w:t>projects or services in accordance with the terms and conditions.</w:t>
                      </w:r>
                    </w:p>
                    <w:p w:rsidRPr="00037A05" w:rsidR="00A41D04" w:rsidP="006C1A3D" w:rsidRDefault="00A41D04" w14:paraId="5043CB0F" wp14:textId="77777777">
                      <w:pPr>
                        <w:pStyle w:val="ListParagraph"/>
                        <w:spacing w:before="80"/>
                        <w:ind w:left="567"/>
                        <w:contextualSpacing w:val="0"/>
                      </w:pPr>
                    </w:p>
                    <w:p w:rsidR="00A41D04" w:rsidP="002D4E16" w:rsidRDefault="00A41D04" w14:paraId="07459315" wp14:textId="77777777"/>
                    <w:p w:rsidR="00BD2C1D" w:rsidRDefault="00BD2C1D" w14:paraId="6537F28F" wp14:textId="77777777"/>
                    <w:p w:rsidRPr="008F515A" w:rsidR="00A41D04" w:rsidP="006C1A3D" w:rsidRDefault="00A41D04" w14:paraId="0EBBF83E" wp14:textId="77777777">
                      <w:pPr>
                        <w:pStyle w:val="Heading"/>
                        <w:outlineLvl w:val="0"/>
                      </w:pPr>
                      <w:r>
                        <w:t>background</w:t>
                      </w:r>
                    </w:p>
                    <w:p w:rsidRPr="00C12A31" w:rsidR="00A41D04" w:rsidP="006C1A3D" w:rsidRDefault="00A41D04" w14:paraId="77BE97EC" wp14:textId="77777777">
                      <w:pPr>
                        <w:pStyle w:val="ListParagraph"/>
                        <w:ind w:left="0"/>
                      </w:pPr>
                      <w:r>
                        <w:t xml:space="preserve">The </w:t>
                      </w:r>
                      <w:r w:rsidRPr="00C12A31">
                        <w:t xml:space="preserve">PHN </w:t>
                      </w:r>
                      <w:r>
                        <w:t>will</w:t>
                      </w:r>
                      <w:r w:rsidRPr="00C12A31">
                        <w:t>:</w:t>
                      </w:r>
                    </w:p>
                    <w:p w:rsidRPr="00C12A31" w:rsidR="00A41D04" w:rsidP="00687AE9" w:rsidRDefault="00A41D04" w14:paraId="118846B6" wp14:textId="77777777">
                      <w:pPr>
                        <w:pStyle w:val="ListParagraph"/>
                        <w:numPr>
                          <w:ilvl w:val="1"/>
                          <w:numId w:val="20"/>
                        </w:numPr>
                        <w:spacing w:before="80"/>
                        <w:ind w:left="1134" w:hanging="567"/>
                        <w:contextualSpacing w:val="0"/>
                      </w:pPr>
                      <w:r w:rsidRPr="00C12A31">
                        <w:t>commission</w:t>
                      </w:r>
                      <w:r>
                        <w:t>,</w:t>
                      </w:r>
                      <w:r w:rsidRPr="00C12A31">
                        <w:t xml:space="preserve"> </w:t>
                      </w:r>
                      <w:r>
                        <w:t xml:space="preserve">design, develop, </w:t>
                      </w:r>
                      <w:r w:rsidRPr="00C12A31">
                        <w:t xml:space="preserve">fund </w:t>
                      </w:r>
                      <w:r>
                        <w:t xml:space="preserve">or support </w:t>
                      </w:r>
                      <w:r w:rsidRPr="00C12A31">
                        <w:t>progra</w:t>
                      </w:r>
                      <w:r>
                        <w:t>ms</w:t>
                      </w:r>
                      <w:r w:rsidRPr="00C12A31">
                        <w:t xml:space="preserve"> or projects in its catchment; or </w:t>
                      </w:r>
                    </w:p>
                    <w:p w:rsidRPr="00C12A31" w:rsidR="00A41D04" w:rsidP="00687AE9" w:rsidRDefault="00A41D04" w14:paraId="46AF4D1C" wp14:textId="77777777">
                      <w:pPr>
                        <w:pStyle w:val="ListParagraph"/>
                        <w:numPr>
                          <w:ilvl w:val="1"/>
                          <w:numId w:val="20"/>
                        </w:numPr>
                        <w:spacing w:before="80"/>
                        <w:ind w:left="1134" w:hanging="567"/>
                        <w:contextualSpacing w:val="0"/>
                      </w:pPr>
                      <w:r w:rsidRPr="00C12A31">
                        <w:t>request the provision of services from qualified providers</w:t>
                      </w:r>
                      <w:r>
                        <w:t xml:space="preserve"> for the PHN or its catchment</w:t>
                      </w:r>
                      <w:r w:rsidRPr="00C12A31">
                        <w:t>.</w:t>
                      </w:r>
                    </w:p>
                    <w:p w:rsidRPr="00865C42" w:rsidR="00A41D04" w:rsidP="00EE35A7" w:rsidRDefault="00A41D04" w14:paraId="1E5D362D" wp14:textId="77777777">
                      <w:pPr>
                        <w:pStyle w:val="ListParagraph"/>
                        <w:numPr>
                          <w:ilvl w:val="0"/>
                          <w:numId w:val="20"/>
                        </w:numPr>
                        <w:spacing w:before="80"/>
                        <w:ind w:left="567" w:hanging="283"/>
                        <w:contextualSpacing w:val="0"/>
                        <w:jc w:val="left"/>
                      </w:pPr>
                      <w:r w:rsidRPr="00C12A31">
                        <w:t xml:space="preserve">The Contractor has the experience, skill, knowledge and competence to undertake, deliver or </w:t>
                      </w:r>
                      <w:r>
                        <w:br/>
                      </w:r>
                      <w:r w:rsidRPr="00865C42">
                        <w:t xml:space="preserve">contribute to programmes, projects or service delivery that will contribute to the PHN’s key objectives.  </w:t>
                      </w:r>
                    </w:p>
                    <w:p w:rsidR="00A41D04" w:rsidP="00EE35A7" w:rsidRDefault="00A41D04" w14:paraId="35F19AB7" wp14:textId="77777777">
                      <w:pPr>
                        <w:pStyle w:val="ListParagraph"/>
                        <w:numPr>
                          <w:ilvl w:val="0"/>
                          <w:numId w:val="20"/>
                        </w:numPr>
                        <w:spacing w:before="80"/>
                        <w:ind w:left="567" w:hanging="283"/>
                        <w:contextualSpacing w:val="0"/>
                        <w:jc w:val="left"/>
                      </w:pPr>
                      <w:r w:rsidRPr="00865C42">
                        <w:t>The PHN and the Contractor may agree, by signing a Schedule, for the undertaking of program</w:t>
                      </w:r>
                      <w:r>
                        <w:t>s</w:t>
                      </w:r>
                      <w:r w:rsidRPr="00865C42">
                        <w:t xml:space="preserve">, </w:t>
                      </w:r>
                      <w:r>
                        <w:br/>
                      </w:r>
                      <w:r w:rsidRPr="00865C42">
                        <w:t>projects or services in accordance with the terms and conditions.</w:t>
                      </w:r>
                    </w:p>
                    <w:p w:rsidRPr="00037A05" w:rsidR="00A41D04" w:rsidP="006C1A3D" w:rsidRDefault="00A41D04" w14:paraId="6DFB9E20" wp14:textId="77777777">
                      <w:pPr>
                        <w:pStyle w:val="ListParagraph"/>
                        <w:spacing w:before="80"/>
                        <w:ind w:left="567"/>
                        <w:contextualSpacing w:val="0"/>
                      </w:pPr>
                    </w:p>
                    <w:p w:rsidR="00A41D04" w:rsidP="002D4E16" w:rsidRDefault="00A41D04" w14:paraId="70DF9E56" wp14:textId="77777777"/>
                  </w:txbxContent>
                </v:textbox>
              </v:shape>
            </w:pict>
          </mc:Fallback>
        </mc:AlternateContent>
      </w:r>
      <w:r w:rsidR="007977C2">
        <w:rPr>
          <w:b/>
          <w:caps/>
          <w:color w:val="003E6A"/>
          <w:sz w:val="28"/>
        </w:rPr>
        <w:br w:type="page"/>
      </w:r>
    </w:p>
    <w:p xmlns:wp14="http://schemas.microsoft.com/office/word/2010/wordml" w:rsidR="00B9422B" w:rsidP="00B9422B" w:rsidRDefault="00B9422B" w14:paraId="2CC10976" wp14:textId="77777777">
      <w:pPr>
        <w:pStyle w:val="Heading"/>
        <w:spacing w:after="240"/>
        <w:outlineLvl w:val="0"/>
      </w:pPr>
      <w:bookmarkStart w:name="_Toc9587476" w:id="45"/>
      <w:bookmarkStart w:name="_Toc19891553" w:id="46"/>
      <w:bookmarkStart w:name="_Toc19875090" w:id="47"/>
      <w:bookmarkStart w:name="_Toc19876290" w:id="48"/>
      <w:bookmarkStart w:name="_Toc19876506" w:id="49"/>
      <w:r w:rsidRPr="0043298F">
        <w:lastRenderedPageBreak/>
        <w:t>FOREWORD</w:t>
      </w:r>
      <w:bookmarkEnd w:id="45"/>
      <w:bookmarkEnd w:id="46"/>
    </w:p>
    <w:p xmlns:wp14="http://schemas.microsoft.com/office/word/2010/wordml" w:rsidR="00B9422B" w:rsidP="00253E01" w:rsidRDefault="00B9422B" w14:paraId="517F8FF1" wp14:textId="77777777">
      <w:pPr>
        <w:spacing w:after="120"/>
      </w:pPr>
      <w:r w:rsidRPr="00FC4F8A">
        <w:t>At North Western Melbourne Primary Health Network (NWMPHN), we believe everyone has the right to the best health care possible. Everything we do is aimed at improving our community’s health and well-being.</w:t>
      </w:r>
      <w:r>
        <w:t xml:space="preserve"> </w:t>
      </w:r>
    </w:p>
    <w:p xmlns:wp14="http://schemas.microsoft.com/office/word/2010/wordml" w:rsidR="00B9422B" w:rsidP="00253E01" w:rsidRDefault="00B9422B" w14:paraId="492227FA" wp14:textId="77777777">
      <w:pPr>
        <w:spacing w:after="120"/>
      </w:pPr>
      <w:r w:rsidRPr="00451FA1">
        <w:t>We collaborate with our community and organisations across all levels across the health care system, and beyond. From GPs and general practice staff to allied health, community health and pharmacists to hospitals and specialists, patients, consumers and carers, peak and community groups and governments. We build partnerships, consult and innovate to design better health solutions.</w:t>
      </w:r>
    </w:p>
    <w:p xmlns:wp14="http://schemas.microsoft.com/office/word/2010/wordml" w:rsidR="00B9422B" w:rsidP="00B9422B" w:rsidRDefault="00B9422B" w14:paraId="3BD3A78D" wp14:textId="77777777">
      <w:pPr>
        <w:jc w:val="left"/>
        <w:rPr>
          <w:noProof/>
        </w:rPr>
      </w:pPr>
      <w:r>
        <w:rPr>
          <w:noProof/>
        </w:rPr>
        <mc:AlternateContent>
          <mc:Choice Requires="wpg">
            <w:drawing>
              <wp:anchor xmlns:wp14="http://schemas.microsoft.com/office/word/2010/wordprocessingDrawing" distT="0" distB="0" distL="114300" distR="114300" simplePos="0" relativeHeight="251671552" behindDoc="0" locked="0" layoutInCell="1" allowOverlap="1" wp14:anchorId="2415F6D7" wp14:editId="79AB569E">
                <wp:simplePos x="0" y="0"/>
                <wp:positionH relativeFrom="column">
                  <wp:posOffset>3781425</wp:posOffset>
                </wp:positionH>
                <wp:positionV relativeFrom="paragraph">
                  <wp:posOffset>255905</wp:posOffset>
                </wp:positionV>
                <wp:extent cx="2548055" cy="2495550"/>
                <wp:effectExtent l="0" t="0" r="5080" b="0"/>
                <wp:wrapNone/>
                <wp:docPr id="1304115043" name="Group 1304115043"/>
                <wp:cNvGraphicFramePr/>
                <a:graphic xmlns:a="http://schemas.openxmlformats.org/drawingml/2006/main">
                  <a:graphicData uri="http://schemas.microsoft.com/office/word/2010/wordprocessingGroup">
                    <wpg:wgp>
                      <wpg:cNvGrpSpPr/>
                      <wpg:grpSpPr>
                        <a:xfrm>
                          <a:off x="0" y="0"/>
                          <a:ext cx="2548055" cy="2495550"/>
                          <a:chOff x="0" y="0"/>
                          <a:chExt cx="2381250" cy="2332355"/>
                        </a:xfrm>
                      </wpg:grpSpPr>
                      <pic:pic xmlns:pic="http://schemas.openxmlformats.org/drawingml/2006/picture">
                        <pic:nvPicPr>
                          <pic:cNvPr id="1304115044" name="Picture 13041150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3150" cy="2332355"/>
                          </a:xfrm>
                          <a:prstGeom prst="rect">
                            <a:avLst/>
                          </a:prstGeom>
                        </pic:spPr>
                      </pic:pic>
                      <wps:wsp>
                        <wps:cNvPr id="1304115045" name="Text Box 1304115045"/>
                        <wps:cNvSpPr txBox="1"/>
                        <wps:spPr>
                          <a:xfrm>
                            <a:off x="2114550" y="1962150"/>
                            <a:ext cx="266700" cy="370205"/>
                          </a:xfrm>
                          <a:prstGeom prst="rect">
                            <a:avLst/>
                          </a:prstGeom>
                          <a:solidFill>
                            <a:schemeClr val="bg1"/>
                          </a:solidFill>
                          <a:ln w="6350">
                            <a:noFill/>
                          </a:ln>
                        </wps:spPr>
                        <wps:txbx>
                          <w:txbxContent>
                            <w:p xmlns:wp14="http://schemas.microsoft.com/office/word/2010/wordml" w:rsidR="00A41D04" w:rsidP="00B9422B" w:rsidRDefault="00A41D04" w14:paraId="44E871BC"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64BE56F">
              <v:group id="Group 1304115043" style="position:absolute;margin-left:297.75pt;margin-top:20.15pt;width:200.65pt;height:196.5pt;z-index:251671552;mso-width-relative:margin;mso-height-relative:margin" coordsize="23812,23323" o:spid="_x0000_s1027" w14:anchorId="2415F6D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04115044" style="position:absolute;width:23431;height:233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">
                  <v:imagedata o:title="" r:id="rId14"/>
                </v:shape>
                <v:shape id="Text Box 1304115045" style="position:absolute;left:21145;top:19621;width:2667;height:3702;visibility:visible;mso-wrap-style:square;v-text-anchor:top"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">
                  <v:textbox>
                    <w:txbxContent>
                      <w:p w:rsidR="00A41D04" w:rsidP="00B9422B" w:rsidRDefault="00A41D04" w14:paraId="144A5D23" wp14:textId="77777777"/>
                    </w:txbxContent>
                  </v:textbox>
                </v:shape>
              </v:group>
            </w:pict>
          </mc:Fallback>
        </mc:AlternateContent>
      </w:r>
      <w:r w:rsidRPr="00451FA1">
        <w:t>Our Commissioning Cycle has three key elements:</w:t>
      </w:r>
      <w:r>
        <w:rPr>
          <w:noProof/>
        </w:rPr>
        <w:t xml:space="preserve"> </w:t>
      </w:r>
      <w:r>
        <w:rPr>
          <w:noProof/>
        </w:rPr>
        <w:br/>
      </w:r>
    </w:p>
    <w:p xmlns:wp14="http://schemas.microsoft.com/office/word/2010/wordml" w:rsidRPr="00451FA1" w:rsidR="00B9422B" w:rsidP="00EE35A7" w:rsidRDefault="00B9422B" w14:paraId="28074543" wp14:textId="77777777">
      <w:pPr>
        <w:pStyle w:val="ListParagraph"/>
        <w:numPr>
          <w:ilvl w:val="0"/>
          <w:numId w:val="42"/>
        </w:numPr>
        <w:ind w:left="714" w:hanging="357"/>
        <w:jc w:val="left"/>
      </w:pPr>
      <w:r w:rsidRPr="00601D93">
        <w:rPr>
          <w:b/>
        </w:rPr>
        <w:t>Develop Insight</w:t>
      </w:r>
      <w:r w:rsidRPr="00451FA1">
        <w:t xml:space="preserve"> – </w:t>
      </w:r>
      <w:r w:rsidRPr="00884B3B">
        <w:t xml:space="preserve">we determine the needs of our </w:t>
      </w:r>
      <w:r>
        <w:br/>
      </w:r>
      <w:r w:rsidRPr="00884B3B">
        <w:t xml:space="preserve">community and explore the current systems capacity </w:t>
      </w:r>
      <w:r>
        <w:br/>
      </w:r>
      <w:r w:rsidRPr="00884B3B">
        <w:t>and scope, undertaking market analysis to gather the</w:t>
      </w:r>
      <w:r>
        <w:br/>
      </w:r>
      <w:r w:rsidRPr="00884B3B">
        <w:t xml:space="preserve"> evidence we need to inform planning and service </w:t>
      </w:r>
      <w:r>
        <w:br/>
      </w:r>
      <w:r w:rsidRPr="00884B3B">
        <w:t>approach</w:t>
      </w:r>
      <w:r w:rsidRPr="00451FA1">
        <w:t>.</w:t>
      </w:r>
      <w:r w:rsidR="00EE35A7">
        <w:t xml:space="preserve"> </w:t>
      </w:r>
      <w:r w:rsidR="00EE35A7">
        <w:br/>
      </w:r>
    </w:p>
    <w:p xmlns:wp14="http://schemas.microsoft.com/office/word/2010/wordml" w:rsidRPr="00EE35A7" w:rsidR="00B9422B" w:rsidP="00B9422B" w:rsidRDefault="00B9422B" w14:paraId="14687AA0" wp14:textId="77777777">
      <w:pPr>
        <w:pStyle w:val="ListParagraph"/>
        <w:numPr>
          <w:ilvl w:val="0"/>
          <w:numId w:val="42"/>
        </w:numPr>
        <w:jc w:val="left"/>
        <w:rPr>
          <w:sz w:val="16"/>
          <w:szCs w:val="16"/>
        </w:rPr>
      </w:pPr>
      <w:r w:rsidRPr="00601D93">
        <w:rPr>
          <w:b/>
        </w:rPr>
        <w:t>Plan and Deliver</w:t>
      </w:r>
      <w:r w:rsidRPr="00451FA1">
        <w:t xml:space="preserve"> – in partnership with our community </w:t>
      </w:r>
      <w:r>
        <w:br/>
      </w:r>
      <w:r w:rsidRPr="00451FA1">
        <w:t>and sector we plan our approach and develop models</w:t>
      </w:r>
      <w:r>
        <w:br/>
      </w:r>
      <w:r w:rsidRPr="00451FA1">
        <w:t xml:space="preserve"> aimed at getting the best outcomes for our region. </w:t>
      </w:r>
      <w:r>
        <w:br/>
      </w:r>
      <w:r w:rsidRPr="00451FA1">
        <w:t xml:space="preserve">We undertake transparent procurement, ensuring the </w:t>
      </w:r>
      <w:r>
        <w:br/>
      </w:r>
      <w:r w:rsidRPr="00451FA1">
        <w:t xml:space="preserve">best approach is purchased, building on the existing </w:t>
      </w:r>
      <w:r>
        <w:br/>
      </w:r>
      <w:r w:rsidRPr="00451FA1">
        <w:t>system and supports.</w:t>
      </w:r>
      <w:r w:rsidR="00EE35A7">
        <w:br/>
      </w:r>
      <w:r w:rsidRPr="00EE35A7">
        <w:rPr>
          <w:sz w:val="16"/>
          <w:szCs w:val="16"/>
        </w:rPr>
        <w:t xml:space="preserve"> </w:t>
      </w:r>
    </w:p>
    <w:p xmlns:wp14="http://schemas.microsoft.com/office/word/2010/wordml" w:rsidRPr="00451FA1" w:rsidR="00B9422B" w:rsidP="00B9422B" w:rsidRDefault="00B9422B" w14:paraId="0099172F" wp14:textId="77777777">
      <w:pPr>
        <w:pStyle w:val="ListParagraph"/>
        <w:numPr>
          <w:ilvl w:val="0"/>
          <w:numId w:val="42"/>
        </w:numPr>
        <w:jc w:val="left"/>
      </w:pPr>
      <w:r w:rsidRPr="00601D93">
        <w:rPr>
          <w:b/>
        </w:rPr>
        <w:t>Evaluate and Improve</w:t>
      </w:r>
      <w:r w:rsidRPr="00451FA1">
        <w:t xml:space="preserve"> – we build relationships and </w:t>
      </w:r>
      <w:r>
        <w:br/>
      </w:r>
      <w:r w:rsidRPr="00451FA1">
        <w:t xml:space="preserve">manage performance based on quality improvement and </w:t>
      </w:r>
      <w:r>
        <w:br/>
      </w:r>
      <w:r w:rsidRPr="00451FA1">
        <w:t xml:space="preserve">shared learning as we collectively evaluate the outcomes </w:t>
      </w:r>
      <w:r>
        <w:br/>
      </w:r>
      <w:r w:rsidRPr="00451FA1">
        <w:t>of procured activity.</w:t>
      </w:r>
    </w:p>
    <w:p xmlns:wp14="http://schemas.microsoft.com/office/word/2010/wordml" w:rsidR="00B9422B" w:rsidP="00B9422B" w:rsidRDefault="00B9422B" w14:paraId="738610EB" wp14:textId="77777777">
      <w:pPr>
        <w:jc w:val="left"/>
        <w:rPr>
          <w:noProof/>
        </w:rPr>
      </w:pPr>
    </w:p>
    <w:p xmlns:wp14="http://schemas.microsoft.com/office/word/2010/wordml" w:rsidR="00B9422B" w:rsidP="00253E01" w:rsidRDefault="00B9422B" w14:paraId="526B0282" wp14:textId="77777777">
      <w:pPr>
        <w:jc w:val="left"/>
      </w:pPr>
      <w:r>
        <w:t xml:space="preserve">We are guided by our values of equity, respect, collaboration and innovation as we strive for better care, every day in every way. </w:t>
      </w:r>
      <w:r>
        <w:br/>
      </w:r>
    </w:p>
    <w:p xmlns:wp14="http://schemas.microsoft.com/office/word/2010/wordml" w:rsidR="00B9422B" w:rsidP="00253E01" w:rsidRDefault="00B9422B" w14:paraId="3880779E" wp14:textId="77777777">
      <w:r>
        <w:t xml:space="preserve">When entering into a contract with North Western Melbourne PHN, you understand that our relationship and the activity we have procured will be based on these values as we work together in partnership to achieve the </w:t>
      </w:r>
      <w:r w:rsidRPr="00601D93">
        <w:rPr>
          <w:b/>
        </w:rPr>
        <w:t>Quadruple Aim of Effective Primary Care</w:t>
      </w:r>
      <w:r>
        <w:t xml:space="preserve"> (Berwick, Nolan &amp; Whittington, 2008).  This is our </w:t>
      </w:r>
      <w:proofErr w:type="gramStart"/>
      <w:r>
        <w:t>anchor,</w:t>
      </w:r>
      <w:proofErr w:type="gramEnd"/>
      <w:r>
        <w:t xml:space="preserve"> it is why we are here. Ultimately, we strive to increasing the efficiency and effectiveness of health services for patients, </w:t>
      </w:r>
      <w:r w:rsidRPr="00601D93">
        <w:rPr>
          <w:b/>
        </w:rPr>
        <w:t>particularly those at risk of poor health outcomes</w:t>
      </w:r>
      <w:r>
        <w:t>.</w:t>
      </w:r>
    </w:p>
    <w:p xmlns:wp14="http://schemas.microsoft.com/office/word/2010/wordml" w:rsidR="00B9422B" w:rsidP="00B9422B" w:rsidRDefault="00B9422B" w14:paraId="637805D2" wp14:textId="77777777">
      <w:pPr>
        <w:jc w:val="left"/>
      </w:pPr>
    </w:p>
    <w:p xmlns:wp14="http://schemas.microsoft.com/office/word/2010/wordml" w:rsidR="00B9422B" w:rsidP="00253E01" w:rsidRDefault="00B9422B" w14:paraId="463F29E8" wp14:textId="77777777">
      <w:pPr>
        <w:jc w:val="center"/>
      </w:pPr>
      <w:r w:rsidRPr="00451FA1">
        <w:rPr>
          <w:noProof/>
          <w:lang w:eastAsia="en-AU"/>
        </w:rPr>
        <w:drawing>
          <wp:inline xmlns:wp14="http://schemas.microsoft.com/office/word/2010/wordprocessingDrawing" distT="0" distB="0" distL="0" distR="0" wp14:anchorId="3D26D44C" wp14:editId="15AB4CD7">
            <wp:extent cx="5486400" cy="2194820"/>
            <wp:effectExtent l="0" t="0" r="0" b="0"/>
            <wp:docPr id="1304115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158" cy="2231927"/>
                    </a:xfrm>
                    <a:prstGeom prst="rect">
                      <a:avLst/>
                    </a:prstGeom>
                  </pic:spPr>
                </pic:pic>
              </a:graphicData>
            </a:graphic>
          </wp:inline>
        </w:drawing>
      </w:r>
    </w:p>
    <w:p xmlns:wp14="http://schemas.microsoft.com/office/word/2010/wordml" w:rsidR="00B9422B" w:rsidP="00253E01" w:rsidRDefault="00B9422B" w14:paraId="3B7B4B86" wp14:textId="77777777">
      <w:pPr>
        <w:jc w:val="center"/>
      </w:pPr>
      <w:r>
        <w:rPr>
          <w:b/>
          <w:noProof/>
        </w:rPr>
        <w:lastRenderedPageBreak/>
        <w:drawing>
          <wp:inline xmlns:wp14="http://schemas.microsoft.com/office/word/2010/wordprocessingDrawing" distT="0" distB="0" distL="0" distR="0" wp14:anchorId="67AF96CA" wp14:editId="5638B68C">
            <wp:extent cx="5569166"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s 2019 white .png"/>
                    <pic:cNvPicPr/>
                  </pic:nvPicPr>
                  <pic:blipFill rotWithShape="1">
                    <a:blip r:embed="rId16" cstate="print">
                      <a:extLst>
                        <a:ext uri="{28A0092B-C50C-407E-A947-70E740481C1C}">
                          <a14:useLocalDpi xmlns:a14="http://schemas.microsoft.com/office/drawing/2010/main" val="0"/>
                        </a:ext>
                      </a:extLst>
                    </a:blip>
                    <a:srcRect l="3477" t="12701" b="28239"/>
                    <a:stretch/>
                  </pic:blipFill>
                  <pic:spPr bwMode="auto">
                    <a:xfrm>
                      <a:off x="0" y="0"/>
                      <a:ext cx="5635568" cy="1641769"/>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Pr="00601D93" w:rsidR="00B9422B" w:rsidP="00B9422B" w:rsidRDefault="00B9422B" w14:paraId="75860C22" wp14:textId="77777777">
      <w:pPr>
        <w:spacing w:after="240"/>
        <w:jc w:val="left"/>
        <w:rPr>
          <w:b/>
        </w:rPr>
      </w:pPr>
      <w:r>
        <w:rPr>
          <w:b/>
        </w:rPr>
        <w:br/>
      </w:r>
      <w:r w:rsidRPr="00601D93">
        <w:rPr>
          <w:b/>
        </w:rPr>
        <w:t>Equity</w:t>
      </w:r>
    </w:p>
    <w:p xmlns:wp14="http://schemas.microsoft.com/office/word/2010/wordml" w:rsidR="00B9422B" w:rsidP="00253E01" w:rsidRDefault="00B9422B" w14:paraId="5C9E4F51" wp14:textId="77777777">
      <w:r>
        <w:t xml:space="preserve">As a PHN, we receive limited funds from the Commonwealth Department of Health with the expectation that we will commission for the greatest possible outcomes. We also recognise that we are not the only funder purchasing activity in the market. When therefore commissioning activity for the greatest need and work towards addressing issues of health disparity. </w:t>
      </w:r>
    </w:p>
    <w:p xmlns:wp14="http://schemas.microsoft.com/office/word/2010/wordml" w:rsidR="00B9422B" w:rsidP="00253E01" w:rsidRDefault="00B9422B" w14:paraId="3A0FF5F2" wp14:textId="77777777"/>
    <w:p xmlns:wp14="http://schemas.microsoft.com/office/word/2010/wordml" w:rsidR="00B9422B" w:rsidP="00253E01" w:rsidRDefault="00B9422B" w14:paraId="5C3DE5F1" wp14:textId="77777777">
      <w:pPr>
        <w:spacing w:after="240"/>
      </w:pPr>
      <w:r w:rsidRPr="00EE2BCD">
        <w:t xml:space="preserve">NWMPHN works in consultation with the community and </w:t>
      </w:r>
      <w:proofErr w:type="gramStart"/>
      <w:r w:rsidRPr="00EE2BCD">
        <w:t>a number of</w:t>
      </w:r>
      <w:proofErr w:type="gramEnd"/>
      <w:r w:rsidRPr="00EE2BCD">
        <w:t xml:space="preserve"> sectors (health, education and social care) and the approach we take may not always be the ‘obvious’ option. Our commissioning intentions are based on a range of inputs, including:</w:t>
      </w:r>
    </w:p>
    <w:p xmlns:wp14="http://schemas.microsoft.com/office/word/2010/wordml" w:rsidR="00B9422B" w:rsidP="00253E01" w:rsidRDefault="00B9422B" w14:paraId="751548F1" wp14:textId="77777777">
      <w:pPr>
        <w:pStyle w:val="ListParagraph"/>
        <w:numPr>
          <w:ilvl w:val="0"/>
          <w:numId w:val="43"/>
        </w:numPr>
        <w:spacing w:line="276" w:lineRule="auto"/>
      </w:pPr>
      <w:r>
        <w:t>Population health data at the level required and available, this includes quantitative and qualitative data</w:t>
      </w:r>
    </w:p>
    <w:p xmlns:wp14="http://schemas.microsoft.com/office/word/2010/wordml" w:rsidR="00B9422B" w:rsidP="00253E01" w:rsidRDefault="00B9422B" w14:paraId="067A903F" wp14:textId="77777777">
      <w:pPr>
        <w:pStyle w:val="ListParagraph"/>
        <w:numPr>
          <w:ilvl w:val="0"/>
          <w:numId w:val="43"/>
        </w:numPr>
        <w:spacing w:line="276" w:lineRule="auto"/>
      </w:pPr>
      <w:r>
        <w:t>Understanding service gaps and needs</w:t>
      </w:r>
    </w:p>
    <w:p xmlns:wp14="http://schemas.microsoft.com/office/word/2010/wordml" w:rsidR="00B9422B" w:rsidP="00253E01" w:rsidRDefault="00B9422B" w14:paraId="5141EF7C" wp14:textId="77777777">
      <w:pPr>
        <w:pStyle w:val="ListParagraph"/>
        <w:numPr>
          <w:ilvl w:val="0"/>
          <w:numId w:val="43"/>
        </w:numPr>
        <w:spacing w:line="276" w:lineRule="auto"/>
      </w:pPr>
      <w:r>
        <w:t>Acknowledging barriers and enablers to health and access</w:t>
      </w:r>
    </w:p>
    <w:p xmlns:wp14="http://schemas.microsoft.com/office/word/2010/wordml" w:rsidR="00B9422B" w:rsidP="00253E01" w:rsidRDefault="00B9422B" w14:paraId="201F3615" wp14:textId="77777777">
      <w:pPr>
        <w:pStyle w:val="ListParagraph"/>
        <w:numPr>
          <w:ilvl w:val="0"/>
          <w:numId w:val="43"/>
        </w:numPr>
        <w:spacing w:line="276" w:lineRule="auto"/>
      </w:pPr>
      <w:r>
        <w:t>Understanding the social determinants of health</w:t>
      </w:r>
    </w:p>
    <w:p xmlns:wp14="http://schemas.microsoft.com/office/word/2010/wordml" w:rsidR="00B9422B" w:rsidP="00253E01" w:rsidRDefault="00B9422B" w14:paraId="0DBFBA3B" wp14:textId="77777777">
      <w:pPr>
        <w:pStyle w:val="ListParagraph"/>
        <w:numPr>
          <w:ilvl w:val="0"/>
          <w:numId w:val="43"/>
        </w:numPr>
        <w:spacing w:line="276" w:lineRule="auto"/>
      </w:pPr>
      <w:r>
        <w:t>Looking at the health system as a whole</w:t>
      </w:r>
    </w:p>
    <w:p xmlns:wp14="http://schemas.microsoft.com/office/word/2010/wordml" w:rsidRPr="00451FA1" w:rsidR="00B9422B" w:rsidP="00253E01" w:rsidRDefault="00B9422B" w14:paraId="17B3B836" wp14:textId="77777777">
      <w:pPr>
        <w:pStyle w:val="ListParagraph"/>
        <w:numPr>
          <w:ilvl w:val="0"/>
          <w:numId w:val="43"/>
        </w:numPr>
        <w:spacing w:line="276" w:lineRule="auto"/>
      </w:pPr>
      <w:r>
        <w:t>Considering how we take an equity-based approach across the region</w:t>
      </w:r>
      <w:r>
        <w:br/>
      </w:r>
    </w:p>
    <w:p xmlns:wp14="http://schemas.microsoft.com/office/word/2010/wordml" w:rsidRPr="00601D93" w:rsidR="00B9422B" w:rsidP="00253E01" w:rsidRDefault="00B9422B" w14:paraId="319EAC28" wp14:textId="77777777">
      <w:pPr>
        <w:spacing w:after="240"/>
        <w:rPr>
          <w:b/>
        </w:rPr>
      </w:pPr>
      <w:r w:rsidRPr="00601D93">
        <w:rPr>
          <w:b/>
        </w:rPr>
        <w:t>Respect</w:t>
      </w:r>
    </w:p>
    <w:p xmlns:wp14="http://schemas.microsoft.com/office/word/2010/wordml" w:rsidR="00A41D04" w:rsidP="00253E01" w:rsidRDefault="00B9422B" w14:paraId="3580A3B6" wp14:textId="77777777">
      <w:pPr>
        <w:spacing w:after="240"/>
      </w:pPr>
      <w:r>
        <w:t xml:space="preserve">Regardless of whether we are working with our staff or our sector and community, respect is the fundamental basis of our relationship. We acknowledge that everyone brings different experience, views and approaches to the table and there is often no right way or wrong way. Together we will work to find the best outcome for the community, with the </w:t>
      </w:r>
      <w:bookmarkStart w:name="_GoBack" w:id="50"/>
      <w:bookmarkEnd w:id="50"/>
      <w:r>
        <w:t xml:space="preserve">resources available to us. </w:t>
      </w:r>
    </w:p>
    <w:p xmlns:wp14="http://schemas.microsoft.com/office/word/2010/wordml" w:rsidR="00B9422B" w:rsidP="00253E01" w:rsidRDefault="00B9422B" w14:paraId="55C32656" wp14:textId="77777777">
      <w:pPr>
        <w:spacing w:after="240"/>
      </w:pPr>
      <w:r>
        <w:t>We do so by:</w:t>
      </w:r>
    </w:p>
    <w:p xmlns:wp14="http://schemas.microsoft.com/office/word/2010/wordml" w:rsidR="00B9422B" w:rsidP="00253E01" w:rsidRDefault="00B9422B" w14:paraId="7D3FFB47" wp14:textId="77777777">
      <w:pPr>
        <w:pStyle w:val="ListParagraph"/>
        <w:numPr>
          <w:ilvl w:val="0"/>
          <w:numId w:val="44"/>
        </w:numPr>
        <w:spacing w:after="60"/>
        <w:ind w:hanging="573"/>
        <w:contextualSpacing w:val="0"/>
      </w:pPr>
      <w:r>
        <w:t>Striving to embrace different opinions, providing a respectful environment where it is safe to have a voice and learn from constructive criticism, but recognise trust needs to be earned.</w:t>
      </w:r>
    </w:p>
    <w:p xmlns:wp14="http://schemas.microsoft.com/office/word/2010/wordml" w:rsidR="00B9422B" w:rsidP="00253E01" w:rsidRDefault="00B9422B" w14:paraId="26E0C50F" wp14:textId="77777777">
      <w:pPr>
        <w:pStyle w:val="ListParagraph"/>
        <w:numPr>
          <w:ilvl w:val="0"/>
          <w:numId w:val="44"/>
        </w:numPr>
        <w:spacing w:after="60"/>
        <w:ind w:hanging="573"/>
        <w:contextualSpacing w:val="0"/>
      </w:pPr>
      <w:r>
        <w:t>Understanding and respecting the experience of our consumers and communities and ensuring this knowledge informs our decision making.</w:t>
      </w:r>
    </w:p>
    <w:p xmlns:wp14="http://schemas.microsoft.com/office/word/2010/wordml" w:rsidR="00B9422B" w:rsidP="00253E01" w:rsidRDefault="00B9422B" w14:paraId="7BCFA885" wp14:textId="77777777">
      <w:pPr>
        <w:pStyle w:val="ListParagraph"/>
        <w:numPr>
          <w:ilvl w:val="0"/>
          <w:numId w:val="44"/>
        </w:numPr>
        <w:spacing w:after="60"/>
        <w:ind w:hanging="573"/>
        <w:contextualSpacing w:val="0"/>
      </w:pPr>
      <w:r>
        <w:t xml:space="preserve">Enjoying the sharing of ideas and recognising this works both ways while recognising that finding the space to do this can be challenging. </w:t>
      </w:r>
    </w:p>
    <w:p xmlns:wp14="http://schemas.microsoft.com/office/word/2010/wordml" w:rsidR="00B9422B" w:rsidP="00253E01" w:rsidRDefault="00B9422B" w14:paraId="4829555C" wp14:textId="77777777">
      <w:pPr>
        <w:pStyle w:val="ListParagraph"/>
        <w:numPr>
          <w:ilvl w:val="0"/>
          <w:numId w:val="44"/>
        </w:numPr>
        <w:spacing w:after="60"/>
        <w:ind w:hanging="573"/>
        <w:contextualSpacing w:val="0"/>
      </w:pPr>
      <w:r>
        <w:t>Having respect for the professionalism of our stakeholders and their commitment to building relationships for themselves and their organisations.</w:t>
      </w:r>
    </w:p>
    <w:p xmlns:wp14="http://schemas.microsoft.com/office/word/2010/wordml" w:rsidR="00B9422B" w:rsidP="00253E01" w:rsidRDefault="00B9422B" w14:paraId="20462018" wp14:textId="77777777">
      <w:pPr>
        <w:pStyle w:val="ListParagraph"/>
        <w:numPr>
          <w:ilvl w:val="0"/>
          <w:numId w:val="44"/>
        </w:numPr>
        <w:spacing w:after="60"/>
        <w:ind w:hanging="573"/>
        <w:contextualSpacing w:val="0"/>
      </w:pPr>
      <w:r>
        <w:t>Recognising that working respectfully increases our shared approach of collaboration, innovation and individual, organisational and systemic growth.</w:t>
      </w:r>
    </w:p>
    <w:p xmlns:wp14="http://schemas.microsoft.com/office/word/2010/wordml" w:rsidR="00B9422B" w:rsidP="00253E01" w:rsidRDefault="00B9422B" w14:paraId="76B85C0A" wp14:textId="77777777">
      <w:pPr>
        <w:pStyle w:val="ListParagraph"/>
        <w:numPr>
          <w:ilvl w:val="0"/>
          <w:numId w:val="44"/>
        </w:numPr>
        <w:spacing w:after="60"/>
        <w:ind w:hanging="573"/>
        <w:contextualSpacing w:val="0"/>
      </w:pPr>
      <w:r>
        <w:t>Basing our shared investment on data (clarity, parity, quality and integrity).</w:t>
      </w:r>
    </w:p>
    <w:p xmlns:wp14="http://schemas.microsoft.com/office/word/2010/wordml" w:rsidRPr="005C3592" w:rsidR="00B9422B" w:rsidP="00253E01" w:rsidRDefault="00B9422B" w14:paraId="728D14F2" wp14:textId="77777777">
      <w:pPr>
        <w:spacing w:after="240"/>
        <w:rPr>
          <w:b/>
        </w:rPr>
      </w:pPr>
      <w:r w:rsidRPr="005C3592">
        <w:rPr>
          <w:b/>
        </w:rPr>
        <w:lastRenderedPageBreak/>
        <w:t>Collaboration</w:t>
      </w:r>
    </w:p>
    <w:p xmlns:wp14="http://schemas.microsoft.com/office/word/2010/wordml" w:rsidR="00B9422B" w:rsidP="00253E01" w:rsidRDefault="00B9422B" w14:paraId="2F842C77" wp14:textId="77777777">
      <w:r>
        <w:t>Commissioning is not about us doing it ourselves, it is about working together, for our community, with our community.</w:t>
      </w:r>
    </w:p>
    <w:p xmlns:wp14="http://schemas.microsoft.com/office/word/2010/wordml" w:rsidR="00B9422B" w:rsidP="00253E01" w:rsidRDefault="00B9422B" w14:paraId="7EA9447A" wp14:textId="77777777">
      <w:pPr>
        <w:spacing w:after="240"/>
      </w:pPr>
      <w:r>
        <w:t>What it means for us, both internally and externally:</w:t>
      </w:r>
    </w:p>
    <w:p xmlns:wp14="http://schemas.microsoft.com/office/word/2010/wordml" w:rsidR="00B9422B" w:rsidP="00253E01" w:rsidRDefault="00B9422B" w14:paraId="5EC766E2" wp14:textId="77777777">
      <w:pPr>
        <w:pStyle w:val="ListParagraph"/>
        <w:numPr>
          <w:ilvl w:val="0"/>
          <w:numId w:val="44"/>
        </w:numPr>
        <w:spacing w:after="60"/>
        <w:ind w:hanging="573"/>
        <w:contextualSpacing w:val="0"/>
      </w:pPr>
      <w:r>
        <w:t xml:space="preserve">We believe </w:t>
      </w:r>
      <w:r w:rsidR="00EE35A7">
        <w:t xml:space="preserve">we </w:t>
      </w:r>
      <w:r>
        <w:t xml:space="preserve">can all add value to each other’s work.  </w:t>
      </w:r>
    </w:p>
    <w:p xmlns:wp14="http://schemas.microsoft.com/office/word/2010/wordml" w:rsidR="00B9422B" w:rsidP="00253E01" w:rsidRDefault="00B9422B" w14:paraId="46B3A8E4" wp14:textId="77777777">
      <w:pPr>
        <w:pStyle w:val="ListParagraph"/>
        <w:numPr>
          <w:ilvl w:val="0"/>
          <w:numId w:val="44"/>
        </w:numPr>
        <w:spacing w:after="60"/>
        <w:ind w:hanging="573"/>
        <w:contextualSpacing w:val="0"/>
      </w:pPr>
      <w:r>
        <w:t>We actively seek to involve others to help inform and improve our work, which builds strength and confidence in our approach.</w:t>
      </w:r>
    </w:p>
    <w:p xmlns:wp14="http://schemas.microsoft.com/office/word/2010/wordml" w:rsidR="00B9422B" w:rsidP="00253E01" w:rsidRDefault="00B9422B" w14:paraId="7F352192" wp14:textId="77777777">
      <w:pPr>
        <w:pStyle w:val="ListParagraph"/>
        <w:numPr>
          <w:ilvl w:val="0"/>
          <w:numId w:val="44"/>
        </w:numPr>
        <w:spacing w:after="60"/>
        <w:ind w:hanging="573"/>
        <w:contextualSpacing w:val="0"/>
      </w:pPr>
      <w:r>
        <w:t>Challenging ourselves to find better ways of doing things, asking for input and being open to what we hear.</w:t>
      </w:r>
    </w:p>
    <w:p xmlns:wp14="http://schemas.microsoft.com/office/word/2010/wordml" w:rsidR="00B9422B" w:rsidP="00253E01" w:rsidRDefault="00B9422B" w14:paraId="7153B869" wp14:textId="77777777">
      <w:pPr>
        <w:pStyle w:val="ListParagraph"/>
        <w:numPr>
          <w:ilvl w:val="0"/>
          <w:numId w:val="44"/>
        </w:numPr>
        <w:spacing w:after="60"/>
        <w:ind w:hanging="573"/>
        <w:contextualSpacing w:val="0"/>
      </w:pPr>
      <w:r>
        <w:t>We see collaboration as the strongest form of working together and building partnerships as we leverage each other’s work and effort.</w:t>
      </w:r>
    </w:p>
    <w:p xmlns:wp14="http://schemas.microsoft.com/office/word/2010/wordml" w:rsidR="00B9422B" w:rsidP="00253E01" w:rsidRDefault="00B9422B" w14:paraId="3DDD7D03" wp14:textId="77777777">
      <w:pPr>
        <w:pStyle w:val="ListParagraph"/>
        <w:numPr>
          <w:ilvl w:val="0"/>
          <w:numId w:val="44"/>
        </w:numPr>
        <w:spacing w:after="60"/>
        <w:ind w:hanging="573"/>
        <w:contextualSpacing w:val="0"/>
      </w:pPr>
      <w:r>
        <w:t>Sharing resources and knowledge, working for shared outcomes together (e.g. pool resources/efforts) ensures we drive funding to activity that benefits our consumers.</w:t>
      </w:r>
    </w:p>
    <w:p xmlns:wp14="http://schemas.microsoft.com/office/word/2010/wordml" w:rsidR="00B9422B" w:rsidP="00253E01" w:rsidRDefault="00B9422B" w14:paraId="43D04270" wp14:textId="77777777">
      <w:pPr>
        <w:pStyle w:val="ListParagraph"/>
        <w:numPr>
          <w:ilvl w:val="0"/>
          <w:numId w:val="44"/>
        </w:numPr>
        <w:spacing w:after="60"/>
        <w:ind w:hanging="573"/>
        <w:contextualSpacing w:val="0"/>
      </w:pPr>
      <w:r>
        <w:t xml:space="preserve">We seek to identify links between programs and populations, to strengthen existing connections or build new ones. </w:t>
      </w:r>
    </w:p>
    <w:p xmlns:wp14="http://schemas.microsoft.com/office/word/2010/wordml" w:rsidR="00B9422B" w:rsidP="00253E01" w:rsidRDefault="00B9422B" w14:paraId="2578757A" wp14:textId="77777777">
      <w:r>
        <w:t>When we work collaboratively, we:</w:t>
      </w:r>
    </w:p>
    <w:p xmlns:wp14="http://schemas.microsoft.com/office/word/2010/wordml" w:rsidR="00B9422B" w:rsidP="00253E01" w:rsidRDefault="00B9422B" w14:paraId="65F49A29" wp14:textId="77777777">
      <w:pPr>
        <w:pStyle w:val="ListParagraph"/>
        <w:numPr>
          <w:ilvl w:val="0"/>
          <w:numId w:val="44"/>
        </w:numPr>
        <w:spacing w:after="60"/>
        <w:ind w:hanging="573"/>
        <w:contextualSpacing w:val="0"/>
      </w:pPr>
      <w:r>
        <w:t>Talk/communicate with others openly and respectfully.</w:t>
      </w:r>
    </w:p>
    <w:p xmlns:wp14="http://schemas.microsoft.com/office/word/2010/wordml" w:rsidR="00B9422B" w:rsidP="00253E01" w:rsidRDefault="00B9422B" w14:paraId="57B642DD" wp14:textId="77777777">
      <w:pPr>
        <w:pStyle w:val="ListParagraph"/>
        <w:numPr>
          <w:ilvl w:val="0"/>
          <w:numId w:val="44"/>
        </w:numPr>
        <w:spacing w:after="60"/>
        <w:ind w:hanging="573"/>
        <w:contextualSpacing w:val="0"/>
      </w:pPr>
      <w:r>
        <w:t>Get off our chairs and talk to each other in the moment.</w:t>
      </w:r>
    </w:p>
    <w:p xmlns:wp14="http://schemas.microsoft.com/office/word/2010/wordml" w:rsidR="00B9422B" w:rsidP="00253E01" w:rsidRDefault="00B9422B" w14:paraId="683D3444" wp14:textId="77777777">
      <w:pPr>
        <w:pStyle w:val="ListParagraph"/>
        <w:numPr>
          <w:ilvl w:val="0"/>
          <w:numId w:val="44"/>
        </w:numPr>
        <w:spacing w:after="60"/>
        <w:ind w:hanging="573"/>
        <w:contextualSpacing w:val="0"/>
      </w:pPr>
      <w:r>
        <w:t>Seize opportunities to connect.</w:t>
      </w:r>
    </w:p>
    <w:p xmlns:wp14="http://schemas.microsoft.com/office/word/2010/wordml" w:rsidR="00B9422B" w:rsidP="00253E01" w:rsidRDefault="00B9422B" w14:paraId="74F8F36B" wp14:textId="77777777">
      <w:pPr>
        <w:pStyle w:val="ListParagraph"/>
        <w:numPr>
          <w:ilvl w:val="0"/>
          <w:numId w:val="44"/>
        </w:numPr>
        <w:spacing w:after="60"/>
        <w:ind w:hanging="573"/>
        <w:contextualSpacing w:val="0"/>
      </w:pPr>
      <w:r>
        <w:t>Use systems/processes in place and help improve them where needed.</w:t>
      </w:r>
    </w:p>
    <w:p xmlns:wp14="http://schemas.microsoft.com/office/word/2010/wordml" w:rsidR="00B9422B" w:rsidP="00253E01" w:rsidRDefault="00B9422B" w14:paraId="4E3E749C" wp14:textId="77777777">
      <w:pPr>
        <w:pStyle w:val="ListParagraph"/>
        <w:numPr>
          <w:ilvl w:val="0"/>
          <w:numId w:val="44"/>
        </w:numPr>
        <w:spacing w:after="60"/>
        <w:ind w:hanging="573"/>
        <w:contextualSpacing w:val="0"/>
      </w:pPr>
      <w:r>
        <w:t>Encourage healthy culture through shared ideas, efforts, resources and challenges.</w:t>
      </w:r>
    </w:p>
    <w:p xmlns:wp14="http://schemas.microsoft.com/office/word/2010/wordml" w:rsidR="00B9422B" w:rsidP="00253E01" w:rsidRDefault="00B9422B" w14:paraId="0D81FF1C" wp14:textId="77777777">
      <w:r>
        <w:t xml:space="preserve">In working with us as a contracted provider, we welcome the opportunity to share our values and remain aware of those that you and your organisation are guided by. </w:t>
      </w:r>
    </w:p>
    <w:p xmlns:wp14="http://schemas.microsoft.com/office/word/2010/wordml" w:rsidR="00B9422B" w:rsidP="00253E01" w:rsidRDefault="00B9422B" w14:paraId="5630AD66" wp14:textId="77777777">
      <w:pPr>
        <w:spacing w:after="240"/>
      </w:pPr>
    </w:p>
    <w:p xmlns:wp14="http://schemas.microsoft.com/office/word/2010/wordml" w:rsidRPr="005C3592" w:rsidR="00B9422B" w:rsidP="00253E01" w:rsidRDefault="00B9422B" w14:paraId="3869A6A7" wp14:textId="77777777">
      <w:pPr>
        <w:spacing w:after="240"/>
        <w:rPr>
          <w:b/>
        </w:rPr>
      </w:pPr>
      <w:r w:rsidRPr="005C3592">
        <w:rPr>
          <w:b/>
        </w:rPr>
        <w:t>Innovation</w:t>
      </w:r>
    </w:p>
    <w:p xmlns:wp14="http://schemas.microsoft.com/office/word/2010/wordml" w:rsidR="00A41D04" w:rsidP="00253E01" w:rsidRDefault="00B9422B" w14:paraId="0121A0F3" wp14:textId="77777777">
      <w:r>
        <w:t xml:space="preserve">We believe that innovation – finding new, better ways to solve health care problems or addressing issues – is critical to us being able to provide better care for our community. This means we are open to different approaches, new ways of thinking and working, if they will better meet the needs of consumers or provide better value for the community. </w:t>
      </w:r>
      <w:bookmarkStart w:name="_Toc19891554" w:id="51"/>
    </w:p>
    <w:p xmlns:wp14="http://schemas.microsoft.com/office/word/2010/wordml" w:rsidRPr="00C12A31" w:rsidR="00C12A31" w:rsidP="00253E01" w:rsidRDefault="00C12A31" w14:paraId="24217753" wp14:textId="77777777">
      <w:pPr>
        <w:pStyle w:val="Heading"/>
        <w:spacing w:after="240"/>
        <w:jc w:val="both"/>
        <w:outlineLvl w:val="0"/>
      </w:pPr>
      <w:r w:rsidRPr="00C12A31">
        <w:t>TERMS AND CONDITIONS</w:t>
      </w:r>
      <w:bookmarkEnd w:id="47"/>
      <w:bookmarkEnd w:id="48"/>
      <w:bookmarkEnd w:id="49"/>
      <w:bookmarkEnd w:id="51"/>
    </w:p>
    <w:p xmlns:wp14="http://schemas.microsoft.com/office/word/2010/wordml" w:rsidRPr="006E080F" w:rsidR="006F1D22" w:rsidP="00253E01" w:rsidRDefault="00C12A31" w14:paraId="4ED504A8" wp14:textId="77777777">
      <w:pPr>
        <w:pStyle w:val="Heading1"/>
        <w:numPr>
          <w:ilvl w:val="0"/>
          <w:numId w:val="4"/>
        </w:numPr>
        <w:jc w:val="both"/>
      </w:pPr>
      <w:bookmarkStart w:name="_Ref195589861" w:id="52"/>
      <w:bookmarkStart w:name="_Toc195597059" w:id="53"/>
      <w:bookmarkStart w:name="_Toc198637329" w:id="54"/>
      <w:bookmarkStart w:name="_Toc198637852" w:id="55"/>
      <w:bookmarkStart w:name="_Toc200433340" w:id="56"/>
      <w:bookmarkStart w:name="_Toc201128087" w:id="57"/>
      <w:bookmarkStart w:name="_Toc201128249" w:id="58"/>
      <w:bookmarkStart w:name="_Toc332728624" w:id="59"/>
      <w:bookmarkStart w:name="_Toc9435840" w:id="60"/>
      <w:bookmarkStart w:name="_Toc9588701" w:id="61"/>
      <w:bookmarkStart w:name="_Toc19875091" w:id="62"/>
      <w:bookmarkStart w:name="_Toc19875880" w:id="63"/>
      <w:bookmarkStart w:name="_Toc19875924" w:id="64"/>
      <w:bookmarkStart w:name="_Toc19876024" w:id="65"/>
      <w:bookmarkStart w:name="_Toc19876074" w:id="66"/>
      <w:bookmarkStart w:name="_Toc19876291" w:id="67"/>
      <w:bookmarkStart w:name="_Toc19876507" w:id="68"/>
      <w:bookmarkStart w:name="_Toc19891555" w:id="69"/>
      <w:bookmarkStart w:name="_Toc21528012" w:id="70"/>
      <w:r>
        <w:t xml:space="preserve">Components of </w:t>
      </w:r>
      <w:bookmarkEnd w:id="52"/>
      <w:bookmarkEnd w:id="53"/>
      <w:bookmarkEnd w:id="54"/>
      <w:bookmarkEnd w:id="55"/>
      <w:bookmarkEnd w:id="56"/>
      <w:bookmarkEnd w:id="57"/>
      <w:bookmarkEnd w:id="58"/>
      <w:bookmarkEnd w:id="59"/>
      <w:r w:rsidRPr="006E080F" w:rsidR="009473C1">
        <w:t>THIS AGREEMENT</w:t>
      </w:r>
      <w:bookmarkEnd w:id="60"/>
      <w:bookmarkEnd w:id="61"/>
      <w:bookmarkEnd w:id="62"/>
      <w:bookmarkEnd w:id="63"/>
      <w:bookmarkEnd w:id="64"/>
      <w:bookmarkEnd w:id="65"/>
      <w:bookmarkEnd w:id="66"/>
      <w:bookmarkEnd w:id="67"/>
      <w:bookmarkEnd w:id="68"/>
      <w:bookmarkEnd w:id="69"/>
      <w:bookmarkEnd w:id="70"/>
    </w:p>
    <w:p xmlns:wp14="http://schemas.microsoft.com/office/word/2010/wordml" w:rsidRPr="006E080F" w:rsidR="00A04976" w:rsidP="00253E01" w:rsidRDefault="00A04976" w14:paraId="6D81A65B" wp14:textId="77777777">
      <w:pPr>
        <w:pStyle w:val="Heading2"/>
        <w:rPr>
          <w:b/>
        </w:rPr>
      </w:pPr>
      <w:bookmarkStart w:name="_Ref510015845" w:id="71"/>
      <w:r w:rsidRPr="006E080F">
        <w:rPr>
          <w:b/>
        </w:rPr>
        <w:t>Components of this Agreement</w:t>
      </w:r>
      <w:bookmarkEnd w:id="71"/>
    </w:p>
    <w:p xmlns:wp14="http://schemas.microsoft.com/office/word/2010/wordml" w:rsidRPr="006E080F" w:rsidR="00A04976" w:rsidP="00253E01" w:rsidRDefault="00A04976" w14:paraId="240F5980" wp14:textId="77777777">
      <w:pPr>
        <w:pStyle w:val="Indent2"/>
        <w:spacing w:before="0"/>
      </w:pPr>
      <w:r w:rsidRPr="006E080F">
        <w:t>This Agreement comprises:</w:t>
      </w:r>
    </w:p>
    <w:p xmlns:wp14="http://schemas.microsoft.com/office/word/2010/wordml" w:rsidRPr="006E080F" w:rsidR="00A04976" w:rsidP="00253E01" w:rsidRDefault="00A04976" w14:paraId="4D11FC55" wp14:textId="77777777">
      <w:pPr>
        <w:pStyle w:val="Heading3"/>
        <w:spacing w:before="0"/>
      </w:pPr>
      <w:r w:rsidRPr="006E080F">
        <w:t>these terms and conditions;</w:t>
      </w:r>
    </w:p>
    <w:p xmlns:wp14="http://schemas.microsoft.com/office/word/2010/wordml" w:rsidRPr="006E080F" w:rsidR="00A04976" w:rsidP="00253E01" w:rsidRDefault="00A04976" w14:paraId="08000A5D" wp14:textId="77777777">
      <w:pPr>
        <w:pStyle w:val="Heading3"/>
        <w:spacing w:before="0"/>
      </w:pPr>
      <w:r w:rsidRPr="006E080F">
        <w:t>the Schedule;</w:t>
      </w:r>
    </w:p>
    <w:p xmlns:wp14="http://schemas.microsoft.com/office/word/2010/wordml" w:rsidRPr="006E080F" w:rsidR="00A04976" w:rsidP="00253E01" w:rsidRDefault="00A04976" w14:paraId="110C6E1C" wp14:textId="77777777">
      <w:pPr>
        <w:pStyle w:val="Heading3"/>
        <w:spacing w:before="0"/>
      </w:pPr>
      <w:r w:rsidRPr="006E080F">
        <w:t xml:space="preserve">any attachments described in </w:t>
      </w:r>
      <w:r w:rsidR="00335980">
        <w:t>Item 10</w:t>
      </w:r>
      <w:r w:rsidRPr="006E080F">
        <w:t>; and</w:t>
      </w:r>
    </w:p>
    <w:p xmlns:wp14="http://schemas.microsoft.com/office/word/2010/wordml" w:rsidRPr="006E080F" w:rsidR="00A04976" w:rsidP="00253E01" w:rsidRDefault="00A04976" w14:paraId="0EC0BA74" wp14:textId="77777777">
      <w:pPr>
        <w:pStyle w:val="Heading3"/>
        <w:spacing w:before="0"/>
      </w:pPr>
      <w:r w:rsidRPr="006E080F">
        <w:t>any other documents incorporated in this Agreement by reference.</w:t>
      </w:r>
    </w:p>
    <w:p xmlns:wp14="http://schemas.microsoft.com/office/word/2010/wordml" w:rsidRPr="006E080F" w:rsidR="00A04976" w:rsidP="00253E01" w:rsidRDefault="00A04976" w14:paraId="66CAD181" wp14:textId="77777777">
      <w:pPr>
        <w:pStyle w:val="Heading2"/>
        <w:keepNext/>
        <w:rPr>
          <w:b/>
        </w:rPr>
      </w:pPr>
      <w:r w:rsidRPr="006E080F">
        <w:rPr>
          <w:b/>
        </w:rPr>
        <w:t>Priority</w:t>
      </w:r>
    </w:p>
    <w:p xmlns:wp14="http://schemas.microsoft.com/office/word/2010/wordml" w:rsidRPr="006E080F" w:rsidR="00A04976" w:rsidP="00253E01" w:rsidRDefault="00A04976" w14:paraId="2ED3E626" wp14:textId="77777777">
      <w:pPr>
        <w:pStyle w:val="Indent2"/>
      </w:pPr>
      <w:r w:rsidRPr="006E080F">
        <w:t xml:space="preserve">If there is any inconsistency between any of the documents forming part of this Agreement then those documents will be interpreted in the order of priority (highest to lowest) specified in </w:t>
      </w:r>
      <w:r w:rsidRPr="006E080F">
        <w:lastRenderedPageBreak/>
        <w:t>clause </w:t>
      </w:r>
      <w:r w:rsidRPr="006E080F">
        <w:fldChar w:fldCharType="begin"/>
      </w:r>
      <w:r w:rsidRPr="006E080F">
        <w:instrText xml:space="preserve"> REF _Ref510015845 \r \h  \* MERGEFORMAT </w:instrText>
      </w:r>
      <w:r w:rsidRPr="006E080F">
        <w:fldChar w:fldCharType="separate"/>
      </w:r>
      <w:r w:rsidR="004B18ED">
        <w:t>1.1</w:t>
      </w:r>
      <w:r w:rsidRPr="006E080F">
        <w:fldChar w:fldCharType="end"/>
      </w:r>
      <w:r w:rsidRPr="006E080F">
        <w:t>, except that where attachments to or documents referenced by this Agreement contain higher Contractor obligations, representations, warranties and indemnities in favour of the PHN, those higher obligations, representations, warranties and indemnities will apply.</w:t>
      </w:r>
    </w:p>
    <w:p xmlns:wp14="http://schemas.microsoft.com/office/word/2010/wordml" w:rsidRPr="006E080F" w:rsidR="002F27D3" w:rsidP="00253E01" w:rsidRDefault="002F27D3" w14:paraId="0CEB4B25" wp14:textId="77777777">
      <w:pPr>
        <w:pStyle w:val="Heading1"/>
        <w:jc w:val="both"/>
      </w:pPr>
      <w:bookmarkStart w:name="_Ref423431922" w:id="72"/>
      <w:bookmarkStart w:name="_Toc424287451" w:id="73"/>
      <w:bookmarkStart w:name="_Toc9435841" w:id="74"/>
      <w:bookmarkStart w:name="_Toc9588702" w:id="75"/>
      <w:bookmarkStart w:name="_Toc19875092" w:id="76"/>
      <w:bookmarkStart w:name="_Toc19875881" w:id="77"/>
      <w:bookmarkStart w:name="_Toc19875925" w:id="78"/>
      <w:bookmarkStart w:name="_Toc19876025" w:id="79"/>
      <w:bookmarkStart w:name="_Toc19876075" w:id="80"/>
      <w:bookmarkStart w:name="_Toc19876292" w:id="81"/>
      <w:bookmarkStart w:name="_Toc19876508" w:id="82"/>
      <w:bookmarkStart w:name="_Toc19891556" w:id="83"/>
      <w:bookmarkStart w:name="_Toc21528013" w:id="84"/>
      <w:r w:rsidRPr="006E080F">
        <w:t>Term</w:t>
      </w:r>
      <w:bookmarkEnd w:id="72"/>
      <w:bookmarkEnd w:id="73"/>
      <w:bookmarkEnd w:id="74"/>
      <w:bookmarkEnd w:id="75"/>
      <w:bookmarkEnd w:id="76"/>
      <w:bookmarkEnd w:id="77"/>
      <w:bookmarkEnd w:id="78"/>
      <w:bookmarkEnd w:id="79"/>
      <w:bookmarkEnd w:id="80"/>
      <w:bookmarkEnd w:id="81"/>
      <w:bookmarkEnd w:id="82"/>
      <w:bookmarkEnd w:id="83"/>
      <w:bookmarkEnd w:id="84"/>
    </w:p>
    <w:p xmlns:wp14="http://schemas.microsoft.com/office/word/2010/wordml" w:rsidRPr="006E080F" w:rsidR="0005161A" w:rsidP="00253E01" w:rsidRDefault="0005161A" w14:paraId="68D50700" wp14:textId="77777777">
      <w:pPr>
        <w:pStyle w:val="Heading3"/>
      </w:pPr>
      <w:bookmarkStart w:name="_Toc195597060" w:id="85"/>
      <w:bookmarkStart w:name="_Toc198637330" w:id="86"/>
      <w:bookmarkStart w:name="_Toc198637853" w:id="87"/>
      <w:bookmarkStart w:name="_Toc200433341" w:id="88"/>
      <w:bookmarkStart w:name="_Toc201128088" w:id="89"/>
      <w:bookmarkStart w:name="_Toc201128250" w:id="90"/>
      <w:bookmarkStart w:name="_Ref332716367" w:id="91"/>
      <w:bookmarkStart w:name="_Toc332728625" w:id="92"/>
      <w:bookmarkStart w:name="_Ref423008900" w:id="93"/>
      <w:r w:rsidRPr="006E080F">
        <w:t>This Agreement begins on the Commencement Date and ends on the End Date (“</w:t>
      </w:r>
      <w:r w:rsidRPr="006E080F">
        <w:rPr>
          <w:b/>
        </w:rPr>
        <w:t>Term</w:t>
      </w:r>
      <w:r w:rsidRPr="006E080F">
        <w:t>”) unless terminated earlier in accordance with clause </w:t>
      </w:r>
      <w:r w:rsidRPr="006E080F">
        <w:fldChar w:fldCharType="begin"/>
      </w:r>
      <w:r w:rsidRPr="006E080F">
        <w:instrText xml:space="preserve"> REF _Ref423008952 \w \h  \* MERGEFORMAT </w:instrText>
      </w:r>
      <w:r w:rsidRPr="006E080F">
        <w:fldChar w:fldCharType="separate"/>
      </w:r>
      <w:r w:rsidR="004B18ED">
        <w:t>16</w:t>
      </w:r>
      <w:r w:rsidRPr="006E080F">
        <w:fldChar w:fldCharType="end"/>
      </w:r>
      <w:r w:rsidRPr="006E080F">
        <w:t xml:space="preserve"> or the Law, extended by agreement, or extended in accordance with clause </w:t>
      </w:r>
      <w:r w:rsidRPr="006E080F">
        <w:fldChar w:fldCharType="begin"/>
      </w:r>
      <w:r w:rsidRPr="006E080F">
        <w:instrText xml:space="preserve"> REF _Ref510016059 \w \h </w:instrText>
      </w:r>
      <w:r w:rsidR="006E080F">
        <w:instrText xml:space="preserve"> \* MERGEFORMAT </w:instrText>
      </w:r>
      <w:r w:rsidRPr="006E080F">
        <w:fldChar w:fldCharType="separate"/>
      </w:r>
      <w:r w:rsidR="004B18ED">
        <w:t>2(b)</w:t>
      </w:r>
      <w:r w:rsidRPr="006E080F">
        <w:fldChar w:fldCharType="end"/>
      </w:r>
      <w:r w:rsidRPr="006E080F">
        <w:t>.</w:t>
      </w:r>
    </w:p>
    <w:p xmlns:wp14="http://schemas.microsoft.com/office/word/2010/wordml" w:rsidRPr="006E080F" w:rsidR="0005161A" w:rsidP="00253E01" w:rsidRDefault="0005161A" w14:paraId="070F9B5A" wp14:textId="77777777">
      <w:pPr>
        <w:pStyle w:val="Heading3"/>
      </w:pPr>
      <w:bookmarkStart w:name="_Ref510016059" w:id="94"/>
      <w:r w:rsidRPr="006E080F">
        <w:t xml:space="preserve">The PHN may by Notice to the Contractor, in its absolute discretion, extend the Term and the Services Period as set out in </w:t>
      </w:r>
      <w:r w:rsidR="00335980">
        <w:t xml:space="preserve">Item 2 </w:t>
      </w:r>
      <w:r w:rsidRPr="006E080F">
        <w:t>(if any).</w:t>
      </w:r>
      <w:bookmarkEnd w:id="94"/>
    </w:p>
    <w:p xmlns:wp14="http://schemas.microsoft.com/office/word/2010/wordml" w:rsidR="002F27D3" w:rsidP="00253E01" w:rsidRDefault="002F27D3" w14:paraId="069BB342" wp14:textId="77777777">
      <w:pPr>
        <w:pStyle w:val="Heading1"/>
        <w:jc w:val="both"/>
      </w:pPr>
      <w:bookmarkStart w:name="_Toc424287452" w:id="95"/>
      <w:bookmarkStart w:name="_Toc9435842" w:id="96"/>
      <w:bookmarkStart w:name="_Toc9588703" w:id="97"/>
      <w:bookmarkStart w:name="_Toc19875093" w:id="98"/>
      <w:bookmarkStart w:name="_Toc19875882" w:id="99"/>
      <w:bookmarkStart w:name="_Toc19875926" w:id="100"/>
      <w:bookmarkStart w:name="_Toc19876026" w:id="101"/>
      <w:bookmarkStart w:name="_Toc19876076" w:id="102"/>
      <w:bookmarkStart w:name="_Toc19876293" w:id="103"/>
      <w:bookmarkStart w:name="_Toc19876509" w:id="104"/>
      <w:bookmarkStart w:name="_Toc19891557" w:id="105"/>
      <w:bookmarkStart w:name="_Toc21528014" w:id="106"/>
      <w:bookmarkEnd w:id="85"/>
      <w:bookmarkEnd w:id="86"/>
      <w:bookmarkEnd w:id="87"/>
      <w:bookmarkEnd w:id="88"/>
      <w:bookmarkEnd w:id="89"/>
      <w:bookmarkEnd w:id="90"/>
      <w:bookmarkEnd w:id="91"/>
      <w:bookmarkEnd w:id="92"/>
      <w:bookmarkEnd w:id="93"/>
      <w:r w:rsidRPr="00DF265C">
        <w:t>Performance of Services</w:t>
      </w:r>
      <w:bookmarkEnd w:id="95"/>
      <w:bookmarkEnd w:id="96"/>
      <w:bookmarkEnd w:id="97"/>
      <w:bookmarkEnd w:id="98"/>
      <w:bookmarkEnd w:id="99"/>
      <w:bookmarkEnd w:id="100"/>
      <w:bookmarkEnd w:id="101"/>
      <w:bookmarkEnd w:id="102"/>
      <w:bookmarkEnd w:id="103"/>
      <w:bookmarkEnd w:id="104"/>
      <w:bookmarkEnd w:id="105"/>
      <w:bookmarkEnd w:id="106"/>
    </w:p>
    <w:p xmlns:wp14="http://schemas.microsoft.com/office/word/2010/wordml" w:rsidRPr="007E5B3C" w:rsidR="007E5B3C" w:rsidP="00253E01" w:rsidRDefault="007E5B3C" w14:paraId="60B737B7" wp14:textId="77777777">
      <w:pPr>
        <w:pStyle w:val="Heading2"/>
        <w:keepNext/>
        <w:rPr>
          <w:b/>
        </w:rPr>
      </w:pPr>
      <w:r w:rsidRPr="007E5B3C">
        <w:rPr>
          <w:b/>
        </w:rPr>
        <w:t>Manner of performance of Services</w:t>
      </w:r>
    </w:p>
    <w:p xmlns:wp14="http://schemas.microsoft.com/office/word/2010/wordml" w:rsidR="002F27D3" w:rsidP="00253E01" w:rsidRDefault="002F27D3" w14:paraId="08BA1466" wp14:textId="77777777">
      <w:pPr>
        <w:pStyle w:val="Indent2"/>
        <w:spacing w:before="120" w:after="120"/>
      </w:pPr>
      <w:r>
        <w:t>The Contractor must carry out the Services</w:t>
      </w:r>
      <w:r w:rsidR="00080888">
        <w:t xml:space="preserve"> during the </w:t>
      </w:r>
      <w:r w:rsidR="006F49A3">
        <w:t xml:space="preserve">Services </w:t>
      </w:r>
      <w:r w:rsidR="00080888">
        <w:t>Period</w:t>
      </w:r>
      <w:r>
        <w:t>:</w:t>
      </w:r>
    </w:p>
    <w:p xmlns:wp14="http://schemas.microsoft.com/office/word/2010/wordml" w:rsidR="000F0D54" w:rsidP="00253E01" w:rsidRDefault="002F27D3" w14:paraId="1C257007" wp14:textId="77777777">
      <w:pPr>
        <w:pStyle w:val="Heading3"/>
      </w:pPr>
      <w:r>
        <w:t>with due care and skill and to the best of the knowledge and expertise of the Contractor</w:t>
      </w:r>
      <w:r w:rsidR="00B272D6">
        <w:t>;</w:t>
      </w:r>
    </w:p>
    <w:p xmlns:wp14="http://schemas.microsoft.com/office/word/2010/wordml" w:rsidR="002F27D3" w:rsidP="00253E01" w:rsidRDefault="000F0D54" w14:paraId="0908FB31" wp14:textId="77777777">
      <w:pPr>
        <w:pStyle w:val="Heading3"/>
      </w:pPr>
      <w:r w:rsidRPr="000F0D54">
        <w:t>efficiently, effectively, in good faith, to a high standard</w:t>
      </w:r>
      <w:r w:rsidR="00B272D6">
        <w:t xml:space="preserve"> and </w:t>
      </w:r>
      <w:r w:rsidRPr="000F0D54">
        <w:t>to achi</w:t>
      </w:r>
      <w:r w:rsidR="00B272D6">
        <w:t>eve value for money;</w:t>
      </w:r>
    </w:p>
    <w:p xmlns:wp14="http://schemas.microsoft.com/office/word/2010/wordml" w:rsidR="002F27D3" w:rsidP="00253E01" w:rsidRDefault="002F27D3" w14:paraId="6CDAE01D" wp14:textId="77777777">
      <w:pPr>
        <w:pStyle w:val="Heading3"/>
      </w:pPr>
      <w:r>
        <w:t xml:space="preserve">in accordance with the </w:t>
      </w:r>
      <w:r w:rsidR="002B6611">
        <w:t xml:space="preserve">performance </w:t>
      </w:r>
      <w:r w:rsidR="00BA5938">
        <w:t xml:space="preserve">and other requirements set out in </w:t>
      </w:r>
      <w:r w:rsidR="00335980">
        <w:t>Item 3</w:t>
      </w:r>
      <w:r>
        <w:t>;</w:t>
      </w:r>
    </w:p>
    <w:p xmlns:wp14="http://schemas.microsoft.com/office/word/2010/wordml" w:rsidR="002F27D3" w:rsidP="00253E01" w:rsidRDefault="002F27D3" w14:paraId="5E1F2320" wp14:textId="77777777">
      <w:pPr>
        <w:pStyle w:val="Heading3"/>
      </w:pPr>
      <w:r>
        <w:t>in a professional manner and in accordance with any applicable ethical codes or standards;</w:t>
      </w:r>
    </w:p>
    <w:p xmlns:wp14="http://schemas.microsoft.com/office/word/2010/wordml" w:rsidR="002F27D3" w:rsidP="00253E01" w:rsidRDefault="002F27D3" w14:paraId="3F940B63" wp14:textId="77777777">
      <w:pPr>
        <w:pStyle w:val="Heading3"/>
      </w:pPr>
      <w:r>
        <w:t xml:space="preserve">in accordance with relevant Australian </w:t>
      </w:r>
      <w:r w:rsidR="00875D6B">
        <w:t xml:space="preserve">(or if there are none, international) </w:t>
      </w:r>
      <w:r>
        <w:t>industry standards, best practice and guidelines;</w:t>
      </w:r>
    </w:p>
    <w:p xmlns:wp14="http://schemas.microsoft.com/office/word/2010/wordml" w:rsidR="002F27D3" w:rsidP="00253E01" w:rsidRDefault="002F27D3" w14:paraId="1F83F42C" wp14:textId="77777777">
      <w:pPr>
        <w:pStyle w:val="Heading3"/>
      </w:pPr>
      <w:r>
        <w:t xml:space="preserve">using the </w:t>
      </w:r>
      <w:r w:rsidR="00DC12EA">
        <w:t xml:space="preserve">Key </w:t>
      </w:r>
      <w:r>
        <w:t>Personnel (if any);</w:t>
      </w:r>
    </w:p>
    <w:p xmlns:wp14="http://schemas.microsoft.com/office/word/2010/wordml" w:rsidR="002F27D3" w:rsidP="00253E01" w:rsidRDefault="002F27D3" w14:paraId="0B5D1183" wp14:textId="77777777">
      <w:pPr>
        <w:pStyle w:val="Heading3"/>
        <w:keepNext/>
      </w:pPr>
      <w:r>
        <w:t>in accordance with:</w:t>
      </w:r>
    </w:p>
    <w:p xmlns:wp14="http://schemas.microsoft.com/office/word/2010/wordml" w:rsidR="002F27D3" w:rsidP="00253E01" w:rsidRDefault="002F27D3" w14:paraId="1346ED97" wp14:textId="77777777">
      <w:pPr>
        <w:pStyle w:val="Heading4"/>
      </w:pPr>
      <w:r>
        <w:t xml:space="preserve">all applicable Law; </w:t>
      </w:r>
    </w:p>
    <w:p xmlns:wp14="http://schemas.microsoft.com/office/word/2010/wordml" w:rsidR="002F27D3" w:rsidP="00253E01" w:rsidRDefault="002F27D3" w14:paraId="12C7790B" wp14:textId="77777777">
      <w:pPr>
        <w:pStyle w:val="Heading4"/>
      </w:pPr>
      <w:r>
        <w:t xml:space="preserve">all applicable governmental policy of which a prudent and experienced Contractor providing the </w:t>
      </w:r>
      <w:r w:rsidR="00EA53AE">
        <w:t>Services should have been aware; and</w:t>
      </w:r>
    </w:p>
    <w:p xmlns:wp14="http://schemas.microsoft.com/office/word/2010/wordml" w:rsidR="00BA5938" w:rsidP="00253E01" w:rsidRDefault="00BA5938" w14:paraId="79E1A2F7" wp14:textId="77777777">
      <w:pPr>
        <w:pStyle w:val="Heading4"/>
      </w:pPr>
      <w:r>
        <w:t>specified laws, policies, guidelines</w:t>
      </w:r>
      <w:r w:rsidR="006469B0">
        <w:t xml:space="preserve">, </w:t>
      </w:r>
      <w:r>
        <w:t xml:space="preserve">standards </w:t>
      </w:r>
      <w:r w:rsidR="006469B0">
        <w:t xml:space="preserve">and clinical governance </w:t>
      </w:r>
      <w:r>
        <w:t>set out in</w:t>
      </w:r>
      <w:r w:rsidR="00FC0A94">
        <w:t xml:space="preserve"> </w:t>
      </w:r>
      <w:r w:rsidR="00335980">
        <w:t>Item 3</w:t>
      </w:r>
      <w:r>
        <w:t>;</w:t>
      </w:r>
    </w:p>
    <w:p xmlns:wp14="http://schemas.microsoft.com/office/word/2010/wordml" w:rsidR="002F27D3" w:rsidP="00253E01" w:rsidRDefault="002F27D3" w14:paraId="43E67931" wp14:textId="77777777">
      <w:pPr>
        <w:pStyle w:val="Heading3"/>
      </w:pPr>
      <w:r>
        <w:t xml:space="preserve">in accordance with </w:t>
      </w:r>
      <w:r w:rsidR="001334CD">
        <w:t xml:space="preserve">the PHN’s </w:t>
      </w:r>
      <w:r>
        <w:t>reasonable directions;</w:t>
      </w:r>
    </w:p>
    <w:p xmlns:wp14="http://schemas.microsoft.com/office/word/2010/wordml" w:rsidR="002F27D3" w:rsidP="00253E01" w:rsidRDefault="002F27D3" w14:paraId="1A89555B" wp14:textId="77777777">
      <w:pPr>
        <w:pStyle w:val="Heading3"/>
      </w:pPr>
      <w:proofErr w:type="gramStart"/>
      <w:r>
        <w:t>so as to</w:t>
      </w:r>
      <w:proofErr w:type="gramEnd"/>
      <w:r>
        <w:t xml:space="preserve"> meet the Deliverable Dates and where no Deliverable Dates are specified, promptly and without delay</w:t>
      </w:r>
      <w:r w:rsidR="00875D6B">
        <w:t xml:space="preserve"> (time being of the essence)</w:t>
      </w:r>
      <w:r>
        <w:t>; and</w:t>
      </w:r>
    </w:p>
    <w:p xmlns:wp14="http://schemas.microsoft.com/office/word/2010/wordml" w:rsidR="002F27D3" w:rsidP="00253E01" w:rsidRDefault="002F27D3" w14:paraId="783960E8" wp14:textId="77777777">
      <w:pPr>
        <w:pStyle w:val="Heading3"/>
      </w:pPr>
      <w:r>
        <w:t xml:space="preserve">otherwise in accordance with </w:t>
      </w:r>
      <w:r w:rsidRPr="006E080F" w:rsidR="009473C1">
        <w:t>this Agreement</w:t>
      </w:r>
      <w:r w:rsidRPr="006E080F">
        <w:t>.</w:t>
      </w:r>
    </w:p>
    <w:p xmlns:wp14="http://schemas.microsoft.com/office/word/2010/wordml" w:rsidRPr="007E5B3C" w:rsidR="007E5B3C" w:rsidP="00253E01" w:rsidRDefault="007E5B3C" w14:paraId="43BB7990" wp14:textId="77777777">
      <w:pPr>
        <w:pStyle w:val="Heading2"/>
        <w:keepNext/>
        <w:rPr>
          <w:b/>
        </w:rPr>
      </w:pPr>
      <w:r w:rsidRPr="007E5B3C">
        <w:rPr>
          <w:b/>
        </w:rPr>
        <w:t>Notification of delays</w:t>
      </w:r>
    </w:p>
    <w:p xmlns:wp14="http://schemas.microsoft.com/office/word/2010/wordml" w:rsidR="001334CD" w:rsidP="00253E01" w:rsidRDefault="001334CD" w14:paraId="0C05FC64" wp14:textId="77777777">
      <w:pPr>
        <w:pStyle w:val="Indent2"/>
      </w:pPr>
      <w:bookmarkStart w:name="_Ref423009037" w:id="107"/>
      <w:r>
        <w:t>The Contractor must promptly notify the PHN (and within 4 Business Days):</w:t>
      </w:r>
    </w:p>
    <w:p xmlns:wp14="http://schemas.microsoft.com/office/word/2010/wordml" w:rsidR="002F27D3" w:rsidP="00253E01" w:rsidRDefault="001334CD" w14:paraId="0BFD261C" wp14:textId="77777777">
      <w:pPr>
        <w:pStyle w:val="Heading3"/>
      </w:pPr>
      <w:r>
        <w:t xml:space="preserve">if </w:t>
      </w:r>
      <w:r w:rsidR="002F27D3">
        <w:t xml:space="preserve">it becomes evident to the Contractor that anything, including an act or omission of the </w:t>
      </w:r>
      <w:r w:rsidR="00F24DC9">
        <w:t xml:space="preserve">PHN </w:t>
      </w:r>
      <w:r w:rsidR="002F27D3">
        <w:t xml:space="preserve">or </w:t>
      </w:r>
      <w:r w:rsidR="007E5B3C">
        <w:t>its Personnel</w:t>
      </w:r>
      <w:r w:rsidR="002F27D3">
        <w:t>, may delay the carrying out of the Services</w:t>
      </w:r>
      <w:bookmarkEnd w:id="107"/>
      <w:r>
        <w:t>; or</w:t>
      </w:r>
    </w:p>
    <w:p xmlns:wp14="http://schemas.microsoft.com/office/word/2010/wordml" w:rsidR="001132A5" w:rsidP="00253E01" w:rsidRDefault="001334CD" w14:paraId="1A91431A" wp14:textId="77777777">
      <w:pPr>
        <w:pStyle w:val="Heading3"/>
      </w:pPr>
      <w:r>
        <w:t xml:space="preserve">if </w:t>
      </w:r>
      <w:r w:rsidR="00B272D6">
        <w:t xml:space="preserve">for any reason </w:t>
      </w:r>
      <w:proofErr w:type="gramStart"/>
      <w:r w:rsidR="00B272D6">
        <w:t>whether or not</w:t>
      </w:r>
      <w:proofErr w:type="gramEnd"/>
      <w:r w:rsidR="00B272D6">
        <w:t xml:space="preserve"> within the Contractor’s control </w:t>
      </w:r>
      <w:r w:rsidR="001132A5">
        <w:t xml:space="preserve">it is </w:t>
      </w:r>
      <w:r w:rsidRPr="001132A5" w:rsidR="001132A5">
        <w:t>unable</w:t>
      </w:r>
      <w:r w:rsidR="00B272D6">
        <w:t xml:space="preserve"> </w:t>
      </w:r>
      <w:r w:rsidRPr="001132A5" w:rsidR="001132A5">
        <w:t xml:space="preserve">or unwilling to </w:t>
      </w:r>
      <w:r w:rsidR="00B272D6">
        <w:t>carry out the Services</w:t>
      </w:r>
      <w:r w:rsidR="001132A5">
        <w:t>.</w:t>
      </w:r>
    </w:p>
    <w:p xmlns:wp14="http://schemas.microsoft.com/office/word/2010/wordml" w:rsidRPr="00DF265C" w:rsidR="002F27D3" w:rsidP="00253E01" w:rsidRDefault="002F27D3" w14:paraId="2BFF17DD" wp14:textId="77777777">
      <w:pPr>
        <w:pStyle w:val="Heading2"/>
        <w:keepNext/>
        <w:rPr>
          <w:b/>
        </w:rPr>
      </w:pPr>
      <w:bookmarkStart w:name="_Ref423009085" w:id="108"/>
      <w:r w:rsidRPr="00DF265C">
        <w:rPr>
          <w:b/>
        </w:rPr>
        <w:t>Variations to the Services</w:t>
      </w:r>
      <w:bookmarkEnd w:id="108"/>
    </w:p>
    <w:p xmlns:wp14="http://schemas.microsoft.com/office/word/2010/wordml" w:rsidR="002F27D3" w:rsidP="00253E01" w:rsidRDefault="00595527" w14:paraId="1B0F7823" wp14:textId="77777777">
      <w:pPr>
        <w:pStyle w:val="Heading3"/>
        <w:keepNext/>
      </w:pPr>
      <w:bookmarkStart w:name="_Ref423009053" w:id="109"/>
      <w:r>
        <w:t>Without limiting clause </w:t>
      </w:r>
      <w:r w:rsidR="00875D6B">
        <w:fldChar w:fldCharType="begin"/>
      </w:r>
      <w:r w:rsidR="00875D6B">
        <w:instrText xml:space="preserve"> REF _Ref470991339 \r \h </w:instrText>
      </w:r>
      <w:r w:rsidR="00253E01">
        <w:instrText xml:space="preserve"> \* MERGEFORMAT </w:instrText>
      </w:r>
      <w:r w:rsidR="00875D6B">
        <w:fldChar w:fldCharType="separate"/>
      </w:r>
      <w:r w:rsidR="004B18ED">
        <w:t>11.6</w:t>
      </w:r>
      <w:r w:rsidR="00875D6B">
        <w:fldChar w:fldCharType="end"/>
      </w:r>
      <w:r>
        <w:t>, t</w:t>
      </w:r>
      <w:r w:rsidR="002F27D3">
        <w:t xml:space="preserve">he </w:t>
      </w:r>
      <w:r w:rsidR="00F24DC9">
        <w:t xml:space="preserve">PHN </w:t>
      </w:r>
      <w:r w:rsidR="002F27D3">
        <w:t>may</w:t>
      </w:r>
      <w:r w:rsidR="00723E1A">
        <w:t xml:space="preserve"> propose </w:t>
      </w:r>
      <w:bookmarkStart w:name="_Ref423010959" w:id="110"/>
      <w:bookmarkEnd w:id="109"/>
      <w:r w:rsidR="002F27D3">
        <w:t>a Variation</w:t>
      </w:r>
      <w:bookmarkEnd w:id="110"/>
      <w:r w:rsidR="00E77213">
        <w:t xml:space="preserve"> in substantially the form of the attached variation form</w:t>
      </w:r>
      <w:r w:rsidR="00723E1A">
        <w:t>, which may</w:t>
      </w:r>
      <w:r>
        <w:t xml:space="preserve">, without limitation, </w:t>
      </w:r>
      <w:r w:rsidR="00723E1A">
        <w:t xml:space="preserve">require some other third party to carry </w:t>
      </w:r>
      <w:r w:rsidR="00723E1A">
        <w:lastRenderedPageBreak/>
        <w:t>out the Services.</w:t>
      </w:r>
      <w:r w:rsidR="00220B15">
        <w:t xml:space="preserve"> </w:t>
      </w:r>
      <w:r w:rsidR="004A0652">
        <w:t>However, the PHN must not propose a Variation which the Contractor cannot reasonably be expected to carry out.</w:t>
      </w:r>
    </w:p>
    <w:p xmlns:wp14="http://schemas.microsoft.com/office/word/2010/wordml" w:rsidR="002F27D3" w:rsidP="00253E01" w:rsidRDefault="002F27D3" w14:paraId="77957C7A" wp14:textId="77777777">
      <w:pPr>
        <w:pStyle w:val="Heading3"/>
      </w:pPr>
      <w:r>
        <w:t xml:space="preserve">The </w:t>
      </w:r>
      <w:r w:rsidR="00F24DC9">
        <w:t xml:space="preserve">PHN </w:t>
      </w:r>
      <w:r>
        <w:t>will:</w:t>
      </w:r>
    </w:p>
    <w:p xmlns:wp14="http://schemas.microsoft.com/office/word/2010/wordml" w:rsidR="002F27D3" w:rsidP="00253E01" w:rsidRDefault="002F27D3" w14:paraId="6D9CF2C6" wp14:textId="77777777">
      <w:pPr>
        <w:pStyle w:val="Heading4"/>
      </w:pPr>
      <w:r>
        <w:t xml:space="preserve">consult with the Contractor in good faith on any necessary adjustment to the </w:t>
      </w:r>
      <w:r w:rsidR="00F21BC8">
        <w:t>Payments</w:t>
      </w:r>
      <w:r>
        <w:t xml:space="preserve"> resulting from any Variation; and</w:t>
      </w:r>
    </w:p>
    <w:p xmlns:wp14="http://schemas.microsoft.com/office/word/2010/wordml" w:rsidR="002F27D3" w:rsidP="00253E01" w:rsidRDefault="002F27D3" w14:paraId="5E7AC6B4" wp14:textId="77777777">
      <w:pPr>
        <w:pStyle w:val="Heading4"/>
      </w:pPr>
      <w:r>
        <w:t xml:space="preserve">adjust the </w:t>
      </w:r>
      <w:r w:rsidR="00F21BC8">
        <w:t xml:space="preserve">Payments </w:t>
      </w:r>
      <w:r>
        <w:t>as necessary and acting reasonably.</w:t>
      </w:r>
    </w:p>
    <w:p xmlns:wp14="http://schemas.microsoft.com/office/word/2010/wordml" w:rsidR="00723E1A" w:rsidP="00253E01" w:rsidRDefault="00723E1A" w14:paraId="056829DF" wp14:textId="77777777">
      <w:pPr>
        <w:pStyle w:val="Heading3"/>
      </w:pPr>
      <w:r>
        <w:t>The Contractor must not unreasonably withhold or delay giving its consent to a Variation.</w:t>
      </w:r>
    </w:p>
    <w:p xmlns:wp14="http://schemas.microsoft.com/office/word/2010/wordml" w:rsidRPr="007E5B3C" w:rsidR="00437557" w:rsidP="00253E01" w:rsidRDefault="000E3FAD" w14:paraId="2DA48C60" wp14:textId="77777777">
      <w:pPr>
        <w:pStyle w:val="Heading2"/>
        <w:keepNext/>
        <w:rPr>
          <w:b/>
        </w:rPr>
      </w:pPr>
      <w:r>
        <w:rPr>
          <w:b/>
        </w:rPr>
        <w:t xml:space="preserve">Volume of </w:t>
      </w:r>
      <w:r w:rsidRPr="007E5B3C" w:rsidR="007E5B3C">
        <w:rPr>
          <w:b/>
        </w:rPr>
        <w:t>Services</w:t>
      </w:r>
    </w:p>
    <w:p xmlns:wp14="http://schemas.microsoft.com/office/word/2010/wordml" w:rsidR="000E3FAD" w:rsidP="00253E01" w:rsidRDefault="009473C1" w14:paraId="5F6E7823" wp14:textId="77777777">
      <w:pPr>
        <w:pStyle w:val="Indent2"/>
      </w:pPr>
      <w:r w:rsidRPr="006E080F">
        <w:t>This Agreement</w:t>
      </w:r>
      <w:r>
        <w:t xml:space="preserve"> </w:t>
      </w:r>
      <w:r w:rsidRPr="007E5B3C" w:rsidR="000E3FAD">
        <w:t xml:space="preserve">does not guarantee any minimum volume of </w:t>
      </w:r>
      <w:r w:rsidR="000E3FAD">
        <w:t>Services will be requested by the PHN</w:t>
      </w:r>
      <w:r w:rsidRPr="007E5B3C" w:rsidR="000E3FAD">
        <w:t>.</w:t>
      </w:r>
      <w:r w:rsidR="00734FA0">
        <w:t xml:space="preserve"> </w:t>
      </w:r>
    </w:p>
    <w:p xmlns:wp14="http://schemas.microsoft.com/office/word/2010/wordml" w:rsidRPr="007E5B3C" w:rsidR="007E5B3C" w:rsidP="00253E01" w:rsidRDefault="007E5B3C" w14:paraId="03488FF4" wp14:textId="77777777">
      <w:pPr>
        <w:pStyle w:val="Heading2"/>
        <w:keepNext/>
        <w:rPr>
          <w:b/>
        </w:rPr>
      </w:pPr>
      <w:bookmarkStart w:name="_Ref424249671" w:id="111"/>
      <w:r w:rsidRPr="007E5B3C">
        <w:rPr>
          <w:b/>
        </w:rPr>
        <w:t>Work</w:t>
      </w:r>
      <w:r w:rsidR="00E57C5C">
        <w:rPr>
          <w:b/>
        </w:rPr>
        <w:t xml:space="preserve"> health and </w:t>
      </w:r>
      <w:r w:rsidRPr="007E5B3C">
        <w:rPr>
          <w:b/>
        </w:rPr>
        <w:t>safety</w:t>
      </w:r>
      <w:bookmarkEnd w:id="111"/>
    </w:p>
    <w:p xmlns:wp14="http://schemas.microsoft.com/office/word/2010/wordml" w:rsidR="007D4F0A" w:rsidP="00253E01" w:rsidRDefault="007D4F0A" w14:paraId="52DFB018" wp14:textId="77777777">
      <w:pPr>
        <w:pStyle w:val="Heading3"/>
        <w:numPr>
          <w:ilvl w:val="2"/>
          <w:numId w:val="4"/>
        </w:numPr>
      </w:pPr>
      <w:r>
        <w:t xml:space="preserve">The Contractor must comply with </w:t>
      </w:r>
      <w:r w:rsidRPr="00F80E5F">
        <w:rPr>
          <w:i/>
        </w:rPr>
        <w:t>Occupational Health and Safety Act 2004</w:t>
      </w:r>
      <w:r>
        <w:t xml:space="preserve"> (Vic) and take reasonable steps to ensure </w:t>
      </w:r>
      <w:r w:rsidRPr="007D4F0A">
        <w:t xml:space="preserve">its workplace environments are free from health </w:t>
      </w:r>
      <w:r w:rsidR="00A2439F">
        <w:t>and</w:t>
      </w:r>
      <w:r w:rsidRPr="007D4F0A">
        <w:t xml:space="preserve"> safety risks </w:t>
      </w:r>
      <w:r>
        <w:t xml:space="preserve">to its </w:t>
      </w:r>
      <w:r w:rsidR="00875D6B">
        <w:t>P</w:t>
      </w:r>
      <w:r>
        <w:t>ersonnel and the public.</w:t>
      </w:r>
      <w:r w:rsidR="00734FA0">
        <w:t xml:space="preserve"> </w:t>
      </w:r>
    </w:p>
    <w:p xmlns:wp14="http://schemas.microsoft.com/office/word/2010/wordml" w:rsidR="007D4F0A" w:rsidP="00253E01" w:rsidRDefault="007D4F0A" w14:paraId="1BB528AC" wp14:textId="77777777">
      <w:pPr>
        <w:pStyle w:val="Heading3"/>
        <w:numPr>
          <w:ilvl w:val="2"/>
          <w:numId w:val="4"/>
        </w:numPr>
      </w:pPr>
      <w:r w:rsidRPr="007D4F0A">
        <w:t xml:space="preserve">While on the PHN’s premises, the Contractor and its </w:t>
      </w:r>
      <w:r w:rsidR="00875D6B">
        <w:t>P</w:t>
      </w:r>
      <w:r w:rsidRPr="007D4F0A">
        <w:t xml:space="preserve">ersonnel must comply with the PHN’s security, work health </w:t>
      </w:r>
      <w:r w:rsidR="00A2439F">
        <w:t xml:space="preserve">and </w:t>
      </w:r>
      <w:r w:rsidRPr="007D4F0A">
        <w:t>safety</w:t>
      </w:r>
      <w:r w:rsidR="00A2439F">
        <w:t>,</w:t>
      </w:r>
      <w:r w:rsidRPr="007D4F0A">
        <w:t xml:space="preserve"> and other workplace policies and reasonable directions.</w:t>
      </w:r>
    </w:p>
    <w:p xmlns:wp14="http://schemas.microsoft.com/office/word/2010/wordml" w:rsidRPr="00B67492" w:rsidR="00B67492" w:rsidP="00253E01" w:rsidRDefault="00B67492" w14:paraId="46AF42F4" wp14:textId="77777777">
      <w:pPr>
        <w:pStyle w:val="Heading2"/>
        <w:keepNext/>
        <w:rPr>
          <w:b/>
        </w:rPr>
      </w:pPr>
      <w:r w:rsidRPr="00B67492">
        <w:rPr>
          <w:b/>
        </w:rPr>
        <w:t>Records</w:t>
      </w:r>
    </w:p>
    <w:p xmlns:wp14="http://schemas.microsoft.com/office/word/2010/wordml" w:rsidR="00B67492" w:rsidP="00253E01" w:rsidRDefault="00B67492" w14:paraId="607EC46A" wp14:textId="77777777">
      <w:pPr>
        <w:pStyle w:val="Indent2"/>
      </w:pPr>
      <w:r>
        <w:t>The Contractor must maintain records (</w:t>
      </w:r>
      <w:r w:rsidRPr="006E080F">
        <w:t xml:space="preserve">including financial records) to explain all transactions and evidence the provision of Services under </w:t>
      </w:r>
      <w:r w:rsidRPr="006E080F" w:rsidR="009473C1">
        <w:t>this Agreement</w:t>
      </w:r>
      <w:r w:rsidRPr="006E080F">
        <w:t>.</w:t>
      </w:r>
    </w:p>
    <w:p xmlns:wp14="http://schemas.microsoft.com/office/word/2010/wordml" w:rsidRPr="00B67492" w:rsidR="00B67492" w:rsidP="00253E01" w:rsidRDefault="00B67492" w14:paraId="4A0619C5" wp14:textId="77777777">
      <w:pPr>
        <w:pStyle w:val="Heading2"/>
        <w:keepNext/>
        <w:rPr>
          <w:b/>
        </w:rPr>
      </w:pPr>
      <w:r w:rsidRPr="00B67492">
        <w:rPr>
          <w:b/>
        </w:rPr>
        <w:t>Complaints</w:t>
      </w:r>
    </w:p>
    <w:p xmlns:wp14="http://schemas.microsoft.com/office/word/2010/wordml" w:rsidR="00B67492" w:rsidP="00253E01" w:rsidRDefault="00F46A57" w14:paraId="14CE88CF" wp14:textId="77777777">
      <w:pPr>
        <w:pStyle w:val="Indent2"/>
      </w:pPr>
      <w:r>
        <w:t>Where members of the public will interact with the Services, t</w:t>
      </w:r>
      <w:r w:rsidR="00B67492">
        <w:t>he Contractor must provide</w:t>
      </w:r>
      <w:r w:rsidRPr="00B67492" w:rsidR="00B67492">
        <w:t xml:space="preserve"> a free complaints</w:t>
      </w:r>
      <w:r w:rsidR="00B67492">
        <w:t xml:space="preserve"> and </w:t>
      </w:r>
      <w:r w:rsidRPr="00B67492" w:rsidR="00B67492">
        <w:t>feedback process reasonably acceptable to the PHN.</w:t>
      </w:r>
    </w:p>
    <w:p xmlns:wp14="http://schemas.microsoft.com/office/word/2010/wordml" w:rsidRPr="003260D0" w:rsidR="003260D0" w:rsidP="00253E01" w:rsidRDefault="003260D0" w14:paraId="71AA3B23" wp14:textId="77777777">
      <w:pPr>
        <w:pStyle w:val="Heading2"/>
        <w:keepNext/>
        <w:rPr>
          <w:b/>
        </w:rPr>
      </w:pPr>
      <w:r w:rsidRPr="003260D0">
        <w:rPr>
          <w:b/>
        </w:rPr>
        <w:t>Child Safe Standards</w:t>
      </w:r>
    </w:p>
    <w:p xmlns:wp14="http://schemas.microsoft.com/office/word/2010/wordml" w:rsidR="003260D0" w:rsidP="00253E01" w:rsidRDefault="003260D0" w14:paraId="54B209A0" wp14:textId="77777777">
      <w:pPr>
        <w:pStyle w:val="Heading3"/>
        <w:numPr>
          <w:ilvl w:val="2"/>
          <w:numId w:val="4"/>
        </w:numPr>
      </w:pPr>
      <w:r>
        <w:t xml:space="preserve">The Contractor must comply with any applicable Child Safe Standards made pursuant to the </w:t>
      </w:r>
      <w:r w:rsidRPr="003260D0">
        <w:rPr>
          <w:i/>
        </w:rPr>
        <w:t>Child Wellbeing and Safety Act 2005</w:t>
      </w:r>
      <w:r>
        <w:t xml:space="preserve"> (Vic).</w:t>
      </w:r>
    </w:p>
    <w:p xmlns:wp14="http://schemas.microsoft.com/office/word/2010/wordml" w:rsidR="003260D0" w:rsidP="00253E01" w:rsidRDefault="003260D0" w14:paraId="4CA3F00E" wp14:textId="77777777">
      <w:pPr>
        <w:pStyle w:val="Heading3"/>
        <w:numPr>
          <w:ilvl w:val="2"/>
          <w:numId w:val="4"/>
        </w:numPr>
      </w:pPr>
      <w:r>
        <w:t xml:space="preserve">The Contractor must comply with any written directions given by the PHN from time to time regarding: </w:t>
      </w:r>
    </w:p>
    <w:p xmlns:wp14="http://schemas.microsoft.com/office/word/2010/wordml" w:rsidR="003260D0" w:rsidP="00253E01" w:rsidRDefault="003260D0" w14:paraId="71430E7C" wp14:textId="77777777">
      <w:pPr>
        <w:pStyle w:val="Heading4"/>
      </w:pPr>
      <w:r>
        <w:t xml:space="preserve">steps that must or must not be taken; and </w:t>
      </w:r>
    </w:p>
    <w:p xmlns:wp14="http://schemas.microsoft.com/office/word/2010/wordml" w:rsidR="003260D0" w:rsidP="00253E01" w:rsidRDefault="003260D0" w14:paraId="41147941" wp14:textId="77777777">
      <w:pPr>
        <w:pStyle w:val="Heading4"/>
      </w:pPr>
      <w:r>
        <w:t xml:space="preserve">evidence or information that must be provided, </w:t>
      </w:r>
    </w:p>
    <w:p xmlns:wp14="http://schemas.microsoft.com/office/word/2010/wordml" w:rsidR="003260D0" w:rsidP="00253E01" w:rsidRDefault="003260D0" w14:paraId="254AE05C" wp14:textId="77777777">
      <w:pPr>
        <w:pStyle w:val="Indent3"/>
      </w:pPr>
      <w:r>
        <w:t>by the Contractor (or any of its Key Personnel, subcontractors and personnel) to satisfy the PHN that both it and the Contractor are complying with any applicable Child Safe Standards (or with the spirit and intent of those standards that are applicable to the PHN).</w:t>
      </w:r>
    </w:p>
    <w:p xmlns:wp14="http://schemas.microsoft.com/office/word/2010/wordml" w:rsidR="003260D0" w:rsidP="00253E01" w:rsidRDefault="003260D0" w14:paraId="23933799" wp14:textId="77777777">
      <w:pPr>
        <w:pStyle w:val="Heading3"/>
        <w:numPr>
          <w:ilvl w:val="2"/>
          <w:numId w:val="4"/>
        </w:numPr>
      </w:pPr>
      <w:r>
        <w:t xml:space="preserve">For the avoidance of doubt, any failure by the PHN to comply with the </w:t>
      </w:r>
      <w:r w:rsidRPr="003260D0">
        <w:rPr>
          <w:i/>
        </w:rPr>
        <w:t>Child Wellbeing and Safety Act 2005</w:t>
      </w:r>
      <w:r>
        <w:t xml:space="preserve"> (Vic), or any relevant Child Safe Standards, does not result in a breach by the PHN of this Agreement.</w:t>
      </w:r>
    </w:p>
    <w:p xmlns:wp14="http://schemas.microsoft.com/office/word/2010/wordml" w:rsidRPr="00DF265C" w:rsidR="00437557" w:rsidP="00253E01" w:rsidRDefault="00396C47" w14:paraId="4AAEB2A8" wp14:textId="77777777">
      <w:pPr>
        <w:pStyle w:val="Heading1"/>
        <w:jc w:val="both"/>
      </w:pPr>
      <w:bookmarkStart w:name="_Toc424287453" w:id="112"/>
      <w:bookmarkStart w:name="_Toc9435843" w:id="113"/>
      <w:bookmarkStart w:name="_Toc9588704" w:id="114"/>
      <w:bookmarkStart w:name="_Toc19875094" w:id="115"/>
      <w:bookmarkStart w:name="_Toc19875883" w:id="116"/>
      <w:bookmarkStart w:name="_Toc19875927" w:id="117"/>
      <w:bookmarkStart w:name="_Toc19876027" w:id="118"/>
      <w:bookmarkStart w:name="_Toc19876077" w:id="119"/>
      <w:bookmarkStart w:name="_Toc19876294" w:id="120"/>
      <w:bookmarkStart w:name="_Toc19876510" w:id="121"/>
      <w:bookmarkStart w:name="_Toc19891558" w:id="122"/>
      <w:bookmarkStart w:name="_Toc21528015" w:id="123"/>
      <w:r>
        <w:lastRenderedPageBreak/>
        <w:t>ACCEPTANCE OF SERVICES/DELIVERABLES</w:t>
      </w:r>
      <w:bookmarkEnd w:id="112"/>
      <w:bookmarkEnd w:id="113"/>
      <w:bookmarkEnd w:id="114"/>
      <w:bookmarkEnd w:id="115"/>
      <w:bookmarkEnd w:id="116"/>
      <w:bookmarkEnd w:id="117"/>
      <w:bookmarkEnd w:id="118"/>
      <w:bookmarkEnd w:id="119"/>
      <w:bookmarkEnd w:id="120"/>
      <w:bookmarkEnd w:id="121"/>
      <w:bookmarkEnd w:id="122"/>
      <w:bookmarkEnd w:id="123"/>
    </w:p>
    <w:p xmlns:wp14="http://schemas.microsoft.com/office/word/2010/wordml" w:rsidR="00437557" w:rsidP="00253E01" w:rsidRDefault="00D10424" w14:paraId="48CDF430" wp14:textId="77777777">
      <w:pPr>
        <w:pStyle w:val="Heading2"/>
      </w:pPr>
      <w:r w:rsidRPr="006E080F">
        <w:t>Unless</w:t>
      </w:r>
      <w:r w:rsidRPr="006E080F" w:rsidR="00E922DF">
        <w:t xml:space="preserve"> the </w:t>
      </w:r>
      <w:r w:rsidRPr="006E080F" w:rsidR="00875D6B">
        <w:t>Schedule specifies otherwise, e</w:t>
      </w:r>
      <w:r w:rsidRPr="006E080F" w:rsidR="00437557">
        <w:t xml:space="preserve">ach element of the Services </w:t>
      </w:r>
      <w:r w:rsidRPr="006E080F" w:rsidR="007B35F7">
        <w:t xml:space="preserve">and Deliverables </w:t>
      </w:r>
      <w:r w:rsidRPr="006E080F" w:rsidR="00437557">
        <w:t xml:space="preserve">is subject to </w:t>
      </w:r>
      <w:r w:rsidRPr="006E080F" w:rsidR="007B35F7">
        <w:t xml:space="preserve">acceptance respectively </w:t>
      </w:r>
      <w:r w:rsidRPr="006E080F" w:rsidR="00437557">
        <w:t xml:space="preserve">by the PHN against the relevant </w:t>
      </w:r>
      <w:r w:rsidRPr="006E080F" w:rsidR="002B6611">
        <w:t xml:space="preserve">performance and other requirements </w:t>
      </w:r>
      <w:r w:rsidRPr="006E080F" w:rsidR="007B35F7">
        <w:t xml:space="preserve">set out in </w:t>
      </w:r>
      <w:r w:rsidRPr="006E080F" w:rsidR="00E922DF">
        <w:t xml:space="preserve">the </w:t>
      </w:r>
      <w:r w:rsidRPr="006E080F" w:rsidR="009D1D72">
        <w:t>S</w:t>
      </w:r>
      <w:r w:rsidRPr="006E080F" w:rsidR="00D368E3">
        <w:t>chedule</w:t>
      </w:r>
      <w:r w:rsidR="00437557">
        <w:t>.</w:t>
      </w:r>
    </w:p>
    <w:p xmlns:wp14="http://schemas.microsoft.com/office/word/2010/wordml" w:rsidR="00437557" w:rsidP="00253E01" w:rsidRDefault="00396C47" w14:paraId="373D74AF" wp14:textId="77777777">
      <w:pPr>
        <w:pStyle w:val="Heading2"/>
      </w:pPr>
      <w:bookmarkStart w:name="_Ref423009498" w:id="124"/>
      <w:r>
        <w:t>I</w:t>
      </w:r>
      <w:r w:rsidR="00437557">
        <w:t xml:space="preserve">f the PHN considers that all or part of the Services do not meet the </w:t>
      </w:r>
      <w:r w:rsidR="002B6611">
        <w:t>performance and other requirements set out in the Schedule</w:t>
      </w:r>
      <w:r w:rsidR="00437557">
        <w:t xml:space="preserve">, the PHN </w:t>
      </w:r>
      <w:bookmarkEnd w:id="124"/>
      <w:r>
        <w:t xml:space="preserve">may notify </w:t>
      </w:r>
      <w:r w:rsidR="00437557">
        <w:t xml:space="preserve">the Contractor </w:t>
      </w:r>
      <w:r>
        <w:t>that the Services or the Deliverable has been rejected, together with associated details of the rejection.  T</w:t>
      </w:r>
      <w:r w:rsidR="00437557">
        <w:t>he Contractor must:</w:t>
      </w:r>
    </w:p>
    <w:p xmlns:wp14="http://schemas.microsoft.com/office/word/2010/wordml" w:rsidR="00437557" w:rsidP="00253E01" w:rsidRDefault="00437557" w14:paraId="12C1E8D6" wp14:textId="77777777">
      <w:pPr>
        <w:pStyle w:val="Heading3"/>
      </w:pPr>
      <w:r>
        <w:t xml:space="preserve">take all necessary steps to ensure that the Services </w:t>
      </w:r>
      <w:r w:rsidR="007B35F7">
        <w:t xml:space="preserve">and Deliverables </w:t>
      </w:r>
      <w:r>
        <w:t>are promptly corrected;</w:t>
      </w:r>
    </w:p>
    <w:p xmlns:wp14="http://schemas.microsoft.com/office/word/2010/wordml" w:rsidR="00437557" w:rsidP="00253E01" w:rsidRDefault="00437557" w14:paraId="1294CEEC" wp14:textId="77777777">
      <w:pPr>
        <w:pStyle w:val="Heading3"/>
      </w:pPr>
      <w:r>
        <w:t xml:space="preserve">give Notice to the PHN when the Services </w:t>
      </w:r>
      <w:r w:rsidR="007B35F7">
        <w:t xml:space="preserve">and Deliverables </w:t>
      </w:r>
      <w:r>
        <w:t>have been corrected; and</w:t>
      </w:r>
    </w:p>
    <w:p xmlns:wp14="http://schemas.microsoft.com/office/word/2010/wordml" w:rsidR="00437557" w:rsidP="00253E01" w:rsidRDefault="00437557" w14:paraId="4EAEDBFB" wp14:textId="77777777">
      <w:pPr>
        <w:pStyle w:val="Heading3"/>
      </w:pPr>
      <w:r>
        <w:t xml:space="preserve">allow the PHN to repeat the assessment </w:t>
      </w:r>
      <w:r w:rsidR="007B35F7">
        <w:t>or acceptance</w:t>
      </w:r>
      <w:r w:rsidR="009D1D72">
        <w:t>,</w:t>
      </w:r>
    </w:p>
    <w:p xmlns:wp14="http://schemas.microsoft.com/office/word/2010/wordml" w:rsidR="00437557" w:rsidP="00253E01" w:rsidRDefault="00437557" w14:paraId="54F9C8B9" wp14:textId="77777777">
      <w:pPr>
        <w:pStyle w:val="Indent2"/>
      </w:pPr>
      <w:r>
        <w:t xml:space="preserve">within </w:t>
      </w:r>
      <w:r w:rsidR="00A2439F">
        <w:t xml:space="preserve">5 </w:t>
      </w:r>
      <w:r>
        <w:t xml:space="preserve">Business Days after the date of the </w:t>
      </w:r>
      <w:r w:rsidR="00A921DE">
        <w:t xml:space="preserve">PHN’s </w:t>
      </w:r>
      <w:r>
        <w:t>Notice or such other time as agreed between the parties in writing.</w:t>
      </w:r>
      <w:r w:rsidR="00021314">
        <w:t xml:space="preserve"> </w:t>
      </w:r>
    </w:p>
    <w:p xmlns:wp14="http://schemas.microsoft.com/office/word/2010/wordml" w:rsidRPr="006E080F" w:rsidR="00437557" w:rsidP="00253E01" w:rsidRDefault="00437557" w14:paraId="1F8BC01F" wp14:textId="77777777">
      <w:pPr>
        <w:pStyle w:val="Heading2"/>
      </w:pPr>
      <w:bookmarkStart w:name="_Ref423010108" w:id="125"/>
      <w:r>
        <w:t xml:space="preserve">If </w:t>
      </w:r>
      <w:r w:rsidR="00FD7BA1">
        <w:t xml:space="preserve">the </w:t>
      </w:r>
      <w:r>
        <w:t xml:space="preserve">Services </w:t>
      </w:r>
      <w:r w:rsidR="007B35F7">
        <w:t xml:space="preserve">or Deliverables </w:t>
      </w:r>
      <w:r w:rsidR="00FD7BA1">
        <w:t xml:space="preserve">are rejected </w:t>
      </w:r>
      <w:r>
        <w:t xml:space="preserve">on two or more occasions, the PHN may (in addition to its </w:t>
      </w:r>
      <w:r w:rsidRPr="006E080F">
        <w:t>other remedies and without limiting clause </w:t>
      </w:r>
      <w:r w:rsidRPr="006E080F" w:rsidR="00EA53AE">
        <w:fldChar w:fldCharType="begin"/>
      </w:r>
      <w:r w:rsidRPr="006E080F" w:rsidR="00EA53AE">
        <w:instrText xml:space="preserve"> REF _Ref424248061 \w \h </w:instrText>
      </w:r>
      <w:r w:rsidR="006E080F">
        <w:instrText xml:space="preserve"> \* MERGEFORMAT </w:instrText>
      </w:r>
      <w:r w:rsidRPr="006E080F" w:rsidR="00EA53AE">
        <w:fldChar w:fldCharType="separate"/>
      </w:r>
      <w:r w:rsidR="004B18ED">
        <w:t>16.1</w:t>
      </w:r>
      <w:r w:rsidRPr="006E080F" w:rsidR="00EA53AE">
        <w:fldChar w:fldCharType="end"/>
      </w:r>
      <w:r w:rsidRPr="006E080F" w:rsidR="000C3297">
        <w:t>)</w:t>
      </w:r>
      <w:r w:rsidRPr="006E080F">
        <w:t xml:space="preserve"> </w:t>
      </w:r>
      <w:r w:rsidRPr="006E080F" w:rsidR="00D467F4">
        <w:t>withhold payment under clause </w:t>
      </w:r>
      <w:r w:rsidRPr="006E080F" w:rsidR="00D467F4">
        <w:fldChar w:fldCharType="begin"/>
      </w:r>
      <w:r w:rsidRPr="006E080F" w:rsidR="00D467F4">
        <w:instrText xml:space="preserve"> REF _Ref423429148 \r \h </w:instrText>
      </w:r>
      <w:r w:rsidR="006E080F">
        <w:instrText xml:space="preserve"> \* MERGEFORMAT </w:instrText>
      </w:r>
      <w:r w:rsidRPr="006E080F" w:rsidR="00D467F4">
        <w:fldChar w:fldCharType="separate"/>
      </w:r>
      <w:r w:rsidR="004B18ED">
        <w:t>5</w:t>
      </w:r>
      <w:r w:rsidRPr="006E080F" w:rsidR="00D467F4">
        <w:fldChar w:fldCharType="end"/>
      </w:r>
      <w:r w:rsidRPr="006E080F" w:rsidR="00D467F4">
        <w:t xml:space="preserve"> or </w:t>
      </w:r>
      <w:r w:rsidRPr="006E080F">
        <w:t xml:space="preserve">terminate </w:t>
      </w:r>
      <w:r w:rsidRPr="006E080F" w:rsidR="00E922DF">
        <w:t xml:space="preserve">this Agreement </w:t>
      </w:r>
      <w:r w:rsidRPr="006E080F">
        <w:t>immediately under clause </w:t>
      </w:r>
      <w:r w:rsidRPr="006E080F" w:rsidR="00D467F4">
        <w:fldChar w:fldCharType="begin"/>
      </w:r>
      <w:r w:rsidRPr="006E080F" w:rsidR="00D467F4">
        <w:instrText xml:space="preserve"> REF _Ref423008952 \r \h </w:instrText>
      </w:r>
      <w:r w:rsidR="006E080F">
        <w:instrText xml:space="preserve"> \* MERGEFORMAT </w:instrText>
      </w:r>
      <w:r w:rsidRPr="006E080F" w:rsidR="00D467F4">
        <w:fldChar w:fldCharType="separate"/>
      </w:r>
      <w:r w:rsidR="004B18ED">
        <w:t>16</w:t>
      </w:r>
      <w:r w:rsidRPr="006E080F" w:rsidR="00D467F4">
        <w:fldChar w:fldCharType="end"/>
      </w:r>
      <w:r w:rsidRPr="006E080F">
        <w:t>.</w:t>
      </w:r>
      <w:bookmarkEnd w:id="125"/>
    </w:p>
    <w:p xmlns:wp14="http://schemas.microsoft.com/office/word/2010/wordml" w:rsidRPr="006E080F" w:rsidR="007B35F7" w:rsidP="00253E01" w:rsidRDefault="007B35F7" w14:paraId="4764C1B8" wp14:textId="77777777">
      <w:pPr>
        <w:pStyle w:val="Heading2"/>
      </w:pPr>
      <w:r w:rsidRPr="006E080F">
        <w:t>Assessment of Services and acceptance of Deliverables does not reduce</w:t>
      </w:r>
      <w:r w:rsidRPr="006E080F" w:rsidR="00B67492">
        <w:t>, relieve</w:t>
      </w:r>
      <w:r w:rsidRPr="006E080F" w:rsidR="00B272D6">
        <w:t xml:space="preserve"> </w:t>
      </w:r>
      <w:r w:rsidRPr="006E080F">
        <w:t>or otherwise affect the Contractor</w:t>
      </w:r>
      <w:r w:rsidRPr="006E080F" w:rsidR="00B272D6">
        <w:t>’</w:t>
      </w:r>
      <w:r w:rsidRPr="006E080F">
        <w:t xml:space="preserve">s obligations under </w:t>
      </w:r>
      <w:r w:rsidRPr="006E080F" w:rsidR="009473C1">
        <w:t>this Agreement</w:t>
      </w:r>
      <w:r w:rsidRPr="006E080F">
        <w:t>.</w:t>
      </w:r>
    </w:p>
    <w:p xmlns:wp14="http://schemas.microsoft.com/office/word/2010/wordml" w:rsidRPr="006E080F" w:rsidR="00437557" w:rsidP="00253E01" w:rsidRDefault="00672FA2" w14:paraId="58E6FEE6" wp14:textId="77777777">
      <w:pPr>
        <w:pStyle w:val="Heading1"/>
        <w:jc w:val="both"/>
      </w:pPr>
      <w:bookmarkStart w:name="_Ref423429148" w:id="126"/>
      <w:bookmarkStart w:name="_Ref423429180" w:id="127"/>
      <w:bookmarkStart w:name="_Ref423429213" w:id="128"/>
      <w:bookmarkStart w:name="_Ref423429224" w:id="129"/>
      <w:bookmarkStart w:name="_Ref423429230" w:id="130"/>
      <w:bookmarkStart w:name="_Toc424287454" w:id="131"/>
      <w:bookmarkStart w:name="_Toc9435844" w:id="132"/>
      <w:bookmarkStart w:name="_Toc9588705" w:id="133"/>
      <w:bookmarkStart w:name="_Toc19875095" w:id="134"/>
      <w:bookmarkStart w:name="_Toc19875884" w:id="135"/>
      <w:bookmarkStart w:name="_Toc19875928" w:id="136"/>
      <w:bookmarkStart w:name="_Toc19876028" w:id="137"/>
      <w:bookmarkStart w:name="_Toc19876078" w:id="138"/>
      <w:bookmarkStart w:name="_Toc19876295" w:id="139"/>
      <w:bookmarkStart w:name="_Toc19876511" w:id="140"/>
      <w:bookmarkStart w:name="_Toc19891559" w:id="141"/>
      <w:bookmarkStart w:name="_Toc21528016" w:id="142"/>
      <w:r w:rsidRPr="006E080F">
        <w:t>P</w:t>
      </w:r>
      <w:r w:rsidRPr="006E080F" w:rsidR="00A7191F">
        <w:t>ayments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xmlns:wp14="http://schemas.microsoft.com/office/word/2010/wordml" w:rsidRPr="006E080F" w:rsidR="00437557" w:rsidP="00253E01" w:rsidRDefault="00437557" w14:paraId="739B69A0" wp14:textId="77777777">
      <w:pPr>
        <w:pStyle w:val="Heading2"/>
      </w:pPr>
      <w:r w:rsidRPr="006E080F">
        <w:t xml:space="preserve">The Contractor must invoice the PHN for the Services in accordance with the requirements set out in </w:t>
      </w:r>
      <w:r w:rsidR="00335980">
        <w:t>Item 5</w:t>
      </w:r>
      <w:r w:rsidRPr="006E080F">
        <w:t xml:space="preserve">. </w:t>
      </w:r>
    </w:p>
    <w:p xmlns:wp14="http://schemas.microsoft.com/office/word/2010/wordml" w:rsidRPr="006E080F" w:rsidR="00437557" w:rsidP="00253E01" w:rsidRDefault="00437557" w14:paraId="5FF7C3DF" wp14:textId="77777777">
      <w:pPr>
        <w:pStyle w:val="Heading2"/>
      </w:pPr>
      <w:r w:rsidRPr="006E080F">
        <w:t xml:space="preserve">The </w:t>
      </w:r>
      <w:r w:rsidRPr="006E080F" w:rsidR="00672FA2">
        <w:t>Payments</w:t>
      </w:r>
      <w:r w:rsidRPr="006E080F">
        <w:t xml:space="preserve"> are</w:t>
      </w:r>
      <w:r w:rsidRPr="006E080F" w:rsidR="007B35F7">
        <w:t xml:space="preserve"> </w:t>
      </w:r>
      <w:r w:rsidRPr="006E080F">
        <w:t>inclusive of all costs and expenses incurred by the Contractor</w:t>
      </w:r>
      <w:r w:rsidRPr="006E080F" w:rsidR="007B35F7">
        <w:t xml:space="preserve">, unless otherwise set out in </w:t>
      </w:r>
      <w:r w:rsidR="00335980">
        <w:t>Item 5</w:t>
      </w:r>
      <w:r w:rsidRPr="006E080F">
        <w:t>.</w:t>
      </w:r>
    </w:p>
    <w:p xmlns:wp14="http://schemas.microsoft.com/office/word/2010/wordml" w:rsidRPr="006E080F" w:rsidR="002B63C8" w:rsidP="00253E01" w:rsidRDefault="002B63C8" w14:paraId="4FC5AA73" wp14:textId="77777777">
      <w:pPr>
        <w:pStyle w:val="Heading2"/>
      </w:pPr>
      <w:r w:rsidRPr="006E080F">
        <w:t>All taxes</w:t>
      </w:r>
      <w:r w:rsidRPr="006E080F" w:rsidR="00B272D6">
        <w:t xml:space="preserve"> (other than GST, which is dealt with in clauses </w:t>
      </w:r>
      <w:r w:rsidRPr="006E080F" w:rsidR="00B272D6">
        <w:fldChar w:fldCharType="begin"/>
      </w:r>
      <w:r w:rsidRPr="006E080F" w:rsidR="00B272D6">
        <w:instrText xml:space="preserve"> REF _Ref424285970 \r \h </w:instrText>
      </w:r>
      <w:r w:rsidR="006E080F">
        <w:instrText xml:space="preserve"> \* MERGEFORMAT </w:instrText>
      </w:r>
      <w:r w:rsidRPr="006E080F" w:rsidR="00B272D6">
        <w:fldChar w:fldCharType="separate"/>
      </w:r>
      <w:r w:rsidR="004B18ED">
        <w:t>5.7</w:t>
      </w:r>
      <w:r w:rsidRPr="006E080F" w:rsidR="00B272D6">
        <w:fldChar w:fldCharType="end"/>
      </w:r>
      <w:r w:rsidRPr="006E080F" w:rsidR="00B272D6">
        <w:t xml:space="preserve"> to</w:t>
      </w:r>
      <w:r w:rsidRPr="006E080F" w:rsidR="00900659">
        <w:t xml:space="preserve"> </w:t>
      </w:r>
      <w:r w:rsidRPr="006E080F" w:rsidR="00900659">
        <w:fldChar w:fldCharType="begin"/>
      </w:r>
      <w:r w:rsidRPr="006E080F" w:rsidR="00900659">
        <w:instrText xml:space="preserve"> REF _Ref470822494 \w \h </w:instrText>
      </w:r>
      <w:r w:rsidR="006E080F">
        <w:instrText xml:space="preserve"> \* MERGEFORMAT </w:instrText>
      </w:r>
      <w:r w:rsidRPr="006E080F" w:rsidR="00900659">
        <w:fldChar w:fldCharType="separate"/>
      </w:r>
      <w:r w:rsidR="004B18ED">
        <w:t>5.11</w:t>
      </w:r>
      <w:r w:rsidRPr="006E080F" w:rsidR="00900659">
        <w:fldChar w:fldCharType="end"/>
      </w:r>
      <w:r w:rsidRPr="006E080F" w:rsidR="00B272D6">
        <w:t>)</w:t>
      </w:r>
      <w:r w:rsidRPr="006E080F">
        <w:t xml:space="preserve">, duties and government charges imposed or levied in Australia or overseas </w:t>
      </w:r>
      <w:r w:rsidRPr="006E080F" w:rsidR="001064DA">
        <w:t xml:space="preserve">on the Contractor or </w:t>
      </w:r>
      <w:r w:rsidRPr="006E080F">
        <w:t>in connection with</w:t>
      </w:r>
      <w:r w:rsidRPr="006E080F" w:rsidR="00D10424">
        <w:t xml:space="preserve"> </w:t>
      </w:r>
      <w:r w:rsidRPr="006E080F" w:rsidR="009473C1">
        <w:t>this Agreement</w:t>
      </w:r>
      <w:r w:rsidRPr="006E080F" w:rsidR="00D368E3">
        <w:t xml:space="preserve"> </w:t>
      </w:r>
      <w:r w:rsidRPr="006E080F">
        <w:t>will be the responsibility of the Contractor.</w:t>
      </w:r>
    </w:p>
    <w:p xmlns:wp14="http://schemas.microsoft.com/office/word/2010/wordml" w:rsidRPr="006E080F" w:rsidR="00437557" w:rsidP="00253E01" w:rsidRDefault="00437557" w14:paraId="215D2365" wp14:textId="77777777">
      <w:pPr>
        <w:pStyle w:val="Heading2"/>
        <w:keepNext/>
      </w:pPr>
      <w:r w:rsidRPr="006E080F">
        <w:t xml:space="preserve">Subject to: </w:t>
      </w:r>
    </w:p>
    <w:p xmlns:wp14="http://schemas.microsoft.com/office/word/2010/wordml" w:rsidRPr="006E080F" w:rsidR="00437557" w:rsidP="00253E01" w:rsidRDefault="00437557" w14:paraId="77B6F4FB" wp14:textId="77777777">
      <w:pPr>
        <w:pStyle w:val="Heading3"/>
      </w:pPr>
      <w:r w:rsidRPr="006E080F">
        <w:t>the Contractor compl</w:t>
      </w:r>
      <w:r w:rsidRPr="006E080F" w:rsidR="00D10424">
        <w:t xml:space="preserve">ying with its obligations under </w:t>
      </w:r>
      <w:r w:rsidRPr="006E080F" w:rsidR="009473C1">
        <w:t>this Agreement</w:t>
      </w:r>
      <w:r w:rsidRPr="006E080F" w:rsidR="00D368E3">
        <w:t xml:space="preserve"> </w:t>
      </w:r>
      <w:r w:rsidRPr="006E080F">
        <w:t xml:space="preserve">(including that the Services have been delivered </w:t>
      </w:r>
      <w:r w:rsidRPr="006E080F" w:rsidR="002B6611">
        <w:t xml:space="preserve">and performed </w:t>
      </w:r>
      <w:r w:rsidRPr="006E080F">
        <w:t xml:space="preserve">in accordance with </w:t>
      </w:r>
      <w:r w:rsidRPr="006E080F" w:rsidR="009473C1">
        <w:t>this Agreement</w:t>
      </w:r>
      <w:r w:rsidRPr="006E080F" w:rsidR="00A62A03">
        <w:t>)</w:t>
      </w:r>
      <w:r w:rsidRPr="006E080F" w:rsidR="00FD7BA1">
        <w:t xml:space="preserve"> and this clause </w:t>
      </w:r>
      <w:r w:rsidRPr="006E080F" w:rsidR="00FD7BA1">
        <w:fldChar w:fldCharType="begin"/>
      </w:r>
      <w:r w:rsidRPr="006E080F" w:rsidR="00FD7BA1">
        <w:instrText xml:space="preserve"> REF _Ref423429148 \r \h </w:instrText>
      </w:r>
      <w:r w:rsidR="006E080F">
        <w:instrText xml:space="preserve"> \* MERGEFORMAT </w:instrText>
      </w:r>
      <w:r w:rsidRPr="006E080F" w:rsidR="00FD7BA1">
        <w:fldChar w:fldCharType="separate"/>
      </w:r>
      <w:r w:rsidR="004B18ED">
        <w:t>5</w:t>
      </w:r>
      <w:r w:rsidRPr="006E080F" w:rsidR="00FD7BA1">
        <w:fldChar w:fldCharType="end"/>
      </w:r>
      <w:r w:rsidRPr="006E080F" w:rsidR="00A62A03">
        <w:t>; and</w:t>
      </w:r>
    </w:p>
    <w:p xmlns:wp14="http://schemas.microsoft.com/office/word/2010/wordml" w:rsidRPr="006E080F" w:rsidR="00A62A03" w:rsidP="00253E01" w:rsidRDefault="00A62A03" w14:paraId="7D100101" wp14:textId="77777777">
      <w:pPr>
        <w:pStyle w:val="Heading3"/>
      </w:pPr>
      <w:r w:rsidRPr="006E080F">
        <w:t xml:space="preserve">the Contractor not being in breach or default under </w:t>
      </w:r>
      <w:r w:rsidRPr="006E080F" w:rsidR="009473C1">
        <w:t>this Agreement</w:t>
      </w:r>
      <w:r w:rsidRPr="006E080F">
        <w:t>,</w:t>
      </w:r>
    </w:p>
    <w:p xmlns:wp14="http://schemas.microsoft.com/office/word/2010/wordml" w:rsidR="00437557" w:rsidP="00253E01" w:rsidRDefault="00437557" w14:paraId="7456CDED" wp14:textId="77777777">
      <w:pPr>
        <w:pStyle w:val="Indent2"/>
      </w:pPr>
      <w:r>
        <w:t xml:space="preserve">the PHN must pay the Contractor the </w:t>
      </w:r>
      <w:r w:rsidR="00672FA2">
        <w:t xml:space="preserve">Payments </w:t>
      </w:r>
      <w:r>
        <w:t xml:space="preserve">in accordance with </w:t>
      </w:r>
      <w:r w:rsidR="00335980">
        <w:t>Item 5</w:t>
      </w:r>
      <w:r>
        <w:t xml:space="preserve">. </w:t>
      </w:r>
    </w:p>
    <w:p xmlns:wp14="http://schemas.microsoft.com/office/word/2010/wordml" w:rsidRPr="006E080F" w:rsidR="00437557" w:rsidP="00253E01" w:rsidRDefault="00437557" w14:paraId="4B0DA764" wp14:textId="77777777">
      <w:pPr>
        <w:pStyle w:val="Heading2"/>
        <w:keepNext/>
      </w:pPr>
      <w:r>
        <w:t xml:space="preserve">Any payment of moneys under </w:t>
      </w:r>
      <w:r w:rsidR="00672FA2">
        <w:t>this clause </w:t>
      </w:r>
      <w:r w:rsidR="00672FA2">
        <w:fldChar w:fldCharType="begin"/>
      </w:r>
      <w:r w:rsidR="00672FA2">
        <w:instrText xml:space="preserve"> REF _Ref423429148 \r \h </w:instrText>
      </w:r>
      <w:r w:rsidR="00253E01">
        <w:instrText xml:space="preserve"> \* MERGEFORMAT </w:instrText>
      </w:r>
      <w:r w:rsidR="00672FA2">
        <w:fldChar w:fldCharType="separate"/>
      </w:r>
      <w:r w:rsidR="004B18ED">
        <w:t>5</w:t>
      </w:r>
      <w:r w:rsidR="00672FA2">
        <w:fldChar w:fldCharType="end"/>
      </w:r>
      <w:r w:rsidR="00672FA2">
        <w:t xml:space="preserve"> </w:t>
      </w:r>
      <w:r>
        <w:t xml:space="preserve">is </w:t>
      </w:r>
      <w:r w:rsidR="00FD7BA1">
        <w:t xml:space="preserve">a payment on account and does not constitute acceptance </w:t>
      </w:r>
      <w:r w:rsidRPr="006E080F" w:rsidR="00FD7BA1">
        <w:t xml:space="preserve">of a Service or Deliverable, </w:t>
      </w:r>
      <w:r w:rsidRPr="006E080F">
        <w:t>an admission of liability</w:t>
      </w:r>
      <w:r w:rsidRPr="006E080F" w:rsidR="00FD7BA1">
        <w:t xml:space="preserve"> </w:t>
      </w:r>
      <w:r w:rsidRPr="006E080F">
        <w:t>or</w:t>
      </w:r>
      <w:r w:rsidRPr="006E080F" w:rsidR="00FD7BA1">
        <w:t xml:space="preserve"> </w:t>
      </w:r>
      <w:r w:rsidRPr="006E080F">
        <w:t xml:space="preserve">approval </w:t>
      </w:r>
      <w:r w:rsidRPr="006E080F" w:rsidR="00FD7BA1">
        <w:t xml:space="preserve">that the Contractor has complied with </w:t>
      </w:r>
      <w:r w:rsidRPr="006E080F" w:rsidR="00DF1225">
        <w:t>this Agreement</w:t>
      </w:r>
      <w:r w:rsidRPr="006E080F" w:rsidR="00FD7BA1">
        <w:t>.</w:t>
      </w:r>
    </w:p>
    <w:p xmlns:wp14="http://schemas.microsoft.com/office/word/2010/wordml" w:rsidR="00437557" w:rsidP="00253E01" w:rsidRDefault="00437557" w14:paraId="6FB3A12D" wp14:textId="77777777">
      <w:pPr>
        <w:pStyle w:val="Heading2"/>
      </w:pPr>
      <w:r w:rsidRPr="006E080F">
        <w:t>Without limiting its rights under this clause</w:t>
      </w:r>
      <w:r>
        <w:t> </w:t>
      </w:r>
      <w:r w:rsidR="00F24393">
        <w:fldChar w:fldCharType="begin"/>
      </w:r>
      <w:r w:rsidR="00F24393">
        <w:instrText xml:space="preserve"> REF _Ref423429148 \r \h </w:instrText>
      </w:r>
      <w:r w:rsidR="00253E01">
        <w:instrText xml:space="preserve"> \* MERGEFORMAT </w:instrText>
      </w:r>
      <w:r w:rsidR="00F24393">
        <w:fldChar w:fldCharType="separate"/>
      </w:r>
      <w:r w:rsidR="004B18ED">
        <w:t>5</w:t>
      </w:r>
      <w:r w:rsidR="00F24393">
        <w:fldChar w:fldCharType="end"/>
      </w:r>
      <w:r>
        <w:t xml:space="preserve"> or otherwise </w:t>
      </w:r>
      <w:r w:rsidR="00FD7BA1">
        <w:t xml:space="preserve">any other agreement or </w:t>
      </w:r>
      <w:r>
        <w:t xml:space="preserve">at Law, the PHN may deduct from moneys otherwise due to the Contractor any debt or other moneys due </w:t>
      </w:r>
      <w:r w:rsidR="00E84587">
        <w:t xml:space="preserve">and </w:t>
      </w:r>
      <w:r>
        <w:t>payable by the Contractor to the PHN.</w:t>
      </w:r>
    </w:p>
    <w:p xmlns:wp14="http://schemas.microsoft.com/office/word/2010/wordml" w:rsidRPr="002B63C8" w:rsidR="00437557" w:rsidP="00253E01" w:rsidRDefault="00437557" w14:paraId="4F6AA261" wp14:textId="77777777">
      <w:pPr>
        <w:pStyle w:val="Indent1"/>
        <w:keepNext/>
        <w:rPr>
          <w:b/>
        </w:rPr>
      </w:pPr>
      <w:r w:rsidRPr="002B63C8">
        <w:rPr>
          <w:b/>
        </w:rPr>
        <w:lastRenderedPageBreak/>
        <w:t>Goods and Services Tax</w:t>
      </w:r>
    </w:p>
    <w:p xmlns:wp14="http://schemas.microsoft.com/office/word/2010/wordml" w:rsidR="00437557" w:rsidP="00253E01" w:rsidRDefault="00437557" w14:paraId="3D4E0A18" wp14:textId="77777777">
      <w:pPr>
        <w:pStyle w:val="Heading2"/>
        <w:keepNext/>
      </w:pPr>
      <w:bookmarkStart w:name="_Ref424285970" w:id="143"/>
      <w:r>
        <w:t xml:space="preserve">In this </w:t>
      </w:r>
      <w:r w:rsidR="00672FA2">
        <w:t>clause </w:t>
      </w:r>
      <w:r w:rsidR="00672FA2">
        <w:fldChar w:fldCharType="begin"/>
      </w:r>
      <w:r w:rsidR="00672FA2">
        <w:instrText xml:space="preserve"> REF _Ref423429213 \r \h </w:instrText>
      </w:r>
      <w:r w:rsidR="00253E01">
        <w:instrText xml:space="preserve"> \* MERGEFORMAT </w:instrText>
      </w:r>
      <w:r w:rsidR="00672FA2">
        <w:fldChar w:fldCharType="separate"/>
      </w:r>
      <w:r w:rsidR="004B18ED">
        <w:t>5</w:t>
      </w:r>
      <w:r w:rsidR="00672FA2">
        <w:fldChar w:fldCharType="end"/>
      </w:r>
      <w:r w:rsidR="00672FA2">
        <w:t xml:space="preserve"> and </w:t>
      </w:r>
      <w:bookmarkEnd w:id="143"/>
      <w:r w:rsidR="00335980">
        <w:t>Item 5</w:t>
      </w:r>
      <w:r w:rsidR="00FD7BA1">
        <w:t xml:space="preserve">, </w:t>
      </w:r>
      <w:r>
        <w:t xml:space="preserve">a word or expression defined in </w:t>
      </w:r>
      <w:r w:rsidRPr="00FD7BA1">
        <w:rPr>
          <w:i/>
        </w:rPr>
        <w:t>A New Tax System (Goods and Services Tax) Act 1999</w:t>
      </w:r>
      <w:r>
        <w:t xml:space="preserve"> (“</w:t>
      </w:r>
      <w:r w:rsidRPr="00FD7BA1">
        <w:rPr>
          <w:b/>
        </w:rPr>
        <w:t>GST Act</w:t>
      </w:r>
      <w:r>
        <w:t xml:space="preserve">”) and not otherwise defined in </w:t>
      </w:r>
      <w:r w:rsidR="00D368E3">
        <w:t xml:space="preserve">these terms and conditions </w:t>
      </w:r>
      <w:r>
        <w:t xml:space="preserve">has the same meaning given to it in </w:t>
      </w:r>
      <w:r w:rsidR="002B63C8">
        <w:t xml:space="preserve">the GST </w:t>
      </w:r>
      <w:r w:rsidR="00FD7BA1">
        <w:t>Act.</w:t>
      </w:r>
    </w:p>
    <w:p xmlns:wp14="http://schemas.microsoft.com/office/word/2010/wordml" w:rsidR="00437557" w:rsidP="00253E01" w:rsidRDefault="00437557" w14:paraId="08307CC8" wp14:textId="77777777">
      <w:pPr>
        <w:pStyle w:val="Heading2"/>
      </w:pPr>
      <w:r>
        <w:t>When any consideration (whether expressed in money or otherwise) becomes due in respect of a Taxable Supply by the Contractor, the Contractor will provide the PHN with a Tax Invoice for the Supply to which the payment relates and any other documentation required under the GST Law.</w:t>
      </w:r>
    </w:p>
    <w:p xmlns:wp14="http://schemas.microsoft.com/office/word/2010/wordml" w:rsidR="00437557" w:rsidP="00253E01" w:rsidRDefault="00437557" w14:paraId="2D399287" wp14:textId="77777777">
      <w:pPr>
        <w:pStyle w:val="Heading2"/>
      </w:pPr>
      <w:r>
        <w:t xml:space="preserve">If GST is applicable to a Supply </w:t>
      </w:r>
      <w:r w:rsidR="00FD7BA1">
        <w:t>(or part of a Supply)</w:t>
      </w:r>
      <w:r>
        <w:t>, then, to the extent that the consideration for that Supply is not already stated to include an amount in respect of GST, the Contractor may increase the consideration by the applicable amount of GST and the PHN must pay that increased amount.</w:t>
      </w:r>
    </w:p>
    <w:p xmlns:wp14="http://schemas.microsoft.com/office/word/2010/wordml" w:rsidR="00437557" w:rsidP="00253E01" w:rsidRDefault="00437557" w14:paraId="2ABB59C3" wp14:textId="77777777">
      <w:pPr>
        <w:pStyle w:val="Heading2"/>
        <w:keepNext/>
      </w:pPr>
      <w:r>
        <w:t xml:space="preserve">Where any out-of-pocket expenses incurred by the Contractor are to be reimbursed by the PHN under </w:t>
      </w:r>
      <w:r w:rsidR="00D368E3">
        <w:t>these terms and conditions</w:t>
      </w:r>
      <w:r>
        <w:t>, the reimbursable amount will be determined as follows:</w:t>
      </w:r>
    </w:p>
    <w:p xmlns:wp14="http://schemas.microsoft.com/office/word/2010/wordml" w:rsidR="00437557" w:rsidP="00253E01" w:rsidRDefault="00437557" w14:paraId="5C133B2E" wp14:textId="77777777">
      <w:pPr>
        <w:pStyle w:val="Heading3"/>
      </w:pPr>
      <w:r>
        <w:t>first, any amount that the Contractor is entitled to claim as an Input Tax Credit shall be deducted from the cost to the Contractor of the expense item to arrive at an “Actual Cost”; and</w:t>
      </w:r>
    </w:p>
    <w:p xmlns:wp14="http://schemas.microsoft.com/office/word/2010/wordml" w:rsidR="00437557" w:rsidP="00253E01" w:rsidRDefault="00437557" w14:paraId="71D8FB57" wp14:textId="77777777">
      <w:pPr>
        <w:pStyle w:val="Heading3"/>
      </w:pPr>
      <w:r>
        <w:t xml:space="preserve">second, the Actual Cost shall be increased by the amount of GST applicable to the Supply of the expense item to the PHN. </w:t>
      </w:r>
    </w:p>
    <w:p xmlns:wp14="http://schemas.microsoft.com/office/word/2010/wordml" w:rsidR="00437557" w:rsidP="00253E01" w:rsidRDefault="00437557" w14:paraId="4202CD48" wp14:textId="77777777">
      <w:pPr>
        <w:pStyle w:val="Heading2"/>
      </w:pPr>
      <w:bookmarkStart w:name="_Ref470822494" w:id="144"/>
      <w:r>
        <w:t xml:space="preserve">Each party agrees to do all things, including providing Tax Invoices and other documentation, that may be necessary or desirable to enable or assist the other party to claim any Input Tax Credit, adjustment or refund in relation to any amount of GST paid or payable in respect of any Supply made under or in connection with </w:t>
      </w:r>
      <w:r w:rsidR="00D368E3">
        <w:t xml:space="preserve">these terms and conditions </w:t>
      </w:r>
      <w:r>
        <w:t>but the supplier need not provide a Tax Invoice for a Supply until the supplier has received payment for the Supply.</w:t>
      </w:r>
      <w:bookmarkEnd w:id="144"/>
    </w:p>
    <w:p xmlns:wp14="http://schemas.microsoft.com/office/word/2010/wordml" w:rsidRPr="00DF265C" w:rsidR="00437557" w:rsidP="00253E01" w:rsidRDefault="00437557" w14:paraId="76DA311D" wp14:textId="77777777">
      <w:pPr>
        <w:pStyle w:val="Heading1"/>
        <w:jc w:val="both"/>
      </w:pPr>
      <w:bookmarkStart w:name="_Ref423009649" w:id="145"/>
      <w:bookmarkStart w:name="_Toc424287455" w:id="146"/>
      <w:bookmarkStart w:name="_Toc9435845" w:id="147"/>
      <w:bookmarkStart w:name="_Toc9588706" w:id="148"/>
      <w:bookmarkStart w:name="_Toc19875096" w:id="149"/>
      <w:bookmarkStart w:name="_Toc19875885" w:id="150"/>
      <w:bookmarkStart w:name="_Toc19875929" w:id="151"/>
      <w:bookmarkStart w:name="_Toc19876029" w:id="152"/>
      <w:bookmarkStart w:name="_Toc19876079" w:id="153"/>
      <w:bookmarkStart w:name="_Toc19876296" w:id="154"/>
      <w:bookmarkStart w:name="_Toc19876512" w:id="155"/>
      <w:bookmarkStart w:name="_Toc19891560" w:id="156"/>
      <w:bookmarkStart w:name="_Toc21528017" w:id="157"/>
      <w:r w:rsidRPr="00DF265C">
        <w:t>Intellectual Property Rights</w:t>
      </w:r>
      <w:bookmarkEnd w:id="145"/>
      <w:bookmarkEnd w:id="146"/>
      <w:bookmarkEnd w:id="147"/>
      <w:bookmarkEnd w:id="148"/>
      <w:bookmarkEnd w:id="149"/>
      <w:bookmarkEnd w:id="150"/>
      <w:bookmarkEnd w:id="151"/>
      <w:bookmarkEnd w:id="152"/>
      <w:bookmarkEnd w:id="153"/>
      <w:bookmarkEnd w:id="154"/>
      <w:bookmarkEnd w:id="155"/>
      <w:bookmarkEnd w:id="156"/>
      <w:bookmarkEnd w:id="157"/>
    </w:p>
    <w:p xmlns:wp14="http://schemas.microsoft.com/office/word/2010/wordml" w:rsidRPr="00DF265C" w:rsidR="00437557" w:rsidP="00253E01" w:rsidRDefault="002B63C8" w14:paraId="40600DFD" wp14:textId="77777777">
      <w:pPr>
        <w:pStyle w:val="Heading2"/>
        <w:keepNext/>
        <w:rPr>
          <w:b/>
        </w:rPr>
      </w:pPr>
      <w:r>
        <w:rPr>
          <w:b/>
        </w:rPr>
        <w:t xml:space="preserve">Existing </w:t>
      </w:r>
      <w:r w:rsidRPr="00DF265C" w:rsidR="00437557">
        <w:rPr>
          <w:b/>
        </w:rPr>
        <w:t>Material</w:t>
      </w:r>
    </w:p>
    <w:p xmlns:wp14="http://schemas.microsoft.com/office/word/2010/wordml" w:rsidR="00437557" w:rsidP="00253E01" w:rsidRDefault="00437557" w14:paraId="6B215C05" wp14:textId="77777777">
      <w:pPr>
        <w:pStyle w:val="Indent2"/>
      </w:pPr>
      <w:r>
        <w:t>This clause </w:t>
      </w:r>
      <w:r>
        <w:fldChar w:fldCharType="begin"/>
      </w:r>
      <w:r>
        <w:instrText xml:space="preserve"> REF _Ref423009649 \r \h </w:instrText>
      </w:r>
      <w:r w:rsidR="00253E01">
        <w:instrText xml:space="preserve"> \* MERGEFORMAT </w:instrText>
      </w:r>
      <w:r>
        <w:fldChar w:fldCharType="separate"/>
      </w:r>
      <w:r w:rsidR="004B18ED">
        <w:t>6</w:t>
      </w:r>
      <w:r>
        <w:fldChar w:fldCharType="end"/>
      </w:r>
      <w:r>
        <w:t xml:space="preserve"> does not affect the ownership of the Intellectual Property Rights in any </w:t>
      </w:r>
      <w:r w:rsidR="002B63C8">
        <w:t>Existing Material</w:t>
      </w:r>
      <w:r>
        <w:t>.</w:t>
      </w:r>
    </w:p>
    <w:p xmlns:wp14="http://schemas.microsoft.com/office/word/2010/wordml" w:rsidRPr="00DF265C" w:rsidR="00437557" w:rsidP="00253E01" w:rsidRDefault="00437557" w14:paraId="246B893C" wp14:textId="77777777">
      <w:pPr>
        <w:pStyle w:val="Heading2"/>
        <w:keepNext/>
        <w:rPr>
          <w:b/>
        </w:rPr>
      </w:pPr>
      <w:bookmarkStart w:name="_Ref511211249" w:id="158"/>
      <w:r>
        <w:rPr>
          <w:b/>
        </w:rPr>
        <w:t xml:space="preserve">PHN </w:t>
      </w:r>
      <w:r w:rsidRPr="00DF265C">
        <w:rPr>
          <w:b/>
        </w:rPr>
        <w:t xml:space="preserve">ownership of Intellectual Property Rights in </w:t>
      </w:r>
      <w:r w:rsidRPr="00F24DC9">
        <w:rPr>
          <w:b/>
        </w:rPr>
        <w:t>Developed</w:t>
      </w:r>
      <w:r>
        <w:t xml:space="preserve"> </w:t>
      </w:r>
      <w:r w:rsidRPr="00DF265C">
        <w:rPr>
          <w:b/>
        </w:rPr>
        <w:t>Material</w:t>
      </w:r>
      <w:bookmarkEnd w:id="158"/>
    </w:p>
    <w:p xmlns:wp14="http://schemas.microsoft.com/office/word/2010/wordml" w:rsidR="00437557" w:rsidP="00253E01" w:rsidRDefault="00875D6B" w14:paraId="50755A4E" wp14:textId="77777777">
      <w:pPr>
        <w:pStyle w:val="Heading3"/>
      </w:pPr>
      <w:r>
        <w:t xml:space="preserve">Unless otherwise specified in </w:t>
      </w:r>
      <w:r w:rsidR="00335980">
        <w:t>Item 6</w:t>
      </w:r>
      <w:r>
        <w:t xml:space="preserve">, </w:t>
      </w:r>
      <w:r w:rsidR="00437557">
        <w:t xml:space="preserve">Intellectual Property Rights in </w:t>
      </w:r>
      <w:r w:rsidR="002B63C8">
        <w:t xml:space="preserve">the </w:t>
      </w:r>
      <w:r w:rsidR="00437557">
        <w:t>Developed Material vest</w:t>
      </w:r>
      <w:r w:rsidR="002B63C8">
        <w:t>s</w:t>
      </w:r>
      <w:r w:rsidR="00437557">
        <w:t xml:space="preserve"> in the PHN upon creation.</w:t>
      </w:r>
    </w:p>
    <w:p xmlns:wp14="http://schemas.microsoft.com/office/word/2010/wordml" w:rsidR="00875D6B" w:rsidP="00253E01" w:rsidRDefault="00875D6B" w14:paraId="620F63EB" wp14:textId="77777777">
      <w:pPr>
        <w:pStyle w:val="Heading3"/>
      </w:pPr>
      <w:r>
        <w:t xml:space="preserve">To the extent </w:t>
      </w:r>
      <w:r w:rsidR="00335980">
        <w:t xml:space="preserve">Item 6 </w:t>
      </w:r>
      <w:r>
        <w:t>specifies that any part of the Intellectual Property Rights in the Developed Material (“</w:t>
      </w:r>
      <w:r w:rsidRPr="00875D6B">
        <w:rPr>
          <w:b/>
        </w:rPr>
        <w:t>Contractor Owned Developed Material</w:t>
      </w:r>
      <w:r>
        <w:t xml:space="preserve">”) will vest in the Contractor then the Contractor grants the PHN an </w:t>
      </w:r>
      <w:r w:rsidRPr="00232D94">
        <w:t>irrevocable, royalty and licence fee free, worldwide, non-exclusive licence (including a right of sub-licence) to use, reproduce, modify, adapt, publish, perform, broadcast</w:t>
      </w:r>
      <w:r>
        <w:t xml:space="preserve">, </w:t>
      </w:r>
      <w:r w:rsidRPr="00232D94">
        <w:t>communicate</w:t>
      </w:r>
      <w:r>
        <w:t xml:space="preserve"> and exploit the Contractor Owned Developed Material:</w:t>
      </w:r>
    </w:p>
    <w:p xmlns:wp14="http://schemas.microsoft.com/office/word/2010/wordml" w:rsidR="00875D6B" w:rsidP="00253E01" w:rsidRDefault="00875D6B" w14:paraId="29B57049" wp14:textId="77777777">
      <w:pPr>
        <w:pStyle w:val="Heading4"/>
      </w:pPr>
      <w:r>
        <w:t>during the Term so that the PHN receives the full benefit of the Services; and</w:t>
      </w:r>
    </w:p>
    <w:p xmlns:wp14="http://schemas.microsoft.com/office/word/2010/wordml" w:rsidR="00875D6B" w:rsidP="00253E01" w:rsidRDefault="00875D6B" w14:paraId="507D8AC2" wp14:textId="77777777">
      <w:pPr>
        <w:pStyle w:val="Heading4"/>
      </w:pPr>
      <w:r>
        <w:t>perpetually to the extent incorporated into Developed Materials owned by the PHN.</w:t>
      </w:r>
    </w:p>
    <w:p xmlns:wp14="http://schemas.microsoft.com/office/word/2010/wordml" w:rsidR="00560201" w:rsidP="00253E01" w:rsidRDefault="00560201" w14:paraId="051725B0" wp14:textId="77777777">
      <w:pPr>
        <w:pStyle w:val="Heading3"/>
        <w:numPr>
          <w:ilvl w:val="0"/>
          <w:numId w:val="0"/>
        </w:numPr>
        <w:pBdr>
          <w:top w:val="single" w:color="auto" w:sz="4" w:space="1"/>
          <w:left w:val="single" w:color="auto" w:sz="4" w:space="4"/>
          <w:bottom w:val="single" w:color="auto" w:sz="4" w:space="1"/>
          <w:right w:val="single" w:color="auto" w:sz="4" w:space="4"/>
        </w:pBdr>
        <w:ind w:left="992"/>
      </w:pPr>
      <w:r w:rsidRPr="00B2084C">
        <w:rPr>
          <w:b/>
        </w:rPr>
        <w:t>Note to Contractor</w:t>
      </w:r>
      <w:r w:rsidRPr="00560201">
        <w:t>: If there is Contractor Material that cannot be licensed on these terms, please inform the PHN and propose a narrower lice</w:t>
      </w:r>
      <w:r>
        <w:t>nce scope to include in Item 6</w:t>
      </w:r>
      <w:r w:rsidRPr="00560201">
        <w:t>.</w:t>
      </w:r>
    </w:p>
    <w:p xmlns:wp14="http://schemas.microsoft.com/office/word/2010/wordml" w:rsidR="00C4179F" w:rsidP="00253E01" w:rsidRDefault="00C4179F" w14:paraId="0D208EC0" wp14:textId="77777777">
      <w:pPr>
        <w:pStyle w:val="Heading3"/>
      </w:pPr>
      <w:r>
        <w:lastRenderedPageBreak/>
        <w:t>This clause </w:t>
      </w:r>
      <w:r>
        <w:fldChar w:fldCharType="begin"/>
      </w:r>
      <w:r>
        <w:instrText xml:space="preserve"> REF _Ref511211249 \w \h </w:instrText>
      </w:r>
      <w:r w:rsidR="00253E01">
        <w:instrText xml:space="preserve"> \* MERGEFORMAT </w:instrText>
      </w:r>
      <w:r>
        <w:fldChar w:fldCharType="separate"/>
      </w:r>
      <w:r w:rsidR="004B18ED">
        <w:t>6.2</w:t>
      </w:r>
      <w:r>
        <w:fldChar w:fldCharType="end"/>
      </w:r>
      <w:r>
        <w:t xml:space="preserve"> does not affect the ownership of the Intellectual Property Rights in Excluded Developed Material.</w:t>
      </w:r>
    </w:p>
    <w:p xmlns:wp14="http://schemas.microsoft.com/office/word/2010/wordml" w:rsidRPr="00DA2B66" w:rsidR="00DA2B66" w:rsidP="00253E01" w:rsidRDefault="00DA2B66" w14:paraId="20DD7DCA" wp14:textId="77777777">
      <w:pPr>
        <w:pStyle w:val="Heading2"/>
        <w:keepNext/>
        <w:rPr>
          <w:b/>
        </w:rPr>
      </w:pPr>
      <w:bookmarkStart w:name="_Ref423432137" w:id="159"/>
      <w:r w:rsidRPr="00DA2B66">
        <w:rPr>
          <w:b/>
        </w:rPr>
        <w:t>Licence of Contractor Materials to PHN</w:t>
      </w:r>
      <w:bookmarkEnd w:id="159"/>
    </w:p>
    <w:p xmlns:wp14="http://schemas.microsoft.com/office/word/2010/wordml" w:rsidR="00437557" w:rsidP="00253E01" w:rsidRDefault="00437557" w14:paraId="2F7F9103" wp14:textId="77777777">
      <w:pPr>
        <w:pStyle w:val="Indent2"/>
      </w:pPr>
      <w:r>
        <w:t>Unless otherwise specified in</w:t>
      </w:r>
      <w:r w:rsidR="001064F0">
        <w:t xml:space="preserve"> </w:t>
      </w:r>
      <w:r w:rsidR="00335980">
        <w:t>Item 6</w:t>
      </w:r>
      <w:r>
        <w:t>, the Contractor grants to or must obtain for the PHN a</w:t>
      </w:r>
      <w:r w:rsidR="00875D6B">
        <w:t>n</w:t>
      </w:r>
      <w:r>
        <w:t xml:space="preserve"> </w:t>
      </w:r>
      <w:r w:rsidRPr="00232D94" w:rsidR="002B63C8">
        <w:t>irrevocable, royalty and licence fee free, worldwide, non-exclusive licence (including a right of sub-licence) to use, reproduce, modify, adapt, publish, perform, broadcast</w:t>
      </w:r>
      <w:r w:rsidR="002B63C8">
        <w:t xml:space="preserve">, </w:t>
      </w:r>
      <w:r w:rsidRPr="00232D94" w:rsidR="002B63C8">
        <w:t>communicate</w:t>
      </w:r>
      <w:r w:rsidR="002B63C8">
        <w:t xml:space="preserve"> and exploit </w:t>
      </w:r>
      <w:r w:rsidR="00875D6B">
        <w:t xml:space="preserve">Contractor </w:t>
      </w:r>
      <w:r>
        <w:t>Material</w:t>
      </w:r>
      <w:r w:rsidR="00FD7BA1">
        <w:t>:</w:t>
      </w:r>
    </w:p>
    <w:p xmlns:wp14="http://schemas.microsoft.com/office/word/2010/wordml" w:rsidR="00FD7BA1" w:rsidP="00253E01" w:rsidRDefault="00FD7BA1" w14:paraId="0D568251" wp14:textId="77777777">
      <w:pPr>
        <w:pStyle w:val="Heading3"/>
      </w:pPr>
      <w:r>
        <w:t>during the Term</w:t>
      </w:r>
      <w:r w:rsidR="00993860">
        <w:t xml:space="preserve"> so that the PHN receives the full benefit of the Services</w:t>
      </w:r>
      <w:r>
        <w:t>; and</w:t>
      </w:r>
    </w:p>
    <w:p xmlns:wp14="http://schemas.microsoft.com/office/word/2010/wordml" w:rsidR="00FD7BA1" w:rsidP="00253E01" w:rsidRDefault="00FD7BA1" w14:paraId="3783D88C" wp14:textId="77777777">
      <w:pPr>
        <w:pStyle w:val="Heading3"/>
      </w:pPr>
      <w:r>
        <w:t>perpetual</w:t>
      </w:r>
      <w:r w:rsidR="00993860">
        <w:t xml:space="preserve">ly </w:t>
      </w:r>
      <w:r>
        <w:t>to the extent incorporated into Developed Materials.</w:t>
      </w:r>
    </w:p>
    <w:p xmlns:wp14="http://schemas.microsoft.com/office/word/2010/wordml" w:rsidRPr="00DA2B66" w:rsidR="00DA2B66" w:rsidP="00253E01" w:rsidRDefault="00DA2B66" w14:paraId="7FAF7DF7" wp14:textId="77777777">
      <w:pPr>
        <w:pStyle w:val="Heading2"/>
        <w:keepNext/>
        <w:rPr>
          <w:b/>
        </w:rPr>
      </w:pPr>
      <w:bookmarkStart w:name="_Ref423429707" w:id="160"/>
      <w:r w:rsidRPr="00DA2B66">
        <w:rPr>
          <w:b/>
        </w:rPr>
        <w:t xml:space="preserve">Licence of </w:t>
      </w:r>
      <w:r w:rsidR="00B272D6">
        <w:rPr>
          <w:b/>
        </w:rPr>
        <w:t xml:space="preserve">Developed </w:t>
      </w:r>
      <w:r w:rsidRPr="00DA2B66">
        <w:rPr>
          <w:b/>
        </w:rPr>
        <w:t xml:space="preserve">Materials </w:t>
      </w:r>
      <w:r w:rsidR="00B272D6">
        <w:rPr>
          <w:b/>
        </w:rPr>
        <w:t xml:space="preserve">and </w:t>
      </w:r>
      <w:r w:rsidRPr="00DA2B66">
        <w:rPr>
          <w:b/>
        </w:rPr>
        <w:t xml:space="preserve">PHN </w:t>
      </w:r>
      <w:r w:rsidR="00B272D6">
        <w:rPr>
          <w:b/>
        </w:rPr>
        <w:t>Material</w:t>
      </w:r>
      <w:r w:rsidRPr="00DA2B66">
        <w:rPr>
          <w:b/>
        </w:rPr>
        <w:t xml:space="preserve"> to Contractor</w:t>
      </w:r>
      <w:bookmarkEnd w:id="160"/>
    </w:p>
    <w:p xmlns:wp14="http://schemas.microsoft.com/office/word/2010/wordml" w:rsidRPr="006E080F" w:rsidR="00437557" w:rsidP="00253E01" w:rsidRDefault="00DA2B66" w14:paraId="0B03D4C4" wp14:textId="77777777">
      <w:pPr>
        <w:pStyle w:val="Indent2"/>
      </w:pPr>
      <w:r>
        <w:t>Unless otherwise specified in</w:t>
      </w:r>
      <w:r w:rsidR="001064F0">
        <w:t xml:space="preserve"> </w:t>
      </w:r>
      <w:r w:rsidR="00335980">
        <w:t>Item 6</w:t>
      </w:r>
      <w:r>
        <w:t>, to the extent that</w:t>
      </w:r>
      <w:bookmarkStart w:name="_Ref423009595" w:id="161"/>
      <w:r>
        <w:t xml:space="preserve"> </w:t>
      </w:r>
      <w:r w:rsidR="00437557">
        <w:t xml:space="preserve">the Contractor </w:t>
      </w:r>
      <w:r w:rsidRPr="006E080F" w:rsidR="00437557">
        <w:t xml:space="preserve">needs to use any of the PHN Material or Developed Material for the purpose of performing its obligations under </w:t>
      </w:r>
      <w:r w:rsidRPr="006E080F" w:rsidR="00E922DF">
        <w:t>this Agreement</w:t>
      </w:r>
      <w:r w:rsidRPr="006E080F" w:rsidR="00437557">
        <w:t>, the PHN grants the Contractor, subject to any conditions or restrictions specified in</w:t>
      </w:r>
      <w:r w:rsidRPr="006E080F" w:rsidR="001064F0">
        <w:t xml:space="preserve"> </w:t>
      </w:r>
      <w:r w:rsidR="00335980">
        <w:t xml:space="preserve">Item 6 </w:t>
      </w:r>
      <w:r w:rsidRPr="006E080F" w:rsidR="00437557">
        <w:t>and any direction by the PHN, a non-exclusive, non-transferable, royalty-free licence to use:</w:t>
      </w:r>
      <w:bookmarkEnd w:id="161"/>
      <w:r w:rsidRPr="006E080F" w:rsidR="00437557">
        <w:t xml:space="preserve"> </w:t>
      </w:r>
    </w:p>
    <w:p xmlns:wp14="http://schemas.microsoft.com/office/word/2010/wordml" w:rsidRPr="006E080F" w:rsidR="00437557" w:rsidP="00253E01" w:rsidRDefault="00437557" w14:paraId="45E7DB25" wp14:textId="77777777">
      <w:pPr>
        <w:pStyle w:val="Heading3"/>
      </w:pPr>
      <w:r w:rsidRPr="006E080F">
        <w:t>the Developed Material; and</w:t>
      </w:r>
    </w:p>
    <w:p xmlns:wp14="http://schemas.microsoft.com/office/word/2010/wordml" w:rsidR="00437557" w:rsidP="00253E01" w:rsidRDefault="00220317" w14:paraId="77ECD666" wp14:textId="77777777">
      <w:pPr>
        <w:pStyle w:val="Heading3"/>
      </w:pPr>
      <w:r>
        <w:t>the PHN Material,</w:t>
      </w:r>
    </w:p>
    <w:p xmlns:wp14="http://schemas.microsoft.com/office/word/2010/wordml" w:rsidR="00437557" w:rsidP="00253E01" w:rsidRDefault="00437557" w14:paraId="172C2A19" wp14:textId="77777777">
      <w:pPr>
        <w:pStyle w:val="Indent2"/>
        <w:spacing w:before="0"/>
      </w:pPr>
      <w:r>
        <w:t xml:space="preserve">solely for the purpose of providing the Services and for the </w:t>
      </w:r>
      <w:r w:rsidR="002B63C8">
        <w:t>T</w:t>
      </w:r>
      <w:r>
        <w:t>erm. The licence granted under this clause </w:t>
      </w:r>
      <w:r w:rsidR="00F24393">
        <w:fldChar w:fldCharType="begin"/>
      </w:r>
      <w:r w:rsidR="00F24393">
        <w:instrText xml:space="preserve"> REF _Ref423429707 \r \h </w:instrText>
      </w:r>
      <w:r w:rsidR="00253E01">
        <w:instrText xml:space="preserve"> \* MERGEFORMAT </w:instrText>
      </w:r>
      <w:r w:rsidR="00F24393">
        <w:fldChar w:fldCharType="separate"/>
      </w:r>
      <w:r w:rsidR="004B18ED">
        <w:t>6.4</w:t>
      </w:r>
      <w:r w:rsidR="00F24393">
        <w:fldChar w:fldCharType="end"/>
      </w:r>
      <w:r>
        <w:t xml:space="preserve"> does not allow the Contractor to distribute or exploit the PHN Material or the Developed Material unless the PHN agrees in writing.</w:t>
      </w:r>
    </w:p>
    <w:p xmlns:wp14="http://schemas.microsoft.com/office/word/2010/wordml" w:rsidRPr="009D5A35" w:rsidR="00437557" w:rsidP="00253E01" w:rsidRDefault="00A7191F" w14:paraId="090715E7" wp14:textId="77777777">
      <w:pPr>
        <w:pStyle w:val="Heading2"/>
        <w:keepNext/>
        <w:rPr>
          <w:b/>
        </w:rPr>
      </w:pPr>
      <w:r>
        <w:rPr>
          <w:b/>
        </w:rPr>
        <w:t>Intellectual Property Rights w</w:t>
      </w:r>
      <w:r w:rsidRPr="009D5A35" w:rsidR="00437557">
        <w:rPr>
          <w:b/>
        </w:rPr>
        <w:t>arranty</w:t>
      </w:r>
    </w:p>
    <w:p xmlns:wp14="http://schemas.microsoft.com/office/word/2010/wordml" w:rsidR="00437557" w:rsidP="00253E01" w:rsidRDefault="00437557" w14:paraId="6D393520" wp14:textId="77777777">
      <w:pPr>
        <w:pStyle w:val="Indent2"/>
      </w:pPr>
      <w:r>
        <w:t>The Contractor warrants that:</w:t>
      </w:r>
    </w:p>
    <w:p xmlns:wp14="http://schemas.microsoft.com/office/word/2010/wordml" w:rsidR="00437557" w:rsidP="00253E01" w:rsidRDefault="00437557" w14:paraId="58F90D75" wp14:textId="77777777">
      <w:pPr>
        <w:pStyle w:val="Heading3"/>
      </w:pPr>
      <w:r>
        <w:t>the PHN</w:t>
      </w:r>
      <w:r w:rsidR="00B272D6">
        <w:t>’</w:t>
      </w:r>
      <w:r>
        <w:t>s use of the Developed Material and the Contractor Material (“</w:t>
      </w:r>
      <w:r w:rsidRPr="009D5A35">
        <w:rPr>
          <w:b/>
        </w:rPr>
        <w:t>Warranted Material</w:t>
      </w:r>
      <w:r>
        <w:t>”) will not infringe the Intellectual Property Rights or Moral Rights of any person; and</w:t>
      </w:r>
    </w:p>
    <w:p xmlns:wp14="http://schemas.microsoft.com/office/word/2010/wordml" w:rsidR="00437557" w:rsidP="00253E01" w:rsidRDefault="00437557" w14:paraId="7C263F48" wp14:textId="77777777">
      <w:pPr>
        <w:pStyle w:val="Heading3"/>
      </w:pPr>
      <w:r>
        <w:t>it has the necessary rights to vest the Intellectual Property Rights and grant the licences as provided in this clause </w:t>
      </w:r>
      <w:r>
        <w:fldChar w:fldCharType="begin"/>
      </w:r>
      <w:r>
        <w:instrText xml:space="preserve"> REF _Ref423009649 \w \h </w:instrText>
      </w:r>
      <w:r w:rsidR="00253E01">
        <w:instrText xml:space="preserve"> \* MERGEFORMAT </w:instrText>
      </w:r>
      <w:r>
        <w:fldChar w:fldCharType="separate"/>
      </w:r>
      <w:r w:rsidR="004B18ED">
        <w:t>6</w:t>
      </w:r>
      <w:r>
        <w:fldChar w:fldCharType="end"/>
      </w:r>
      <w:r>
        <w:t>.</w:t>
      </w:r>
    </w:p>
    <w:p xmlns:wp14="http://schemas.microsoft.com/office/word/2010/wordml" w:rsidRPr="009D5A35" w:rsidR="00F24393" w:rsidP="00253E01" w:rsidRDefault="00F24393" w14:paraId="19AE86CD" wp14:textId="77777777">
      <w:pPr>
        <w:pStyle w:val="Heading2"/>
        <w:keepNext/>
        <w:rPr>
          <w:b/>
        </w:rPr>
      </w:pPr>
      <w:r>
        <w:rPr>
          <w:b/>
        </w:rPr>
        <w:t>Third party claims</w:t>
      </w:r>
    </w:p>
    <w:p xmlns:wp14="http://schemas.microsoft.com/office/word/2010/wordml" w:rsidR="00437557" w:rsidP="00253E01" w:rsidRDefault="00437557" w14:paraId="30CEA1E4" wp14:textId="77777777">
      <w:pPr>
        <w:pStyle w:val="Indent2"/>
      </w:pPr>
      <w:r>
        <w:t xml:space="preserve">If a third party claims or is likely to claim that all or part of the Warranted Material infringes </w:t>
      </w:r>
      <w:r w:rsidR="00A0173B">
        <w:t>a</w:t>
      </w:r>
      <w:r>
        <w:t xml:space="preserve"> third party</w:t>
      </w:r>
      <w:r w:rsidR="00B272D6">
        <w:t>’</w:t>
      </w:r>
      <w:r>
        <w:t>s Intellectual Property Rights</w:t>
      </w:r>
      <w:r w:rsidR="002B63C8">
        <w:t xml:space="preserve"> or Moral Rights</w:t>
      </w:r>
      <w:r>
        <w:t xml:space="preserve">, </w:t>
      </w:r>
      <w:r w:rsidR="001C45BC">
        <w:t xml:space="preserve">without limiting the PHN’s other rights, </w:t>
      </w:r>
      <w:r>
        <w:t xml:space="preserve">the Contractor must promptly and at its own </w:t>
      </w:r>
      <w:r w:rsidR="00D01324">
        <w:t>cost</w:t>
      </w:r>
      <w:r>
        <w:t>:</w:t>
      </w:r>
    </w:p>
    <w:p xmlns:wp14="http://schemas.microsoft.com/office/word/2010/wordml" w:rsidR="00437557" w:rsidP="00253E01" w:rsidRDefault="00437557" w14:paraId="75186CB8" wp14:textId="77777777">
      <w:pPr>
        <w:pStyle w:val="Heading3"/>
      </w:pPr>
      <w:r>
        <w:t>use its best efforts to secure the rights for the PHN to continue to use the affected Warranted Material; or</w:t>
      </w:r>
    </w:p>
    <w:p xmlns:wp14="http://schemas.microsoft.com/office/word/2010/wordml" w:rsidR="00437557" w:rsidP="00253E01" w:rsidRDefault="00437557" w14:paraId="6C0A4F82" wp14:textId="77777777">
      <w:pPr>
        <w:pStyle w:val="Heading3"/>
      </w:pPr>
      <w:bookmarkStart w:name="_Ref423008338" w:id="162"/>
      <w:r>
        <w:t>replace or modify the Warranted Material in a manner acceptable to the PHN so that it becomes non-infringing.</w:t>
      </w:r>
      <w:bookmarkEnd w:id="162"/>
    </w:p>
    <w:p xmlns:wp14="http://schemas.microsoft.com/office/word/2010/wordml" w:rsidRPr="00F24393" w:rsidR="00437557" w:rsidP="00253E01" w:rsidRDefault="00F24393" w14:paraId="2183BA47" wp14:textId="77777777">
      <w:pPr>
        <w:pStyle w:val="Heading2"/>
        <w:keepNext/>
        <w:rPr>
          <w:b/>
        </w:rPr>
      </w:pPr>
      <w:bookmarkStart w:name="_Ref423010819" w:id="163"/>
      <w:r w:rsidRPr="00F24393">
        <w:rPr>
          <w:b/>
        </w:rPr>
        <w:t>Moral rights</w:t>
      </w:r>
      <w:bookmarkEnd w:id="163"/>
    </w:p>
    <w:p xmlns:wp14="http://schemas.microsoft.com/office/word/2010/wordml" w:rsidR="00437557" w:rsidP="00253E01" w:rsidRDefault="00437557" w14:paraId="18ECA054" wp14:textId="77777777">
      <w:pPr>
        <w:pStyle w:val="Indent2"/>
      </w:pPr>
      <w:r>
        <w:t xml:space="preserve">To the extent permitted by Law and for the </w:t>
      </w:r>
      <w:r w:rsidR="00BF484C">
        <w:t xml:space="preserve">PHN’s </w:t>
      </w:r>
      <w:r>
        <w:t>benefit, the Contractor must:</w:t>
      </w:r>
    </w:p>
    <w:p xmlns:wp14="http://schemas.microsoft.com/office/word/2010/wordml" w:rsidR="00437557" w:rsidP="00253E01" w:rsidRDefault="00437557" w14:paraId="2FA1AAF1" wp14:textId="77777777">
      <w:pPr>
        <w:pStyle w:val="Heading3"/>
      </w:pPr>
      <w:r>
        <w:t>give, where the Contractor is an individual; and</w:t>
      </w:r>
    </w:p>
    <w:p xmlns:wp14="http://schemas.microsoft.com/office/word/2010/wordml" w:rsidR="00437557" w:rsidP="00253E01" w:rsidRDefault="00437557" w14:paraId="2DD9136B" wp14:textId="77777777">
      <w:pPr>
        <w:pStyle w:val="Heading3"/>
      </w:pPr>
      <w:r>
        <w:t xml:space="preserve">use its </w:t>
      </w:r>
      <w:r w:rsidR="00D82859">
        <w:t xml:space="preserve">reasonable </w:t>
      </w:r>
      <w:r>
        <w:t>endeavours to ensure that Personnel used by the Contractor in the production or creation of the Developed Material gives,</w:t>
      </w:r>
    </w:p>
    <w:p xmlns:wp14="http://schemas.microsoft.com/office/word/2010/wordml" w:rsidR="00437557" w:rsidP="00253E01" w:rsidRDefault="00437557" w14:paraId="2A0DB289" wp14:textId="77777777">
      <w:pPr>
        <w:pStyle w:val="Indent2"/>
        <w:spacing w:before="0"/>
      </w:pPr>
      <w:r>
        <w:lastRenderedPageBreak/>
        <w:t xml:space="preserve">genuine consent in writing, in a form </w:t>
      </w:r>
      <w:r w:rsidR="00D01324">
        <w:t xml:space="preserve">reasonably </w:t>
      </w:r>
      <w:r>
        <w:t xml:space="preserve">acceptable to the PHN, to the use of the Developed Material for </w:t>
      </w:r>
      <w:r w:rsidR="00DB2679">
        <w:t xml:space="preserve">acts that </w:t>
      </w:r>
      <w:r>
        <w:t xml:space="preserve">would otherwise be an infringement of their Moral Rights. </w:t>
      </w:r>
      <w:r w:rsidR="008A123E">
        <w:br/>
      </w:r>
    </w:p>
    <w:p xmlns:wp14="http://schemas.microsoft.com/office/word/2010/wordml" w:rsidRPr="00DF265C" w:rsidR="002F27D3" w:rsidP="00253E01" w:rsidRDefault="00DC12EA" w14:paraId="139F2A40" wp14:textId="77777777">
      <w:pPr>
        <w:pStyle w:val="Heading1"/>
        <w:jc w:val="both"/>
      </w:pPr>
      <w:bookmarkStart w:name="_Ref424244811" w:id="164"/>
      <w:bookmarkStart w:name="_Ref424245903" w:id="165"/>
      <w:bookmarkStart w:name="_Toc424287456" w:id="166"/>
      <w:bookmarkStart w:name="_Toc9435846" w:id="167"/>
      <w:bookmarkStart w:name="_Toc9588707" w:id="168"/>
      <w:bookmarkStart w:name="_Toc19875097" w:id="169"/>
      <w:bookmarkStart w:name="_Toc19875886" w:id="170"/>
      <w:bookmarkStart w:name="_Toc19875930" w:id="171"/>
      <w:bookmarkStart w:name="_Toc19876030" w:id="172"/>
      <w:bookmarkStart w:name="_Toc19876080" w:id="173"/>
      <w:bookmarkStart w:name="_Toc19876297" w:id="174"/>
      <w:bookmarkStart w:name="_Toc19876513" w:id="175"/>
      <w:bookmarkStart w:name="_Toc19891561" w:id="176"/>
      <w:bookmarkStart w:name="_Toc21528018" w:id="177"/>
      <w:r>
        <w:t>K</w:t>
      </w:r>
      <w:r w:rsidR="00A7191F">
        <w:t>ey</w:t>
      </w:r>
      <w:r>
        <w:t xml:space="preserve"> </w:t>
      </w:r>
      <w:r w:rsidRPr="00DF265C" w:rsidR="002F27D3">
        <w:t>Personnel and subcontracting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xmlns:wp14="http://schemas.microsoft.com/office/word/2010/wordml" w:rsidRPr="00DF265C" w:rsidR="002F27D3" w:rsidP="00253E01" w:rsidRDefault="002F27D3" w14:paraId="259B4D58" wp14:textId="77777777">
      <w:pPr>
        <w:pStyle w:val="Heading2"/>
        <w:keepNext/>
        <w:rPr>
          <w:b/>
        </w:rPr>
      </w:pPr>
      <w:r w:rsidRPr="00DF265C">
        <w:rPr>
          <w:b/>
        </w:rPr>
        <w:t>Subcontractors</w:t>
      </w:r>
    </w:p>
    <w:p xmlns:wp14="http://schemas.microsoft.com/office/word/2010/wordml" w:rsidR="002F27D3" w:rsidP="00253E01" w:rsidRDefault="002F27D3" w14:paraId="185C1526" wp14:textId="77777777">
      <w:pPr>
        <w:pStyle w:val="Heading3"/>
      </w:pPr>
      <w:r>
        <w:t xml:space="preserve">The Contractor must not subcontract any aspect of </w:t>
      </w:r>
      <w:r w:rsidR="00360AD9">
        <w:t xml:space="preserve">providing </w:t>
      </w:r>
      <w:r>
        <w:t xml:space="preserve">the Services without the </w:t>
      </w:r>
      <w:r w:rsidR="00360AD9">
        <w:t xml:space="preserve">PHN’s (or the Department under the PHN Funding Agreement) </w:t>
      </w:r>
      <w:r>
        <w:t xml:space="preserve">prior written approval which may be given or withheld in the </w:t>
      </w:r>
      <w:r w:rsidR="00F24DC9">
        <w:t>PHN</w:t>
      </w:r>
      <w:r w:rsidR="00B272D6">
        <w:t>’</w:t>
      </w:r>
      <w:r>
        <w:t xml:space="preserve">s </w:t>
      </w:r>
      <w:r w:rsidR="00360AD9">
        <w:t xml:space="preserve">(or the Department’s) </w:t>
      </w:r>
      <w:r>
        <w:t>sole and absolute discretion</w:t>
      </w:r>
      <w:r w:rsidR="00360AD9">
        <w:t>.</w:t>
      </w:r>
    </w:p>
    <w:p xmlns:wp14="http://schemas.microsoft.com/office/word/2010/wordml" w:rsidRPr="006E080F" w:rsidR="00D01324" w:rsidP="00253E01" w:rsidRDefault="002F27D3" w14:paraId="0C2DA29F" wp14:textId="77777777">
      <w:pPr>
        <w:pStyle w:val="Heading3"/>
      </w:pPr>
      <w:bookmarkStart w:name="_Ref424246005" w:id="178"/>
      <w:r>
        <w:t xml:space="preserve">The Contractor must ensure that any subcontractor, </w:t>
      </w:r>
      <w:r w:rsidR="00875D6B">
        <w:t>P</w:t>
      </w:r>
      <w:r>
        <w:t xml:space="preserve">ersonnel and </w:t>
      </w:r>
      <w:r w:rsidR="00DC12EA">
        <w:t xml:space="preserve">Key </w:t>
      </w:r>
      <w:r>
        <w:t xml:space="preserve">Personnel </w:t>
      </w:r>
      <w:r w:rsidRPr="006E080F">
        <w:t xml:space="preserve">approved under </w:t>
      </w:r>
      <w:r w:rsidRPr="006E080F" w:rsidR="00DF1225">
        <w:t>this Agreement</w:t>
      </w:r>
      <w:r w:rsidRPr="006E080F" w:rsidR="00D368E3">
        <w:t xml:space="preserve"> </w:t>
      </w:r>
      <w:r w:rsidRPr="006E080F">
        <w:t>complies with</w:t>
      </w:r>
      <w:r w:rsidRPr="006E080F" w:rsidR="00615CB1">
        <w:t xml:space="preserve"> </w:t>
      </w:r>
      <w:bookmarkEnd w:id="178"/>
      <w:r w:rsidRPr="006E080F" w:rsidR="00615CB1">
        <w:t xml:space="preserve">all applicable Law, </w:t>
      </w:r>
      <w:r w:rsidRPr="006E080F" w:rsidR="00D01324">
        <w:t>this clause </w:t>
      </w:r>
      <w:r w:rsidRPr="006E080F" w:rsidR="00D01324">
        <w:fldChar w:fldCharType="begin"/>
      </w:r>
      <w:r w:rsidRPr="006E080F" w:rsidR="00D01324">
        <w:instrText xml:space="preserve"> REF _Ref424244811 \r \h </w:instrText>
      </w:r>
      <w:r w:rsidRPr="006E080F" w:rsidR="00615CB1">
        <w:instrText xml:space="preserve"> \* MERGEFORMAT </w:instrText>
      </w:r>
      <w:r w:rsidRPr="006E080F" w:rsidR="00D01324">
        <w:fldChar w:fldCharType="separate"/>
      </w:r>
      <w:r w:rsidR="004B18ED">
        <w:t>7</w:t>
      </w:r>
      <w:r w:rsidRPr="006E080F" w:rsidR="00D01324">
        <w:fldChar w:fldCharType="end"/>
      </w:r>
      <w:r w:rsidRPr="006E080F" w:rsidR="00D01324">
        <w:t xml:space="preserve"> (Key Personnel and subcontracting)</w:t>
      </w:r>
      <w:r w:rsidRPr="006E080F" w:rsidR="00615CB1">
        <w:t xml:space="preserve">, </w:t>
      </w:r>
      <w:r w:rsidRPr="006E080F" w:rsidR="00D01324">
        <w:t>clause </w:t>
      </w:r>
      <w:r w:rsidRPr="006E080F" w:rsidR="00D01324">
        <w:fldChar w:fldCharType="begin"/>
      </w:r>
      <w:r w:rsidRPr="006E080F" w:rsidR="00D01324">
        <w:instrText xml:space="preserve"> REF _Ref423010863 \r \h </w:instrText>
      </w:r>
      <w:r w:rsidRPr="006E080F" w:rsidR="00615CB1">
        <w:instrText xml:space="preserve"> \* MERGEFORMAT </w:instrText>
      </w:r>
      <w:r w:rsidRPr="006E080F" w:rsidR="00D01324">
        <w:fldChar w:fldCharType="separate"/>
      </w:r>
      <w:r w:rsidR="004B18ED">
        <w:t>8</w:t>
      </w:r>
      <w:r w:rsidRPr="006E080F" w:rsidR="00D01324">
        <w:fldChar w:fldCharType="end"/>
      </w:r>
      <w:r w:rsidRPr="006E080F" w:rsidR="00615CB1">
        <w:t xml:space="preserve"> (Insurance), </w:t>
      </w:r>
      <w:r w:rsidRPr="006E080F" w:rsidR="00D01324">
        <w:t>clause </w:t>
      </w:r>
      <w:r w:rsidRPr="006E080F" w:rsidR="00D01324">
        <w:fldChar w:fldCharType="begin"/>
      </w:r>
      <w:r w:rsidRPr="006E080F" w:rsidR="00D01324">
        <w:instrText xml:space="preserve"> REF _Ref424244716 \r \h </w:instrText>
      </w:r>
      <w:r w:rsidRPr="006E080F" w:rsidR="00615CB1">
        <w:instrText xml:space="preserve"> \* MERGEFORMAT </w:instrText>
      </w:r>
      <w:r w:rsidRPr="006E080F" w:rsidR="00D01324">
        <w:fldChar w:fldCharType="separate"/>
      </w:r>
      <w:r w:rsidR="004B18ED">
        <w:t>11</w:t>
      </w:r>
      <w:r w:rsidRPr="006E080F" w:rsidR="00D01324">
        <w:fldChar w:fldCharType="end"/>
      </w:r>
      <w:r w:rsidRPr="006E080F" w:rsidR="00D01324">
        <w:t xml:space="preserve"> (Depa</w:t>
      </w:r>
      <w:r w:rsidRPr="006E080F" w:rsidR="00615CB1">
        <w:t xml:space="preserve">rtment requirements and access), </w:t>
      </w:r>
      <w:r w:rsidRPr="006E080F" w:rsidR="00D01324">
        <w:t>clause </w:t>
      </w:r>
      <w:r w:rsidRPr="006E080F" w:rsidR="00D01324">
        <w:fldChar w:fldCharType="begin"/>
      </w:r>
      <w:r w:rsidRPr="006E080F" w:rsidR="00D01324">
        <w:instrText xml:space="preserve"> REF _Ref423430745 \r \h </w:instrText>
      </w:r>
      <w:r w:rsidRPr="006E080F" w:rsidR="00615CB1">
        <w:instrText xml:space="preserve"> \* MERGEFORMAT </w:instrText>
      </w:r>
      <w:r w:rsidRPr="006E080F" w:rsidR="00D01324">
        <w:fldChar w:fldCharType="separate"/>
      </w:r>
      <w:r w:rsidR="004B18ED">
        <w:t>12</w:t>
      </w:r>
      <w:r w:rsidRPr="006E080F" w:rsidR="00D01324">
        <w:fldChar w:fldCharType="end"/>
      </w:r>
      <w:r w:rsidRPr="006E080F" w:rsidR="00D01324">
        <w:t xml:space="preserve"> (Confidentiality, privacy and security) and</w:t>
      </w:r>
      <w:r w:rsidRPr="006E080F" w:rsidR="00615CB1">
        <w:t xml:space="preserve"> </w:t>
      </w:r>
      <w:r w:rsidRPr="006E080F" w:rsidR="00D01324">
        <w:t>clause </w:t>
      </w:r>
      <w:r w:rsidRPr="006E080F" w:rsidR="00D01324">
        <w:fldChar w:fldCharType="begin"/>
      </w:r>
      <w:r w:rsidRPr="006E080F" w:rsidR="00D01324">
        <w:instrText xml:space="preserve"> REF _Ref423008952 \r \h </w:instrText>
      </w:r>
      <w:r w:rsidRPr="006E080F" w:rsidR="00615CB1">
        <w:instrText xml:space="preserve"> \* MERGEFORMAT </w:instrText>
      </w:r>
      <w:r w:rsidRPr="006E080F" w:rsidR="00D01324">
        <w:fldChar w:fldCharType="separate"/>
      </w:r>
      <w:r w:rsidR="004B18ED">
        <w:t>16</w:t>
      </w:r>
      <w:r w:rsidRPr="006E080F" w:rsidR="00D01324">
        <w:fldChar w:fldCharType="end"/>
      </w:r>
      <w:r w:rsidRPr="006E080F" w:rsidR="00D01324">
        <w:t xml:space="preserve"> (Termination).</w:t>
      </w:r>
    </w:p>
    <w:p xmlns:wp14="http://schemas.microsoft.com/office/word/2010/wordml" w:rsidRPr="006E080F" w:rsidR="002F27D3" w:rsidP="00253E01" w:rsidRDefault="002F27D3" w14:paraId="260018B9" wp14:textId="77777777">
      <w:pPr>
        <w:pStyle w:val="Heading3"/>
      </w:pPr>
      <w:r w:rsidRPr="006E080F">
        <w:t>The Contractor is fully responsible for the performance of the Services even if the Contractor subcontracts any aspect of the provision of the Services.</w:t>
      </w:r>
    </w:p>
    <w:p xmlns:wp14="http://schemas.microsoft.com/office/word/2010/wordml" w:rsidRPr="006E080F" w:rsidR="002F27D3" w:rsidP="00253E01" w:rsidRDefault="00DC12EA" w14:paraId="6DCA530A" wp14:textId="77777777">
      <w:pPr>
        <w:pStyle w:val="Heading2"/>
        <w:keepNext/>
        <w:rPr>
          <w:b/>
        </w:rPr>
      </w:pPr>
      <w:r w:rsidRPr="006E080F">
        <w:rPr>
          <w:b/>
        </w:rPr>
        <w:t>Key P</w:t>
      </w:r>
      <w:r w:rsidRPr="006E080F" w:rsidR="002F27D3">
        <w:rPr>
          <w:b/>
        </w:rPr>
        <w:t>ersonnel</w:t>
      </w:r>
    </w:p>
    <w:p xmlns:wp14="http://schemas.microsoft.com/office/word/2010/wordml" w:rsidRPr="006E080F" w:rsidR="00885679" w:rsidP="00253E01" w:rsidRDefault="00885679" w14:paraId="31491538" wp14:textId="77777777">
      <w:pPr>
        <w:pStyle w:val="Heading3"/>
      </w:pPr>
      <w:r w:rsidRPr="006E080F">
        <w:t>T</w:t>
      </w:r>
      <w:r w:rsidRPr="006E080F" w:rsidR="002F27D3">
        <w:t xml:space="preserve">he </w:t>
      </w:r>
      <w:r w:rsidRPr="006E080F" w:rsidR="00DC12EA">
        <w:t xml:space="preserve">Key </w:t>
      </w:r>
      <w:r w:rsidRPr="006E080F" w:rsidR="002F27D3">
        <w:t xml:space="preserve">Personnel must </w:t>
      </w:r>
      <w:r w:rsidRPr="006E080F" w:rsidR="00615CB1">
        <w:t xml:space="preserve">perform those parts of the Services identified as </w:t>
      </w:r>
      <w:r w:rsidRPr="006E080F" w:rsidR="00A0173B">
        <w:t xml:space="preserve">to be </w:t>
      </w:r>
      <w:r w:rsidRPr="006E080F" w:rsidR="002F27D3">
        <w:t xml:space="preserve">performed exclusively by </w:t>
      </w:r>
      <w:r w:rsidRPr="006E080F" w:rsidR="00615CB1">
        <w:t>them</w:t>
      </w:r>
      <w:r w:rsidRPr="006E080F" w:rsidR="002F27D3">
        <w:t xml:space="preserve">. </w:t>
      </w:r>
      <w:r w:rsidRPr="006E080F">
        <w:t xml:space="preserve"> </w:t>
      </w:r>
      <w:r w:rsidRPr="006E080F" w:rsidR="002F27D3">
        <w:t xml:space="preserve">If </w:t>
      </w:r>
      <w:r w:rsidRPr="006E080F" w:rsidR="00DC12EA">
        <w:t xml:space="preserve">Key </w:t>
      </w:r>
      <w:r w:rsidRPr="006E080F" w:rsidR="002F27D3">
        <w:t xml:space="preserve">Personnel become </w:t>
      </w:r>
      <w:r w:rsidRPr="006E080F" w:rsidR="00615CB1">
        <w:t xml:space="preserve">unable or unwilling </w:t>
      </w:r>
      <w:r w:rsidRPr="006E080F">
        <w:t xml:space="preserve">to do so </w:t>
      </w:r>
      <w:r w:rsidRPr="006E080F" w:rsidR="00615CB1">
        <w:t>(“</w:t>
      </w:r>
      <w:r w:rsidRPr="006E080F" w:rsidR="00615CB1">
        <w:rPr>
          <w:b/>
        </w:rPr>
        <w:t>Unavailability</w:t>
      </w:r>
      <w:r w:rsidRPr="006E080F" w:rsidR="00615CB1">
        <w:t>”)</w:t>
      </w:r>
      <w:r w:rsidRPr="006E080F" w:rsidR="002F27D3">
        <w:t xml:space="preserve">, the Contractor must inform the </w:t>
      </w:r>
      <w:r w:rsidRPr="006E080F" w:rsidR="00F24DC9">
        <w:t xml:space="preserve">PHN </w:t>
      </w:r>
      <w:r w:rsidRPr="006E080F" w:rsidR="002F27D3">
        <w:t xml:space="preserve">as soon as possible. </w:t>
      </w:r>
    </w:p>
    <w:p xmlns:wp14="http://schemas.microsoft.com/office/word/2010/wordml" w:rsidRPr="006E080F" w:rsidR="002F27D3" w:rsidP="00253E01" w:rsidRDefault="002F27D3" w14:paraId="4A631D7C" wp14:textId="77777777">
      <w:pPr>
        <w:pStyle w:val="Heading3"/>
      </w:pPr>
      <w:r w:rsidRPr="006E080F">
        <w:t>person of equivalent expertise who must</w:t>
      </w:r>
      <w:r w:rsidRPr="006E080F" w:rsidR="00885679">
        <w:t xml:space="preserve"> meet the requirements of </w:t>
      </w:r>
      <w:r w:rsidRPr="006E080F" w:rsidR="00E922DF">
        <w:t xml:space="preserve">this Agreement </w:t>
      </w:r>
      <w:r w:rsidRPr="006E080F" w:rsidR="00885679">
        <w:t>and be approved by the PHN.</w:t>
      </w:r>
      <w:r w:rsidR="006A4508">
        <w:t xml:space="preserve"> </w:t>
      </w:r>
    </w:p>
    <w:p xmlns:wp14="http://schemas.microsoft.com/office/word/2010/wordml" w:rsidRPr="006E080F" w:rsidR="002F27D3" w:rsidP="00253E01" w:rsidRDefault="002F27D3" w14:paraId="5053A824" wp14:textId="77777777">
      <w:pPr>
        <w:pStyle w:val="Heading3"/>
      </w:pPr>
      <w:r w:rsidRPr="006E080F">
        <w:t xml:space="preserve">The Contractor will provide the </w:t>
      </w:r>
      <w:r w:rsidRPr="006E080F" w:rsidR="00F24DC9">
        <w:t>PHN</w:t>
      </w:r>
      <w:r w:rsidRPr="006E080F">
        <w:t xml:space="preserve">, upon request in writing, with full </w:t>
      </w:r>
      <w:proofErr w:type="gramStart"/>
      <w:r w:rsidRPr="006E080F">
        <w:t>particulars as</w:t>
      </w:r>
      <w:proofErr w:type="gramEnd"/>
      <w:r w:rsidRPr="006E080F">
        <w:t xml:space="preserve"> to the qualifications and relevant experience of any proposed replacement person.</w:t>
      </w:r>
    </w:p>
    <w:p xmlns:wp14="http://schemas.microsoft.com/office/word/2010/wordml" w:rsidRPr="006E080F" w:rsidR="002F27D3" w:rsidP="00253E01" w:rsidRDefault="002F27D3" w14:paraId="35B05408" wp14:textId="77777777">
      <w:pPr>
        <w:pStyle w:val="Heading3"/>
      </w:pPr>
      <w:r w:rsidRPr="006E080F">
        <w:t xml:space="preserve">The Contractor warrants that the persons engaged in the performance of the Services </w:t>
      </w:r>
      <w:proofErr w:type="gramStart"/>
      <w:r w:rsidRPr="006E080F" w:rsidR="00EE648B">
        <w:t>will at all times</w:t>
      </w:r>
      <w:proofErr w:type="gramEnd"/>
      <w:r w:rsidRPr="006E080F" w:rsidR="00EE648B">
        <w:t xml:space="preserve"> be </w:t>
      </w:r>
      <w:r w:rsidRPr="006E080F" w:rsidR="00885679">
        <w:t>employed or contracted by it</w:t>
      </w:r>
      <w:r w:rsidRPr="006E080F" w:rsidR="00EE648B">
        <w:t xml:space="preserve">, </w:t>
      </w:r>
      <w:r w:rsidRPr="006E080F">
        <w:t>suitably qualified</w:t>
      </w:r>
      <w:r w:rsidRPr="006E080F" w:rsidR="000F0D54">
        <w:t>, licensed and experienced</w:t>
      </w:r>
      <w:r w:rsidRPr="006E080F" w:rsidR="00B272D6">
        <w:t xml:space="preserve"> </w:t>
      </w:r>
      <w:r w:rsidRPr="006E080F" w:rsidR="00885679">
        <w:t xml:space="preserve">to perform their </w:t>
      </w:r>
      <w:r w:rsidRPr="006E080F">
        <w:t xml:space="preserve">duties </w:t>
      </w:r>
      <w:r w:rsidRPr="006E080F" w:rsidR="00885679">
        <w:t xml:space="preserve">under </w:t>
      </w:r>
      <w:r w:rsidRPr="006E080F" w:rsidR="00E922DF">
        <w:t>this Agreement</w:t>
      </w:r>
      <w:r w:rsidRPr="006E080F" w:rsidR="00B272D6">
        <w:t>, including as required by</w:t>
      </w:r>
      <w:r w:rsidRPr="006E080F" w:rsidR="00FC0A94">
        <w:t xml:space="preserve"> </w:t>
      </w:r>
      <w:r w:rsidR="00335980">
        <w:t>Item 3</w:t>
      </w:r>
      <w:r w:rsidRPr="006E080F">
        <w:t>.</w:t>
      </w:r>
    </w:p>
    <w:p xmlns:wp14="http://schemas.microsoft.com/office/word/2010/wordml" w:rsidR="002F27D3" w:rsidP="00253E01" w:rsidRDefault="002F27D3" w14:paraId="4B0ADFC2" wp14:textId="77777777">
      <w:pPr>
        <w:pStyle w:val="Heading3"/>
      </w:pPr>
      <w:r w:rsidRPr="006E080F">
        <w:t xml:space="preserve">The </w:t>
      </w:r>
      <w:r w:rsidRPr="006E080F" w:rsidR="00F24DC9">
        <w:t xml:space="preserve">PHN </w:t>
      </w:r>
      <w:r w:rsidRPr="006E080F">
        <w:t>may at any time require the Contractor</w:t>
      </w:r>
      <w:r>
        <w:t xml:space="preserve"> to remove any of its Personnel, including </w:t>
      </w:r>
      <w:r w:rsidR="00DC12EA">
        <w:t xml:space="preserve">Key </w:t>
      </w:r>
      <w:r>
        <w:t>Personnel, from performing any of the Services.</w:t>
      </w:r>
    </w:p>
    <w:p xmlns:wp14="http://schemas.microsoft.com/office/word/2010/wordml" w:rsidRPr="00F24393" w:rsidR="00080888" w:rsidP="00253E01" w:rsidRDefault="00080888" w14:paraId="2C64CF57" wp14:textId="77777777">
      <w:pPr>
        <w:pStyle w:val="Heading2"/>
        <w:keepNext/>
        <w:rPr>
          <w:b/>
        </w:rPr>
      </w:pPr>
      <w:bookmarkStart w:name="_Ref423009194" w:id="179"/>
      <w:r w:rsidRPr="00F24393">
        <w:rPr>
          <w:b/>
        </w:rPr>
        <w:t>Probity checks</w:t>
      </w:r>
      <w:bookmarkEnd w:id="179"/>
    </w:p>
    <w:p xmlns:wp14="http://schemas.microsoft.com/office/word/2010/wordml" w:rsidR="00080888" w:rsidP="00253E01" w:rsidRDefault="00EE648B" w14:paraId="4EE1CE89" wp14:textId="77777777">
      <w:pPr>
        <w:pStyle w:val="Heading3"/>
      </w:pPr>
      <w:bookmarkStart w:name="_Ref423009175" w:id="180"/>
      <w:r>
        <w:t xml:space="preserve">To confirm that each </w:t>
      </w:r>
      <w:r w:rsidR="00560201">
        <w:t xml:space="preserve">individual </w:t>
      </w:r>
      <w:r>
        <w:t>Personnel is of suitable character to perform the Services, t</w:t>
      </w:r>
      <w:r w:rsidR="00080888">
        <w:t xml:space="preserve">he Contractor must obtain </w:t>
      </w:r>
      <w:r>
        <w:t xml:space="preserve">from </w:t>
      </w:r>
      <w:r w:rsidR="00530D32">
        <w:t xml:space="preserve">each of them </w:t>
      </w:r>
      <w:r w:rsidR="00080888">
        <w:t>consents to undertake, and to provide all information and assistance required for:</w:t>
      </w:r>
      <w:bookmarkEnd w:id="180"/>
    </w:p>
    <w:p xmlns:wp14="http://schemas.microsoft.com/office/word/2010/wordml" w:rsidR="00080888" w:rsidP="00253E01" w:rsidRDefault="00080888" w14:paraId="44FB2BB5" wp14:textId="77777777">
      <w:pPr>
        <w:pStyle w:val="Heading4"/>
      </w:pPr>
      <w:r>
        <w:t>a Police Check;</w:t>
      </w:r>
    </w:p>
    <w:p xmlns:wp14="http://schemas.microsoft.com/office/word/2010/wordml" w:rsidR="00080888" w:rsidP="00253E01" w:rsidRDefault="00080888" w14:paraId="01977BC2" wp14:textId="77777777">
      <w:pPr>
        <w:pStyle w:val="Heading4"/>
      </w:pPr>
      <w:r>
        <w:t>any other check or investigation required by Law or government policy i</w:t>
      </w:r>
      <w:r w:rsidR="00EE648B">
        <w:t xml:space="preserve">n respect of </w:t>
      </w:r>
      <w:r w:rsidR="009C52AB">
        <w:t>Children and Vulnerable Adults</w:t>
      </w:r>
      <w:r w:rsidR="00EE648B">
        <w:t>; and</w:t>
      </w:r>
    </w:p>
    <w:p xmlns:wp14="http://schemas.microsoft.com/office/word/2010/wordml" w:rsidR="00EE648B" w:rsidP="00253E01" w:rsidRDefault="00EE648B" w14:paraId="00E1E7EC" wp14:textId="77777777">
      <w:pPr>
        <w:pStyle w:val="Heading4"/>
      </w:pPr>
      <w:r>
        <w:t xml:space="preserve">any other probity checks required by the PHN of a type referred to in </w:t>
      </w:r>
      <w:r w:rsidR="00335980">
        <w:t>Item 3</w:t>
      </w:r>
      <w:r>
        <w:t>.</w:t>
      </w:r>
    </w:p>
    <w:p xmlns:wp14="http://schemas.microsoft.com/office/word/2010/wordml" w:rsidR="00C646B6" w:rsidP="00253E01" w:rsidRDefault="00C646B6" w14:paraId="2C8FD838" wp14:textId="77777777">
      <w:pPr>
        <w:pStyle w:val="Heading3"/>
      </w:pPr>
      <w:r>
        <w:t>Without limiting clause </w:t>
      </w:r>
      <w:r w:rsidR="00EE648B">
        <w:fldChar w:fldCharType="begin"/>
      </w:r>
      <w:r w:rsidR="00EE648B">
        <w:instrText xml:space="preserve"> REF _Ref423009175 \w \h </w:instrText>
      </w:r>
      <w:r w:rsidR="00253E01">
        <w:instrText xml:space="preserve"> \* MERGEFORMAT </w:instrText>
      </w:r>
      <w:r w:rsidR="00EE648B">
        <w:fldChar w:fldCharType="separate"/>
      </w:r>
      <w:r w:rsidR="004B18ED">
        <w:t>7.3(a)</w:t>
      </w:r>
      <w:r w:rsidR="00EE648B">
        <w:fldChar w:fldCharType="end"/>
      </w:r>
      <w:r>
        <w:t xml:space="preserve">, the </w:t>
      </w:r>
      <w:r w:rsidRPr="006E080F" w:rsidR="00E77213">
        <w:t xml:space="preserve">Contractor </w:t>
      </w:r>
      <w:r w:rsidRPr="006E080F">
        <w:t xml:space="preserve">must, and must ensure that its Personnel comply with other requirements in any attachment to </w:t>
      </w:r>
      <w:r w:rsidRPr="006E080F" w:rsidR="00DF1225">
        <w:t>this Agreement</w:t>
      </w:r>
      <w:r w:rsidRPr="006E080F" w:rsidR="00631455">
        <w:t xml:space="preserve"> </w:t>
      </w:r>
      <w:r w:rsidRPr="006E080F">
        <w:t>regarding</w:t>
      </w:r>
      <w:r>
        <w:t xml:space="preserve"> working with</w:t>
      </w:r>
      <w:r w:rsidR="009C52AB">
        <w:t xml:space="preserve"> Children and Vulnerable Adults</w:t>
      </w:r>
      <w:r>
        <w:t>.</w:t>
      </w:r>
    </w:p>
    <w:p xmlns:wp14="http://schemas.microsoft.com/office/word/2010/wordml" w:rsidRPr="001A3080" w:rsidR="00D01324" w:rsidP="00253E01" w:rsidRDefault="00A921DE" w14:paraId="2029B82C" wp14:textId="77777777">
      <w:pPr>
        <w:pStyle w:val="Heading2"/>
        <w:keepNext/>
        <w:rPr>
          <w:b/>
        </w:rPr>
      </w:pPr>
      <w:r>
        <w:rPr>
          <w:b/>
        </w:rPr>
        <w:t>Credential</w:t>
      </w:r>
      <w:r w:rsidRPr="001A3080" w:rsidR="001A3080">
        <w:rPr>
          <w:b/>
        </w:rPr>
        <w:t>ing</w:t>
      </w:r>
    </w:p>
    <w:p xmlns:wp14="http://schemas.microsoft.com/office/word/2010/wordml" w:rsidR="001A3080" w:rsidP="00253E01" w:rsidRDefault="001A3080" w14:paraId="0A13707B" wp14:textId="77777777">
      <w:pPr>
        <w:pStyle w:val="Heading3"/>
      </w:pPr>
      <w:bookmarkStart w:name="_Ref424245807" w:id="181"/>
      <w:r>
        <w:t xml:space="preserve">The Contractor must verify the qualifications, experience and professional standing of its </w:t>
      </w:r>
      <w:r w:rsidR="00A62A03">
        <w:t>Personnel</w:t>
      </w:r>
      <w:r w:rsidR="00530D32">
        <w:t>,</w:t>
      </w:r>
      <w:r w:rsidR="00A62A03">
        <w:t xml:space="preserve"> who are </w:t>
      </w:r>
      <w:r w:rsidRPr="00097664" w:rsidR="009C52AB">
        <w:t xml:space="preserve">practitioners providing health or other care to individuals (Care </w:t>
      </w:r>
      <w:r w:rsidRPr="00097664" w:rsidR="009C52AB">
        <w:lastRenderedPageBreak/>
        <w:t xml:space="preserve">Practitioner) </w:t>
      </w:r>
      <w:r>
        <w:t xml:space="preserve">to ensure that they are competent, able to perform and professionally suitable to provide safe, high quality health </w:t>
      </w:r>
      <w:r w:rsidR="009C52AB">
        <w:t xml:space="preserve">or other care </w:t>
      </w:r>
      <w:r>
        <w:t>services</w:t>
      </w:r>
      <w:r w:rsidR="005568D0">
        <w:t xml:space="preserve"> and otherwise as set out in</w:t>
      </w:r>
      <w:r w:rsidR="001064F0">
        <w:t xml:space="preserve"> </w:t>
      </w:r>
      <w:r w:rsidR="00335980">
        <w:t>Item 3</w:t>
      </w:r>
      <w:r>
        <w:t>.</w:t>
      </w:r>
      <w:bookmarkEnd w:id="181"/>
      <w:r w:rsidR="00722F4D">
        <w:t xml:space="preserve"> </w:t>
      </w:r>
    </w:p>
    <w:p xmlns:wp14="http://schemas.microsoft.com/office/word/2010/wordml" w:rsidR="001A3080" w:rsidP="00253E01" w:rsidRDefault="001A3080" w14:paraId="7BC2D9FF" wp14:textId="77777777">
      <w:pPr>
        <w:pStyle w:val="Heading3"/>
      </w:pPr>
      <w:r>
        <w:t>For the purposes of clause </w:t>
      </w:r>
      <w:r>
        <w:fldChar w:fldCharType="begin"/>
      </w:r>
      <w:r>
        <w:instrText xml:space="preserve"> REF _Ref424245807 \</w:instrText>
      </w:r>
      <w:r w:rsidR="00EE648B">
        <w:instrText>w</w:instrText>
      </w:r>
      <w:r>
        <w:instrText xml:space="preserve"> \h </w:instrText>
      </w:r>
      <w:r w:rsidR="00253E01">
        <w:instrText xml:space="preserve"> \* MERGEFORMAT </w:instrText>
      </w:r>
      <w:r>
        <w:fldChar w:fldCharType="separate"/>
      </w:r>
      <w:r w:rsidR="004B18ED">
        <w:t>7.4(a)</w:t>
      </w:r>
      <w:r>
        <w:fldChar w:fldCharType="end"/>
      </w:r>
      <w:r>
        <w:t>, the Contractor must ensure that:</w:t>
      </w:r>
    </w:p>
    <w:p xmlns:wp14="http://schemas.microsoft.com/office/word/2010/wordml" w:rsidR="001A3080" w:rsidP="00253E01" w:rsidRDefault="001A3080" w14:paraId="39381C50" wp14:textId="77777777">
      <w:pPr>
        <w:pStyle w:val="Heading4"/>
      </w:pPr>
      <w:r>
        <w:t xml:space="preserve">its </w:t>
      </w:r>
      <w:r w:rsidR="009C52AB">
        <w:t>Care P</w:t>
      </w:r>
      <w:r>
        <w:t>ractitioners hold and maintain all required qualifications, credentials and professional memberships; and</w:t>
      </w:r>
    </w:p>
    <w:p xmlns:wp14="http://schemas.microsoft.com/office/word/2010/wordml" w:rsidR="001A3080" w:rsidP="00253E01" w:rsidRDefault="001A3080" w14:paraId="250B2F6E" wp14:textId="77777777">
      <w:pPr>
        <w:pStyle w:val="Heading4"/>
      </w:pPr>
      <w:r>
        <w:t>its professional practice holds and maintains all required accreditations and certifications,</w:t>
      </w:r>
    </w:p>
    <w:p xmlns:wp14="http://schemas.microsoft.com/office/word/2010/wordml" w:rsidRPr="006E080F" w:rsidR="001A3080" w:rsidP="00253E01" w:rsidRDefault="001A3080" w14:paraId="0F040999" wp14:textId="77777777">
      <w:pPr>
        <w:pStyle w:val="Indent3"/>
        <w:spacing w:before="0"/>
      </w:pPr>
      <w:r>
        <w:t xml:space="preserve">as required by law or acquired after </w:t>
      </w:r>
      <w:r w:rsidRPr="006E080F" w:rsidR="00DF1225">
        <w:t xml:space="preserve">this Agreement </w:t>
      </w:r>
      <w:r w:rsidRPr="006E080F">
        <w:t>commences or set out in</w:t>
      </w:r>
      <w:r w:rsidRPr="006E080F" w:rsidR="001064F0">
        <w:t xml:space="preserve"> </w:t>
      </w:r>
      <w:r w:rsidR="00335980">
        <w:t>Item 3</w:t>
      </w:r>
      <w:r w:rsidRPr="006E080F">
        <w:t>.</w:t>
      </w:r>
    </w:p>
    <w:p xmlns:wp14="http://schemas.microsoft.com/office/word/2010/wordml" w:rsidRPr="006E080F" w:rsidR="001A3080" w:rsidP="00253E01" w:rsidRDefault="001A3080" w14:paraId="4A69AC32" wp14:textId="77777777">
      <w:pPr>
        <w:pStyle w:val="Heading2"/>
        <w:keepNext/>
        <w:rPr>
          <w:b/>
        </w:rPr>
      </w:pPr>
      <w:r w:rsidRPr="006E080F">
        <w:rPr>
          <w:b/>
        </w:rPr>
        <w:t>Costs and compliance</w:t>
      </w:r>
    </w:p>
    <w:p xmlns:wp14="http://schemas.microsoft.com/office/word/2010/wordml" w:rsidRPr="006E080F" w:rsidR="001A3080" w:rsidP="00253E01" w:rsidRDefault="00EE648B" w14:paraId="11646235" wp14:textId="77777777">
      <w:pPr>
        <w:pStyle w:val="Heading3"/>
      </w:pPr>
      <w:r w:rsidRPr="006E080F">
        <w:t>T</w:t>
      </w:r>
      <w:r w:rsidRPr="006E080F" w:rsidR="001A3080">
        <w:t>he Contractor is responsible for all costs associated with this clause </w:t>
      </w:r>
      <w:r w:rsidRPr="006E080F" w:rsidR="001A3080">
        <w:fldChar w:fldCharType="begin"/>
      </w:r>
      <w:r w:rsidRPr="006E080F" w:rsidR="001A3080">
        <w:instrText xml:space="preserve"> REF _Ref424245903 \r \h </w:instrText>
      </w:r>
      <w:r w:rsidR="006E080F">
        <w:instrText xml:space="preserve"> \* MERGEFORMAT </w:instrText>
      </w:r>
      <w:r w:rsidRPr="006E080F" w:rsidR="001A3080">
        <w:fldChar w:fldCharType="separate"/>
      </w:r>
      <w:r w:rsidR="004B18ED">
        <w:t>7</w:t>
      </w:r>
      <w:r w:rsidRPr="006E080F" w:rsidR="001A3080">
        <w:fldChar w:fldCharType="end"/>
      </w:r>
      <w:r w:rsidRPr="006E080F" w:rsidR="001A3080">
        <w:t>.</w:t>
      </w:r>
    </w:p>
    <w:p xmlns:wp14="http://schemas.microsoft.com/office/word/2010/wordml" w:rsidRPr="006E080F" w:rsidR="00080888" w:rsidP="00253E01" w:rsidRDefault="001A3080" w14:paraId="3C843AB9" wp14:textId="77777777">
      <w:pPr>
        <w:pStyle w:val="Heading3"/>
      </w:pPr>
      <w:r w:rsidRPr="006E080F">
        <w:t xml:space="preserve">On request, the Contractor must promptly provide evidence </w:t>
      </w:r>
      <w:r w:rsidRPr="006E080F" w:rsidR="00EE648B">
        <w:t xml:space="preserve">it complied with </w:t>
      </w:r>
      <w:r w:rsidRPr="006E080F">
        <w:t>this clause </w:t>
      </w:r>
      <w:r w:rsidRPr="006E080F">
        <w:fldChar w:fldCharType="begin"/>
      </w:r>
      <w:r w:rsidRPr="006E080F">
        <w:instrText xml:space="preserve"> REF _Ref424245903 \r \h </w:instrText>
      </w:r>
      <w:r w:rsidR="006E080F">
        <w:instrText xml:space="preserve"> \* MERGEFORMAT </w:instrText>
      </w:r>
      <w:r w:rsidRPr="006E080F">
        <w:fldChar w:fldCharType="separate"/>
      </w:r>
      <w:r w:rsidR="004B18ED">
        <w:t>7</w:t>
      </w:r>
      <w:r w:rsidRPr="006E080F">
        <w:fldChar w:fldCharType="end"/>
      </w:r>
      <w:r w:rsidRPr="006E080F">
        <w:t>.</w:t>
      </w:r>
      <w:r w:rsidR="001C0F86">
        <w:br/>
      </w:r>
    </w:p>
    <w:p xmlns:wp14="http://schemas.microsoft.com/office/word/2010/wordml" w:rsidRPr="006E080F" w:rsidR="00437557" w:rsidP="00253E01" w:rsidRDefault="00A7191F" w14:paraId="53A64365" wp14:textId="77777777">
      <w:pPr>
        <w:pStyle w:val="Heading1"/>
        <w:jc w:val="both"/>
      </w:pPr>
      <w:bookmarkStart w:name="_Ref423010863" w:id="182"/>
      <w:bookmarkStart w:name="_Toc424287457" w:id="183"/>
      <w:bookmarkStart w:name="_Toc9435847" w:id="184"/>
      <w:bookmarkStart w:name="_Toc9588708" w:id="185"/>
      <w:bookmarkStart w:name="_Toc19875098" w:id="186"/>
      <w:bookmarkStart w:name="_Toc19875887" w:id="187"/>
      <w:bookmarkStart w:name="_Toc19875931" w:id="188"/>
      <w:bookmarkStart w:name="_Toc19876031" w:id="189"/>
      <w:bookmarkStart w:name="_Toc19876081" w:id="190"/>
      <w:bookmarkStart w:name="_Toc19876298" w:id="191"/>
      <w:bookmarkStart w:name="_Toc19876514" w:id="192"/>
      <w:bookmarkStart w:name="_Toc19891562" w:id="193"/>
      <w:bookmarkStart w:name="_Toc21528019" w:id="194"/>
      <w:r w:rsidRPr="006E080F">
        <w:t>I</w:t>
      </w:r>
      <w:r w:rsidRPr="006E080F" w:rsidR="00437557">
        <w:t>nsurance</w:t>
      </w:r>
      <w:bookmarkEnd w:id="182"/>
      <w:bookmarkEnd w:id="183"/>
      <w:bookmarkEnd w:id="184"/>
      <w:bookmarkEnd w:id="185"/>
      <w:bookmarkEnd w:id="186"/>
      <w:bookmarkEnd w:id="187"/>
      <w:bookmarkEnd w:id="188"/>
      <w:bookmarkEnd w:id="189"/>
      <w:bookmarkEnd w:id="190"/>
      <w:bookmarkEnd w:id="191"/>
      <w:bookmarkEnd w:id="192"/>
      <w:bookmarkEnd w:id="193"/>
      <w:bookmarkEnd w:id="194"/>
    </w:p>
    <w:p xmlns:wp14="http://schemas.microsoft.com/office/word/2010/wordml" w:rsidRPr="006E080F" w:rsidR="00623FE4" w:rsidP="00253E01" w:rsidRDefault="001A3080" w14:paraId="4C6D6575" wp14:textId="77777777">
      <w:pPr>
        <w:pStyle w:val="Heading2"/>
        <w:keepNext/>
      </w:pPr>
      <w:bookmarkStart w:name="_Ref511206136" w:id="195"/>
      <w:r w:rsidRPr="006E080F">
        <w:t xml:space="preserve">The Contractor must </w:t>
      </w:r>
      <w:r w:rsidRPr="006E080F" w:rsidR="00437557">
        <w:t xml:space="preserve">from </w:t>
      </w:r>
      <w:r w:rsidRPr="006E080F" w:rsidR="00E922DF">
        <w:t xml:space="preserve">the </w:t>
      </w:r>
      <w:r w:rsidRPr="006E080F" w:rsidR="00437557">
        <w:t>Commencement Date have in place and maintain</w:t>
      </w:r>
      <w:r w:rsidRPr="006E080F" w:rsidR="001C45BC">
        <w:t xml:space="preserve"> the insurances</w:t>
      </w:r>
      <w:r w:rsidRPr="006E080F" w:rsidR="00A0173B">
        <w:t xml:space="preserve">, and with such minimum amounts, </w:t>
      </w:r>
      <w:r w:rsidRPr="006E080F" w:rsidR="001C45BC">
        <w:t xml:space="preserve">required </w:t>
      </w:r>
      <w:r w:rsidRPr="006E080F" w:rsidR="00437557">
        <w:t xml:space="preserve">by </w:t>
      </w:r>
      <w:r w:rsidR="00335980">
        <w:t>Item 8</w:t>
      </w:r>
      <w:r w:rsidRPr="006E080F" w:rsidR="00A0173B">
        <w:t xml:space="preserve">, </w:t>
      </w:r>
      <w:r w:rsidRPr="006E080F" w:rsidR="00623FE4">
        <w:t>each of which is to be:</w:t>
      </w:r>
      <w:bookmarkEnd w:id="195"/>
    </w:p>
    <w:p xmlns:wp14="http://schemas.microsoft.com/office/word/2010/wordml" w:rsidR="00623FE4" w:rsidP="00253E01" w:rsidRDefault="00623FE4" w14:paraId="6EBF0FA2" wp14:textId="77777777">
      <w:pPr>
        <w:pStyle w:val="Heading3"/>
      </w:pPr>
      <w:r w:rsidRPr="006E080F">
        <w:t>in the case of a “claims occurring” policy, held during the</w:t>
      </w:r>
      <w:r w:rsidRPr="006E080F" w:rsidR="005C730B">
        <w:t xml:space="preserve"> </w:t>
      </w:r>
      <w:r w:rsidRPr="006E080F">
        <w:t>Term</w:t>
      </w:r>
      <w:r>
        <w:t>;</w:t>
      </w:r>
    </w:p>
    <w:p xmlns:wp14="http://schemas.microsoft.com/office/word/2010/wordml" w:rsidR="00623FE4" w:rsidP="00253E01" w:rsidRDefault="00623FE4" w14:paraId="2A75D8DD" wp14:textId="77777777">
      <w:pPr>
        <w:pStyle w:val="Heading3"/>
      </w:pPr>
      <w:r>
        <w:t xml:space="preserve">in the case of a “claims made” policy, held during the Term and for </w:t>
      </w:r>
      <w:r w:rsidR="00530D32">
        <w:t>7</w:t>
      </w:r>
      <w:r>
        <w:t xml:space="preserve"> years after the </w:t>
      </w:r>
      <w:r w:rsidR="006F49A3">
        <w:t xml:space="preserve">last Services </w:t>
      </w:r>
      <w:r>
        <w:t xml:space="preserve">End Date, unless the Contractor has taken out a “run off” policy; </w:t>
      </w:r>
    </w:p>
    <w:p xmlns:wp14="http://schemas.microsoft.com/office/word/2010/wordml" w:rsidR="00437557" w:rsidP="00253E01" w:rsidRDefault="00437557" w14:paraId="66D6DCDB" wp14:textId="77777777">
      <w:pPr>
        <w:pStyle w:val="Heading3"/>
      </w:pPr>
      <w:bookmarkStart w:name="_Ref511212200" w:id="196"/>
      <w:r>
        <w:t>with reputable insurers; and</w:t>
      </w:r>
      <w:bookmarkEnd w:id="196"/>
    </w:p>
    <w:p xmlns:wp14="http://schemas.microsoft.com/office/word/2010/wordml" w:rsidR="00437557" w:rsidP="00253E01" w:rsidRDefault="00437557" w14:paraId="376D061E" wp14:textId="77777777">
      <w:pPr>
        <w:pStyle w:val="Heading3"/>
      </w:pPr>
      <w:bookmarkStart w:name="_Ref511206194" w:id="197"/>
      <w:r>
        <w:t>subject to terms which are satisfactory to the PHN (acting reasonably)</w:t>
      </w:r>
      <w:r w:rsidR="001A3080">
        <w:t>.</w:t>
      </w:r>
      <w:bookmarkEnd w:id="197"/>
    </w:p>
    <w:p xmlns:wp14="http://schemas.microsoft.com/office/word/2010/wordml" w:rsidR="00437557" w:rsidP="00253E01" w:rsidRDefault="001A3080" w14:paraId="074D90BD" wp14:textId="77777777">
      <w:pPr>
        <w:pStyle w:val="Heading2"/>
      </w:pPr>
      <w:bookmarkStart w:name="_Ref511206138" w:id="198"/>
      <w:r>
        <w:t xml:space="preserve">The Contractor must </w:t>
      </w:r>
      <w:r w:rsidR="00437557">
        <w:t>provide the PHN with evidence satisfactory to the PHN</w:t>
      </w:r>
      <w:r w:rsidR="0037225B">
        <w:t xml:space="preserve"> (acting reasonably)</w:t>
      </w:r>
      <w:r w:rsidR="00437557">
        <w:t xml:space="preserve"> that </w:t>
      </w:r>
      <w:r w:rsidR="00A0173B">
        <w:t xml:space="preserve">each </w:t>
      </w:r>
      <w:r w:rsidR="00437557">
        <w:t>policy is current as required by the PHN from time to time.</w:t>
      </w:r>
      <w:bookmarkEnd w:id="198"/>
    </w:p>
    <w:p xmlns:wp14="http://schemas.microsoft.com/office/word/2010/wordml" w:rsidR="008A123E" w:rsidP="00253E01" w:rsidRDefault="009E0EB5" w14:paraId="38275B17" wp14:textId="77777777">
      <w:pPr>
        <w:pStyle w:val="Heading2"/>
      </w:pPr>
      <w:r>
        <w:t xml:space="preserve">Insurance policies </w:t>
      </w:r>
      <w:r w:rsidR="000666F5">
        <w:t>provided by the Victorian Managed Insurance Authority or liability mutual insurance arranged by the Municipal Association of Victoria</w:t>
      </w:r>
      <w:r>
        <w:t xml:space="preserve"> will be taken to be reputable and satisfactory for the purposes of clauses </w:t>
      </w:r>
      <w:r>
        <w:fldChar w:fldCharType="begin"/>
      </w:r>
      <w:r>
        <w:instrText xml:space="preserve"> REF _Ref511212200 \w \h </w:instrText>
      </w:r>
      <w:r w:rsidR="00253E01">
        <w:instrText xml:space="preserve"> \* MERGEFORMAT </w:instrText>
      </w:r>
      <w:r>
        <w:fldChar w:fldCharType="separate"/>
      </w:r>
      <w:r w:rsidR="004B18ED">
        <w:t>8.1(c)</w:t>
      </w:r>
      <w:r>
        <w:fldChar w:fldCharType="end"/>
      </w:r>
      <w:r>
        <w:t xml:space="preserve"> and </w:t>
      </w:r>
      <w:r>
        <w:fldChar w:fldCharType="begin"/>
      </w:r>
      <w:r>
        <w:instrText xml:space="preserve"> REF _Ref511206194 \w \h </w:instrText>
      </w:r>
      <w:r w:rsidR="00253E01">
        <w:instrText xml:space="preserve"> \* MERGEFORMAT </w:instrText>
      </w:r>
      <w:r>
        <w:fldChar w:fldCharType="separate"/>
      </w:r>
      <w:r w:rsidR="004B18ED">
        <w:t>8.1(d)</w:t>
      </w:r>
      <w:r>
        <w:fldChar w:fldCharType="end"/>
      </w:r>
      <w:r>
        <w:t xml:space="preserve"> respectively</w:t>
      </w:r>
      <w:r w:rsidR="000666F5">
        <w:t>.</w:t>
      </w:r>
    </w:p>
    <w:p xmlns:wp14="http://schemas.microsoft.com/office/word/2010/wordml" w:rsidR="00437557" w:rsidP="00253E01" w:rsidRDefault="00F955A4" w14:paraId="3D6F7CBA" wp14:textId="77777777">
      <w:pPr>
        <w:pStyle w:val="Heading1"/>
        <w:jc w:val="both"/>
      </w:pPr>
      <w:bookmarkStart w:name="_Ref424249868" w:id="199"/>
      <w:bookmarkStart w:name="_Toc424287458" w:id="200"/>
      <w:bookmarkStart w:name="_Toc9435848" w:id="201"/>
      <w:bookmarkStart w:name="_Toc9588709" w:id="202"/>
      <w:bookmarkStart w:name="_Toc19875099" w:id="203"/>
      <w:bookmarkStart w:name="_Toc19875888" w:id="204"/>
      <w:bookmarkStart w:name="_Toc19875932" w:id="205"/>
      <w:bookmarkStart w:name="_Toc19876032" w:id="206"/>
      <w:bookmarkStart w:name="_Toc19876082" w:id="207"/>
      <w:bookmarkStart w:name="_Toc19876299" w:id="208"/>
      <w:bookmarkStart w:name="_Toc19876515" w:id="209"/>
      <w:bookmarkStart w:name="_Toc19891563" w:id="210"/>
      <w:bookmarkStart w:name="_Toc21528020" w:id="211"/>
      <w:r>
        <w:t>F</w:t>
      </w:r>
      <w:r w:rsidR="00DC1555">
        <w:t>unds management</w:t>
      </w:r>
      <w:bookmarkEnd w:id="199"/>
      <w:bookmarkEnd w:id="200"/>
      <w:bookmarkEnd w:id="201"/>
      <w:bookmarkEnd w:id="202"/>
      <w:bookmarkEnd w:id="203"/>
      <w:bookmarkEnd w:id="204"/>
      <w:bookmarkEnd w:id="205"/>
      <w:bookmarkEnd w:id="206"/>
      <w:bookmarkEnd w:id="207"/>
      <w:bookmarkEnd w:id="208"/>
      <w:bookmarkEnd w:id="209"/>
      <w:bookmarkEnd w:id="210"/>
      <w:bookmarkEnd w:id="211"/>
    </w:p>
    <w:p xmlns:wp14="http://schemas.microsoft.com/office/word/2010/wordml" w:rsidRPr="005101E4" w:rsidR="00631455" w:rsidP="00253E01" w:rsidRDefault="00631455" w14:paraId="5FD18E31" wp14:textId="77777777">
      <w:pPr>
        <w:pStyle w:val="Heading2"/>
        <w:keepNext/>
        <w:rPr>
          <w:b/>
        </w:rPr>
      </w:pPr>
      <w:r>
        <w:rPr>
          <w:b/>
        </w:rPr>
        <w:t>Application of this clause</w:t>
      </w:r>
    </w:p>
    <w:p xmlns:wp14="http://schemas.microsoft.com/office/word/2010/wordml" w:rsidR="00FB2BCB" w:rsidP="00253E01" w:rsidRDefault="00631455" w14:paraId="2CBB62AB" wp14:textId="77777777">
      <w:pPr>
        <w:pStyle w:val="Indent2"/>
      </w:pPr>
      <w:r>
        <w:t>This clause </w:t>
      </w:r>
      <w:r>
        <w:fldChar w:fldCharType="begin"/>
      </w:r>
      <w:r>
        <w:instrText xml:space="preserve"> REF _Ref424249868 \r \h </w:instrText>
      </w:r>
      <w:r w:rsidR="00253E01">
        <w:instrText xml:space="preserve"> \* MERGEFORMAT </w:instrText>
      </w:r>
      <w:r>
        <w:fldChar w:fldCharType="separate"/>
      </w:r>
      <w:r w:rsidR="004B18ED">
        <w:t>9</w:t>
      </w:r>
      <w:r>
        <w:fldChar w:fldCharType="end"/>
      </w:r>
      <w:r>
        <w:t xml:space="preserve"> only applies where </w:t>
      </w:r>
      <w:r w:rsidRPr="006E080F" w:rsidR="00E922DF">
        <w:t xml:space="preserve">the </w:t>
      </w:r>
      <w:r w:rsidRPr="006E080F">
        <w:t xml:space="preserve">Schedule provides for the PHN to pay the Contractor funding </w:t>
      </w:r>
      <w:r w:rsidRPr="006E080F" w:rsidR="006F49A3">
        <w:t xml:space="preserve">or a grant </w:t>
      </w:r>
      <w:r w:rsidRPr="006E080F">
        <w:t xml:space="preserve">to undertake a </w:t>
      </w:r>
      <w:r w:rsidRPr="006E080F" w:rsidR="006F49A3">
        <w:t>Programs</w:t>
      </w:r>
      <w:r w:rsidR="006F49A3">
        <w:t xml:space="preserve">/Project </w:t>
      </w:r>
      <w:r>
        <w:t>based on a budget approved by the PHN.</w:t>
      </w:r>
    </w:p>
    <w:p xmlns:wp14="http://schemas.microsoft.com/office/word/2010/wordml" w:rsidRPr="005101E4" w:rsidR="005101E4" w:rsidP="00253E01" w:rsidRDefault="005101E4" w14:paraId="4A29171A" wp14:textId="77777777">
      <w:pPr>
        <w:pStyle w:val="Heading2"/>
        <w:keepNext/>
        <w:rPr>
          <w:b/>
        </w:rPr>
      </w:pPr>
      <w:r w:rsidRPr="005101E4">
        <w:rPr>
          <w:b/>
        </w:rPr>
        <w:t xml:space="preserve">Payment of funds to the Contractor </w:t>
      </w:r>
    </w:p>
    <w:p xmlns:wp14="http://schemas.microsoft.com/office/word/2010/wordml" w:rsidRPr="005101E4" w:rsidR="00FB2BCB" w:rsidP="00253E01" w:rsidRDefault="00631455" w14:paraId="5CB49F18" wp14:textId="77777777">
      <w:pPr>
        <w:pStyle w:val="Heading3"/>
      </w:pPr>
      <w:r>
        <w:t xml:space="preserve">Where this clause 9 applies, </w:t>
      </w:r>
      <w:r w:rsidR="00335980">
        <w:t xml:space="preserve">Item 5 </w:t>
      </w:r>
      <w:r w:rsidRPr="005101E4" w:rsidR="00FB2BCB">
        <w:t>sets out the maximum funding which the PHN makes available to the Contractor.</w:t>
      </w:r>
    </w:p>
    <w:p xmlns:wp14="http://schemas.microsoft.com/office/word/2010/wordml" w:rsidR="00FB2BCB" w:rsidP="00253E01" w:rsidRDefault="00FB2BCB" w14:paraId="3D5402E5" wp14:textId="77777777">
      <w:pPr>
        <w:pStyle w:val="Heading3"/>
      </w:pPr>
      <w:r w:rsidRPr="005101E4">
        <w:t xml:space="preserve">The PHN may in its absolute discretion defer, reduce or avoid all or part of a payment under </w:t>
      </w:r>
      <w:r w:rsidR="00335980">
        <w:t xml:space="preserve">Item 5 </w:t>
      </w:r>
      <w:r w:rsidRPr="005101E4">
        <w:t xml:space="preserve">if it is reasonably satisfied that </w:t>
      </w:r>
      <w:proofErr w:type="gramStart"/>
      <w:r w:rsidRPr="005101E4">
        <w:t>sufficient</w:t>
      </w:r>
      <w:proofErr w:type="gramEnd"/>
      <w:r w:rsidRPr="005101E4">
        <w:t xml:space="preserve"> funds remain to be spent or </w:t>
      </w:r>
      <w:r w:rsidR="00B272D6">
        <w:t>C</w:t>
      </w:r>
      <w:r w:rsidRPr="005101E4">
        <w:t>ommitted.</w:t>
      </w:r>
    </w:p>
    <w:p xmlns:wp14="http://schemas.microsoft.com/office/word/2010/wordml" w:rsidR="00FD7BA1" w:rsidP="00253E01" w:rsidRDefault="00FD7BA1" w14:paraId="1F097411" wp14:textId="77777777">
      <w:pPr>
        <w:pStyle w:val="Heading3"/>
      </w:pPr>
      <w:r>
        <w:t>The Contractor acknowledges that it may be paid part (or all) of the Payments in advance of performing the Services to which that part of the Payments relates.</w:t>
      </w:r>
    </w:p>
    <w:p xmlns:wp14="http://schemas.microsoft.com/office/word/2010/wordml" w:rsidRPr="005101E4" w:rsidR="005101E4" w:rsidP="00253E01" w:rsidRDefault="005101E4" w14:paraId="7DEFE21F" wp14:textId="77777777">
      <w:pPr>
        <w:pStyle w:val="Heading2"/>
        <w:keepNext/>
        <w:rPr>
          <w:b/>
        </w:rPr>
      </w:pPr>
      <w:r w:rsidRPr="005101E4">
        <w:rPr>
          <w:b/>
        </w:rPr>
        <w:lastRenderedPageBreak/>
        <w:t>Budget variations</w:t>
      </w:r>
    </w:p>
    <w:p xmlns:wp14="http://schemas.microsoft.com/office/word/2010/wordml" w:rsidR="008A123E" w:rsidP="00253E01" w:rsidRDefault="00FB2BCB" w14:paraId="42D2F777" wp14:textId="77777777">
      <w:pPr>
        <w:pStyle w:val="Indent2"/>
      </w:pPr>
      <w:r w:rsidRPr="005101E4">
        <w:t xml:space="preserve">The Contractor may only significantly alter the </w:t>
      </w:r>
      <w:r w:rsidR="00B272D6">
        <w:t>B</w:t>
      </w:r>
      <w:r w:rsidRPr="005101E4">
        <w:t>udget with the PHN</w:t>
      </w:r>
      <w:r w:rsidR="00B272D6">
        <w:t>’</w:t>
      </w:r>
      <w:r w:rsidRPr="005101E4">
        <w:t xml:space="preserve">s written approval.  </w:t>
      </w:r>
      <w:r w:rsidR="006264B6">
        <w:t>Significant alter</w:t>
      </w:r>
      <w:r w:rsidRPr="006F49A3">
        <w:t xml:space="preserve">ations include </w:t>
      </w:r>
      <w:r w:rsidRPr="006F49A3" w:rsidR="00B272D6">
        <w:t>B</w:t>
      </w:r>
      <w:r w:rsidRPr="006F49A3">
        <w:t>udget items changing by either 10% or more</w:t>
      </w:r>
      <w:r w:rsidR="00530D32">
        <w:t>,</w:t>
      </w:r>
      <w:r w:rsidRPr="009E4502" w:rsidR="00F739AF">
        <w:rPr>
          <w:b/>
        </w:rPr>
        <w:t xml:space="preserve"> </w:t>
      </w:r>
      <w:r w:rsidRPr="006F49A3">
        <w:t xml:space="preserve">or </w:t>
      </w:r>
      <w:r w:rsidRPr="006F49A3" w:rsidR="006F49A3">
        <w:t>$2</w:t>
      </w:r>
      <w:r w:rsidRPr="006F49A3">
        <w:t>0,000 or more</w:t>
      </w:r>
      <w:r w:rsidRPr="005101E4">
        <w:t xml:space="preserve"> excluding GST</w:t>
      </w:r>
      <w:r w:rsidR="006F49A3">
        <w:t xml:space="preserve"> (or some other threshold specified in the Schedule)</w:t>
      </w:r>
      <w:r w:rsidRPr="005101E4">
        <w:t>.</w:t>
      </w:r>
    </w:p>
    <w:p xmlns:wp14="http://schemas.microsoft.com/office/word/2010/wordml" w:rsidRPr="00D56D60" w:rsidR="00D56D60" w:rsidP="00253E01" w:rsidRDefault="00D56D60" w14:paraId="32F22815" wp14:textId="77777777">
      <w:pPr>
        <w:pStyle w:val="Heading2"/>
        <w:keepNext/>
        <w:rPr>
          <w:b/>
        </w:rPr>
      </w:pPr>
      <w:r>
        <w:rPr>
          <w:b/>
        </w:rPr>
        <w:t>P</w:t>
      </w:r>
      <w:r w:rsidRPr="00D56D60">
        <w:rPr>
          <w:b/>
        </w:rPr>
        <w:t>ermitted and prohibited uses</w:t>
      </w:r>
    </w:p>
    <w:p xmlns:wp14="http://schemas.microsoft.com/office/word/2010/wordml" w:rsidRPr="00D56D60" w:rsidR="00D56D60" w:rsidP="00253E01" w:rsidRDefault="00D56D60" w14:paraId="46D97B64" wp14:textId="77777777">
      <w:pPr>
        <w:pStyle w:val="Indent2"/>
        <w:spacing w:after="240"/>
      </w:pPr>
      <w:r w:rsidRPr="00D56D60">
        <w:t>The table below sets out conditionally permitted and prohibited use of the funding:</w:t>
      </w:r>
    </w:p>
    <w:tbl>
      <w:tblPr>
        <w:tblStyle w:val="TableGridLight"/>
        <w:tblW w:w="4966" w:type="pct"/>
        <w:tblLook w:val="04A0" w:firstRow="1" w:lastRow="0" w:firstColumn="1" w:lastColumn="0" w:noHBand="0" w:noVBand="1"/>
      </w:tblPr>
      <w:tblGrid>
        <w:gridCol w:w="3112"/>
        <w:gridCol w:w="3289"/>
        <w:gridCol w:w="2859"/>
      </w:tblGrid>
      <w:tr xmlns:wp14="http://schemas.microsoft.com/office/word/2010/wordml" w:rsidRPr="00D56D60" w:rsidR="00D56D60" w:rsidTr="008A123E" w14:paraId="72D3EB8C" wp14:textId="77777777">
        <w:tc>
          <w:tcPr>
            <w:tcW w:w="1680" w:type="pct"/>
          </w:tcPr>
          <w:p w:rsidRPr="00D56D60" w:rsidR="00D56D60" w:rsidP="00253E01" w:rsidRDefault="00D56D60" w14:paraId="0E6CB6C5" wp14:textId="77777777">
            <w:pPr>
              <w:keepNext/>
              <w:keepLines/>
              <w:rPr>
                <w:b/>
              </w:rPr>
            </w:pPr>
            <w:r w:rsidRPr="00D56D60">
              <w:rPr>
                <w:b/>
              </w:rPr>
              <w:t xml:space="preserve">Permitted if in </w:t>
            </w:r>
            <w:r>
              <w:rPr>
                <w:b/>
              </w:rPr>
              <w:t>a B</w:t>
            </w:r>
            <w:r w:rsidRPr="00D56D60">
              <w:rPr>
                <w:b/>
              </w:rPr>
              <w:t>udget</w:t>
            </w:r>
          </w:p>
        </w:tc>
        <w:tc>
          <w:tcPr>
            <w:tcW w:w="1776" w:type="pct"/>
          </w:tcPr>
          <w:p w:rsidRPr="00D56D60" w:rsidR="00D56D60" w:rsidP="00253E01" w:rsidRDefault="00D56D60" w14:paraId="5393CA4B" wp14:textId="77777777">
            <w:pPr>
              <w:keepNext/>
              <w:keepLines/>
              <w:rPr>
                <w:b/>
              </w:rPr>
            </w:pPr>
            <w:r w:rsidRPr="00D56D60">
              <w:rPr>
                <w:b/>
              </w:rPr>
              <w:t>Permitted with PHN approval</w:t>
            </w:r>
          </w:p>
        </w:tc>
        <w:tc>
          <w:tcPr>
            <w:tcW w:w="1544" w:type="pct"/>
          </w:tcPr>
          <w:p w:rsidRPr="00D56D60" w:rsidR="00D56D60" w:rsidP="00253E01" w:rsidRDefault="00D56D60" w14:paraId="04DD3FEC" wp14:textId="77777777">
            <w:pPr>
              <w:keepNext/>
              <w:keepLines/>
              <w:rPr>
                <w:b/>
              </w:rPr>
            </w:pPr>
            <w:r w:rsidRPr="00D56D60">
              <w:rPr>
                <w:b/>
              </w:rPr>
              <w:t>Prohibited</w:t>
            </w:r>
          </w:p>
        </w:tc>
      </w:tr>
      <w:tr xmlns:wp14="http://schemas.microsoft.com/office/word/2010/wordml" w:rsidRPr="00D56D60" w:rsidR="00D56D60" w:rsidTr="008A123E" w14:paraId="6063FA0D" wp14:textId="77777777">
        <w:tc>
          <w:tcPr>
            <w:tcW w:w="1680" w:type="pct"/>
          </w:tcPr>
          <w:p w:rsidRPr="00D56D60" w:rsidR="00D56D60" w:rsidP="00253E01" w:rsidRDefault="00D56D60" w14:paraId="128975A3"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Employee salaries</w:t>
            </w:r>
          </w:p>
          <w:p w:rsidRPr="00D56D60" w:rsidR="00D56D60" w:rsidP="00253E01" w:rsidRDefault="00D56D60" w14:paraId="5E3478E8"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Employee leave including long service leave</w:t>
            </w:r>
          </w:p>
          <w:p w:rsidRPr="00D56D60" w:rsidR="00D56D60" w:rsidP="00253E01" w:rsidRDefault="00D56D60" w14:paraId="7912257C"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Program activity costs</w:t>
            </w:r>
          </w:p>
          <w:p w:rsidRPr="00D56D60" w:rsidR="00D56D60" w:rsidP="00253E01" w:rsidRDefault="00D56D60" w14:paraId="14AFFBE5"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Approved subcontractor costs</w:t>
            </w:r>
          </w:p>
          <w:p w:rsidRPr="00D56D60" w:rsidR="00D56D60" w:rsidP="00253E01" w:rsidRDefault="00D56D60" w14:paraId="5889BDD4"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Training costs</w:t>
            </w:r>
            <w:r w:rsidR="00052199">
              <w:br/>
            </w:r>
          </w:p>
          <w:p w:rsidRPr="00D56D60" w:rsidR="00D56D60" w:rsidP="00253E01" w:rsidRDefault="00D56D60" w14:paraId="2355C8F6" wp14:textId="77777777">
            <w:pPr>
              <w:tabs>
                <w:tab w:val="left" w:pos="284"/>
              </w:tabs>
            </w:pPr>
            <w:r w:rsidRPr="00D56D60">
              <w:rPr>
                <w:b/>
              </w:rPr>
              <w:t>Conditions</w:t>
            </w:r>
            <w:r w:rsidRPr="00D56D60">
              <w:t>:</w:t>
            </w:r>
          </w:p>
          <w:p w:rsidRPr="00D56D60" w:rsidR="00D56D60" w:rsidP="00253E01" w:rsidRDefault="00D56D60" w14:paraId="118C9F39"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All amounts must be based on actual costs incurred</w:t>
            </w:r>
          </w:p>
        </w:tc>
        <w:tc>
          <w:tcPr>
            <w:tcW w:w="1776" w:type="pct"/>
          </w:tcPr>
          <w:p w:rsidRPr="00D56D60" w:rsidR="00D56D60" w:rsidP="00253E01" w:rsidRDefault="00D56D60" w14:paraId="20A0F2B3"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Purchase or lease/lease back of real or personal property</w:t>
            </w:r>
          </w:p>
          <w:p w:rsidRPr="00D56D60" w:rsidR="00D56D60" w:rsidP="00253E01" w:rsidRDefault="00D56D60" w14:paraId="6D53D99F"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Building or construction works</w:t>
            </w:r>
          </w:p>
          <w:p w:rsidRPr="00D56D60" w:rsidR="00D56D60" w:rsidP="00253E01" w:rsidRDefault="00D56D60" w14:paraId="44F1F0CB"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Allowance for administration overhead</w:t>
            </w:r>
          </w:p>
          <w:p w:rsidRPr="00D56D60" w:rsidR="00D56D60" w:rsidP="00253E01" w:rsidRDefault="00D56D60" w14:paraId="2EDDA6AF"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Sitting fees</w:t>
            </w:r>
          </w:p>
          <w:p w:rsidRPr="00D56D60" w:rsidR="00D56D60" w:rsidP="00253E01" w:rsidRDefault="00D56D60" w14:paraId="7468D240"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Domestic travel</w:t>
            </w:r>
          </w:p>
          <w:p w:rsidRPr="00D56D60" w:rsidR="00D56D60" w:rsidP="00253E01" w:rsidRDefault="00D56D60" w14:paraId="29E6DABD"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Sinking fund contributions</w:t>
            </w:r>
          </w:p>
          <w:p w:rsidRPr="00D56D60" w:rsidR="00D56D60" w:rsidP="00253E01" w:rsidRDefault="00D56D60" w14:paraId="1D0FF0BC" wp14:textId="77777777">
            <w:pPr>
              <w:tabs>
                <w:tab w:val="left" w:pos="284"/>
              </w:tabs>
              <w:spacing w:before="120"/>
            </w:pPr>
            <w:r w:rsidRPr="00D56D60">
              <w:rPr>
                <w:b/>
              </w:rPr>
              <w:t>Conditions</w:t>
            </w:r>
            <w:r w:rsidRPr="00D56D60">
              <w:t>:</w:t>
            </w:r>
          </w:p>
          <w:p w:rsidRPr="00D56D60" w:rsidR="00D56D60" w:rsidP="00253E01" w:rsidRDefault="00D56D60" w14:paraId="623F8AF6"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PHN written approval must be obtained before committing funds for these purposes</w:t>
            </w:r>
          </w:p>
          <w:p w:rsidRPr="00D56D60" w:rsidR="00D56D60" w:rsidP="00253E01" w:rsidRDefault="00D56D60" w14:paraId="54B89B29"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3 quotes required to obtain assets over $55,000</w:t>
            </w:r>
          </w:p>
        </w:tc>
        <w:tc>
          <w:tcPr>
            <w:tcW w:w="1544" w:type="pct"/>
          </w:tcPr>
          <w:p w:rsidRPr="00D56D60" w:rsidR="00D56D60" w:rsidP="00253E01" w:rsidRDefault="00D56D60" w14:paraId="2D15E944"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Fines or penalties</w:t>
            </w:r>
          </w:p>
          <w:p w:rsidRPr="00D56D60" w:rsidR="00D56D60" w:rsidP="00253E01" w:rsidRDefault="00D56D60" w14:paraId="7CB3F5B2"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Loans or as loan security</w:t>
            </w:r>
          </w:p>
          <w:p w:rsidRPr="00D56D60" w:rsidR="00D56D60" w:rsidP="00253E01" w:rsidRDefault="00D56D60" w14:paraId="17BABCF2"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Gifts or payments to associates (as defined by income tax legislation)</w:t>
            </w:r>
          </w:p>
          <w:p w:rsidRPr="00D56D60" w:rsidR="00D56D60" w:rsidP="00253E01" w:rsidRDefault="00D56D60" w14:paraId="2C48822B"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Legal claims</w:t>
            </w:r>
          </w:p>
          <w:p w:rsidRPr="00D56D60" w:rsidR="00D56D60" w:rsidP="00253E01" w:rsidRDefault="00D56D60" w14:paraId="080AA260"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Redundancies</w:t>
            </w:r>
          </w:p>
          <w:p w:rsidRPr="00D56D60" w:rsidR="00D56D60" w:rsidP="00253E01" w:rsidRDefault="00D56D60" w14:paraId="70562AD6"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International travel</w:t>
            </w:r>
          </w:p>
          <w:p w:rsidRPr="00D56D60" w:rsidR="00D56D60" w:rsidP="00253E01" w:rsidRDefault="00D56D60" w14:paraId="562150BE"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Costs incurred before or after program period</w:t>
            </w:r>
          </w:p>
          <w:p w:rsidRPr="00D56D60" w:rsidR="00D56D60" w:rsidP="00253E01" w:rsidRDefault="00D56D60" w14:paraId="6E5FA216"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Activities of political organisations</w:t>
            </w:r>
          </w:p>
          <w:p w:rsidRPr="00D56D60" w:rsidR="00D56D60" w:rsidP="00253E01" w:rsidRDefault="00D56D60" w14:paraId="2E6B87B1" wp14:textId="77777777">
            <w:pPr>
              <w:numPr>
                <w:ilvl w:val="0"/>
                <w:numId w:val="21"/>
              </w:numPr>
              <w:tabs>
                <w:tab w:val="left" w:pos="284"/>
                <w:tab w:val="left" w:pos="567"/>
                <w:tab w:val="left" w:pos="1134"/>
                <w:tab w:val="left" w:pos="1701"/>
                <w:tab w:val="left" w:pos="2835"/>
                <w:tab w:val="left" w:pos="3402"/>
                <w:tab w:val="left" w:pos="3969"/>
                <w:tab w:val="left" w:pos="4536"/>
                <w:tab w:val="right" w:pos="9639"/>
              </w:tabs>
              <w:ind w:left="284" w:hanging="284"/>
            </w:pPr>
            <w:r w:rsidRPr="00D56D60">
              <w:t>Anything not listed at left</w:t>
            </w:r>
          </w:p>
        </w:tc>
      </w:tr>
    </w:tbl>
    <w:p xmlns:wp14="http://schemas.microsoft.com/office/word/2010/wordml" w:rsidRPr="005101E4" w:rsidR="005101E4" w:rsidP="00253E01" w:rsidRDefault="00FB2BCB" w14:paraId="5387BA3F" wp14:textId="77777777">
      <w:pPr>
        <w:pStyle w:val="Heading2"/>
        <w:keepNext/>
        <w:rPr>
          <w:b/>
        </w:rPr>
      </w:pPr>
      <w:r w:rsidRPr="005101E4">
        <w:rPr>
          <w:b/>
        </w:rPr>
        <w:t>Separate account</w:t>
      </w:r>
    </w:p>
    <w:p xmlns:wp14="http://schemas.microsoft.com/office/word/2010/wordml" w:rsidRPr="005101E4" w:rsidR="00FB2BCB" w:rsidP="00253E01" w:rsidRDefault="006F49A3" w14:paraId="4B54F83B" wp14:textId="77777777">
      <w:pPr>
        <w:pStyle w:val="Indent2"/>
      </w:pPr>
      <w:r w:rsidRPr="006F49A3">
        <w:t>Unless the PHN agrees otherwise, t</w:t>
      </w:r>
      <w:r w:rsidRPr="006F49A3" w:rsidR="00FB2BCB">
        <w:t>he Contractor must maintain a bank account which:</w:t>
      </w:r>
    </w:p>
    <w:p xmlns:wp14="http://schemas.microsoft.com/office/word/2010/wordml" w:rsidRPr="005101E4" w:rsidR="00FB2BCB" w:rsidP="00253E01" w:rsidRDefault="00FB2BCB" w14:paraId="28112ECC" wp14:textId="77777777">
      <w:pPr>
        <w:pStyle w:val="Heading3"/>
      </w:pPr>
      <w:r w:rsidRPr="005101E4">
        <w:t xml:space="preserve">only receives </w:t>
      </w:r>
      <w:r w:rsidR="001478B9">
        <w:t>P</w:t>
      </w:r>
      <w:r w:rsidRPr="005101E4">
        <w:t xml:space="preserve">ayments </w:t>
      </w:r>
      <w:r w:rsidR="00B272D6">
        <w:t>of funds</w:t>
      </w:r>
      <w:r w:rsidRPr="005101E4">
        <w:t>;</w:t>
      </w:r>
    </w:p>
    <w:p xmlns:wp14="http://schemas.microsoft.com/office/word/2010/wordml" w:rsidRPr="005101E4" w:rsidR="00FB2BCB" w:rsidP="00253E01" w:rsidRDefault="00FB2BCB" w14:paraId="5F5D93BF" wp14:textId="77777777">
      <w:pPr>
        <w:pStyle w:val="Heading3"/>
      </w:pPr>
      <w:r w:rsidRPr="005101E4">
        <w:t xml:space="preserve">only pays expenditure under </w:t>
      </w:r>
      <w:r w:rsidR="00631455">
        <w:t xml:space="preserve">the </w:t>
      </w:r>
      <w:r w:rsidR="007C7146">
        <w:t>S</w:t>
      </w:r>
      <w:r w:rsidR="00631455">
        <w:t>chedule</w:t>
      </w:r>
      <w:r w:rsidRPr="005101E4">
        <w:t>; and</w:t>
      </w:r>
    </w:p>
    <w:p xmlns:wp14="http://schemas.microsoft.com/office/word/2010/wordml" w:rsidRPr="005101E4" w:rsidR="00FB2BCB" w:rsidP="00253E01" w:rsidRDefault="00FB2BCB" w14:paraId="651865F6" wp14:textId="77777777">
      <w:pPr>
        <w:pStyle w:val="Heading3"/>
      </w:pPr>
      <w:r w:rsidRPr="005101E4">
        <w:t>is kept separate from all other Contractor accounts.</w:t>
      </w:r>
    </w:p>
    <w:p xmlns:wp14="http://schemas.microsoft.com/office/word/2010/wordml" w:rsidRPr="005101E4" w:rsidR="005101E4" w:rsidP="00253E01" w:rsidRDefault="00FB2BCB" w14:paraId="62384DA3" wp14:textId="77777777">
      <w:pPr>
        <w:pStyle w:val="Heading2"/>
        <w:keepNext/>
        <w:rPr>
          <w:b/>
        </w:rPr>
      </w:pPr>
      <w:r w:rsidRPr="005101E4">
        <w:rPr>
          <w:b/>
        </w:rPr>
        <w:t>Separate records</w:t>
      </w:r>
    </w:p>
    <w:p xmlns:wp14="http://schemas.microsoft.com/office/word/2010/wordml" w:rsidRPr="005101E4" w:rsidR="00FB2BCB" w:rsidP="00253E01" w:rsidRDefault="00FB2BCB" w14:paraId="0519A920" wp14:textId="77777777">
      <w:pPr>
        <w:pStyle w:val="Indent2"/>
      </w:pPr>
      <w:r w:rsidRPr="005101E4">
        <w:t xml:space="preserve">The Contractor must keep separate financial records for the </w:t>
      </w:r>
      <w:r w:rsidR="00736C4A">
        <w:t>P</w:t>
      </w:r>
      <w:r w:rsidRPr="005101E4">
        <w:t>rogram</w:t>
      </w:r>
      <w:r w:rsidR="006F49A3">
        <w:t>s/Project</w:t>
      </w:r>
      <w:r w:rsidRPr="005101E4">
        <w:t xml:space="preserve"> to enable:</w:t>
      </w:r>
    </w:p>
    <w:p xmlns:wp14="http://schemas.microsoft.com/office/word/2010/wordml" w:rsidRPr="005101E4" w:rsidR="00FB2BCB" w:rsidP="00253E01" w:rsidRDefault="00FB2BCB" w14:paraId="22916744" wp14:textId="77777777">
      <w:pPr>
        <w:pStyle w:val="Heading3"/>
      </w:pPr>
      <w:r w:rsidRPr="005101E4">
        <w:t>all income and expenditure to be identified separately in the Contractor</w:t>
      </w:r>
      <w:r w:rsidR="00B272D6">
        <w:t>’</w:t>
      </w:r>
      <w:r w:rsidRPr="005101E4">
        <w:t>s accounts;</w:t>
      </w:r>
    </w:p>
    <w:p xmlns:wp14="http://schemas.microsoft.com/office/word/2010/wordml" w:rsidRPr="005101E4" w:rsidR="00FB2BCB" w:rsidP="00253E01" w:rsidRDefault="00FB2BCB" w14:paraId="6E275F20" wp14:textId="77777777">
      <w:pPr>
        <w:pStyle w:val="Heading3"/>
      </w:pPr>
      <w:r w:rsidRPr="005101E4">
        <w:t xml:space="preserve">financial statements to be prepared in accordance with </w:t>
      </w:r>
      <w:r w:rsidR="00D82859">
        <w:t xml:space="preserve">generally accepted Australian </w:t>
      </w:r>
      <w:r w:rsidRPr="005101E4">
        <w:t>accounting standards; and</w:t>
      </w:r>
    </w:p>
    <w:p xmlns:wp14="http://schemas.microsoft.com/office/word/2010/wordml" w:rsidRPr="005101E4" w:rsidR="00FB2BCB" w:rsidP="00253E01" w:rsidRDefault="00FB2BCB" w14:paraId="27881580" wp14:textId="77777777">
      <w:pPr>
        <w:pStyle w:val="Heading3"/>
      </w:pPr>
      <w:r w:rsidRPr="005101E4">
        <w:t>the audit of those records in accordance with the auditing standards.</w:t>
      </w:r>
    </w:p>
    <w:p xmlns:wp14="http://schemas.microsoft.com/office/word/2010/wordml" w:rsidRPr="005101E4" w:rsidR="00FB2BCB" w:rsidP="00253E01" w:rsidRDefault="00FB2BCB" w14:paraId="2C8C417E" wp14:textId="77777777">
      <w:pPr>
        <w:pStyle w:val="Heading2"/>
        <w:keepNext/>
        <w:rPr>
          <w:b/>
        </w:rPr>
      </w:pPr>
      <w:bookmarkStart w:name="_Ref470602849" w:id="212"/>
      <w:r w:rsidRPr="005101E4">
        <w:rPr>
          <w:b/>
        </w:rPr>
        <w:t>Carryover or repayment of funds</w:t>
      </w:r>
      <w:bookmarkEnd w:id="212"/>
    </w:p>
    <w:p xmlns:wp14="http://schemas.microsoft.com/office/word/2010/wordml" w:rsidRPr="005101E4" w:rsidR="00FB2BCB" w:rsidP="00253E01" w:rsidRDefault="00FB2BCB" w14:paraId="3DFCD896" wp14:textId="77777777">
      <w:pPr>
        <w:pStyle w:val="Heading3"/>
      </w:pPr>
      <w:r w:rsidRPr="005101E4">
        <w:t xml:space="preserve">The PHN may allow the Contractor to retain funds not spent or </w:t>
      </w:r>
      <w:r w:rsidR="00B272D6">
        <w:t>C</w:t>
      </w:r>
      <w:r w:rsidRPr="005101E4">
        <w:t xml:space="preserve">ommitted for the extension of the </w:t>
      </w:r>
      <w:r w:rsidR="00B272D6">
        <w:t xml:space="preserve">Services </w:t>
      </w:r>
      <w:r w:rsidRPr="005101E4">
        <w:t>by agreement, or for other purposes approved by the PHN.</w:t>
      </w:r>
    </w:p>
    <w:p xmlns:wp14="http://schemas.microsoft.com/office/word/2010/wordml" w:rsidRPr="006E080F" w:rsidR="006C4E33" w:rsidP="00253E01" w:rsidRDefault="00FB2BCB" w14:paraId="70006FD1" wp14:textId="77777777">
      <w:pPr>
        <w:pStyle w:val="Heading3"/>
      </w:pPr>
      <w:r w:rsidRPr="005101E4">
        <w:t xml:space="preserve">On termination or expiry </w:t>
      </w:r>
      <w:r w:rsidRPr="006E080F">
        <w:t xml:space="preserve">of </w:t>
      </w:r>
      <w:r w:rsidRPr="006E080F" w:rsidR="00E922DF">
        <w:t>this Agreement</w:t>
      </w:r>
      <w:r w:rsidRPr="006E080F" w:rsidR="007529FE">
        <w:t xml:space="preserve">, or the reduction of </w:t>
      </w:r>
      <w:r w:rsidRPr="006E080F" w:rsidR="00E922DF">
        <w:t xml:space="preserve">this Agreement </w:t>
      </w:r>
      <w:r w:rsidRPr="006E080F" w:rsidR="007529FE">
        <w:t>under clause </w:t>
      </w:r>
      <w:r w:rsidRPr="006E080F" w:rsidR="007529FE">
        <w:fldChar w:fldCharType="begin"/>
      </w:r>
      <w:r w:rsidRPr="006E080F" w:rsidR="007529FE">
        <w:instrText xml:space="preserve"> REF _Ref423008952 \r \h </w:instrText>
      </w:r>
      <w:r w:rsidR="006E080F">
        <w:instrText xml:space="preserve"> \* MERGEFORMAT </w:instrText>
      </w:r>
      <w:r w:rsidRPr="006E080F" w:rsidR="007529FE">
        <w:fldChar w:fldCharType="separate"/>
      </w:r>
      <w:r w:rsidR="004B18ED">
        <w:t>16</w:t>
      </w:r>
      <w:r w:rsidRPr="006E080F" w:rsidR="007529FE">
        <w:fldChar w:fldCharType="end"/>
      </w:r>
      <w:r w:rsidRPr="006E080F">
        <w:t xml:space="preserve">, </w:t>
      </w:r>
      <w:r w:rsidRPr="006E080F" w:rsidR="006C4E33">
        <w:t>the PHN will be entitled to recover from the Contractor any part of the Payment of funds provided to the Contractor for that Service which:</w:t>
      </w:r>
    </w:p>
    <w:p xmlns:wp14="http://schemas.microsoft.com/office/word/2010/wordml" w:rsidRPr="006E080F" w:rsidR="006C4E33" w:rsidP="00253E01" w:rsidRDefault="006C4E33" w14:paraId="76DA6F4D" wp14:textId="77777777">
      <w:pPr>
        <w:pStyle w:val="Heading4"/>
      </w:pPr>
      <w:r w:rsidRPr="006E080F">
        <w:lastRenderedPageBreak/>
        <w:t>is not spent</w:t>
      </w:r>
      <w:r w:rsidRPr="006E080F" w:rsidR="00A10C6C">
        <w:t xml:space="preserve"> or Committed</w:t>
      </w:r>
      <w:r w:rsidRPr="006E080F">
        <w:t xml:space="preserve"> by the Contractor as at the date that the Notice of termination is received; or</w:t>
      </w:r>
    </w:p>
    <w:p xmlns:wp14="http://schemas.microsoft.com/office/word/2010/wordml" w:rsidRPr="006E080F" w:rsidR="006C4E33" w:rsidP="00253E01" w:rsidRDefault="006C4E33" w14:paraId="66383FB6" wp14:textId="77777777">
      <w:pPr>
        <w:pStyle w:val="Heading4"/>
      </w:pPr>
      <w:r w:rsidRPr="006E080F">
        <w:t xml:space="preserve">in the PHN’s opinion, </w:t>
      </w:r>
      <w:r w:rsidRPr="006E080F" w:rsidR="00A10C6C">
        <w:t xml:space="preserve">has </w:t>
      </w:r>
      <w:r w:rsidRPr="006E080F">
        <w:t xml:space="preserve">been spent or </w:t>
      </w:r>
      <w:r w:rsidRPr="006E080F" w:rsidR="009E0EB5">
        <w:t>Committed</w:t>
      </w:r>
      <w:r w:rsidRPr="006E080F">
        <w:t xml:space="preserve"> by the Contractor other than in accordance with </w:t>
      </w:r>
      <w:r w:rsidRPr="006E080F" w:rsidR="00E922DF">
        <w:t>this Agreement</w:t>
      </w:r>
      <w:r w:rsidRPr="006E080F">
        <w:t>.</w:t>
      </w:r>
    </w:p>
    <w:p xmlns:wp14="http://schemas.microsoft.com/office/word/2010/wordml" w:rsidRPr="006E080F" w:rsidR="006C4E33" w:rsidP="00253E01" w:rsidRDefault="006C4E33" w14:paraId="3075C759" wp14:textId="77777777">
      <w:pPr>
        <w:pStyle w:val="Heading3"/>
      </w:pPr>
      <w:r w:rsidRPr="006E080F">
        <w:t xml:space="preserve">On termination of </w:t>
      </w:r>
      <w:r w:rsidRPr="006E080F" w:rsidR="00E922DF">
        <w:t xml:space="preserve">this Agreement </w:t>
      </w:r>
      <w:r w:rsidRPr="006E080F">
        <w:t>under clause </w:t>
      </w:r>
      <w:r w:rsidRPr="006E080F">
        <w:fldChar w:fldCharType="begin"/>
      </w:r>
      <w:r w:rsidRPr="006E080F">
        <w:instrText xml:space="preserve"> REF _Ref423008952 \w \h </w:instrText>
      </w:r>
      <w:r w:rsidR="006E080F">
        <w:instrText xml:space="preserve"> \* MERGEFORMAT </w:instrText>
      </w:r>
      <w:r w:rsidRPr="006E080F">
        <w:fldChar w:fldCharType="separate"/>
      </w:r>
      <w:r w:rsidR="004B18ED">
        <w:t>16</w:t>
      </w:r>
      <w:r w:rsidRPr="006E080F">
        <w:fldChar w:fldCharType="end"/>
      </w:r>
      <w:r w:rsidRPr="006E080F">
        <w:t xml:space="preserve">, the Contractor must hold the Payment of funds provided for that Service or under </w:t>
      </w:r>
      <w:r w:rsidRPr="006E080F" w:rsidR="00E922DF">
        <w:t xml:space="preserve">this Agreement </w:t>
      </w:r>
      <w:r w:rsidRPr="006E080F">
        <w:t xml:space="preserve">in utmost good faith for use only in accordance with the </w:t>
      </w:r>
      <w:r w:rsidRPr="006E080F" w:rsidR="00BF484C">
        <w:t xml:space="preserve">PHN’s </w:t>
      </w:r>
      <w:r w:rsidRPr="006E080F">
        <w:t>directions and the Contractor must cease all other dealings with Payments of those funds.</w:t>
      </w:r>
    </w:p>
    <w:p xmlns:wp14="http://schemas.microsoft.com/office/word/2010/wordml" w:rsidRPr="006E080F" w:rsidR="005101E4" w:rsidP="00253E01" w:rsidRDefault="00FB2BCB" w14:paraId="32E1BFAF" wp14:textId="77777777">
      <w:pPr>
        <w:pStyle w:val="Heading2"/>
        <w:keepNext/>
        <w:rPr>
          <w:b/>
        </w:rPr>
      </w:pPr>
      <w:r w:rsidRPr="006E080F">
        <w:rPr>
          <w:b/>
        </w:rPr>
        <w:t>Definitions</w:t>
      </w:r>
    </w:p>
    <w:p xmlns:wp14="http://schemas.microsoft.com/office/word/2010/wordml" w:rsidRPr="006E080F" w:rsidR="00FB2BCB" w:rsidP="00253E01" w:rsidRDefault="00FB2BCB" w14:paraId="3F35BF40" wp14:textId="77777777">
      <w:pPr>
        <w:pStyle w:val="Indent2"/>
      </w:pPr>
      <w:r w:rsidRPr="006E080F">
        <w:t>In this clause </w:t>
      </w:r>
      <w:r w:rsidRPr="006E080F" w:rsidR="001478B9">
        <w:fldChar w:fldCharType="begin"/>
      </w:r>
      <w:r w:rsidRPr="006E080F" w:rsidR="001478B9">
        <w:instrText xml:space="preserve"> REF _Ref424249868 \w \h </w:instrText>
      </w:r>
      <w:r w:rsidR="006E080F">
        <w:instrText xml:space="preserve"> \* MERGEFORMAT </w:instrText>
      </w:r>
      <w:r w:rsidRPr="006E080F" w:rsidR="001478B9">
        <w:fldChar w:fldCharType="separate"/>
      </w:r>
      <w:r w:rsidR="004B18ED">
        <w:t>9</w:t>
      </w:r>
      <w:r w:rsidRPr="006E080F" w:rsidR="001478B9">
        <w:fldChar w:fldCharType="end"/>
      </w:r>
      <w:r w:rsidRPr="006E080F">
        <w:t>:</w:t>
      </w:r>
    </w:p>
    <w:p xmlns:wp14="http://schemas.microsoft.com/office/word/2010/wordml" w:rsidRPr="006E080F" w:rsidR="00FB2BCB" w:rsidP="00253E01" w:rsidRDefault="00FB2BCB" w14:paraId="216BAFA6" wp14:textId="77777777">
      <w:pPr>
        <w:pStyle w:val="Heading3"/>
      </w:pPr>
      <w:r w:rsidRPr="006E080F">
        <w:t>“</w:t>
      </w:r>
      <w:r w:rsidRPr="006E080F" w:rsidR="00B272D6">
        <w:rPr>
          <w:b/>
        </w:rPr>
        <w:t>B</w:t>
      </w:r>
      <w:r w:rsidRPr="006E080F">
        <w:rPr>
          <w:b/>
        </w:rPr>
        <w:t>udget</w:t>
      </w:r>
      <w:r w:rsidRPr="006E080F">
        <w:t xml:space="preserve">” means the budget </w:t>
      </w:r>
      <w:r w:rsidRPr="006E080F" w:rsidR="00D10424">
        <w:t xml:space="preserve">attached to </w:t>
      </w:r>
      <w:r w:rsidRPr="006E080F" w:rsidR="00E922DF">
        <w:t xml:space="preserve">the </w:t>
      </w:r>
      <w:r w:rsidRPr="006E080F" w:rsidR="007C7146">
        <w:t>S</w:t>
      </w:r>
      <w:r w:rsidRPr="006E080F" w:rsidR="00631455">
        <w:t xml:space="preserve">chedule </w:t>
      </w:r>
      <w:r w:rsidRPr="006E080F">
        <w:t>or approved by the PHN from time to time</w:t>
      </w:r>
      <w:r w:rsidRPr="006E080F" w:rsidR="0037225B">
        <w:t xml:space="preserve"> which sets out the costs and expenses, at cost, to be incurred by the Contractor</w:t>
      </w:r>
      <w:r w:rsidRPr="006E080F">
        <w:t>.</w:t>
      </w:r>
    </w:p>
    <w:p xmlns:wp14="http://schemas.microsoft.com/office/word/2010/wordml" w:rsidRPr="006E080F" w:rsidR="008A123E" w:rsidP="00253E01" w:rsidRDefault="00FB2BCB" w14:paraId="04DAC42E" wp14:textId="77777777">
      <w:pPr>
        <w:pStyle w:val="Heading3"/>
      </w:pPr>
      <w:r w:rsidRPr="006E080F">
        <w:t>“</w:t>
      </w:r>
      <w:r w:rsidRPr="006E080F" w:rsidR="00B272D6">
        <w:rPr>
          <w:b/>
        </w:rPr>
        <w:t>Payments of funds</w:t>
      </w:r>
      <w:r w:rsidRPr="006E080F">
        <w:t xml:space="preserve">” includes </w:t>
      </w:r>
      <w:r w:rsidRPr="006E080F" w:rsidR="00B272D6">
        <w:t xml:space="preserve">Payments, </w:t>
      </w:r>
      <w:r w:rsidRPr="006E080F">
        <w:t xml:space="preserve">revenue received in carrying on the </w:t>
      </w:r>
      <w:r w:rsidRPr="006E080F" w:rsidR="001478B9">
        <w:t xml:space="preserve">Services </w:t>
      </w:r>
      <w:r w:rsidRPr="006E080F">
        <w:t xml:space="preserve">and interest earned on </w:t>
      </w:r>
      <w:r w:rsidRPr="006E080F" w:rsidR="00B272D6">
        <w:t>any of them</w:t>
      </w:r>
      <w:r w:rsidRPr="006E080F">
        <w:t>.</w:t>
      </w:r>
    </w:p>
    <w:p xmlns:wp14="http://schemas.microsoft.com/office/word/2010/wordml" w:rsidRPr="006E080F" w:rsidR="00886A74" w:rsidP="00253E01" w:rsidRDefault="00886A74" w14:paraId="503D9329" wp14:textId="77777777">
      <w:pPr>
        <w:pStyle w:val="Heading1"/>
        <w:jc w:val="both"/>
      </w:pPr>
      <w:bookmarkStart w:name="_Ref471219097" w:id="213"/>
      <w:bookmarkStart w:name="_Toc9435849" w:id="214"/>
      <w:bookmarkStart w:name="_Toc9588710" w:id="215"/>
      <w:bookmarkStart w:name="_Toc19875100" w:id="216"/>
      <w:bookmarkStart w:name="_Toc19875889" w:id="217"/>
      <w:bookmarkStart w:name="_Toc19875933" w:id="218"/>
      <w:bookmarkStart w:name="_Toc19876033" w:id="219"/>
      <w:bookmarkStart w:name="_Toc19876083" w:id="220"/>
      <w:bookmarkStart w:name="_Toc19876300" w:id="221"/>
      <w:bookmarkStart w:name="_Toc19876516" w:id="222"/>
      <w:bookmarkStart w:name="_Toc19891564" w:id="223"/>
      <w:bookmarkStart w:name="_Toc21528021" w:id="224"/>
      <w:r w:rsidRPr="006E080F">
        <w:t>USE OF ASSETS</w:t>
      </w:r>
      <w:bookmarkEnd w:id="213"/>
      <w:bookmarkEnd w:id="214"/>
      <w:bookmarkEnd w:id="215"/>
      <w:bookmarkEnd w:id="216"/>
      <w:bookmarkEnd w:id="217"/>
      <w:bookmarkEnd w:id="218"/>
      <w:bookmarkEnd w:id="219"/>
      <w:bookmarkEnd w:id="220"/>
      <w:bookmarkEnd w:id="221"/>
      <w:bookmarkEnd w:id="222"/>
      <w:bookmarkEnd w:id="223"/>
      <w:bookmarkEnd w:id="224"/>
    </w:p>
    <w:p xmlns:wp14="http://schemas.microsoft.com/office/word/2010/wordml" w:rsidR="00A80953" w:rsidP="00253E01" w:rsidRDefault="00A80953" w14:paraId="4EFD3D82" wp14:textId="77777777">
      <w:pPr>
        <w:pStyle w:val="Heading3"/>
      </w:pPr>
      <w:r w:rsidRPr="006E080F">
        <w:t>This clause </w:t>
      </w:r>
      <w:r w:rsidRPr="006E080F">
        <w:fldChar w:fldCharType="begin"/>
      </w:r>
      <w:r w:rsidRPr="006E080F">
        <w:instrText xml:space="preserve"> REF _Ref471219097 \r \h </w:instrText>
      </w:r>
      <w:r w:rsidR="006E080F">
        <w:instrText xml:space="preserve"> \* MERGEFORMAT </w:instrText>
      </w:r>
      <w:r w:rsidRPr="006E080F">
        <w:fldChar w:fldCharType="separate"/>
      </w:r>
      <w:r w:rsidR="004B18ED">
        <w:t>10</w:t>
      </w:r>
      <w:r w:rsidRPr="006E080F">
        <w:fldChar w:fldCharType="end"/>
      </w:r>
      <w:r w:rsidRPr="006E080F">
        <w:t xml:space="preserve"> only applies where </w:t>
      </w:r>
      <w:r w:rsidRPr="006E080F" w:rsidR="00E922DF">
        <w:t xml:space="preserve">the </w:t>
      </w:r>
      <w:r w:rsidRPr="006E080F">
        <w:t>Sch</w:t>
      </w:r>
      <w:r>
        <w:t>edule provides for the PHN to pay the Contractor funding or a grant to undertake a Programs/Project based on a budget approved by the PHN.</w:t>
      </w:r>
    </w:p>
    <w:p xmlns:wp14="http://schemas.microsoft.com/office/word/2010/wordml" w:rsidR="00886A74" w:rsidP="00253E01" w:rsidRDefault="00886A74" w14:paraId="65524136" wp14:textId="77777777">
      <w:pPr>
        <w:pStyle w:val="Heading3"/>
      </w:pPr>
      <w:r>
        <w:t>The Contractor acknowledges that:</w:t>
      </w:r>
    </w:p>
    <w:p xmlns:wp14="http://schemas.microsoft.com/office/word/2010/wordml" w:rsidR="00886A74" w:rsidP="00253E01" w:rsidRDefault="00886A74" w14:paraId="1AEA9C27" wp14:textId="77777777">
      <w:pPr>
        <w:pStyle w:val="Heading4"/>
      </w:pPr>
      <w:r>
        <w:t>the PHN or the Department may supply assets to the Contractor to support the delivery of Services; and</w:t>
      </w:r>
    </w:p>
    <w:p xmlns:wp14="http://schemas.microsoft.com/office/word/2010/wordml" w:rsidR="00886A74" w:rsidP="00253E01" w:rsidRDefault="00886A74" w14:paraId="36D12C91" wp14:textId="77777777">
      <w:pPr>
        <w:pStyle w:val="Heading4"/>
      </w:pPr>
      <w:r>
        <w:t>the Contractor may also acquire assets using Payments with the prior written approval of the PHN,</w:t>
      </w:r>
    </w:p>
    <w:p xmlns:wp14="http://schemas.microsoft.com/office/word/2010/wordml" w:rsidR="00886A74" w:rsidP="00253E01" w:rsidRDefault="00886A74" w14:paraId="505C02C5" wp14:textId="77777777">
      <w:pPr>
        <w:pStyle w:val="Heading4"/>
        <w:numPr>
          <w:ilvl w:val="0"/>
          <w:numId w:val="0"/>
        </w:numPr>
        <w:ind w:left="992"/>
      </w:pPr>
      <w:r>
        <w:t>(together “</w:t>
      </w:r>
      <w:r w:rsidRPr="00886A74">
        <w:rPr>
          <w:b/>
        </w:rPr>
        <w:t>Assets</w:t>
      </w:r>
      <w:r>
        <w:t>”).</w:t>
      </w:r>
    </w:p>
    <w:p xmlns:wp14="http://schemas.microsoft.com/office/word/2010/wordml" w:rsidR="00886A74" w:rsidP="00253E01" w:rsidRDefault="00886A74" w14:paraId="6BA6BB92" wp14:textId="77777777">
      <w:pPr>
        <w:pStyle w:val="Heading3"/>
      </w:pPr>
      <w:r>
        <w:t xml:space="preserve">The Contractor must use the Assets to perform the Services.  The Contractor may use the Assets for other purposes </w:t>
      </w:r>
      <w:r w:rsidRPr="00F66C7D">
        <w:t xml:space="preserve">only if such use is not </w:t>
      </w:r>
      <w:r>
        <w:t xml:space="preserve">detrimental to the Services. </w:t>
      </w:r>
    </w:p>
    <w:p xmlns:wp14="http://schemas.microsoft.com/office/word/2010/wordml" w:rsidR="00886A74" w:rsidP="00253E01" w:rsidRDefault="00886A74" w14:paraId="48FA9EEE" wp14:textId="77777777">
      <w:pPr>
        <w:pStyle w:val="Heading3"/>
      </w:pPr>
      <w:r>
        <w:t>The Contractor must maintain the Assets in good working order, protect them (</w:t>
      </w:r>
      <w:r w:rsidR="00A41D04">
        <w:t>e.g.</w:t>
      </w:r>
      <w:r>
        <w:t xml:space="preserve"> from misuse), not encumber them, and insure them against usual risks (</w:t>
      </w:r>
      <w:r w:rsidR="00A41D04">
        <w:t>e.g.</w:t>
      </w:r>
      <w:r>
        <w:t xml:space="preserve"> theft).</w:t>
      </w:r>
    </w:p>
    <w:p xmlns:wp14="http://schemas.microsoft.com/office/word/2010/wordml" w:rsidRPr="00886A74" w:rsidR="00886A74" w:rsidP="00253E01" w:rsidRDefault="00886A74" w14:paraId="7FCA6217" wp14:textId="77777777">
      <w:pPr>
        <w:pStyle w:val="Heading3"/>
      </w:pPr>
      <w:bookmarkStart w:name="_Ref471074606" w:id="225"/>
      <w:r>
        <w:t>If</w:t>
      </w:r>
      <w:r w:rsidRPr="00886A74">
        <w:t xml:space="preserve"> the Assets are sold, disposed of or otherwise destroyed (without replacement) before being fully depreciated, the Contractor must pay to the PHN within 20 Business Days an amount determined by the PHN representing the PHN’s (or the Department’s, as the case may be) contribution to the Assets not yet fully depreciated.</w:t>
      </w:r>
      <w:bookmarkEnd w:id="225"/>
    </w:p>
    <w:p xmlns:wp14="http://schemas.microsoft.com/office/word/2010/wordml" w:rsidR="00886A74" w:rsidP="00253E01" w:rsidRDefault="00886A74" w14:paraId="35FCE4CA" wp14:textId="77777777">
      <w:pPr>
        <w:pStyle w:val="Heading3"/>
      </w:pPr>
      <w:r>
        <w:t xml:space="preserve">The Contractor grants </w:t>
      </w:r>
      <w:r w:rsidRPr="002854C1">
        <w:t xml:space="preserve">a security interest in the </w:t>
      </w:r>
      <w:r>
        <w:t>Assets (“</w:t>
      </w:r>
      <w:r w:rsidRPr="00886A74">
        <w:rPr>
          <w:b/>
        </w:rPr>
        <w:t>Collateral</w:t>
      </w:r>
      <w:r>
        <w:t xml:space="preserve">”) </w:t>
      </w:r>
      <w:r w:rsidRPr="002854C1">
        <w:t xml:space="preserve">to the </w:t>
      </w:r>
      <w:r>
        <w:t xml:space="preserve">PHN </w:t>
      </w:r>
      <w:r w:rsidRPr="002854C1">
        <w:t xml:space="preserve">to secure payment of the </w:t>
      </w:r>
      <w:r>
        <w:t>money payable under clause </w:t>
      </w:r>
      <w:r>
        <w:fldChar w:fldCharType="begin"/>
      </w:r>
      <w:r>
        <w:instrText xml:space="preserve"> REF _Ref471074606 \w \h </w:instrText>
      </w:r>
      <w:r w:rsidR="00253E01">
        <w:instrText xml:space="preserve"> \* MERGEFORMAT </w:instrText>
      </w:r>
      <w:r>
        <w:fldChar w:fldCharType="separate"/>
      </w:r>
      <w:r w:rsidR="004B18ED">
        <w:t>10(e)</w:t>
      </w:r>
      <w:r>
        <w:fldChar w:fldCharType="end"/>
      </w:r>
      <w:r>
        <w:t xml:space="preserve"> or any other provision of these terms and conditions (“</w:t>
      </w:r>
      <w:r w:rsidRPr="00886A74">
        <w:rPr>
          <w:b/>
        </w:rPr>
        <w:t>Secured Money</w:t>
      </w:r>
      <w:r>
        <w:t>”)</w:t>
      </w:r>
      <w:r w:rsidRPr="002854C1">
        <w:t>.  This security interest is a charge.  If for any reason it is necessary to determine the nature of this charge, it is a fixed charge over all Collateral.</w:t>
      </w:r>
    </w:p>
    <w:p xmlns:wp14="http://schemas.microsoft.com/office/word/2010/wordml" w:rsidR="00886A74" w:rsidP="00253E01" w:rsidRDefault="00886A74" w14:paraId="2618633D" wp14:textId="77777777">
      <w:pPr>
        <w:pStyle w:val="Heading3"/>
      </w:pPr>
      <w:r>
        <w:t>Unless it is permitted to do so by another provision of these terms and conditions, the Contractor must not, and must not agree to create or allow another interest in any Collateral, or dispose, or part with possession, of any Collateral.</w:t>
      </w:r>
    </w:p>
    <w:p xmlns:wp14="http://schemas.microsoft.com/office/word/2010/wordml" w:rsidR="00437557" w:rsidP="00253E01" w:rsidRDefault="00372625" w14:paraId="75EE7FFE" wp14:textId="77777777">
      <w:pPr>
        <w:pStyle w:val="Heading1"/>
        <w:jc w:val="both"/>
      </w:pPr>
      <w:bookmarkStart w:name="_Ref423010895" w:id="226"/>
      <w:bookmarkStart w:name="_Ref424244716" w:id="227"/>
      <w:bookmarkStart w:name="_Ref424246745" w:id="228"/>
      <w:bookmarkStart w:name="_Toc424287459" w:id="229"/>
      <w:bookmarkStart w:name="_Toc9435850" w:id="230"/>
      <w:bookmarkStart w:name="_Toc9588711" w:id="231"/>
      <w:bookmarkStart w:name="_Toc19875101" w:id="232"/>
      <w:bookmarkStart w:name="_Toc19875890" w:id="233"/>
      <w:bookmarkStart w:name="_Toc19875934" w:id="234"/>
      <w:bookmarkStart w:name="_Toc19876034" w:id="235"/>
      <w:bookmarkStart w:name="_Toc19876084" w:id="236"/>
      <w:bookmarkStart w:name="_Toc19876301" w:id="237"/>
      <w:bookmarkStart w:name="_Toc19876517" w:id="238"/>
      <w:bookmarkStart w:name="_Toc19891565" w:id="239"/>
      <w:bookmarkStart w:name="_Toc21528022" w:id="240"/>
      <w:r>
        <w:lastRenderedPageBreak/>
        <w:t xml:space="preserve">Department </w:t>
      </w:r>
      <w:r w:rsidRPr="00DF265C" w:rsidR="00437557">
        <w:t>requirements</w:t>
      </w:r>
      <w:bookmarkEnd w:id="226"/>
      <w:r w:rsidR="00A7191F">
        <w:t xml:space="preserve"> and access</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xmlns:wp14="http://schemas.microsoft.com/office/word/2010/wordml" w:rsidRPr="00F24393" w:rsidR="00F24393" w:rsidP="00253E01" w:rsidRDefault="00F24393" w14:paraId="391A41D9" wp14:textId="77777777">
      <w:pPr>
        <w:pStyle w:val="Heading2"/>
        <w:keepNext/>
        <w:rPr>
          <w:b/>
        </w:rPr>
      </w:pPr>
      <w:r w:rsidRPr="00F24393">
        <w:rPr>
          <w:b/>
        </w:rPr>
        <w:t>PHN Funding Agreement</w:t>
      </w:r>
    </w:p>
    <w:p xmlns:wp14="http://schemas.microsoft.com/office/word/2010/wordml" w:rsidR="00437557" w:rsidP="00253E01" w:rsidRDefault="00D56D60" w14:paraId="5F468426" wp14:textId="77777777">
      <w:pPr>
        <w:pStyle w:val="Indent2"/>
      </w:pPr>
      <w:bookmarkStart w:name="_Ref423009302" w:id="241"/>
      <w:r>
        <w:t xml:space="preserve">Despite </w:t>
      </w:r>
      <w:r w:rsidR="00437557">
        <w:t xml:space="preserve">anything else in </w:t>
      </w:r>
      <w:r w:rsidR="00631455">
        <w:t>these terms and conditions</w:t>
      </w:r>
      <w:r w:rsidR="00437557">
        <w:t>, the Contractor:</w:t>
      </w:r>
      <w:bookmarkEnd w:id="241"/>
    </w:p>
    <w:p xmlns:wp14="http://schemas.microsoft.com/office/word/2010/wordml" w:rsidR="00437557" w:rsidP="00253E01" w:rsidRDefault="00437557" w14:paraId="1C1B47EC" wp14:textId="77777777">
      <w:pPr>
        <w:pStyle w:val="Heading3"/>
      </w:pPr>
      <w:r>
        <w:t>acknowledges that the PHN is bound by the PHN Funding Agreement and that the Contractor</w:t>
      </w:r>
      <w:r w:rsidR="00B272D6">
        <w:t>’</w:t>
      </w:r>
      <w:r>
        <w:t>s acts or omissions (</w:t>
      </w:r>
      <w:r w:rsidR="001A3080">
        <w:t xml:space="preserve">even </w:t>
      </w:r>
      <w:r>
        <w:t xml:space="preserve">where </w:t>
      </w:r>
      <w:r w:rsidR="00D56D60">
        <w:t xml:space="preserve">acting according to these </w:t>
      </w:r>
      <w:r w:rsidR="00631455">
        <w:t>terms and conditions</w:t>
      </w:r>
      <w:r>
        <w:t>) may cause the PHN to breach or incur liabilities under the PHN Funding Agreement;</w:t>
      </w:r>
      <w:r w:rsidR="00D56D60">
        <w:t xml:space="preserve"> and</w:t>
      </w:r>
    </w:p>
    <w:p xmlns:wp14="http://schemas.microsoft.com/office/word/2010/wordml" w:rsidR="00437557" w:rsidP="00253E01" w:rsidRDefault="00437557" w14:paraId="53754E72" wp14:textId="77777777">
      <w:pPr>
        <w:pStyle w:val="Heading3"/>
      </w:pPr>
      <w:r>
        <w:t xml:space="preserve">must comply with all reasonable </w:t>
      </w:r>
      <w:r w:rsidR="00BF484C">
        <w:t xml:space="preserve">PHN </w:t>
      </w:r>
      <w:r>
        <w:t xml:space="preserve">directions, and otherwise provide all </w:t>
      </w:r>
      <w:r w:rsidR="00850A35">
        <w:t xml:space="preserve">reasonable </w:t>
      </w:r>
      <w:r>
        <w:t xml:space="preserve">assistance and do all things </w:t>
      </w:r>
      <w:r w:rsidR="00850A35">
        <w:t xml:space="preserve">reasonably </w:t>
      </w:r>
      <w:r>
        <w:t>necessary for the PHN to comply with the PHN Funding Agreement</w:t>
      </w:r>
      <w:r w:rsidR="00D56D60">
        <w:t>.</w:t>
      </w:r>
    </w:p>
    <w:p xmlns:wp14="http://schemas.microsoft.com/office/word/2010/wordml" w:rsidRPr="00F24393" w:rsidR="00F24393" w:rsidP="00253E01" w:rsidRDefault="00F24393" w14:paraId="41B34CC3" wp14:textId="77777777">
      <w:pPr>
        <w:pStyle w:val="Heading2"/>
        <w:keepNext/>
        <w:rPr>
          <w:b/>
        </w:rPr>
      </w:pPr>
      <w:r w:rsidRPr="00F24393">
        <w:rPr>
          <w:b/>
        </w:rPr>
        <w:t>Access and inspection</w:t>
      </w:r>
    </w:p>
    <w:p xmlns:wp14="http://schemas.microsoft.com/office/word/2010/wordml" w:rsidR="00437557" w:rsidP="00253E01" w:rsidRDefault="00437557" w14:paraId="4F1EB37D" wp14:textId="77777777">
      <w:pPr>
        <w:pStyle w:val="Indent2"/>
      </w:pPr>
      <w:r>
        <w:t xml:space="preserve">The Contractor must allow the Auditor-General, the Privacy Commissioner, the Commonwealth Ombudsman and persons authorised in writing by the </w:t>
      </w:r>
      <w:r w:rsidR="00372625">
        <w:t>Department or the PHN</w:t>
      </w:r>
      <w:r>
        <w:t>:</w:t>
      </w:r>
    </w:p>
    <w:p xmlns:wp14="http://schemas.microsoft.com/office/word/2010/wordml" w:rsidR="00437557" w:rsidP="00253E01" w:rsidRDefault="00437557" w14:paraId="3E8BCF80" wp14:textId="77777777">
      <w:pPr>
        <w:pStyle w:val="Heading3"/>
      </w:pPr>
      <w:r>
        <w:t>to access</w:t>
      </w:r>
      <w:r w:rsidR="00D56D60">
        <w:t xml:space="preserve"> its Personnel, and to access its </w:t>
      </w:r>
      <w:r>
        <w:t>premises at which any Developed Material is stored or at which the Services are undertaken; and</w:t>
      </w:r>
    </w:p>
    <w:p xmlns:wp14="http://schemas.microsoft.com/office/word/2010/wordml" w:rsidR="00437557" w:rsidP="00253E01" w:rsidRDefault="00437557" w14:paraId="73446BC4" wp14:textId="77777777">
      <w:pPr>
        <w:pStyle w:val="Heading3"/>
      </w:pPr>
      <w:r>
        <w:t>to inspect and copy any Developed Material.</w:t>
      </w:r>
    </w:p>
    <w:p xmlns:wp14="http://schemas.microsoft.com/office/word/2010/wordml" w:rsidR="00A11FB5" w:rsidP="00253E01" w:rsidRDefault="00D56D60" w14:paraId="40860435" wp14:textId="77777777">
      <w:pPr>
        <w:pStyle w:val="Indent2"/>
      </w:pPr>
      <w:r>
        <w:t xml:space="preserve">Despite </w:t>
      </w:r>
      <w:r w:rsidR="00A11FB5">
        <w:t>clause </w:t>
      </w:r>
      <w:r w:rsidR="00875D6B">
        <w:fldChar w:fldCharType="begin"/>
      </w:r>
      <w:r w:rsidR="00875D6B">
        <w:instrText xml:space="preserve"> REF _Ref470991446 \r \h </w:instrText>
      </w:r>
      <w:r w:rsidR="00253E01">
        <w:instrText xml:space="preserve"> \* MERGEFORMAT </w:instrText>
      </w:r>
      <w:r w:rsidR="00875D6B">
        <w:fldChar w:fldCharType="separate"/>
      </w:r>
      <w:r w:rsidR="004B18ED">
        <w:t>17.1</w:t>
      </w:r>
      <w:r w:rsidR="00875D6B">
        <w:fldChar w:fldCharType="end"/>
      </w:r>
      <w:r w:rsidR="00A11FB5">
        <w:t xml:space="preserve">, the Contractor acknowledges that it may be considered </w:t>
      </w:r>
      <w:r w:rsidR="00B24489">
        <w:t xml:space="preserve">and subject to investigation as </w:t>
      </w:r>
      <w:r w:rsidR="00A11FB5">
        <w:t xml:space="preserve">a "Commonwealth Service Provider" for the purposes of the </w:t>
      </w:r>
      <w:r w:rsidRPr="00A11FB5" w:rsidR="00A11FB5">
        <w:rPr>
          <w:i/>
        </w:rPr>
        <w:t>Ombudsman Act 1976</w:t>
      </w:r>
      <w:r w:rsidR="00A11FB5">
        <w:t xml:space="preserve"> (</w:t>
      </w:r>
      <w:proofErr w:type="spellStart"/>
      <w:r w:rsidR="00A11FB5">
        <w:t>Cth</w:t>
      </w:r>
      <w:proofErr w:type="spellEnd"/>
      <w:r w:rsidR="00A11FB5">
        <w:t xml:space="preserve">) </w:t>
      </w:r>
      <w:r w:rsidR="00B24489">
        <w:t>at the Contractor’s own cost.</w:t>
      </w:r>
    </w:p>
    <w:p xmlns:wp14="http://schemas.microsoft.com/office/word/2010/wordml" w:rsidRPr="008C5EC2" w:rsidR="00F24393" w:rsidP="00253E01" w:rsidRDefault="00F24393" w14:paraId="449BFF97" wp14:textId="77777777">
      <w:pPr>
        <w:pStyle w:val="Heading2"/>
        <w:keepNext/>
        <w:rPr>
          <w:b/>
        </w:rPr>
      </w:pPr>
      <w:r w:rsidRPr="008C5EC2">
        <w:rPr>
          <w:b/>
        </w:rPr>
        <w:t>Assistance</w:t>
      </w:r>
    </w:p>
    <w:p xmlns:wp14="http://schemas.microsoft.com/office/word/2010/wordml" w:rsidRPr="009A347C" w:rsidR="00437557" w:rsidP="00253E01" w:rsidRDefault="00437557" w14:paraId="76869D8B" wp14:textId="77777777">
      <w:pPr>
        <w:pStyle w:val="Indent2"/>
      </w:pPr>
      <w:bookmarkStart w:name="_Ref454271873" w:id="242"/>
      <w:r>
        <w:t>The Contractor</w:t>
      </w:r>
      <w:r w:rsidR="00B272D6">
        <w:t xml:space="preserve"> </w:t>
      </w:r>
      <w:r>
        <w:t xml:space="preserve">must provide any </w:t>
      </w:r>
      <w:r w:rsidR="000F0D54">
        <w:t xml:space="preserve">ad-hoc </w:t>
      </w:r>
      <w:r>
        <w:t xml:space="preserve">report, or assistance in preparing any report, as directed by the PHN </w:t>
      </w:r>
      <w:proofErr w:type="gramStart"/>
      <w:r>
        <w:t>in order for</w:t>
      </w:r>
      <w:proofErr w:type="gramEnd"/>
      <w:r>
        <w:t xml:space="preserve"> the PHN to </w:t>
      </w:r>
      <w:r w:rsidRPr="009A347C">
        <w:t>comply with the PHN Funding Agreement</w:t>
      </w:r>
      <w:r w:rsidRPr="009A347C" w:rsidR="00B272D6">
        <w:t>.</w:t>
      </w:r>
      <w:bookmarkEnd w:id="242"/>
    </w:p>
    <w:p xmlns:wp14="http://schemas.microsoft.com/office/word/2010/wordml" w:rsidRPr="00F24393" w:rsidR="00F24393" w:rsidP="00253E01" w:rsidRDefault="00F24393" w14:paraId="6E5835ED" wp14:textId="77777777">
      <w:pPr>
        <w:pStyle w:val="Heading2"/>
        <w:keepNext/>
        <w:rPr>
          <w:b/>
        </w:rPr>
      </w:pPr>
      <w:r>
        <w:rPr>
          <w:b/>
        </w:rPr>
        <w:t>Conflicts of interest</w:t>
      </w:r>
    </w:p>
    <w:p xmlns:wp14="http://schemas.microsoft.com/office/word/2010/wordml" w:rsidR="00437557" w:rsidP="00253E01" w:rsidRDefault="00437557" w14:paraId="436DB85D" wp14:textId="77777777">
      <w:pPr>
        <w:pStyle w:val="Indent2"/>
      </w:pPr>
      <w:bookmarkStart w:name="_Ref423009313" w:id="243"/>
      <w:r>
        <w:t>The Contractor must:</w:t>
      </w:r>
      <w:bookmarkEnd w:id="243"/>
    </w:p>
    <w:p xmlns:wp14="http://schemas.microsoft.com/office/word/2010/wordml" w:rsidR="00437557" w:rsidP="00253E01" w:rsidRDefault="00437557" w14:paraId="61A580C4" wp14:textId="77777777">
      <w:pPr>
        <w:pStyle w:val="Heading3"/>
      </w:pPr>
      <w:r>
        <w:t xml:space="preserve">comply with any reasonable </w:t>
      </w:r>
      <w:r w:rsidR="00BF484C">
        <w:t xml:space="preserve">PHN </w:t>
      </w:r>
      <w:r>
        <w:t xml:space="preserve">directions </w:t>
      </w:r>
      <w:r w:rsidR="00BF484C">
        <w:t xml:space="preserve">as to </w:t>
      </w:r>
      <w:r>
        <w:t>confidentiality or conflict of interest; and</w:t>
      </w:r>
    </w:p>
    <w:p xmlns:wp14="http://schemas.microsoft.com/office/word/2010/wordml" w:rsidR="00437557" w:rsidP="00253E01" w:rsidRDefault="00437557" w14:paraId="740160F9" wp14:textId="77777777">
      <w:pPr>
        <w:pStyle w:val="Heading3"/>
      </w:pPr>
      <w:r>
        <w:t xml:space="preserve">provide any information or </w:t>
      </w:r>
      <w:proofErr w:type="gramStart"/>
      <w:r>
        <w:t>enter into</w:t>
      </w:r>
      <w:proofErr w:type="gramEnd"/>
      <w:r>
        <w:t xml:space="preserve"> any undertakings required by the </w:t>
      </w:r>
      <w:r w:rsidR="00A11FB5">
        <w:t xml:space="preserve">Department or the PHN </w:t>
      </w:r>
      <w:r>
        <w:t>in respect of confidentiality or conflict of interest.</w:t>
      </w:r>
    </w:p>
    <w:p xmlns:wp14="http://schemas.microsoft.com/office/word/2010/wordml" w:rsidRPr="008455A9" w:rsidR="008455A9" w:rsidP="00253E01" w:rsidRDefault="008455A9" w14:paraId="5E2FBC1C" wp14:textId="77777777">
      <w:pPr>
        <w:pStyle w:val="Heading2"/>
        <w:keepNext/>
        <w:rPr>
          <w:b/>
        </w:rPr>
      </w:pPr>
      <w:r w:rsidRPr="008455A9">
        <w:rPr>
          <w:b/>
        </w:rPr>
        <w:t>Publicity</w:t>
      </w:r>
    </w:p>
    <w:p xmlns:wp14="http://schemas.microsoft.com/office/word/2010/wordml" w:rsidR="00F35A41" w:rsidP="00253E01" w:rsidRDefault="00F35A41" w14:paraId="3A0223E3" wp14:textId="77777777">
      <w:pPr>
        <w:pStyle w:val="Heading3"/>
      </w:pPr>
      <w:bookmarkStart w:name="_Ref511213574" w:id="244"/>
      <w:r>
        <w:t xml:space="preserve">The PHN must </w:t>
      </w:r>
      <w:r w:rsidR="00D97A28">
        <w:t>pre-</w:t>
      </w:r>
      <w:r>
        <w:t>approve</w:t>
      </w:r>
      <w:r w:rsidR="00D97A28">
        <w:t xml:space="preserve"> </w:t>
      </w:r>
      <w:r>
        <w:t xml:space="preserve">all public statements regarding the Services and agreements </w:t>
      </w:r>
      <w:r w:rsidR="00D97A28">
        <w:t xml:space="preserve">between the parties, and </w:t>
      </w:r>
      <w:r>
        <w:t xml:space="preserve">all </w:t>
      </w:r>
      <w:r w:rsidR="00D97A28">
        <w:t xml:space="preserve">public </w:t>
      </w:r>
      <w:r>
        <w:t>uses of the PHN</w:t>
      </w:r>
      <w:r w:rsidR="009E0EB5">
        <w:t>’s</w:t>
      </w:r>
      <w:r>
        <w:t xml:space="preserve"> or the Department’</w:t>
      </w:r>
      <w:r w:rsidR="00D97A28">
        <w:t>s name or logo.</w:t>
      </w:r>
      <w:bookmarkEnd w:id="244"/>
    </w:p>
    <w:p xmlns:wp14="http://schemas.microsoft.com/office/word/2010/wordml" w:rsidR="00F35A41" w:rsidP="00253E01" w:rsidRDefault="00A0173B" w14:paraId="08F19CAC" wp14:textId="77777777">
      <w:pPr>
        <w:pStyle w:val="Heading3"/>
      </w:pPr>
      <w:r>
        <w:t>The Contractor must comply with all the PHN’s</w:t>
      </w:r>
      <w:r w:rsidR="00F35A41">
        <w:t xml:space="preserve"> requirements to include public acknowledgement</w:t>
      </w:r>
      <w:r w:rsidR="00D97A28">
        <w:t xml:space="preserve">s </w:t>
      </w:r>
      <w:r w:rsidR="00F35A41">
        <w:t>and</w:t>
      </w:r>
      <w:r w:rsidR="00D97A28">
        <w:t xml:space="preserve"> </w:t>
      </w:r>
      <w:r w:rsidR="00F35A41">
        <w:t xml:space="preserve">disclaimers </w:t>
      </w:r>
      <w:r w:rsidR="00D97A28">
        <w:t xml:space="preserve">in </w:t>
      </w:r>
      <w:r w:rsidR="00C27FF5">
        <w:t xml:space="preserve">Acknowledgment Locations and Disclaimer Locations </w:t>
      </w:r>
      <w:r w:rsidR="00F35A41">
        <w:t xml:space="preserve">in the form prescribed by the PHN </w:t>
      </w:r>
      <w:r w:rsidR="00D97A28">
        <w:t xml:space="preserve">regarding the </w:t>
      </w:r>
      <w:r w:rsidR="00F35A41">
        <w:t xml:space="preserve">support </w:t>
      </w:r>
      <w:r w:rsidR="00D97A28">
        <w:t xml:space="preserve">received </w:t>
      </w:r>
      <w:r w:rsidR="00F35A41">
        <w:t>from the Department</w:t>
      </w:r>
      <w:r w:rsidR="00D97A28">
        <w:t>.</w:t>
      </w:r>
    </w:p>
    <w:p xmlns:wp14="http://schemas.microsoft.com/office/word/2010/wordml" w:rsidRPr="006E080F" w:rsidR="00D81E2A" w:rsidP="00253E01" w:rsidRDefault="00D81E2A" w14:paraId="0A006016" wp14:textId="77777777">
      <w:pPr>
        <w:pStyle w:val="Heading3"/>
        <w:numPr>
          <w:ilvl w:val="2"/>
          <w:numId w:val="4"/>
        </w:numPr>
      </w:pPr>
      <w:r>
        <w:t xml:space="preserve">The Contractor agrees to have its name and the existence and nature of </w:t>
      </w:r>
      <w:r w:rsidRPr="006E080F" w:rsidR="009473C1">
        <w:t>this Agreement</w:t>
      </w:r>
      <w:r w:rsidRPr="006E080F" w:rsidR="00631455">
        <w:t xml:space="preserve"> </w:t>
      </w:r>
      <w:r w:rsidRPr="006E080F">
        <w:t xml:space="preserve">publicised by the PHN or the Department. </w:t>
      </w:r>
    </w:p>
    <w:p xmlns:wp14="http://schemas.microsoft.com/office/word/2010/wordml" w:rsidRPr="006E080F" w:rsidR="00560201" w:rsidP="00253E01" w:rsidRDefault="00560201" w14:paraId="31F7AD09" wp14:textId="77777777">
      <w:pPr>
        <w:pStyle w:val="Heading3"/>
        <w:numPr>
          <w:ilvl w:val="2"/>
          <w:numId w:val="4"/>
        </w:numPr>
      </w:pPr>
      <w:r w:rsidRPr="006E080F">
        <w:t>Clause </w:t>
      </w:r>
      <w:r w:rsidRPr="006E080F">
        <w:fldChar w:fldCharType="begin"/>
      </w:r>
      <w:r w:rsidRPr="006E080F">
        <w:instrText xml:space="preserve"> REF _Ref511213574 \w \h </w:instrText>
      </w:r>
      <w:r w:rsidR="006E080F">
        <w:instrText xml:space="preserve"> \* MERGEFORMAT </w:instrText>
      </w:r>
      <w:r w:rsidRPr="006E080F">
        <w:fldChar w:fldCharType="separate"/>
      </w:r>
      <w:r w:rsidR="004B18ED">
        <w:t>11.5(a)</w:t>
      </w:r>
      <w:r w:rsidRPr="006E080F">
        <w:fldChar w:fldCharType="end"/>
      </w:r>
      <w:r w:rsidRPr="006E080F">
        <w:t xml:space="preserve"> does not restrict the Contractor from making announcements relating to the Services which are required by law or a listing rule of a stock exchange, however the Contractor must promptly notify the PHN of such announcements.</w:t>
      </w:r>
    </w:p>
    <w:p xmlns:wp14="http://schemas.microsoft.com/office/word/2010/wordml" w:rsidRPr="006E080F" w:rsidR="00A11FB5" w:rsidP="00253E01" w:rsidRDefault="00A11FB5" w14:paraId="67C29D52" wp14:textId="77777777">
      <w:pPr>
        <w:pStyle w:val="Heading2"/>
        <w:keepNext/>
        <w:rPr>
          <w:b/>
        </w:rPr>
      </w:pPr>
      <w:bookmarkStart w:name="_Ref470991339" w:id="245"/>
      <w:r w:rsidRPr="006E080F">
        <w:rPr>
          <w:b/>
        </w:rPr>
        <w:lastRenderedPageBreak/>
        <w:t>Variation</w:t>
      </w:r>
      <w:bookmarkEnd w:id="245"/>
    </w:p>
    <w:p xmlns:wp14="http://schemas.microsoft.com/office/word/2010/wordml" w:rsidR="00A11FB5" w:rsidP="00253E01" w:rsidRDefault="00A11FB5" w14:paraId="53D843CC" wp14:textId="77777777">
      <w:pPr>
        <w:pStyle w:val="Indent2"/>
      </w:pPr>
      <w:bookmarkStart w:name="_Ref423009112" w:id="246"/>
      <w:r w:rsidRPr="006E080F">
        <w:t xml:space="preserve">Where the PHN </w:t>
      </w:r>
      <w:r w:rsidRPr="006E080F" w:rsidR="005E0408">
        <w:t xml:space="preserve">reasonably </w:t>
      </w:r>
      <w:r w:rsidRPr="006E080F" w:rsidR="00B24489">
        <w:t xml:space="preserve">decides </w:t>
      </w:r>
      <w:r w:rsidRPr="006E080F">
        <w:t xml:space="preserve">an amendment to </w:t>
      </w:r>
      <w:r w:rsidRPr="006E080F" w:rsidR="00DF1225">
        <w:t>this Agreement</w:t>
      </w:r>
      <w:r w:rsidRPr="006E080F" w:rsidR="00631455">
        <w:t xml:space="preserve"> </w:t>
      </w:r>
      <w:r w:rsidRPr="006E080F">
        <w:t>is necessary</w:t>
      </w:r>
      <w:r>
        <w:t>:</w:t>
      </w:r>
      <w:bookmarkEnd w:id="246"/>
      <w:r>
        <w:t xml:space="preserve"> </w:t>
      </w:r>
    </w:p>
    <w:p xmlns:wp14="http://schemas.microsoft.com/office/word/2010/wordml" w:rsidR="00A11FB5" w:rsidP="00253E01" w:rsidRDefault="00A11FB5" w14:paraId="2E6CBCA7" wp14:textId="77777777">
      <w:pPr>
        <w:pStyle w:val="Heading3"/>
      </w:pPr>
      <w:r>
        <w:t>to ensure that the Contractor complies with the requirements of the PHN Funding Agreement; or</w:t>
      </w:r>
    </w:p>
    <w:p xmlns:wp14="http://schemas.microsoft.com/office/word/2010/wordml" w:rsidR="00A11FB5" w:rsidP="00253E01" w:rsidRDefault="00A11FB5" w14:paraId="2A0D0B8A" wp14:textId="77777777">
      <w:pPr>
        <w:pStyle w:val="Heading3"/>
      </w:pPr>
      <w:r>
        <w:t>as a result of any variation to the PHN Funding Agreement, or change in related funding or administrative policies or practices, where that change or variation is initiated by the Department,</w:t>
      </w:r>
    </w:p>
    <w:p xmlns:wp14="http://schemas.microsoft.com/office/word/2010/wordml" w:rsidR="00A11FB5" w:rsidP="00253E01" w:rsidRDefault="00A11FB5" w14:paraId="0F6CB744" wp14:textId="77777777">
      <w:pPr>
        <w:pStyle w:val="Indent2"/>
      </w:pPr>
      <w:r>
        <w:t xml:space="preserve">the PHN will: </w:t>
      </w:r>
    </w:p>
    <w:p xmlns:wp14="http://schemas.microsoft.com/office/word/2010/wordml" w:rsidR="00A11FB5" w:rsidP="00253E01" w:rsidRDefault="00A11FB5" w14:paraId="0F14D854" wp14:textId="77777777">
      <w:pPr>
        <w:pStyle w:val="Heading3"/>
      </w:pPr>
      <w:r>
        <w:t>notify the Contractor in writing of the amendment;</w:t>
      </w:r>
    </w:p>
    <w:p xmlns:wp14="http://schemas.microsoft.com/office/word/2010/wordml" w:rsidR="00A11FB5" w:rsidP="00253E01" w:rsidRDefault="00A11FB5" w14:paraId="22D6F225" wp14:textId="77777777">
      <w:pPr>
        <w:pStyle w:val="Heading3"/>
      </w:pPr>
      <w:r>
        <w:t>consult with the Contractor in good faith on any necessary adjustment to the Payments resulting from the amendment; and</w:t>
      </w:r>
    </w:p>
    <w:p xmlns:wp14="http://schemas.microsoft.com/office/word/2010/wordml" w:rsidR="00A11FB5" w:rsidP="00253E01" w:rsidRDefault="00A11FB5" w14:paraId="7AC18400" wp14:textId="77777777">
      <w:pPr>
        <w:pStyle w:val="Heading3"/>
      </w:pPr>
      <w:r>
        <w:t>adjust the Payments as nece</w:t>
      </w:r>
      <w:r w:rsidR="00BF484C">
        <w:t>ssary and acting reasonably,</w:t>
      </w:r>
    </w:p>
    <w:p xmlns:wp14="http://schemas.microsoft.com/office/word/2010/wordml" w:rsidR="00A11FB5" w:rsidP="00253E01" w:rsidRDefault="00BF484C" w14:paraId="3B637AB0" wp14:textId="77777777">
      <w:pPr>
        <w:pStyle w:val="Heading3"/>
        <w:numPr>
          <w:ilvl w:val="0"/>
          <w:numId w:val="0"/>
        </w:numPr>
        <w:ind w:left="567"/>
      </w:pPr>
      <w:r>
        <w:t xml:space="preserve">and the Contractor </w:t>
      </w:r>
      <w:r w:rsidR="00A11FB5">
        <w:t>will be deemed to have agreed to any amendment.</w:t>
      </w:r>
    </w:p>
    <w:p xmlns:wp14="http://schemas.microsoft.com/office/word/2010/wordml" w:rsidR="00F24393" w:rsidP="00253E01" w:rsidRDefault="00F24393" w14:paraId="5270148B" wp14:textId="77777777">
      <w:pPr>
        <w:pStyle w:val="Heading1"/>
        <w:jc w:val="both"/>
      </w:pPr>
      <w:bookmarkStart w:name="_Ref423430745" w:id="247"/>
      <w:bookmarkStart w:name="_Toc424287460" w:id="248"/>
      <w:bookmarkStart w:name="_Toc9435851" w:id="249"/>
      <w:bookmarkStart w:name="_Toc9588712" w:id="250"/>
      <w:bookmarkStart w:name="_Toc19875102" w:id="251"/>
      <w:bookmarkStart w:name="_Toc19875891" w:id="252"/>
      <w:bookmarkStart w:name="_Toc19875935" w:id="253"/>
      <w:bookmarkStart w:name="_Toc19876035" w:id="254"/>
      <w:bookmarkStart w:name="_Toc19876085" w:id="255"/>
      <w:bookmarkStart w:name="_Toc19876302" w:id="256"/>
      <w:bookmarkStart w:name="_Toc19876518" w:id="257"/>
      <w:bookmarkStart w:name="_Toc19891566" w:id="258"/>
      <w:bookmarkStart w:name="_Toc21528023" w:id="259"/>
      <w:r>
        <w:t>C</w:t>
      </w:r>
      <w:r w:rsidR="00A7191F">
        <w:t>onfidentiality, privacy and security</w:t>
      </w:r>
      <w:bookmarkEnd w:id="247"/>
      <w:bookmarkEnd w:id="248"/>
      <w:bookmarkEnd w:id="249"/>
      <w:bookmarkEnd w:id="250"/>
      <w:bookmarkEnd w:id="251"/>
      <w:bookmarkEnd w:id="252"/>
      <w:bookmarkEnd w:id="253"/>
      <w:bookmarkEnd w:id="254"/>
      <w:bookmarkEnd w:id="255"/>
      <w:bookmarkEnd w:id="256"/>
      <w:bookmarkEnd w:id="257"/>
      <w:bookmarkEnd w:id="258"/>
      <w:bookmarkEnd w:id="259"/>
    </w:p>
    <w:p xmlns:wp14="http://schemas.microsoft.com/office/word/2010/wordml" w:rsidRPr="006E080F" w:rsidR="002F27D3" w:rsidP="00253E01" w:rsidRDefault="002F27D3" w14:paraId="526FB6B2" wp14:textId="77777777">
      <w:pPr>
        <w:pStyle w:val="Heading2"/>
        <w:keepNext/>
      </w:pPr>
      <w:bookmarkStart w:name="_Ref423009856" w:id="260"/>
      <w:r>
        <w:t xml:space="preserve">The </w:t>
      </w:r>
      <w:r w:rsidR="004B50CA">
        <w:t xml:space="preserve">Recipient </w:t>
      </w:r>
      <w:r>
        <w:t xml:space="preserve">must not directly or indirectly use any </w:t>
      </w:r>
      <w:r w:rsidR="004B50CA">
        <w:t xml:space="preserve">Discloser </w:t>
      </w:r>
      <w:r>
        <w:t>Confidential Information</w:t>
      </w:r>
      <w:r w:rsidR="00BF484C">
        <w:t xml:space="preserve"> (whether disclosed by or on behalf of the </w:t>
      </w:r>
      <w:r w:rsidR="004B50CA">
        <w:t xml:space="preserve">Discloser </w:t>
      </w:r>
      <w:r w:rsidR="00BF484C">
        <w:t xml:space="preserve">to the </w:t>
      </w:r>
      <w:r w:rsidR="004B50CA">
        <w:t>Recipient</w:t>
      </w:r>
      <w:r w:rsidR="00BF484C">
        <w:t xml:space="preserve">) </w:t>
      </w:r>
      <w:bookmarkEnd w:id="260"/>
      <w:r>
        <w:t xml:space="preserve">for any purpose other than providing the Services under </w:t>
      </w:r>
      <w:r w:rsidRPr="006E080F" w:rsidR="00E922DF">
        <w:t>this Agreement</w:t>
      </w:r>
      <w:r w:rsidRPr="006E080F">
        <w:t xml:space="preserve">, and must not disclose such Confidential Information to any person without the </w:t>
      </w:r>
      <w:r w:rsidRPr="006E080F" w:rsidR="004B50CA">
        <w:t xml:space="preserve">Discloser’s </w:t>
      </w:r>
      <w:r w:rsidRPr="006E080F">
        <w:t>prior written consent.</w:t>
      </w:r>
    </w:p>
    <w:p xmlns:wp14="http://schemas.microsoft.com/office/word/2010/wordml" w:rsidR="002F27D3" w:rsidP="00253E01" w:rsidRDefault="002F27D3" w14:paraId="45F5A654" wp14:textId="77777777">
      <w:pPr>
        <w:pStyle w:val="Heading2"/>
      </w:pPr>
      <w:bookmarkStart w:name="_Ref423009831" w:id="261"/>
      <w:r w:rsidRPr="006E080F">
        <w:t>In giving written consent under clause</w:t>
      </w:r>
      <w:r>
        <w:t> </w:t>
      </w:r>
      <w:r>
        <w:fldChar w:fldCharType="begin"/>
      </w:r>
      <w:r>
        <w:instrText xml:space="preserve"> REF _Ref423009856 \w \h </w:instrText>
      </w:r>
      <w:r w:rsidR="00253E01">
        <w:instrText xml:space="preserve"> \* MERGEFORMAT </w:instrText>
      </w:r>
      <w:r>
        <w:fldChar w:fldCharType="separate"/>
      </w:r>
      <w:r w:rsidR="004B18ED">
        <w:t>12.1</w:t>
      </w:r>
      <w:r>
        <w:fldChar w:fldCharType="end"/>
      </w:r>
      <w:r>
        <w:t xml:space="preserve">, the </w:t>
      </w:r>
      <w:r w:rsidR="004B50CA">
        <w:t xml:space="preserve">Discloser </w:t>
      </w:r>
      <w:r>
        <w:t xml:space="preserve">may impose such terms and conditions as it thinks fit in its sole and absolute discretion. The </w:t>
      </w:r>
      <w:r w:rsidR="004B50CA">
        <w:t xml:space="preserve">Recipient </w:t>
      </w:r>
      <w:r>
        <w:t xml:space="preserve">must comply with any term and condition imposed by the </w:t>
      </w:r>
      <w:r w:rsidR="004B50CA">
        <w:t xml:space="preserve">Discloser </w:t>
      </w:r>
      <w:r>
        <w:t>under this clause </w:t>
      </w:r>
      <w:r>
        <w:fldChar w:fldCharType="begin"/>
      </w:r>
      <w:r>
        <w:instrText xml:space="preserve"> REF _Ref423009831 \w \h </w:instrText>
      </w:r>
      <w:r w:rsidR="00253E01">
        <w:instrText xml:space="preserve"> \* MERGEFORMAT </w:instrText>
      </w:r>
      <w:r>
        <w:fldChar w:fldCharType="separate"/>
      </w:r>
      <w:r w:rsidR="004B18ED">
        <w:t>12.2</w:t>
      </w:r>
      <w:r>
        <w:fldChar w:fldCharType="end"/>
      </w:r>
      <w:r>
        <w:t>.</w:t>
      </w:r>
      <w:bookmarkEnd w:id="261"/>
    </w:p>
    <w:p xmlns:wp14="http://schemas.microsoft.com/office/word/2010/wordml" w:rsidR="002F27D3" w:rsidP="00253E01" w:rsidRDefault="002F27D3" w14:paraId="261C3E51" wp14:textId="77777777">
      <w:pPr>
        <w:pStyle w:val="Heading2"/>
        <w:keepNext/>
      </w:pPr>
      <w:r>
        <w:t xml:space="preserve">The </w:t>
      </w:r>
      <w:r w:rsidR="004B50CA">
        <w:t xml:space="preserve">Recipient </w:t>
      </w:r>
      <w:r>
        <w:t>acknowledges that</w:t>
      </w:r>
      <w:r w:rsidR="00BF484C">
        <w:t xml:space="preserve"> a breach of </w:t>
      </w:r>
      <w:r>
        <w:t>clause </w:t>
      </w:r>
      <w:r>
        <w:fldChar w:fldCharType="begin"/>
      </w:r>
      <w:r>
        <w:instrText xml:space="preserve"> REF _Ref423009856 \w \h </w:instrText>
      </w:r>
      <w:r w:rsidR="00253E01">
        <w:instrText xml:space="preserve"> \* MERGEFORMAT </w:instrText>
      </w:r>
      <w:r>
        <w:fldChar w:fldCharType="separate"/>
      </w:r>
      <w:r w:rsidR="004B18ED">
        <w:t>12.1</w:t>
      </w:r>
      <w:r>
        <w:fldChar w:fldCharType="end"/>
      </w:r>
      <w:r>
        <w:t xml:space="preserve"> would </w:t>
      </w:r>
      <w:r w:rsidR="00BF484C">
        <w:t xml:space="preserve">irreversibly harm the </w:t>
      </w:r>
      <w:r w:rsidR="004B50CA">
        <w:t>Discloser</w:t>
      </w:r>
      <w:r w:rsidR="00BF484C">
        <w:t xml:space="preserve">, that monetary damages will be an inadequate remedy, and that the </w:t>
      </w:r>
      <w:r w:rsidR="004B50CA">
        <w:t xml:space="preserve">Discloser </w:t>
      </w:r>
      <w:r w:rsidR="00BF484C">
        <w:t xml:space="preserve">may seek </w:t>
      </w:r>
      <w:r>
        <w:t>injunctions to prevent the breach.</w:t>
      </w:r>
    </w:p>
    <w:p xmlns:wp14="http://schemas.microsoft.com/office/word/2010/wordml" w:rsidR="002F27D3" w:rsidP="00253E01" w:rsidRDefault="002F27D3" w14:paraId="17CD5CF1" wp14:textId="77777777">
      <w:pPr>
        <w:pStyle w:val="Heading2"/>
      </w:pPr>
      <w:r>
        <w:t xml:space="preserve">The Contractor must, at the </w:t>
      </w:r>
      <w:r w:rsidR="00BF484C">
        <w:t xml:space="preserve">PHN’s </w:t>
      </w:r>
      <w:r>
        <w:t xml:space="preserve">request, sign a confidentiality agreement </w:t>
      </w:r>
      <w:r w:rsidR="008455A9">
        <w:t xml:space="preserve">in a form determined by the PHN </w:t>
      </w:r>
      <w:r>
        <w:t>containing provisions similar to the provisions in this clause </w:t>
      </w:r>
      <w:r>
        <w:fldChar w:fldCharType="begin"/>
      </w:r>
      <w:r>
        <w:instrText xml:space="preserve"> REF _Ref423009856 \w \h </w:instrText>
      </w:r>
      <w:r w:rsidR="00253E01">
        <w:instrText xml:space="preserve"> \* MERGEFORMAT </w:instrText>
      </w:r>
      <w:r>
        <w:fldChar w:fldCharType="separate"/>
      </w:r>
      <w:r w:rsidR="004B18ED">
        <w:t>12.1</w:t>
      </w:r>
      <w:r>
        <w:fldChar w:fldCharType="end"/>
      </w:r>
      <w:r>
        <w:t xml:space="preserve"> in favour of the </w:t>
      </w:r>
      <w:r w:rsidR="00A11FB5">
        <w:t xml:space="preserve">Department, the PHN </w:t>
      </w:r>
      <w:r>
        <w:t xml:space="preserve">or any existing or potential customer, supplier, contractor, agent, licensor or licensee of the </w:t>
      </w:r>
      <w:r w:rsidR="00F24DC9">
        <w:t>PHN</w:t>
      </w:r>
      <w:r>
        <w:t>.</w:t>
      </w:r>
    </w:p>
    <w:p xmlns:wp14="http://schemas.microsoft.com/office/word/2010/wordml" w:rsidR="002F27D3" w:rsidP="00253E01" w:rsidRDefault="002F27D3" w14:paraId="2BDE5C0A" wp14:textId="77777777">
      <w:pPr>
        <w:pStyle w:val="Heading2"/>
      </w:pPr>
      <w:r>
        <w:t xml:space="preserve">At the </w:t>
      </w:r>
      <w:r w:rsidR="004B50CA">
        <w:t xml:space="preserve">Discloser’s </w:t>
      </w:r>
      <w:r>
        <w:t xml:space="preserve">request or on the expiry or termination </w:t>
      </w:r>
      <w:r w:rsidRPr="006E080F">
        <w:t xml:space="preserve">of </w:t>
      </w:r>
      <w:r w:rsidRPr="006E080F" w:rsidR="00DF1225">
        <w:t>this Agreement</w:t>
      </w:r>
      <w:r w:rsidRPr="006E080F" w:rsidR="00631455">
        <w:t xml:space="preserve"> </w:t>
      </w:r>
      <w:r w:rsidRPr="006E080F">
        <w:t>under clause </w:t>
      </w:r>
      <w:r w:rsidRPr="006E080F">
        <w:fldChar w:fldCharType="begin"/>
      </w:r>
      <w:r w:rsidRPr="006E080F">
        <w:instrText xml:space="preserve"> REF _Ref423008952 \w \h </w:instrText>
      </w:r>
      <w:r w:rsidR="006E080F">
        <w:instrText xml:space="preserve"> \* MERGEFORMAT </w:instrText>
      </w:r>
      <w:r w:rsidRPr="006E080F">
        <w:fldChar w:fldCharType="separate"/>
      </w:r>
      <w:r w:rsidR="004B18ED">
        <w:t>16</w:t>
      </w:r>
      <w:r w:rsidRPr="006E080F">
        <w:fldChar w:fldCharType="end"/>
      </w:r>
      <w:r w:rsidRPr="006E080F" w:rsidR="00631455">
        <w:t xml:space="preserve"> (whichever occurs later)</w:t>
      </w:r>
      <w:r w:rsidRPr="006E080F">
        <w:t xml:space="preserve">, the </w:t>
      </w:r>
      <w:r w:rsidRPr="006E080F" w:rsidR="004B50CA">
        <w:t xml:space="preserve">Recipient </w:t>
      </w:r>
      <w:r w:rsidRPr="006E080F">
        <w:t xml:space="preserve">must promptly return all of the </w:t>
      </w:r>
      <w:r w:rsidRPr="006E080F" w:rsidR="004B50CA">
        <w:t xml:space="preserve">Discloser’s </w:t>
      </w:r>
      <w:r w:rsidRPr="006E080F">
        <w:t xml:space="preserve">physical and written records containing Confidential Information, and all documentation relating to that Confidential Information (including copies), to the </w:t>
      </w:r>
      <w:r w:rsidRPr="006E080F" w:rsidR="004B50CA">
        <w:t xml:space="preserve">Discloser </w:t>
      </w:r>
      <w:r w:rsidRPr="006E080F">
        <w:t>in a form reasonably requested</w:t>
      </w:r>
      <w:r>
        <w:t xml:space="preserve"> by the </w:t>
      </w:r>
      <w:r w:rsidR="004B50CA">
        <w:t>Discloser</w:t>
      </w:r>
      <w:r>
        <w:t xml:space="preserve">. Alternatively, if requested by the </w:t>
      </w:r>
      <w:r w:rsidR="004B50CA">
        <w:t>Discloser</w:t>
      </w:r>
      <w:r>
        <w:t xml:space="preserve">, the </w:t>
      </w:r>
      <w:r w:rsidR="004B50CA">
        <w:t xml:space="preserve">Recipient </w:t>
      </w:r>
      <w:r>
        <w:t xml:space="preserve">must destroy such items in the manner specified by the </w:t>
      </w:r>
      <w:r w:rsidR="004B50CA">
        <w:t xml:space="preserve">Discloser </w:t>
      </w:r>
      <w:r>
        <w:t xml:space="preserve">and promptly certify to the </w:t>
      </w:r>
      <w:r w:rsidR="004B50CA">
        <w:t xml:space="preserve">Discloser </w:t>
      </w:r>
      <w:r>
        <w:t>in writing that it has done so.</w:t>
      </w:r>
    </w:p>
    <w:p xmlns:wp14="http://schemas.microsoft.com/office/word/2010/wordml" w:rsidR="002F27D3" w:rsidP="00253E01" w:rsidRDefault="00EE7DC4" w14:paraId="51892D5A" wp14:textId="77777777">
      <w:pPr>
        <w:pStyle w:val="Heading2"/>
      </w:pPr>
      <w:r>
        <w:t xml:space="preserve">To avoid doubt, </w:t>
      </w:r>
      <w:r w:rsidR="00631455">
        <w:t xml:space="preserve">these terms and conditions </w:t>
      </w:r>
      <w:r>
        <w:t xml:space="preserve">do not limit </w:t>
      </w:r>
      <w:r w:rsidR="002F27D3">
        <w:t xml:space="preserve">any obligation the </w:t>
      </w:r>
      <w:r w:rsidR="004B50CA">
        <w:t xml:space="preserve">Recipient </w:t>
      </w:r>
      <w:r w:rsidR="002F27D3">
        <w:t xml:space="preserve">may have </w:t>
      </w:r>
      <w:r>
        <w:t xml:space="preserve">regarding personal information </w:t>
      </w:r>
      <w:r w:rsidR="002F27D3">
        <w:t xml:space="preserve">under the </w:t>
      </w:r>
      <w:r w:rsidRPr="002F27D3" w:rsidR="002F27D3">
        <w:rPr>
          <w:i/>
        </w:rPr>
        <w:t>Privacy Act 1988</w:t>
      </w:r>
      <w:r w:rsidR="002F27D3">
        <w:t xml:space="preserve"> (</w:t>
      </w:r>
      <w:proofErr w:type="spellStart"/>
      <w:r w:rsidR="002F27D3">
        <w:t>Cth</w:t>
      </w:r>
      <w:proofErr w:type="spellEnd"/>
      <w:r w:rsidR="002F27D3">
        <w:t>)</w:t>
      </w:r>
      <w:r>
        <w:t xml:space="preserve">, </w:t>
      </w:r>
      <w:r w:rsidR="005E0408">
        <w:rPr>
          <w:i/>
        </w:rPr>
        <w:t>Privacy and Data Protection Act 2014</w:t>
      </w:r>
      <w:r w:rsidRPr="005E0408" w:rsidR="005E0408">
        <w:t xml:space="preserve"> (Vic)</w:t>
      </w:r>
      <w:r w:rsidR="005E0408">
        <w:rPr>
          <w:i/>
        </w:rPr>
        <w:t xml:space="preserve">, </w:t>
      </w:r>
      <w:r>
        <w:t xml:space="preserve">information protected by the </w:t>
      </w:r>
      <w:r w:rsidRPr="002F27D3">
        <w:rPr>
          <w:i/>
        </w:rPr>
        <w:t>Census and Statistics Act 1905</w:t>
      </w:r>
      <w:r>
        <w:t xml:space="preserve"> (</w:t>
      </w:r>
      <w:proofErr w:type="spellStart"/>
      <w:r>
        <w:t>Cth</w:t>
      </w:r>
      <w:proofErr w:type="spellEnd"/>
      <w:r>
        <w:t xml:space="preserve">) </w:t>
      </w:r>
      <w:r w:rsidR="002F27D3">
        <w:t xml:space="preserve">or any other </w:t>
      </w:r>
      <w:r>
        <w:t xml:space="preserve">Laws </w:t>
      </w:r>
      <w:r w:rsidR="002F27D3">
        <w:t xml:space="preserve">requiring </w:t>
      </w:r>
      <w:r>
        <w:t xml:space="preserve">information to be kept </w:t>
      </w:r>
      <w:r w:rsidR="003D08B2">
        <w:t xml:space="preserve">private, </w:t>
      </w:r>
      <w:r>
        <w:t>secret or confidential.</w:t>
      </w:r>
    </w:p>
    <w:p xmlns:wp14="http://schemas.microsoft.com/office/word/2010/wordml" w:rsidR="002F27D3" w:rsidP="00253E01" w:rsidRDefault="002F27D3" w14:paraId="1526AE91" wp14:textId="77777777">
      <w:pPr>
        <w:pStyle w:val="Heading2"/>
        <w:keepNext/>
      </w:pPr>
      <w:bookmarkStart w:name="_Ref424252261" w:id="262"/>
      <w:r>
        <w:lastRenderedPageBreak/>
        <w:t xml:space="preserve">If the </w:t>
      </w:r>
      <w:r w:rsidR="00F24DC9">
        <w:t>PHN</w:t>
      </w:r>
      <w:r>
        <w:t xml:space="preserve"> gives the Contractor </w:t>
      </w:r>
      <w:r w:rsidR="00862D79">
        <w:t>p</w:t>
      </w:r>
      <w:r>
        <w:t xml:space="preserve">ersonal </w:t>
      </w:r>
      <w:r w:rsidR="00862D79">
        <w:t>i</w:t>
      </w:r>
      <w:r>
        <w:t>nformation, the Contractor must comply with:</w:t>
      </w:r>
      <w:bookmarkEnd w:id="262"/>
    </w:p>
    <w:p xmlns:wp14="http://schemas.microsoft.com/office/word/2010/wordml" w:rsidR="002F27D3" w:rsidP="00253E01" w:rsidRDefault="002F27D3" w14:paraId="043B4DF6" wp14:textId="77777777">
      <w:pPr>
        <w:pStyle w:val="Heading3"/>
      </w:pPr>
      <w:r>
        <w:t xml:space="preserve">the </w:t>
      </w:r>
      <w:r w:rsidRPr="002F27D3">
        <w:rPr>
          <w:i/>
        </w:rPr>
        <w:t>Privacy Act 1988</w:t>
      </w:r>
      <w:r>
        <w:t xml:space="preserve"> (</w:t>
      </w:r>
      <w:proofErr w:type="spellStart"/>
      <w:r>
        <w:t>Cth</w:t>
      </w:r>
      <w:proofErr w:type="spellEnd"/>
      <w:r>
        <w:t xml:space="preserve">), </w:t>
      </w:r>
      <w:r w:rsidR="008455A9">
        <w:t xml:space="preserve">the </w:t>
      </w:r>
      <w:r w:rsidRPr="00B67492" w:rsidR="008455A9">
        <w:rPr>
          <w:i/>
        </w:rPr>
        <w:t>Health Records Act 2001</w:t>
      </w:r>
      <w:r w:rsidR="008455A9">
        <w:t xml:space="preserve"> (Vic), </w:t>
      </w:r>
      <w:r>
        <w:t xml:space="preserve">the </w:t>
      </w:r>
      <w:r w:rsidR="008455A9">
        <w:t>p</w:t>
      </w:r>
      <w:r>
        <w:t xml:space="preserve">rivacy </w:t>
      </w:r>
      <w:r w:rsidR="008455A9">
        <w:t>p</w:t>
      </w:r>
      <w:r>
        <w:t xml:space="preserve">rinciples established under </w:t>
      </w:r>
      <w:r w:rsidR="008455A9">
        <w:t xml:space="preserve">those Acts, </w:t>
      </w:r>
      <w:r>
        <w:t>and any applicable Law relating to privacy; and</w:t>
      </w:r>
    </w:p>
    <w:p xmlns:wp14="http://schemas.microsoft.com/office/word/2010/wordml" w:rsidR="002F27D3" w:rsidP="00253E01" w:rsidRDefault="002F27D3" w14:paraId="5F1DAD8A" wp14:textId="77777777">
      <w:pPr>
        <w:pStyle w:val="Heading3"/>
      </w:pPr>
      <w:r>
        <w:t xml:space="preserve">the </w:t>
      </w:r>
      <w:r w:rsidR="00F24DC9">
        <w:t>PHN</w:t>
      </w:r>
      <w:r w:rsidR="00B272D6">
        <w:t>’</w:t>
      </w:r>
      <w:r>
        <w:t xml:space="preserve">s reasonable directions in relation to the protection of personal information, including how the Contractor collects, holds, uses and discloses </w:t>
      </w:r>
      <w:r w:rsidR="00BE7FD5">
        <w:t xml:space="preserve">that </w:t>
      </w:r>
      <w:r>
        <w:t>information.</w:t>
      </w:r>
    </w:p>
    <w:p xmlns:wp14="http://schemas.microsoft.com/office/word/2010/wordml" w:rsidR="00B67492" w:rsidP="00253E01" w:rsidRDefault="00B67492" w14:paraId="6DA090A6" wp14:textId="77777777">
      <w:pPr>
        <w:pStyle w:val="Heading2"/>
      </w:pPr>
      <w:r>
        <w:t>The Contractor must promptly notify the PHN of any breaches of clause </w:t>
      </w:r>
      <w:r>
        <w:fldChar w:fldCharType="begin"/>
      </w:r>
      <w:r>
        <w:instrText xml:space="preserve"> REF _Ref424252261 \w \h </w:instrText>
      </w:r>
      <w:r w:rsidR="00253E01">
        <w:instrText xml:space="preserve"> \* MERGEFORMAT </w:instrText>
      </w:r>
      <w:r>
        <w:fldChar w:fldCharType="separate"/>
      </w:r>
      <w:r w:rsidR="004B18ED">
        <w:t>12.7</w:t>
      </w:r>
      <w:r>
        <w:fldChar w:fldCharType="end"/>
      </w:r>
      <w:r>
        <w:t>.</w:t>
      </w:r>
    </w:p>
    <w:p xmlns:wp14="http://schemas.microsoft.com/office/word/2010/wordml" w:rsidR="004B50CA" w:rsidP="00253E01" w:rsidRDefault="004B50CA" w14:paraId="0A5C48D4" wp14:textId="77777777">
      <w:pPr>
        <w:pStyle w:val="Heading2"/>
        <w:keepNext/>
      </w:pPr>
      <w:bookmarkStart w:name="_Ref511214151" w:id="263"/>
      <w:bookmarkStart w:name="_Ref510020282" w:id="264"/>
      <w:r>
        <w:t xml:space="preserve">If the Contractor gives the PHN personal information, the PHN must comply with the Contractor’s reasonable directions in relation to the protection of personal information, including how the PHN collects, holds, uses and discloses </w:t>
      </w:r>
      <w:r w:rsidR="00BE7FD5">
        <w:t>that</w:t>
      </w:r>
      <w:r>
        <w:t xml:space="preserve"> information.</w:t>
      </w:r>
      <w:bookmarkEnd w:id="263"/>
    </w:p>
    <w:p xmlns:wp14="http://schemas.microsoft.com/office/word/2010/wordml" w:rsidRPr="006E080F" w:rsidR="004B50CA" w:rsidP="00253E01" w:rsidRDefault="00A70237" w14:paraId="58C38118" wp14:textId="77777777">
      <w:pPr>
        <w:pStyle w:val="Heading2"/>
      </w:pPr>
      <w:r>
        <w:t xml:space="preserve"> </w:t>
      </w:r>
      <w:r w:rsidR="004B50CA">
        <w:t xml:space="preserve">The PHN must promptly notify the </w:t>
      </w:r>
      <w:r w:rsidRPr="006E080F" w:rsidR="004B50CA">
        <w:t>Contractor of any breaches of clause </w:t>
      </w:r>
      <w:r w:rsidRPr="006E080F" w:rsidR="00BE7FD5">
        <w:fldChar w:fldCharType="begin"/>
      </w:r>
      <w:r w:rsidRPr="006E080F" w:rsidR="00BE7FD5">
        <w:instrText xml:space="preserve"> REF _Ref511214151 \w \h </w:instrText>
      </w:r>
      <w:r w:rsidR="006E080F">
        <w:instrText xml:space="preserve"> \* MERGEFORMAT </w:instrText>
      </w:r>
      <w:r w:rsidRPr="006E080F" w:rsidR="00BE7FD5">
        <w:fldChar w:fldCharType="separate"/>
      </w:r>
      <w:r w:rsidR="004B18ED">
        <w:t>12.9</w:t>
      </w:r>
      <w:r w:rsidRPr="006E080F" w:rsidR="00BE7FD5">
        <w:fldChar w:fldCharType="end"/>
      </w:r>
      <w:r w:rsidRPr="006E080F" w:rsidR="004B50CA">
        <w:t>.</w:t>
      </w:r>
    </w:p>
    <w:p xmlns:wp14="http://schemas.microsoft.com/office/word/2010/wordml" w:rsidRPr="006E080F" w:rsidR="00F24393" w:rsidP="00253E01" w:rsidRDefault="00A70237" w14:paraId="72414C29" wp14:textId="77777777">
      <w:pPr>
        <w:pStyle w:val="Heading2"/>
      </w:pPr>
      <w:bookmarkStart w:name="_Ref511209762" w:id="265"/>
      <w:r>
        <w:t xml:space="preserve"> </w:t>
      </w:r>
      <w:r w:rsidRPr="006E080F" w:rsidR="00F24393">
        <w:t xml:space="preserve">On the expiry of </w:t>
      </w:r>
      <w:r w:rsidRPr="006E080F" w:rsidR="00DF1225">
        <w:t>this Agreement</w:t>
      </w:r>
      <w:r w:rsidR="00C5501F">
        <w:t xml:space="preserve"> or </w:t>
      </w:r>
      <w:r w:rsidRPr="006E080F" w:rsidR="00F24393">
        <w:t xml:space="preserve">termination of </w:t>
      </w:r>
      <w:r w:rsidRPr="006E080F" w:rsidR="00DF1225">
        <w:t>this Agreement</w:t>
      </w:r>
      <w:r w:rsidRPr="006E080F" w:rsidR="00754B2D">
        <w:t xml:space="preserve"> </w:t>
      </w:r>
      <w:r w:rsidRPr="006E080F" w:rsidR="00F24393">
        <w:t xml:space="preserve">under </w:t>
      </w:r>
      <w:r w:rsidRPr="006E080F" w:rsidR="00EA53AE">
        <w:t>clause </w:t>
      </w:r>
      <w:r w:rsidRPr="006E080F" w:rsidR="00EA53AE">
        <w:fldChar w:fldCharType="begin"/>
      </w:r>
      <w:r w:rsidRPr="006E080F" w:rsidR="00EA53AE">
        <w:instrText xml:space="preserve"> REF _Ref423008952 \w \h </w:instrText>
      </w:r>
      <w:r w:rsidR="006E080F">
        <w:instrText xml:space="preserve"> \* MERGEFORMAT </w:instrText>
      </w:r>
      <w:r w:rsidRPr="006E080F" w:rsidR="00EA53AE">
        <w:fldChar w:fldCharType="separate"/>
      </w:r>
      <w:r w:rsidR="004B18ED">
        <w:t>16</w:t>
      </w:r>
      <w:r w:rsidRPr="006E080F" w:rsidR="00EA53AE">
        <w:fldChar w:fldCharType="end"/>
      </w:r>
      <w:r w:rsidRPr="006E080F" w:rsidR="00EA53AE">
        <w:t xml:space="preserve"> </w:t>
      </w:r>
      <w:r w:rsidRPr="006E080F" w:rsidR="00754B2D">
        <w:t xml:space="preserve">(whichever occurs later) </w:t>
      </w:r>
      <w:r w:rsidRPr="006E080F" w:rsidR="00E52D45">
        <w:t>(“</w:t>
      </w:r>
      <w:r w:rsidRPr="006E080F" w:rsidR="00E52D45">
        <w:rPr>
          <w:b/>
        </w:rPr>
        <w:t>Expiry Date</w:t>
      </w:r>
      <w:r w:rsidRPr="006E080F" w:rsidR="00E52D45">
        <w:t xml:space="preserve">”) </w:t>
      </w:r>
      <w:r w:rsidRPr="006E080F" w:rsidR="00EA53AE">
        <w:t xml:space="preserve">or in accordance with Law </w:t>
      </w:r>
      <w:r w:rsidRPr="006E080F" w:rsidR="00F24393">
        <w:t xml:space="preserve">or upon </w:t>
      </w:r>
      <w:r w:rsidRPr="006E080F" w:rsidR="00BF484C">
        <w:t xml:space="preserve">PHN </w:t>
      </w:r>
      <w:r w:rsidRPr="006E080F" w:rsidR="00F24393">
        <w:t xml:space="preserve">request, the Contractor must </w:t>
      </w:r>
      <w:r w:rsidRPr="006E080F" w:rsidR="00AD7CFB">
        <w:t xml:space="preserve">promptly at its cost </w:t>
      </w:r>
      <w:r w:rsidRPr="006E080F" w:rsidR="00F24393">
        <w:t>deliver to the PHN all</w:t>
      </w:r>
      <w:r w:rsidRPr="006E080F" w:rsidR="00AD7CFB">
        <w:t xml:space="preserve"> Developed Material, PHN Material</w:t>
      </w:r>
      <w:r w:rsidRPr="006E080F" w:rsidR="00E52D45">
        <w:t xml:space="preserve"> and</w:t>
      </w:r>
      <w:r w:rsidRPr="006E080F" w:rsidR="00AD7CFB">
        <w:t xml:space="preserve"> </w:t>
      </w:r>
      <w:r w:rsidRPr="006E080F" w:rsidR="00F24393">
        <w:t>Deliverables</w:t>
      </w:r>
      <w:r w:rsidRPr="006E080F" w:rsidR="00AD7CFB">
        <w:t>.</w:t>
      </w:r>
      <w:r w:rsidRPr="006E080F" w:rsidR="0037225B">
        <w:t xml:space="preserve">  This clause</w:t>
      </w:r>
      <w:bookmarkEnd w:id="264"/>
      <w:r w:rsidRPr="006E080F" w:rsidR="0037225B">
        <w:t> </w:t>
      </w:r>
      <w:r w:rsidRPr="006E080F" w:rsidR="004B50CA">
        <w:fldChar w:fldCharType="begin"/>
      </w:r>
      <w:r w:rsidRPr="006E080F" w:rsidR="004B50CA">
        <w:instrText xml:space="preserve"> REF _Ref511209762 \r \h </w:instrText>
      </w:r>
      <w:r w:rsidR="006E080F">
        <w:instrText xml:space="preserve"> \* MERGEFORMAT </w:instrText>
      </w:r>
      <w:r w:rsidRPr="006E080F" w:rsidR="004B50CA">
        <w:fldChar w:fldCharType="separate"/>
      </w:r>
      <w:r w:rsidR="004B18ED">
        <w:t>12.11</w:t>
      </w:r>
      <w:r w:rsidRPr="006E080F" w:rsidR="004B50CA">
        <w:fldChar w:fldCharType="end"/>
      </w:r>
      <w:r w:rsidRPr="006E080F" w:rsidR="0037225B">
        <w:t xml:space="preserve"> does not apply to the extent the PHN has granted the Contractor a licence </w:t>
      </w:r>
      <w:r w:rsidRPr="006E080F" w:rsidR="00E52D45">
        <w:t xml:space="preserve">beyond the Expiry Date to use the </w:t>
      </w:r>
      <w:r w:rsidRPr="006E080F" w:rsidR="0037225B">
        <w:t>Developed Material, PHN Material or Deliverables</w:t>
      </w:r>
      <w:r w:rsidRPr="006E080F" w:rsidR="00E52D45">
        <w:t>.</w:t>
      </w:r>
      <w:bookmarkEnd w:id="265"/>
      <w:r w:rsidRPr="006E080F" w:rsidR="0037225B">
        <w:t xml:space="preserve"> </w:t>
      </w:r>
    </w:p>
    <w:p xmlns:wp14="http://schemas.microsoft.com/office/word/2010/wordml" w:rsidRPr="006E080F" w:rsidR="004B50CA" w:rsidP="00253E01" w:rsidRDefault="00A70237" w14:paraId="07F03442" wp14:textId="77777777">
      <w:pPr>
        <w:pStyle w:val="Heading2"/>
      </w:pPr>
      <w:bookmarkStart w:name="_Ref511209730" w:id="266"/>
      <w:bookmarkStart w:name="_Toc424287461" w:id="267"/>
      <w:r>
        <w:t xml:space="preserve"> </w:t>
      </w:r>
      <w:r w:rsidRPr="006E080F" w:rsidR="004B50CA">
        <w:t xml:space="preserve">On the </w:t>
      </w:r>
      <w:r w:rsidRPr="006E080F" w:rsidR="00A4320D">
        <w:t>Expiry Date</w:t>
      </w:r>
      <w:r w:rsidRPr="006E080F" w:rsidR="004B50CA">
        <w:t xml:space="preserve"> or in accordance with Law or upon Contractor request, the PHN must promptly at its cost deliver to the Contractor all Contractor Material.  This clause </w:t>
      </w:r>
      <w:r w:rsidRPr="006E080F" w:rsidR="004B50CA">
        <w:fldChar w:fldCharType="begin"/>
      </w:r>
      <w:r w:rsidRPr="006E080F" w:rsidR="004B50CA">
        <w:instrText xml:space="preserve"> REF _Ref511209730 \r \h </w:instrText>
      </w:r>
      <w:r w:rsidR="006E080F">
        <w:instrText xml:space="preserve"> \* MERGEFORMAT </w:instrText>
      </w:r>
      <w:r w:rsidRPr="006E080F" w:rsidR="004B50CA">
        <w:fldChar w:fldCharType="separate"/>
      </w:r>
      <w:r w:rsidR="004B18ED">
        <w:t>12.12</w:t>
      </w:r>
      <w:r w:rsidRPr="006E080F" w:rsidR="004B50CA">
        <w:fldChar w:fldCharType="end"/>
      </w:r>
      <w:r w:rsidRPr="006E080F" w:rsidR="004B50CA">
        <w:t xml:space="preserve"> does not apply to the extent the Contractor has granted the PHN a licence beyond the Expiry Date to use the Contractor Material.</w:t>
      </w:r>
      <w:bookmarkEnd w:id="266"/>
      <w:r w:rsidRPr="006E080F" w:rsidR="004B50CA">
        <w:t xml:space="preserve"> </w:t>
      </w:r>
    </w:p>
    <w:p xmlns:wp14="http://schemas.microsoft.com/office/word/2010/wordml" w:rsidRPr="006E080F" w:rsidR="00437557" w:rsidP="00253E01" w:rsidRDefault="00080888" w14:paraId="47EBA358" wp14:textId="77777777">
      <w:pPr>
        <w:pStyle w:val="Heading1"/>
        <w:jc w:val="both"/>
      </w:pPr>
      <w:bookmarkStart w:name="_Toc9435852" w:id="268"/>
      <w:bookmarkStart w:name="_Toc9588713" w:id="269"/>
      <w:bookmarkStart w:name="_Toc19875103" w:id="270"/>
      <w:bookmarkStart w:name="_Toc19875892" w:id="271"/>
      <w:bookmarkStart w:name="_Toc19875936" w:id="272"/>
      <w:bookmarkStart w:name="_Toc19876036" w:id="273"/>
      <w:bookmarkStart w:name="_Toc19876086" w:id="274"/>
      <w:bookmarkStart w:name="_Toc19876303" w:id="275"/>
      <w:bookmarkStart w:name="_Toc19876519" w:id="276"/>
      <w:bookmarkStart w:name="_Toc19891567" w:id="277"/>
      <w:bookmarkStart w:name="_Toc21528024" w:id="278"/>
      <w:r w:rsidRPr="006E080F">
        <w:t>W</w:t>
      </w:r>
      <w:r w:rsidRPr="006E080F" w:rsidR="00A7191F">
        <w:t>arranties</w:t>
      </w:r>
      <w:bookmarkEnd w:id="267"/>
      <w:bookmarkEnd w:id="268"/>
      <w:bookmarkEnd w:id="269"/>
      <w:bookmarkEnd w:id="270"/>
      <w:bookmarkEnd w:id="271"/>
      <w:bookmarkEnd w:id="272"/>
      <w:bookmarkEnd w:id="273"/>
      <w:bookmarkEnd w:id="274"/>
      <w:bookmarkEnd w:id="275"/>
      <w:bookmarkEnd w:id="276"/>
      <w:bookmarkEnd w:id="277"/>
      <w:bookmarkEnd w:id="278"/>
    </w:p>
    <w:p xmlns:wp14="http://schemas.microsoft.com/office/word/2010/wordml" w:rsidRPr="006E080F" w:rsidR="00080888" w:rsidP="00253E01" w:rsidRDefault="00080888" w14:paraId="3A215371" wp14:textId="77777777">
      <w:pPr>
        <w:pStyle w:val="Heading2"/>
      </w:pPr>
      <w:bookmarkStart w:name="_Ref423010773" w:id="279"/>
      <w:r w:rsidRPr="006E080F">
        <w:t xml:space="preserve">The Contractor represents and warrants </w:t>
      </w:r>
      <w:r w:rsidRPr="006E080F" w:rsidR="00F24393">
        <w:t xml:space="preserve">in favour of the PHN </w:t>
      </w:r>
      <w:r w:rsidRPr="006E080F">
        <w:t>that:</w:t>
      </w:r>
      <w:bookmarkEnd w:id="279"/>
    </w:p>
    <w:p xmlns:wp14="http://schemas.microsoft.com/office/word/2010/wordml" w:rsidRPr="006E080F" w:rsidR="00080888" w:rsidP="00253E01" w:rsidRDefault="00080888" w14:paraId="790FB821" wp14:textId="77777777">
      <w:pPr>
        <w:pStyle w:val="Heading3"/>
      </w:pPr>
      <w:r w:rsidRPr="006E080F">
        <w:t xml:space="preserve">it has the right to enter into </w:t>
      </w:r>
      <w:r w:rsidRPr="006E080F" w:rsidR="009473C1">
        <w:t>this Agreement</w:t>
      </w:r>
      <w:r w:rsidRPr="006E080F">
        <w:t>;</w:t>
      </w:r>
    </w:p>
    <w:p xmlns:wp14="http://schemas.microsoft.com/office/word/2010/wordml" w:rsidRPr="006E080F" w:rsidR="00080888" w:rsidP="00253E01" w:rsidRDefault="00080888" w14:paraId="53554D00" wp14:textId="77777777">
      <w:pPr>
        <w:pStyle w:val="Heading3"/>
      </w:pPr>
      <w:r w:rsidRPr="006E080F">
        <w:t xml:space="preserve">it has all rights, title, licences, interests and property necessary to lawfully perform the Services and grant the rights to the PHN specified in </w:t>
      </w:r>
      <w:r w:rsidRPr="006E080F" w:rsidR="009473C1">
        <w:t>this Agreement</w:t>
      </w:r>
      <w:r w:rsidRPr="006E080F">
        <w:t>;</w:t>
      </w:r>
    </w:p>
    <w:p xmlns:wp14="http://schemas.microsoft.com/office/word/2010/wordml" w:rsidR="00080888" w:rsidP="00253E01" w:rsidRDefault="00080888" w14:paraId="62EC95CB" wp14:textId="77777777">
      <w:pPr>
        <w:pStyle w:val="Heading3"/>
      </w:pPr>
      <w:r>
        <w:t>it and its subcontractors and Personnel, including its Key Personnel, have the necessary experience, skill, knowledge and competence to perform the Services;</w:t>
      </w:r>
    </w:p>
    <w:p xmlns:wp14="http://schemas.microsoft.com/office/word/2010/wordml" w:rsidRPr="006E080F" w:rsidR="00080888" w:rsidP="00253E01" w:rsidRDefault="00080888" w14:paraId="7DA15BEA" wp14:textId="77777777">
      <w:pPr>
        <w:pStyle w:val="Heading3"/>
      </w:pPr>
      <w:r>
        <w:t xml:space="preserve">all information, reports and Developed Material given to the </w:t>
      </w:r>
      <w:r w:rsidRPr="006E080F">
        <w:t xml:space="preserve">PHN under </w:t>
      </w:r>
      <w:r w:rsidRPr="006E080F" w:rsidR="009473C1">
        <w:t>this Agreement</w:t>
      </w:r>
      <w:r w:rsidRPr="006E080F" w:rsidR="00754B2D">
        <w:t xml:space="preserve"> </w:t>
      </w:r>
      <w:r w:rsidRPr="006E080F">
        <w:t>will be correct, complete and not misleading;</w:t>
      </w:r>
    </w:p>
    <w:p xmlns:wp14="http://schemas.microsoft.com/office/word/2010/wordml" w:rsidRPr="006E080F" w:rsidR="00080888" w:rsidP="00253E01" w:rsidRDefault="00080888" w14:paraId="05F39DB5" wp14:textId="77777777">
      <w:pPr>
        <w:pStyle w:val="Heading3"/>
      </w:pPr>
      <w:r w:rsidRPr="006E080F">
        <w:t xml:space="preserve">if the Contractor is a trustee, it enters </w:t>
      </w:r>
      <w:r w:rsidRPr="006E080F" w:rsidR="009473C1">
        <w:t>this Agreement</w:t>
      </w:r>
      <w:r w:rsidRPr="006E080F" w:rsidR="00754B2D">
        <w:t xml:space="preserve"> </w:t>
      </w:r>
      <w:r w:rsidRPr="006E080F">
        <w:t>personally and in its capacity as trustee;</w:t>
      </w:r>
    </w:p>
    <w:p xmlns:wp14="http://schemas.microsoft.com/office/word/2010/wordml" w:rsidRPr="006E080F" w:rsidR="00080888" w:rsidP="00253E01" w:rsidRDefault="00080888" w14:paraId="4BEFCAAA" wp14:textId="77777777">
      <w:pPr>
        <w:pStyle w:val="Heading3"/>
      </w:pPr>
      <w:bookmarkStart w:name="_Ref423009221" w:id="280"/>
      <w:r w:rsidRPr="006E080F">
        <w:t>neither it nor any of its Personnel, agents or subcontractors (including Key Personnel) has any actual or perceived conflict of interest or anticipates such a conflict, relevant to the performance of the Services;</w:t>
      </w:r>
      <w:bookmarkEnd w:id="280"/>
    </w:p>
    <w:p xmlns:wp14="http://schemas.microsoft.com/office/word/2010/wordml" w:rsidRPr="006E080F" w:rsidR="00080888" w:rsidP="00253E01" w:rsidRDefault="00080888" w14:paraId="74F2E226" wp14:textId="77777777">
      <w:pPr>
        <w:pStyle w:val="Heading3"/>
      </w:pPr>
      <w:r w:rsidRPr="006E080F">
        <w:t>it will promptly notify the PHN and fully disclose all material information if it becomes subject in any way to the operation of the Law relating to insolvency or bankruptcy;</w:t>
      </w:r>
    </w:p>
    <w:p xmlns:wp14="http://schemas.microsoft.com/office/word/2010/wordml" w:rsidRPr="006E080F" w:rsidR="00080888" w:rsidP="00253E01" w:rsidRDefault="00080888" w14:paraId="15B164B5" wp14:textId="77777777">
      <w:pPr>
        <w:pStyle w:val="Heading3"/>
      </w:pPr>
      <w:r w:rsidRPr="006E080F">
        <w:t xml:space="preserve">no litigation, arbitration, mediation, conciliation or proceedings including any investigations are taking place, pending, or to the knowledge of any of its officers after due inquiry, are threatened, which, if adversely decided, could have an adverse effect on its ability to perform its obligations under </w:t>
      </w:r>
      <w:r w:rsidRPr="006E080F" w:rsidR="00DF1225">
        <w:t>this Agreement</w:t>
      </w:r>
      <w:r w:rsidRPr="006E080F">
        <w:t>;</w:t>
      </w:r>
    </w:p>
    <w:p xmlns:wp14="http://schemas.microsoft.com/office/word/2010/wordml" w:rsidRPr="006E080F" w:rsidR="00080888" w:rsidP="00253E01" w:rsidRDefault="00080888" w14:paraId="2810DEBD" wp14:textId="77777777">
      <w:pPr>
        <w:pStyle w:val="Heading3"/>
      </w:pPr>
      <w:r w:rsidRPr="006E080F">
        <w:t xml:space="preserve">it has not made any false declaration in respect of any current or past dealings with the </w:t>
      </w:r>
      <w:r w:rsidRPr="006E080F" w:rsidR="00A11FB5">
        <w:t xml:space="preserve">Department, </w:t>
      </w:r>
      <w:r w:rsidRPr="006E080F">
        <w:t>any government agency</w:t>
      </w:r>
      <w:r w:rsidRPr="006E080F" w:rsidR="008455A9">
        <w:t xml:space="preserve"> or the PHN</w:t>
      </w:r>
      <w:r w:rsidRPr="006E080F">
        <w:t>, including in any tender or application process or in any other agreement; and</w:t>
      </w:r>
    </w:p>
    <w:p xmlns:wp14="http://schemas.microsoft.com/office/word/2010/wordml" w:rsidRPr="006E080F" w:rsidR="00080888" w:rsidP="00253E01" w:rsidRDefault="00080888" w14:paraId="2986F976" wp14:textId="77777777">
      <w:pPr>
        <w:pStyle w:val="Heading3"/>
      </w:pPr>
      <w:r w:rsidRPr="006E080F">
        <w:lastRenderedPageBreak/>
        <w:t xml:space="preserve">it has had no significant deficiency in the performance of any substantive requirement or obligation under any prior agreement with the </w:t>
      </w:r>
      <w:r w:rsidRPr="006E080F" w:rsidR="00A11FB5">
        <w:t>Department</w:t>
      </w:r>
      <w:r w:rsidRPr="006E080F" w:rsidR="008455A9">
        <w:t xml:space="preserve">, </w:t>
      </w:r>
      <w:r w:rsidRPr="006E080F">
        <w:t xml:space="preserve">any government agency </w:t>
      </w:r>
      <w:r w:rsidRPr="006E080F" w:rsidR="008455A9">
        <w:t>or any other P</w:t>
      </w:r>
      <w:r w:rsidRPr="006E080F" w:rsidR="00A157B7">
        <w:t xml:space="preserve">rimary Health Network </w:t>
      </w:r>
      <w:r w:rsidRPr="006E080F">
        <w:t xml:space="preserve">which would adversely affect its ability to perform </w:t>
      </w:r>
      <w:r w:rsidRPr="006E080F" w:rsidR="00DF1225">
        <w:t>this Agreement</w:t>
      </w:r>
      <w:r w:rsidRPr="006E080F">
        <w:t>.</w:t>
      </w:r>
    </w:p>
    <w:p xmlns:wp14="http://schemas.microsoft.com/office/word/2010/wordml" w:rsidR="00F24393" w:rsidP="00253E01" w:rsidRDefault="00F24393" w14:paraId="6A719C2C" wp14:textId="77777777">
      <w:pPr>
        <w:pStyle w:val="Heading2"/>
      </w:pPr>
      <w:r>
        <w:t>The Contractor acknowledges and agrees that:</w:t>
      </w:r>
    </w:p>
    <w:p xmlns:wp14="http://schemas.microsoft.com/office/word/2010/wordml" w:rsidRPr="006E080F" w:rsidR="00F24393" w:rsidP="00253E01" w:rsidRDefault="00F24393" w14:paraId="716C453F" wp14:textId="77777777">
      <w:pPr>
        <w:pStyle w:val="Heading3"/>
      </w:pPr>
      <w:r>
        <w:t xml:space="preserve">it has not placed any reliance on the completeness, accuracy or adequacy of any of the </w:t>
      </w:r>
      <w:r w:rsidRPr="006E080F">
        <w:t xml:space="preserve">PHN Material or representations (including by silence) made by the PHN to the Contractor in respect of the scope or nature of the Services or any matters the subject of </w:t>
      </w:r>
      <w:r w:rsidRPr="006E080F" w:rsidR="00E922DF">
        <w:t>this Agreement</w:t>
      </w:r>
      <w:r w:rsidRPr="006E080F" w:rsidR="00754B2D">
        <w:t xml:space="preserve"> </w:t>
      </w:r>
      <w:r w:rsidRPr="006E080F">
        <w:t>(“</w:t>
      </w:r>
      <w:r w:rsidRPr="006E080F">
        <w:rPr>
          <w:b/>
        </w:rPr>
        <w:t>Representations</w:t>
      </w:r>
      <w:r w:rsidRPr="006E080F">
        <w:t>”);</w:t>
      </w:r>
    </w:p>
    <w:p xmlns:wp14="http://schemas.microsoft.com/office/word/2010/wordml" w:rsidRPr="006E080F" w:rsidR="00F24393" w:rsidP="00253E01" w:rsidRDefault="00F24393" w14:paraId="5B45BD25" wp14:textId="77777777">
      <w:pPr>
        <w:pStyle w:val="Heading3"/>
      </w:pPr>
      <w:r w:rsidRPr="006E080F">
        <w:t xml:space="preserve">it has entered into </w:t>
      </w:r>
      <w:r w:rsidRPr="006E080F" w:rsidR="009473C1">
        <w:t>this Agreement</w:t>
      </w:r>
      <w:r w:rsidRPr="006E080F" w:rsidR="00754B2D">
        <w:t xml:space="preserve"> </w:t>
      </w:r>
      <w:r w:rsidRPr="006E080F">
        <w:t>based on its own investigations, interpretations, deductions, information and determinations</w:t>
      </w:r>
      <w:r w:rsidRPr="006E080F" w:rsidR="008455A9">
        <w:t xml:space="preserve"> and its expertise in respect of the Services</w:t>
      </w:r>
      <w:r w:rsidRPr="006E080F">
        <w:t>;</w:t>
      </w:r>
    </w:p>
    <w:p xmlns:wp14="http://schemas.microsoft.com/office/word/2010/wordml" w:rsidRPr="006E080F" w:rsidR="00F24393" w:rsidP="00253E01" w:rsidRDefault="00F24393" w14:paraId="541F347A" wp14:textId="77777777">
      <w:pPr>
        <w:pStyle w:val="Heading3"/>
      </w:pPr>
      <w:r w:rsidRPr="006E080F">
        <w:t xml:space="preserve">the PHN Material and Representations do not form part of </w:t>
      </w:r>
      <w:r w:rsidRPr="006E080F" w:rsidR="00DF1225">
        <w:t>this Agreement</w:t>
      </w:r>
      <w:r w:rsidRPr="006E080F">
        <w:t>; and</w:t>
      </w:r>
    </w:p>
    <w:p xmlns:wp14="http://schemas.microsoft.com/office/word/2010/wordml" w:rsidRPr="006E080F" w:rsidR="00F24393" w:rsidP="00253E01" w:rsidRDefault="00F24393" w14:paraId="32873E6E" wp14:textId="77777777">
      <w:pPr>
        <w:pStyle w:val="Heading3"/>
      </w:pPr>
      <w:r w:rsidRPr="006E080F">
        <w:t>to the extent permitted by law, the PHN is not liable to the Contractor upon any Claim with respect to the PHN Material or the Representations.</w:t>
      </w:r>
    </w:p>
    <w:p xmlns:wp14="http://schemas.microsoft.com/office/word/2010/wordml" w:rsidRPr="006E080F" w:rsidR="00F24393" w:rsidP="00253E01" w:rsidRDefault="00F24393" w14:paraId="033A9175" wp14:textId="77777777">
      <w:pPr>
        <w:pStyle w:val="Heading2"/>
      </w:pPr>
      <w:r w:rsidRPr="006E080F">
        <w:t xml:space="preserve">The Contractor acknowledges that the PHN is entering into </w:t>
      </w:r>
      <w:r w:rsidRPr="006E080F" w:rsidR="009473C1">
        <w:t>this Agreement</w:t>
      </w:r>
      <w:r w:rsidRPr="006E080F" w:rsidR="00754B2D">
        <w:t xml:space="preserve"> </w:t>
      </w:r>
      <w:r w:rsidRPr="006E080F">
        <w:t xml:space="preserve">in reliance on the warranties and representations set out in </w:t>
      </w:r>
      <w:r w:rsidRPr="006E080F" w:rsidR="009473C1">
        <w:t>this Agreement</w:t>
      </w:r>
      <w:r w:rsidRPr="006E080F">
        <w:t>.</w:t>
      </w:r>
    </w:p>
    <w:p xmlns:wp14="http://schemas.microsoft.com/office/word/2010/wordml" w:rsidRPr="006E080F" w:rsidR="00437557" w:rsidP="00253E01" w:rsidRDefault="00437557" w14:paraId="77F29DBF" wp14:textId="77777777">
      <w:pPr>
        <w:pStyle w:val="Heading1"/>
        <w:jc w:val="both"/>
      </w:pPr>
      <w:bookmarkStart w:name="_Ref423009676" w:id="281"/>
      <w:bookmarkStart w:name="_Ref424249875" w:id="282"/>
      <w:bookmarkStart w:name="_Toc424287462" w:id="283"/>
      <w:bookmarkStart w:name="_Toc9435853" w:id="284"/>
      <w:bookmarkStart w:name="_Toc9588714" w:id="285"/>
      <w:bookmarkStart w:name="_Toc19875104" w:id="286"/>
      <w:bookmarkStart w:name="_Toc19875893" w:id="287"/>
      <w:bookmarkStart w:name="_Toc19875937" w:id="288"/>
      <w:bookmarkStart w:name="_Toc19876037" w:id="289"/>
      <w:bookmarkStart w:name="_Toc19876087" w:id="290"/>
      <w:bookmarkStart w:name="_Toc19876304" w:id="291"/>
      <w:bookmarkStart w:name="_Toc19876520" w:id="292"/>
      <w:bookmarkStart w:name="_Toc19891568" w:id="293"/>
      <w:bookmarkStart w:name="_Toc21528025" w:id="294"/>
      <w:r w:rsidRPr="006E080F">
        <w:t>Indemnit</w:t>
      </w:r>
      <w:bookmarkEnd w:id="281"/>
      <w:r w:rsidRPr="006E080F" w:rsidR="00F21BC8">
        <w:t>ies</w:t>
      </w:r>
      <w:bookmarkEnd w:id="282"/>
      <w:bookmarkEnd w:id="283"/>
      <w:bookmarkEnd w:id="284"/>
      <w:bookmarkEnd w:id="285"/>
      <w:bookmarkEnd w:id="286"/>
      <w:bookmarkEnd w:id="287"/>
      <w:bookmarkEnd w:id="288"/>
      <w:bookmarkEnd w:id="289"/>
      <w:bookmarkEnd w:id="290"/>
      <w:bookmarkEnd w:id="291"/>
      <w:bookmarkEnd w:id="292"/>
      <w:bookmarkEnd w:id="293"/>
      <w:bookmarkEnd w:id="294"/>
    </w:p>
    <w:p xmlns:wp14="http://schemas.microsoft.com/office/word/2010/wordml" w:rsidR="00F72404" w:rsidP="00253E01" w:rsidRDefault="00F72404" w14:paraId="79677103" wp14:textId="77777777">
      <w:pPr>
        <w:pStyle w:val="Heading2"/>
      </w:pPr>
      <w:bookmarkStart w:name="_Ref424249211" w:id="295"/>
      <w:r>
        <w:t>The Contractor indemnifies the PHN, the Department and their Personnel from and against any:</w:t>
      </w:r>
      <w:bookmarkEnd w:id="295"/>
      <w:r>
        <w:t xml:space="preserve"> </w:t>
      </w:r>
    </w:p>
    <w:p xmlns:wp14="http://schemas.microsoft.com/office/word/2010/wordml" w:rsidR="00F72404" w:rsidP="00253E01" w:rsidRDefault="00F72404" w14:paraId="10B8F8A7" wp14:textId="77777777">
      <w:pPr>
        <w:pStyle w:val="Heading3"/>
      </w:pPr>
      <w:r>
        <w:t xml:space="preserve">loss or liability incurred by the PHN, the Department and their Personnel; </w:t>
      </w:r>
    </w:p>
    <w:p xmlns:wp14="http://schemas.microsoft.com/office/word/2010/wordml" w:rsidR="00F72404" w:rsidP="00253E01" w:rsidRDefault="00F72404" w14:paraId="3275EE5F" wp14:textId="77777777">
      <w:pPr>
        <w:pStyle w:val="Heading3"/>
        <w:numPr>
          <w:ilvl w:val="2"/>
          <w:numId w:val="4"/>
        </w:numPr>
      </w:pPr>
      <w:r>
        <w:t>loss of or damage to property of the PHN, the Department or their Personnel; or</w:t>
      </w:r>
    </w:p>
    <w:p xmlns:wp14="http://schemas.microsoft.com/office/word/2010/wordml" w:rsidR="00F72404" w:rsidP="00253E01" w:rsidRDefault="00F72404" w14:paraId="42EBCF5B" wp14:textId="77777777">
      <w:pPr>
        <w:pStyle w:val="Heading3"/>
      </w:pPr>
      <w:r>
        <w:t xml:space="preserve">loss or expense incurred by the PHN, the Department or their Personnel in dealing with any claim against it or them including legal costs and expenses on a solicitor/own client basis and the cost of time spent, resources </w:t>
      </w:r>
      <w:proofErr w:type="gramStart"/>
      <w:r>
        <w:t>used</w:t>
      </w:r>
      <w:proofErr w:type="gramEnd"/>
      <w:r>
        <w:t xml:space="preserve"> or disbursements paid by the PHN or the Department,</w:t>
      </w:r>
    </w:p>
    <w:p xmlns:wp14="http://schemas.microsoft.com/office/word/2010/wordml" w:rsidR="00F72404" w:rsidP="00253E01" w:rsidRDefault="00F72404" w14:paraId="3550D9C3" wp14:textId="77777777">
      <w:pPr>
        <w:pStyle w:val="Indent2"/>
      </w:pPr>
      <w:r>
        <w:t>arising from:</w:t>
      </w:r>
    </w:p>
    <w:p xmlns:wp14="http://schemas.microsoft.com/office/word/2010/wordml" w:rsidR="00F72404" w:rsidP="00253E01" w:rsidRDefault="00F72404" w14:paraId="5B1A57BF" wp14:textId="77777777">
      <w:pPr>
        <w:pStyle w:val="Heading3"/>
      </w:pPr>
      <w:r>
        <w:t>any breach of the Contractor</w:t>
      </w:r>
      <w:r w:rsidR="00B272D6">
        <w:t>’</w:t>
      </w:r>
      <w:r>
        <w:t xml:space="preserve">s obligations or warranties in </w:t>
      </w:r>
      <w:r w:rsidR="00754B2D">
        <w:t>these terms and conditions</w:t>
      </w:r>
      <w:r>
        <w:t>;</w:t>
      </w:r>
    </w:p>
    <w:p xmlns:wp14="http://schemas.microsoft.com/office/word/2010/wordml" w:rsidRPr="006E080F" w:rsidR="00F72404" w:rsidP="00253E01" w:rsidRDefault="00F72404" w14:paraId="076BA99E" wp14:textId="77777777">
      <w:pPr>
        <w:pStyle w:val="Heading3"/>
      </w:pPr>
      <w:r w:rsidRPr="006E080F">
        <w:t>any act or omission by the Contractor or the Contractor</w:t>
      </w:r>
      <w:r w:rsidRPr="006E080F" w:rsidR="00B272D6">
        <w:t>’</w:t>
      </w:r>
      <w:r w:rsidRPr="006E080F">
        <w:t xml:space="preserve">s Personnel in connection with </w:t>
      </w:r>
      <w:r w:rsidRPr="006E080F" w:rsidR="00DF1225">
        <w:t>this Agreement</w:t>
      </w:r>
      <w:r w:rsidRPr="006E080F">
        <w:t xml:space="preserve">, where there was fault (including any negligent or other tortious or unlawful act or omission) on the part of the person whose conduct gave rise to that liability, loss, damage or expense;  </w:t>
      </w:r>
    </w:p>
    <w:p xmlns:wp14="http://schemas.microsoft.com/office/word/2010/wordml" w:rsidRPr="006E080F" w:rsidR="00F72404" w:rsidP="00253E01" w:rsidRDefault="00F72404" w14:paraId="3BE00909" wp14:textId="77777777">
      <w:pPr>
        <w:pStyle w:val="Heading3"/>
      </w:pPr>
      <w:r w:rsidRPr="006E080F">
        <w:t>the Contractor or the Contractor</w:t>
      </w:r>
      <w:r w:rsidRPr="006E080F" w:rsidR="00B272D6">
        <w:t>’</w:t>
      </w:r>
      <w:r w:rsidRPr="006E080F">
        <w:t>s Personnel</w:t>
      </w:r>
      <w:r w:rsidRPr="006E080F" w:rsidR="00B272D6">
        <w:t>’</w:t>
      </w:r>
      <w:r w:rsidRPr="006E080F">
        <w:t xml:space="preserve">s acquisition or use of the </w:t>
      </w:r>
      <w:r w:rsidRPr="006E080F" w:rsidR="0092122D">
        <w:t xml:space="preserve">Developed </w:t>
      </w:r>
      <w:r w:rsidRPr="006E080F">
        <w:t xml:space="preserve">Material and/or the </w:t>
      </w:r>
      <w:r w:rsidRPr="006E080F" w:rsidR="00076221">
        <w:t xml:space="preserve">Contractor </w:t>
      </w:r>
      <w:r w:rsidRPr="006E080F">
        <w:t>Material; or</w:t>
      </w:r>
    </w:p>
    <w:p xmlns:wp14="http://schemas.microsoft.com/office/word/2010/wordml" w:rsidRPr="006E080F" w:rsidR="00F72404" w:rsidP="00253E01" w:rsidRDefault="00F72404" w14:paraId="4CBBEFFD" wp14:textId="77777777">
      <w:pPr>
        <w:pStyle w:val="Heading3"/>
      </w:pPr>
      <w:r w:rsidRPr="006E080F">
        <w:t xml:space="preserve">the use by </w:t>
      </w:r>
      <w:r w:rsidRPr="006E080F" w:rsidR="0092122D">
        <w:t xml:space="preserve">the PHN, the Department or their Personnel </w:t>
      </w:r>
      <w:r w:rsidRPr="006E080F">
        <w:t xml:space="preserve">of the </w:t>
      </w:r>
      <w:r w:rsidRPr="006E080F" w:rsidR="0092122D">
        <w:t xml:space="preserve">Developed </w:t>
      </w:r>
      <w:r w:rsidRPr="006E080F">
        <w:t xml:space="preserve">Material or </w:t>
      </w:r>
      <w:r w:rsidRPr="006E080F" w:rsidR="00076221">
        <w:t xml:space="preserve">Contractor </w:t>
      </w:r>
      <w:r w:rsidRPr="006E080F">
        <w:t xml:space="preserve">Material in accordance with </w:t>
      </w:r>
      <w:r w:rsidRPr="006E080F" w:rsidR="009473C1">
        <w:t>this Agreement</w:t>
      </w:r>
      <w:r w:rsidRPr="006E080F">
        <w:t xml:space="preserve">, and/or any claim by a third party relating to any ownership or right to use Intellectual Property </w:t>
      </w:r>
      <w:r w:rsidRPr="006E080F" w:rsidR="00525756">
        <w:t>R</w:t>
      </w:r>
      <w:r w:rsidRPr="006E080F">
        <w:t xml:space="preserve">ights or Moral Rights in the </w:t>
      </w:r>
      <w:r w:rsidRPr="006E080F" w:rsidR="00525756">
        <w:t xml:space="preserve">Developed </w:t>
      </w:r>
      <w:r w:rsidRPr="006E080F">
        <w:t>Material or Existing Material.</w:t>
      </w:r>
    </w:p>
    <w:p xmlns:wp14="http://schemas.microsoft.com/office/word/2010/wordml" w:rsidRPr="006E080F" w:rsidR="00F72404" w:rsidP="00253E01" w:rsidRDefault="00F72404" w14:paraId="2B06EF37" wp14:textId="77777777">
      <w:pPr>
        <w:pStyle w:val="Heading2"/>
      </w:pPr>
      <w:r w:rsidRPr="006E080F">
        <w:t>The Contractor</w:t>
      </w:r>
      <w:r w:rsidRPr="006E080F" w:rsidR="00B272D6">
        <w:t>’</w:t>
      </w:r>
      <w:r w:rsidRPr="006E080F">
        <w:t xml:space="preserve">s liability to indemnify </w:t>
      </w:r>
      <w:r w:rsidRPr="006E080F" w:rsidR="0092122D">
        <w:t xml:space="preserve">the PHN, the Department and their Personnel </w:t>
      </w:r>
      <w:r w:rsidRPr="006E080F">
        <w:t>under clause </w:t>
      </w:r>
      <w:r w:rsidRPr="006E080F">
        <w:fldChar w:fldCharType="begin"/>
      </w:r>
      <w:r w:rsidRPr="006E080F">
        <w:instrText xml:space="preserve"> REF _Ref424249211 \w \h </w:instrText>
      </w:r>
      <w:r w:rsidR="006E080F">
        <w:instrText xml:space="preserve"> \* MERGEFORMAT </w:instrText>
      </w:r>
      <w:r w:rsidRPr="006E080F">
        <w:fldChar w:fldCharType="separate"/>
      </w:r>
      <w:r w:rsidR="004B18ED">
        <w:t>14.1</w:t>
      </w:r>
      <w:r w:rsidRPr="006E080F">
        <w:fldChar w:fldCharType="end"/>
      </w:r>
      <w:r w:rsidRPr="006E080F">
        <w:t xml:space="preserve"> will be reduced proportionately to the extent that any negligent or other tortious or unlawful act or omission of the </w:t>
      </w:r>
      <w:r w:rsidRPr="006E080F" w:rsidR="0092122D">
        <w:t xml:space="preserve">PHN, the Department or their Personnel </w:t>
      </w:r>
      <w:r w:rsidRPr="006E080F">
        <w:t xml:space="preserve">contributed to the relevant liability, loss, damage or expense. </w:t>
      </w:r>
    </w:p>
    <w:p xmlns:wp14="http://schemas.microsoft.com/office/word/2010/wordml" w:rsidRPr="006E080F" w:rsidR="00F72404" w:rsidP="00253E01" w:rsidRDefault="00F72404" w14:paraId="7100E0DB" wp14:textId="77777777">
      <w:pPr>
        <w:pStyle w:val="Heading2"/>
      </w:pPr>
      <w:r w:rsidRPr="006E080F">
        <w:t xml:space="preserve">The right of the </w:t>
      </w:r>
      <w:r w:rsidRPr="006E080F" w:rsidR="0092122D">
        <w:t xml:space="preserve">PHN, the Department or their Personnel </w:t>
      </w:r>
      <w:r w:rsidRPr="006E080F">
        <w:t xml:space="preserve">to be indemnified under clause </w:t>
      </w:r>
      <w:r w:rsidRPr="006E080F">
        <w:fldChar w:fldCharType="begin"/>
      </w:r>
      <w:r w:rsidRPr="006E080F">
        <w:instrText xml:space="preserve"> REF _Ref424249211 \w \h </w:instrText>
      </w:r>
      <w:r w:rsidR="006E080F">
        <w:instrText xml:space="preserve"> \* MERGEFORMAT </w:instrText>
      </w:r>
      <w:r w:rsidRPr="006E080F">
        <w:fldChar w:fldCharType="separate"/>
      </w:r>
      <w:r w:rsidR="004B18ED">
        <w:t>14.1</w:t>
      </w:r>
      <w:r w:rsidRPr="006E080F">
        <w:fldChar w:fldCharType="end"/>
      </w:r>
      <w:r w:rsidRPr="006E080F">
        <w:t>:</w:t>
      </w:r>
    </w:p>
    <w:p xmlns:wp14="http://schemas.microsoft.com/office/word/2010/wordml" w:rsidRPr="006E080F" w:rsidR="00F72404" w:rsidP="00253E01" w:rsidRDefault="00F72404" w14:paraId="1FA63676" wp14:textId="77777777">
      <w:pPr>
        <w:pStyle w:val="Heading3"/>
      </w:pPr>
      <w:r w:rsidRPr="006E080F">
        <w:lastRenderedPageBreak/>
        <w:t>is in addition to, and not exclusive of, any other right, power or remedy provided by Law; and</w:t>
      </w:r>
    </w:p>
    <w:p xmlns:wp14="http://schemas.microsoft.com/office/word/2010/wordml" w:rsidRPr="006E080F" w:rsidR="00F72404" w:rsidP="00253E01" w:rsidRDefault="00F72404" w14:paraId="5BF5A4C6" wp14:textId="77777777">
      <w:pPr>
        <w:pStyle w:val="Heading3"/>
      </w:pPr>
      <w:r w:rsidRPr="006E080F">
        <w:t xml:space="preserve">does not entitle the </w:t>
      </w:r>
      <w:r w:rsidRPr="006E080F" w:rsidR="0092122D">
        <w:t xml:space="preserve">PHN, the Department or their Personnel </w:t>
      </w:r>
      <w:r w:rsidRPr="006E080F">
        <w:t>to be compensated in excess of the amount of the relevant liability, loss, damage or expense.</w:t>
      </w:r>
    </w:p>
    <w:p xmlns:wp14="http://schemas.microsoft.com/office/word/2010/wordml" w:rsidRPr="006E080F" w:rsidR="00F72404" w:rsidP="00253E01" w:rsidRDefault="00F72404" w14:paraId="2E1F0DBB" wp14:textId="77777777">
      <w:pPr>
        <w:pStyle w:val="Heading2"/>
      </w:pPr>
      <w:r w:rsidRPr="006E080F">
        <w:t xml:space="preserve">To the extent permitted by Law, the operation of any legislative proportionate liability regime is excluded in relation to any claim against the Contractor under or in connection with </w:t>
      </w:r>
      <w:r w:rsidRPr="006E080F" w:rsidR="009473C1">
        <w:t>this Agreement</w:t>
      </w:r>
      <w:r w:rsidRPr="006E080F">
        <w:t>.</w:t>
      </w:r>
    </w:p>
    <w:p xmlns:wp14="http://schemas.microsoft.com/office/word/2010/wordml" w:rsidRPr="00DF265C" w:rsidR="00437557" w:rsidP="00253E01" w:rsidRDefault="00437557" w14:paraId="608935D1" wp14:textId="77777777">
      <w:pPr>
        <w:pStyle w:val="Heading1"/>
        <w:jc w:val="both"/>
      </w:pPr>
      <w:bookmarkStart w:name="_Ref423010500" w:id="296"/>
      <w:bookmarkStart w:name="_Toc424287463" w:id="297"/>
      <w:bookmarkStart w:name="_Toc9435854" w:id="298"/>
      <w:bookmarkStart w:name="_Toc9588715" w:id="299"/>
      <w:bookmarkStart w:name="_Toc19875105" w:id="300"/>
      <w:bookmarkStart w:name="_Toc19875894" w:id="301"/>
      <w:bookmarkStart w:name="_Toc19875938" w:id="302"/>
      <w:bookmarkStart w:name="_Toc19876038" w:id="303"/>
      <w:bookmarkStart w:name="_Toc19876088" w:id="304"/>
      <w:bookmarkStart w:name="_Toc19876305" w:id="305"/>
      <w:bookmarkStart w:name="_Toc19876521" w:id="306"/>
      <w:bookmarkStart w:name="_Toc19891569" w:id="307"/>
      <w:bookmarkStart w:name="_Toc21528026" w:id="308"/>
      <w:r w:rsidRPr="00DF265C">
        <w:t>Dispute resolution</w:t>
      </w:r>
      <w:bookmarkEnd w:id="296"/>
      <w:bookmarkEnd w:id="297"/>
      <w:bookmarkEnd w:id="298"/>
      <w:bookmarkEnd w:id="299"/>
      <w:bookmarkEnd w:id="300"/>
      <w:bookmarkEnd w:id="301"/>
      <w:bookmarkEnd w:id="302"/>
      <w:bookmarkEnd w:id="303"/>
      <w:bookmarkEnd w:id="304"/>
      <w:bookmarkEnd w:id="305"/>
      <w:bookmarkEnd w:id="306"/>
      <w:bookmarkEnd w:id="307"/>
      <w:bookmarkEnd w:id="308"/>
    </w:p>
    <w:p xmlns:wp14="http://schemas.microsoft.com/office/word/2010/wordml" w:rsidR="00525756" w:rsidP="00253E01" w:rsidRDefault="00525756" w14:paraId="0E2938A9" wp14:textId="77777777">
      <w:pPr>
        <w:pStyle w:val="Heading2"/>
      </w:pPr>
      <w:r>
        <w:t>Subject to clause </w:t>
      </w:r>
      <w:r>
        <w:fldChar w:fldCharType="begin"/>
      </w:r>
      <w:r>
        <w:instrText xml:space="preserve"> REF _Ref424251669 \w \h </w:instrText>
      </w:r>
      <w:r w:rsidR="00253E01">
        <w:instrText xml:space="preserve"> \* MERGEFORMAT </w:instrText>
      </w:r>
      <w:r>
        <w:fldChar w:fldCharType="separate"/>
      </w:r>
      <w:r w:rsidR="004B18ED">
        <w:t>15.6</w:t>
      </w:r>
      <w:r>
        <w:fldChar w:fldCharType="end"/>
      </w:r>
      <w:r>
        <w:t>:</w:t>
      </w:r>
    </w:p>
    <w:p xmlns:wp14="http://schemas.microsoft.com/office/word/2010/wordml" w:rsidRPr="006E080F" w:rsidR="00525756" w:rsidP="00253E01" w:rsidRDefault="008455A9" w14:paraId="5F67F4BE" wp14:textId="77777777">
      <w:pPr>
        <w:pStyle w:val="Heading3"/>
      </w:pPr>
      <w:r>
        <w:t>a</w:t>
      </w:r>
      <w:r w:rsidR="00437557">
        <w:t xml:space="preserve"> party must not start court proceedings about a dispute arising </w:t>
      </w:r>
      <w:r w:rsidRPr="006E080F" w:rsidR="00437557">
        <w:t xml:space="preserve">out of </w:t>
      </w:r>
      <w:r w:rsidRPr="006E080F" w:rsidR="00DF1225">
        <w:t xml:space="preserve">this Agreement </w:t>
      </w:r>
      <w:r w:rsidRPr="006E080F" w:rsidR="00437557">
        <w:t>or the Services (“</w:t>
      </w:r>
      <w:r w:rsidRPr="006E080F" w:rsidR="00437557">
        <w:rPr>
          <w:b/>
        </w:rPr>
        <w:t>Dispute</w:t>
      </w:r>
      <w:r w:rsidRPr="006E080F" w:rsidR="00437557">
        <w:t xml:space="preserve">”) unless it has </w:t>
      </w:r>
      <w:r w:rsidRPr="006E080F" w:rsidR="00525756">
        <w:t xml:space="preserve">first </w:t>
      </w:r>
      <w:r w:rsidRPr="006E080F" w:rsidR="00437557">
        <w:t>complied with this clause </w:t>
      </w:r>
      <w:r w:rsidRPr="006E080F" w:rsidR="00437557">
        <w:fldChar w:fldCharType="begin"/>
      </w:r>
      <w:r w:rsidRPr="006E080F" w:rsidR="00437557">
        <w:instrText xml:space="preserve"> REF _Ref423010500 \r \h </w:instrText>
      </w:r>
      <w:r w:rsidR="006E080F">
        <w:instrText xml:space="preserve"> \* MERGEFORMAT </w:instrText>
      </w:r>
      <w:r w:rsidRPr="006E080F" w:rsidR="00437557">
        <w:fldChar w:fldCharType="separate"/>
      </w:r>
      <w:r w:rsidR="004B18ED">
        <w:t>15</w:t>
      </w:r>
      <w:r w:rsidRPr="006E080F" w:rsidR="00437557">
        <w:fldChar w:fldCharType="end"/>
      </w:r>
      <w:r w:rsidRPr="006E080F" w:rsidR="00525756">
        <w:t>; and</w:t>
      </w:r>
    </w:p>
    <w:p xmlns:wp14="http://schemas.microsoft.com/office/word/2010/wordml" w:rsidR="00437557" w:rsidP="00253E01" w:rsidRDefault="00525756" w14:paraId="71598989" wp14:textId="77777777">
      <w:pPr>
        <w:pStyle w:val="Heading3"/>
      </w:pPr>
      <w:r w:rsidRPr="006E080F">
        <w:t>i</w:t>
      </w:r>
      <w:r w:rsidRPr="006E080F" w:rsidR="00437557">
        <w:t>f a party does not comply with this clause </w:t>
      </w:r>
      <w:r w:rsidRPr="006E080F" w:rsidR="00437557">
        <w:fldChar w:fldCharType="begin"/>
      </w:r>
      <w:r w:rsidRPr="006E080F" w:rsidR="00437557">
        <w:instrText xml:space="preserve"> REF _Ref423010500 \r \h </w:instrText>
      </w:r>
      <w:r w:rsidR="006E080F">
        <w:instrText xml:space="preserve"> \* MERGEFORMAT </w:instrText>
      </w:r>
      <w:r w:rsidRPr="006E080F" w:rsidR="00437557">
        <w:fldChar w:fldCharType="separate"/>
      </w:r>
      <w:r w:rsidR="004B18ED">
        <w:t>15</w:t>
      </w:r>
      <w:r w:rsidRPr="006E080F" w:rsidR="00437557">
        <w:fldChar w:fldCharType="end"/>
      </w:r>
      <w:r w:rsidRPr="006E080F" w:rsidR="00437557">
        <w:t xml:space="preserve"> in relation to a Dispute, the other party</w:t>
      </w:r>
      <w:r w:rsidR="00437557">
        <w:t xml:space="preserve"> does not have to comply with this clause </w:t>
      </w:r>
      <w:r w:rsidR="00437557">
        <w:fldChar w:fldCharType="begin"/>
      </w:r>
      <w:r w:rsidR="00437557">
        <w:instrText xml:space="preserve"> REF _Ref423010500 \r \h </w:instrText>
      </w:r>
      <w:r w:rsidR="00253E01">
        <w:instrText xml:space="preserve"> \* MERGEFORMAT </w:instrText>
      </w:r>
      <w:r w:rsidR="00437557">
        <w:fldChar w:fldCharType="separate"/>
      </w:r>
      <w:r w:rsidR="004B18ED">
        <w:t>15</w:t>
      </w:r>
      <w:r w:rsidR="00437557">
        <w:fldChar w:fldCharType="end"/>
      </w:r>
      <w:r w:rsidR="00437557">
        <w:t xml:space="preserve"> in relation to the Dispute.</w:t>
      </w:r>
    </w:p>
    <w:p xmlns:wp14="http://schemas.microsoft.com/office/word/2010/wordml" w:rsidR="00437557" w:rsidP="00253E01" w:rsidRDefault="00437557" w14:paraId="7DBCEBD5" wp14:textId="77777777">
      <w:pPr>
        <w:pStyle w:val="Heading2"/>
      </w:pPr>
      <w:r>
        <w:t>A party claiming that a Dispute has arisen must notify the other party or parties to the Dispute giving details of the Dispute (</w:t>
      </w:r>
      <w:r w:rsidR="00B272D6">
        <w:t>“</w:t>
      </w:r>
      <w:r w:rsidRPr="00B272D6">
        <w:rPr>
          <w:b/>
        </w:rPr>
        <w:t>Notification</w:t>
      </w:r>
      <w:r w:rsidR="00B272D6">
        <w:t>”</w:t>
      </w:r>
      <w:r>
        <w:t>).</w:t>
      </w:r>
    </w:p>
    <w:p xmlns:wp14="http://schemas.microsoft.com/office/word/2010/wordml" w:rsidR="00437557" w:rsidP="00253E01" w:rsidRDefault="00437557" w14:paraId="38786040" wp14:textId="77777777">
      <w:pPr>
        <w:pStyle w:val="Heading2"/>
        <w:numPr>
          <w:ilvl w:val="1"/>
          <w:numId w:val="4"/>
        </w:numPr>
      </w:pPr>
      <w:bookmarkStart w:name="_Ref423010467" w:id="309"/>
      <w:r>
        <w:t xml:space="preserve">On receipt of a Notification each party must negotiate in good faith to resolve the Dispute and, </w:t>
      </w:r>
      <w:r w:rsidR="00525756">
        <w:t>i</w:t>
      </w:r>
      <w:r w:rsidR="00372625">
        <w:t>f the Dispute remains unresolved</w:t>
      </w:r>
      <w:r w:rsidR="00525756">
        <w:t xml:space="preserve"> within </w:t>
      </w:r>
      <w:r w:rsidR="00B272D6">
        <w:t>7</w:t>
      </w:r>
      <w:r w:rsidR="00525756">
        <w:t xml:space="preserve"> Business Days of the Notification</w:t>
      </w:r>
      <w:r w:rsidR="00372625">
        <w:t xml:space="preserve">, it must be referred to the senior executives </w:t>
      </w:r>
      <w:r>
        <w:t xml:space="preserve">of </w:t>
      </w:r>
      <w:r w:rsidR="00372625">
        <w:t xml:space="preserve">the parties set out in </w:t>
      </w:r>
      <w:r w:rsidR="00335980">
        <w:t>Item 9</w:t>
      </w:r>
      <w:r>
        <w:t>.</w:t>
      </w:r>
      <w:bookmarkEnd w:id="309"/>
    </w:p>
    <w:p xmlns:wp14="http://schemas.microsoft.com/office/word/2010/wordml" w:rsidR="00437557" w:rsidP="00253E01" w:rsidRDefault="00437557" w14:paraId="1945B27D" wp14:textId="77777777">
      <w:pPr>
        <w:pStyle w:val="Heading2"/>
      </w:pPr>
      <w:bookmarkStart w:name="_Ref423010481" w:id="310"/>
      <w:r>
        <w:t>If the Dispute is not resolved under clause </w:t>
      </w:r>
      <w:r>
        <w:fldChar w:fldCharType="begin"/>
      </w:r>
      <w:r>
        <w:instrText xml:space="preserve"> REF _Ref423010467 \w \h </w:instrText>
      </w:r>
      <w:r w:rsidR="00253E01">
        <w:instrText xml:space="preserve"> \* MERGEFORMAT </w:instrText>
      </w:r>
      <w:r>
        <w:fldChar w:fldCharType="separate"/>
      </w:r>
      <w:r w:rsidR="004B18ED">
        <w:t>15.3</w:t>
      </w:r>
      <w:r>
        <w:fldChar w:fldCharType="end"/>
      </w:r>
      <w:r>
        <w:t xml:space="preserve"> within </w:t>
      </w:r>
      <w:r w:rsidR="00B272D6">
        <w:t xml:space="preserve">7 </w:t>
      </w:r>
      <w:r w:rsidR="00372625">
        <w:t>Business Days</w:t>
      </w:r>
      <w:r>
        <w:t xml:space="preserve"> of </w:t>
      </w:r>
      <w:r w:rsidR="00525756">
        <w:t xml:space="preserve">that referral </w:t>
      </w:r>
      <w:r>
        <w:t xml:space="preserve">(or a longer period agreed between the parties), the parties must refer the Dispute for mediation by </w:t>
      </w:r>
      <w:r w:rsidR="00372625">
        <w:t xml:space="preserve">a mediator agreed by the parties (or in the absence of any agreement, nominated by </w:t>
      </w:r>
      <w:r w:rsidR="00525756">
        <w:t xml:space="preserve">the President for the time being of </w:t>
      </w:r>
      <w:r w:rsidR="00AD7CFB">
        <w:t>the Resolution Institute</w:t>
      </w:r>
      <w:r w:rsidR="00372625">
        <w:t xml:space="preserve">) </w:t>
      </w:r>
      <w:r>
        <w:t xml:space="preserve">for resolution in accordance with the </w:t>
      </w:r>
      <w:r w:rsidR="00AD7CFB">
        <w:t xml:space="preserve">Resolution Institute </w:t>
      </w:r>
      <w:r>
        <w:t xml:space="preserve">Mediation Rules must take place within the </w:t>
      </w:r>
      <w:r w:rsidR="00FF1E8A">
        <w:t>State of Victoria</w:t>
      </w:r>
      <w:r>
        <w:t>.</w:t>
      </w:r>
      <w:bookmarkEnd w:id="310"/>
    </w:p>
    <w:p xmlns:wp14="http://schemas.microsoft.com/office/word/2010/wordml" w:rsidR="00437557" w:rsidP="00253E01" w:rsidRDefault="00437557" w14:paraId="485B566E" wp14:textId="77777777">
      <w:pPr>
        <w:pStyle w:val="Heading2"/>
      </w:pPr>
      <w:r>
        <w:t>If the Dispute is not resolved under clause </w:t>
      </w:r>
      <w:r>
        <w:fldChar w:fldCharType="begin"/>
      </w:r>
      <w:r>
        <w:instrText xml:space="preserve"> REF _Ref423010481 \w \h </w:instrText>
      </w:r>
      <w:r w:rsidR="00253E01">
        <w:instrText xml:space="preserve"> \* MERGEFORMAT </w:instrText>
      </w:r>
      <w:r>
        <w:fldChar w:fldCharType="separate"/>
      </w:r>
      <w:r w:rsidR="004B18ED">
        <w:t>15.4</w:t>
      </w:r>
      <w:r>
        <w:fldChar w:fldCharType="end"/>
      </w:r>
      <w:r>
        <w:t xml:space="preserve"> within </w:t>
      </w:r>
      <w:r w:rsidR="00B272D6">
        <w:t xml:space="preserve">15 </w:t>
      </w:r>
      <w:r w:rsidR="00372625">
        <w:t xml:space="preserve">Business Days </w:t>
      </w:r>
      <w:r>
        <w:t>after referral to mediation (or a longer period agreed between the parties) any party may initiate proceedings in a court.</w:t>
      </w:r>
    </w:p>
    <w:p xmlns:wp14="http://schemas.microsoft.com/office/word/2010/wordml" w:rsidR="00437557" w:rsidP="00253E01" w:rsidRDefault="00437557" w14:paraId="3A60D3C6" wp14:textId="77777777">
      <w:pPr>
        <w:pStyle w:val="Heading2"/>
        <w:keepNext/>
      </w:pPr>
      <w:bookmarkStart w:name="_Ref424251669" w:id="311"/>
      <w:r>
        <w:t>This clause </w:t>
      </w:r>
      <w:r>
        <w:fldChar w:fldCharType="begin"/>
      </w:r>
      <w:r>
        <w:instrText xml:space="preserve"> REF _Ref423010500 \w \h </w:instrText>
      </w:r>
      <w:r w:rsidR="00253E01">
        <w:instrText xml:space="preserve"> \* MERGEFORMAT </w:instrText>
      </w:r>
      <w:r>
        <w:fldChar w:fldCharType="separate"/>
      </w:r>
      <w:r w:rsidR="004B18ED">
        <w:t>15</w:t>
      </w:r>
      <w:r>
        <w:fldChar w:fldCharType="end"/>
      </w:r>
      <w:r>
        <w:t xml:space="preserve"> does not:</w:t>
      </w:r>
      <w:bookmarkEnd w:id="311"/>
    </w:p>
    <w:p xmlns:wp14="http://schemas.microsoft.com/office/word/2010/wordml" w:rsidR="00437557" w:rsidP="00253E01" w:rsidRDefault="00437557" w14:paraId="087E8D5A" wp14:textId="77777777">
      <w:pPr>
        <w:pStyle w:val="Heading3"/>
      </w:pPr>
      <w:r>
        <w:t>prevent a party from applying to a cour</w:t>
      </w:r>
      <w:r w:rsidR="00525756">
        <w:t>t for urgent injunctive relief;</w:t>
      </w:r>
    </w:p>
    <w:p xmlns:wp14="http://schemas.microsoft.com/office/word/2010/wordml" w:rsidR="00437557" w:rsidP="00253E01" w:rsidRDefault="00437557" w14:paraId="681F4D3A" wp14:textId="77777777">
      <w:pPr>
        <w:pStyle w:val="Heading3"/>
      </w:pPr>
      <w:r>
        <w:t>apply to any Dispute in relation to a termination or reduction by the PHN under clause </w:t>
      </w:r>
      <w:r>
        <w:fldChar w:fldCharType="begin"/>
      </w:r>
      <w:r>
        <w:instrText xml:space="preserve"> REF _Ref423008952 \w \h </w:instrText>
      </w:r>
      <w:r w:rsidR="00253E01">
        <w:instrText xml:space="preserve"> \* MERGEFORMAT </w:instrText>
      </w:r>
      <w:r>
        <w:fldChar w:fldCharType="separate"/>
      </w:r>
      <w:r w:rsidR="004B18ED">
        <w:t>16</w:t>
      </w:r>
      <w:r>
        <w:fldChar w:fldCharType="end"/>
      </w:r>
      <w:r w:rsidR="00525756">
        <w:t>; or</w:t>
      </w:r>
    </w:p>
    <w:p xmlns:wp14="http://schemas.microsoft.com/office/word/2010/wordml" w:rsidRPr="006E080F" w:rsidR="00525756" w:rsidP="00253E01" w:rsidRDefault="00525756" w14:paraId="0971B9F1" wp14:textId="77777777">
      <w:pPr>
        <w:pStyle w:val="Heading3"/>
      </w:pPr>
      <w:r w:rsidRPr="006E080F">
        <w:t xml:space="preserve">apply if </w:t>
      </w:r>
      <w:r w:rsidRPr="006E080F" w:rsidR="00DF1225">
        <w:t>this Agreement</w:t>
      </w:r>
      <w:r w:rsidRPr="006E080F" w:rsidR="00754B2D">
        <w:t xml:space="preserve"> </w:t>
      </w:r>
      <w:r w:rsidRPr="006E080F">
        <w:t>has been terminated.</w:t>
      </w:r>
    </w:p>
    <w:p xmlns:wp14="http://schemas.microsoft.com/office/word/2010/wordml" w:rsidRPr="006E080F" w:rsidR="002F27D3" w:rsidP="00253E01" w:rsidRDefault="002F27D3" w14:paraId="3E59248B" wp14:textId="77777777">
      <w:pPr>
        <w:pStyle w:val="Heading1"/>
        <w:jc w:val="both"/>
      </w:pPr>
      <w:bookmarkStart w:name="_Ref423008952" w:id="312"/>
      <w:bookmarkStart w:name="_Toc424287464" w:id="313"/>
      <w:bookmarkStart w:name="_Toc9435855" w:id="314"/>
      <w:bookmarkStart w:name="_Toc9588716" w:id="315"/>
      <w:bookmarkStart w:name="_Toc19875106" w:id="316"/>
      <w:bookmarkStart w:name="_Toc19875895" w:id="317"/>
      <w:bookmarkStart w:name="_Toc19875939" w:id="318"/>
      <w:bookmarkStart w:name="_Toc19876039" w:id="319"/>
      <w:bookmarkStart w:name="_Toc19876089" w:id="320"/>
      <w:bookmarkStart w:name="_Toc19876306" w:id="321"/>
      <w:bookmarkStart w:name="_Toc19876522" w:id="322"/>
      <w:bookmarkStart w:name="_Toc19891570" w:id="323"/>
      <w:bookmarkStart w:name="_Toc21528027" w:id="324"/>
      <w:r w:rsidRPr="006E080F">
        <w:t>Termination</w:t>
      </w:r>
      <w:bookmarkEnd w:id="312"/>
      <w:bookmarkEnd w:id="313"/>
      <w:bookmarkEnd w:id="314"/>
      <w:bookmarkEnd w:id="315"/>
      <w:bookmarkEnd w:id="316"/>
      <w:bookmarkEnd w:id="317"/>
      <w:bookmarkEnd w:id="318"/>
      <w:bookmarkEnd w:id="319"/>
      <w:bookmarkEnd w:id="320"/>
      <w:bookmarkEnd w:id="321"/>
      <w:bookmarkEnd w:id="322"/>
      <w:bookmarkEnd w:id="323"/>
      <w:bookmarkEnd w:id="324"/>
    </w:p>
    <w:p xmlns:wp14="http://schemas.microsoft.com/office/word/2010/wordml" w:rsidRPr="006E080F" w:rsidR="00826CD2" w:rsidP="00253E01" w:rsidRDefault="00826CD2" w14:paraId="404058C4" wp14:textId="77777777">
      <w:pPr>
        <w:pStyle w:val="Heading2"/>
        <w:rPr>
          <w:b/>
        </w:rPr>
      </w:pPr>
      <w:bookmarkStart w:name="_Ref424248061" w:id="325"/>
      <w:r w:rsidRPr="006E080F">
        <w:rPr>
          <w:b/>
        </w:rPr>
        <w:t xml:space="preserve">Termination </w:t>
      </w:r>
      <w:r w:rsidRPr="006E080F" w:rsidR="001C45BC">
        <w:rPr>
          <w:b/>
        </w:rPr>
        <w:t xml:space="preserve">of </w:t>
      </w:r>
      <w:r w:rsidRPr="006E080F" w:rsidR="00DF1225">
        <w:rPr>
          <w:b/>
        </w:rPr>
        <w:t xml:space="preserve">this Agreement </w:t>
      </w:r>
      <w:r w:rsidRPr="006E080F">
        <w:rPr>
          <w:b/>
        </w:rPr>
        <w:t>or reduction in scope for convenience</w:t>
      </w:r>
      <w:bookmarkEnd w:id="325"/>
    </w:p>
    <w:p xmlns:wp14="http://schemas.microsoft.com/office/word/2010/wordml" w:rsidRPr="006E080F" w:rsidR="00B272D6" w:rsidP="00253E01" w:rsidRDefault="00FD5039" w14:paraId="6292090B" wp14:textId="77777777">
      <w:pPr>
        <w:pStyle w:val="Heading3"/>
      </w:pPr>
      <w:bookmarkStart w:name="_Ref424247982" w:id="326"/>
      <w:r w:rsidRPr="006E080F">
        <w:t>T</w:t>
      </w:r>
      <w:r w:rsidRPr="006E080F" w:rsidR="00826CD2">
        <w:t xml:space="preserve">he </w:t>
      </w:r>
      <w:r w:rsidRPr="006E080F" w:rsidR="000C77C9">
        <w:t>PHN</w:t>
      </w:r>
      <w:r w:rsidRPr="006E080F" w:rsidR="00826CD2">
        <w:t xml:space="preserve"> may by </w:t>
      </w:r>
      <w:r w:rsidRPr="006E080F" w:rsidR="00B272D6">
        <w:t>N</w:t>
      </w:r>
      <w:r w:rsidRPr="006E080F" w:rsidR="00826CD2">
        <w:t>otice</w:t>
      </w:r>
      <w:r w:rsidRPr="006E080F" w:rsidR="00B272D6">
        <w:t>:</w:t>
      </w:r>
    </w:p>
    <w:p xmlns:wp14="http://schemas.microsoft.com/office/word/2010/wordml" w:rsidRPr="006E080F" w:rsidR="00B272D6" w:rsidP="00253E01" w:rsidRDefault="00826CD2" w14:paraId="1D2E4CAE" wp14:textId="77777777">
      <w:pPr>
        <w:pStyle w:val="Heading4"/>
      </w:pPr>
      <w:bookmarkStart w:name="_Ref424286386" w:id="327"/>
      <w:r w:rsidRPr="006E080F">
        <w:t>at any time and in its absolute discretion</w:t>
      </w:r>
      <w:r w:rsidRPr="006E080F" w:rsidR="00B272D6">
        <w:t>;</w:t>
      </w:r>
      <w:bookmarkEnd w:id="327"/>
    </w:p>
    <w:p xmlns:wp14="http://schemas.microsoft.com/office/word/2010/wordml" w:rsidRPr="006E080F" w:rsidR="00B272D6" w:rsidP="00253E01" w:rsidRDefault="00B272D6" w14:paraId="4F21EB67" wp14:textId="77777777">
      <w:pPr>
        <w:pStyle w:val="Heading4"/>
      </w:pPr>
      <w:r w:rsidRPr="006E080F">
        <w:t>without limiting clause </w:t>
      </w:r>
      <w:r w:rsidRPr="006E080F">
        <w:fldChar w:fldCharType="begin"/>
      </w:r>
      <w:r w:rsidRPr="006E080F">
        <w:instrText xml:space="preserve"> REF _Ref424286386 \w \h </w:instrText>
      </w:r>
      <w:r w:rsidR="006E080F">
        <w:instrText xml:space="preserve"> \* MERGEFORMAT </w:instrText>
      </w:r>
      <w:r w:rsidRPr="006E080F">
        <w:fldChar w:fldCharType="separate"/>
      </w:r>
      <w:r w:rsidR="004B18ED">
        <w:t>16.1(a)(1)</w:t>
      </w:r>
      <w:r w:rsidRPr="006E080F">
        <w:fldChar w:fldCharType="end"/>
      </w:r>
      <w:r w:rsidRPr="006E080F">
        <w:t>, if the Department directs the PHN to do so</w:t>
      </w:r>
      <w:r w:rsidRPr="006E080F" w:rsidR="00B24489">
        <w:t xml:space="preserve">, </w:t>
      </w:r>
      <w:r w:rsidRPr="006E080F">
        <w:t>terminates the PHN Funding Agreement</w:t>
      </w:r>
      <w:r w:rsidRPr="006E080F" w:rsidR="00B24489">
        <w:t xml:space="preserve"> or </w:t>
      </w:r>
      <w:r w:rsidRPr="006E080F">
        <w:t>varies the PHN Funding Agreement such that it is not viable for the PHN to obtain the Services,</w:t>
      </w:r>
    </w:p>
    <w:p xmlns:wp14="http://schemas.microsoft.com/office/word/2010/wordml" w:rsidRPr="006E080F" w:rsidR="00826CD2" w:rsidP="00253E01" w:rsidRDefault="00826CD2" w14:paraId="6C741C68" wp14:textId="77777777">
      <w:pPr>
        <w:pStyle w:val="Indent3"/>
      </w:pPr>
      <w:r w:rsidRPr="006E080F">
        <w:t xml:space="preserve">terminate </w:t>
      </w:r>
      <w:r w:rsidRPr="006E080F" w:rsidR="00E922DF">
        <w:t xml:space="preserve">this Agreement </w:t>
      </w:r>
      <w:r w:rsidRPr="006E080F">
        <w:t xml:space="preserve">or reduce the scope of </w:t>
      </w:r>
      <w:r w:rsidRPr="006E080F" w:rsidR="00D12391">
        <w:t xml:space="preserve">this Agreement </w:t>
      </w:r>
      <w:r w:rsidRPr="006E080F">
        <w:t xml:space="preserve">(including by reducing or terminating one or more </w:t>
      </w:r>
      <w:r w:rsidRPr="006E080F" w:rsidR="001132A5">
        <w:t>Services</w:t>
      </w:r>
      <w:r w:rsidRPr="006E080F">
        <w:t>) immediately.</w:t>
      </w:r>
      <w:bookmarkEnd w:id="326"/>
    </w:p>
    <w:p xmlns:wp14="http://schemas.microsoft.com/office/word/2010/wordml" w:rsidR="00826CD2" w:rsidP="00253E01" w:rsidRDefault="00826CD2" w14:paraId="29EA4A8B" wp14:textId="77777777">
      <w:pPr>
        <w:pStyle w:val="Heading3"/>
      </w:pPr>
      <w:r w:rsidRPr="006E080F">
        <w:lastRenderedPageBreak/>
        <w:t xml:space="preserve">The Contractor must, on receipt of a </w:t>
      </w:r>
      <w:r w:rsidRPr="006E080F" w:rsidR="00736C4A">
        <w:t>N</w:t>
      </w:r>
      <w:r w:rsidRPr="006E080F">
        <w:t>otice of termination or reduction</w:t>
      </w:r>
      <w:r>
        <w:t xml:space="preserve"> issued under clause</w:t>
      </w:r>
      <w:r w:rsidR="00FD5039">
        <w:t> </w:t>
      </w:r>
      <w:r w:rsidR="00FD5039">
        <w:fldChar w:fldCharType="begin"/>
      </w:r>
      <w:r w:rsidR="00EE648B">
        <w:instrText xml:space="preserve"> REF _Ref424247982 \w</w:instrText>
      </w:r>
      <w:r w:rsidR="00FD5039">
        <w:instrText xml:space="preserve"> \h </w:instrText>
      </w:r>
      <w:r w:rsidR="00253E01">
        <w:instrText xml:space="preserve"> \* MERGEFORMAT </w:instrText>
      </w:r>
      <w:r w:rsidR="00FD5039">
        <w:fldChar w:fldCharType="separate"/>
      </w:r>
      <w:r w:rsidR="004B18ED">
        <w:t>16.1(a)</w:t>
      </w:r>
      <w:r w:rsidR="00FD5039">
        <w:fldChar w:fldCharType="end"/>
      </w:r>
      <w:r>
        <w:t>:</w:t>
      </w:r>
    </w:p>
    <w:p xmlns:wp14="http://schemas.microsoft.com/office/word/2010/wordml" w:rsidR="00826CD2" w:rsidP="00253E01" w:rsidRDefault="00FD5039" w14:paraId="06910683" wp14:textId="77777777">
      <w:pPr>
        <w:pStyle w:val="Heading4"/>
      </w:pPr>
      <w:r>
        <w:t>s</w:t>
      </w:r>
      <w:r w:rsidR="00826CD2">
        <w:t>top or reduce the performance of the Contractor</w:t>
      </w:r>
      <w:r w:rsidR="00B272D6">
        <w:t>’</w:t>
      </w:r>
      <w:r w:rsidR="00826CD2">
        <w:t xml:space="preserve">s obligations as specified in the </w:t>
      </w:r>
      <w:r w:rsidR="00736C4A">
        <w:t>N</w:t>
      </w:r>
      <w:r w:rsidR="00826CD2">
        <w:t>otice;</w:t>
      </w:r>
    </w:p>
    <w:p xmlns:wp14="http://schemas.microsoft.com/office/word/2010/wordml" w:rsidR="00826CD2" w:rsidP="00253E01" w:rsidRDefault="00826CD2" w14:paraId="53A28DCF" wp14:textId="77777777">
      <w:pPr>
        <w:pStyle w:val="Heading4"/>
      </w:pPr>
      <w:r>
        <w:t>take all available steps to minimise the losses, costs and expenses resulting from that termination or reduction;</w:t>
      </w:r>
    </w:p>
    <w:p xmlns:wp14="http://schemas.microsoft.com/office/word/2010/wordml" w:rsidR="00826CD2" w:rsidP="00253E01" w:rsidRDefault="00826CD2" w14:paraId="5A3AB752" wp14:textId="77777777">
      <w:pPr>
        <w:pStyle w:val="Heading4"/>
        <w:numPr>
          <w:ilvl w:val="3"/>
          <w:numId w:val="4"/>
        </w:numPr>
      </w:pPr>
      <w:r>
        <w:t xml:space="preserve">continue performing any </w:t>
      </w:r>
      <w:r w:rsidR="000C77C9">
        <w:t>Services</w:t>
      </w:r>
      <w:r>
        <w:t xml:space="preserve">, or any part of </w:t>
      </w:r>
      <w:r w:rsidR="00530D32">
        <w:t>them</w:t>
      </w:r>
      <w:r>
        <w:t xml:space="preserve">, not affected by the </w:t>
      </w:r>
      <w:r w:rsidR="00736C4A">
        <w:t>N</w:t>
      </w:r>
      <w:r>
        <w:t xml:space="preserve">otice, except to the extent the </w:t>
      </w:r>
      <w:r w:rsidR="000C77C9">
        <w:t>PHN</w:t>
      </w:r>
      <w:r>
        <w:t xml:space="preserve"> notifies the Contractor otherwise; and</w:t>
      </w:r>
    </w:p>
    <w:p xmlns:wp14="http://schemas.microsoft.com/office/word/2010/wordml" w:rsidR="00826CD2" w:rsidP="00253E01" w:rsidRDefault="00D96C39" w14:paraId="11C0FA10" wp14:textId="77777777">
      <w:pPr>
        <w:pStyle w:val="Heading4"/>
      </w:pPr>
      <w:r>
        <w:t>comply with clause </w:t>
      </w:r>
      <w:r>
        <w:fldChar w:fldCharType="begin"/>
      </w:r>
      <w:r>
        <w:instrText xml:space="preserve"> REF _Ref424249868 \w \h </w:instrText>
      </w:r>
      <w:r w:rsidR="00253E01">
        <w:instrText xml:space="preserve"> \* MERGEFORMAT </w:instrText>
      </w:r>
      <w:r>
        <w:fldChar w:fldCharType="separate"/>
      </w:r>
      <w:r w:rsidR="004B18ED">
        <w:t>9</w:t>
      </w:r>
      <w:r>
        <w:fldChar w:fldCharType="end"/>
      </w:r>
      <w:r>
        <w:t>.</w:t>
      </w:r>
    </w:p>
    <w:p xmlns:wp14="http://schemas.microsoft.com/office/word/2010/wordml" w:rsidR="00826CD2" w:rsidP="00253E01" w:rsidRDefault="00826CD2" w14:paraId="0C193350" wp14:textId="77777777">
      <w:pPr>
        <w:pStyle w:val="Heading3"/>
      </w:pPr>
      <w:bookmarkStart w:name="_Ref424248023" w:id="328"/>
      <w:r>
        <w:t>In the event of a termination under clause</w:t>
      </w:r>
      <w:r w:rsidR="00FD5039">
        <w:t> </w:t>
      </w:r>
      <w:r w:rsidR="00FD5039">
        <w:fldChar w:fldCharType="begin"/>
      </w:r>
      <w:r w:rsidR="00FD5039">
        <w:instrText xml:space="preserve"> REF _Ref424247982 \</w:instrText>
      </w:r>
      <w:r w:rsidR="00EE648B">
        <w:instrText>w</w:instrText>
      </w:r>
      <w:r w:rsidR="00FD5039">
        <w:instrText xml:space="preserve"> \h </w:instrText>
      </w:r>
      <w:r w:rsidR="00253E01">
        <w:instrText xml:space="preserve"> \* MERGEFORMAT </w:instrText>
      </w:r>
      <w:r w:rsidR="00FD5039">
        <w:fldChar w:fldCharType="separate"/>
      </w:r>
      <w:r w:rsidR="004B18ED">
        <w:t>16.1(a)</w:t>
      </w:r>
      <w:r w:rsidR="00FD5039">
        <w:fldChar w:fldCharType="end"/>
      </w:r>
      <w:r>
        <w:t xml:space="preserve">, the </w:t>
      </w:r>
      <w:r w:rsidR="001132A5">
        <w:t xml:space="preserve">PHN </w:t>
      </w:r>
      <w:r>
        <w:t>will be liable only:</w:t>
      </w:r>
      <w:bookmarkEnd w:id="328"/>
    </w:p>
    <w:p xmlns:wp14="http://schemas.microsoft.com/office/word/2010/wordml" w:rsidR="00826CD2" w:rsidP="00253E01" w:rsidRDefault="00826CD2" w14:paraId="17342901" wp14:textId="77777777">
      <w:pPr>
        <w:pStyle w:val="Heading4"/>
      </w:pPr>
      <w:bookmarkStart w:name="_Ref424248007" w:id="329"/>
      <w:r>
        <w:t xml:space="preserve">to make a </w:t>
      </w:r>
      <w:r w:rsidR="000C77C9">
        <w:t>P</w:t>
      </w:r>
      <w:r>
        <w:t xml:space="preserve">ayment that was due and payable to the Contractor under </w:t>
      </w:r>
      <w:r w:rsidR="00754B2D">
        <w:t xml:space="preserve">the relevant </w:t>
      </w:r>
      <w:r w:rsidR="007C7146">
        <w:t>S</w:t>
      </w:r>
      <w:r w:rsidR="00754B2D">
        <w:t xml:space="preserve">chedule </w:t>
      </w:r>
      <w:r>
        <w:t xml:space="preserve">prior to the date of the </w:t>
      </w:r>
      <w:r w:rsidR="00736C4A">
        <w:t>N</w:t>
      </w:r>
      <w:r>
        <w:t>otice of termination; and</w:t>
      </w:r>
      <w:bookmarkEnd w:id="329"/>
    </w:p>
    <w:p xmlns:wp14="http://schemas.microsoft.com/office/word/2010/wordml" w:rsidR="00826CD2" w:rsidP="00253E01" w:rsidRDefault="00826CD2" w14:paraId="2968CACC" wp14:textId="77777777">
      <w:pPr>
        <w:pStyle w:val="Heading4"/>
      </w:pPr>
      <w:bookmarkStart w:name="_Ref424248051" w:id="330"/>
      <w:r>
        <w:t xml:space="preserve">to reimburse any reasonable expenses that the Contractor unavoidably incurs that relate directly and entirely to the termination of the </w:t>
      </w:r>
      <w:r w:rsidR="000C77C9">
        <w:t>a</w:t>
      </w:r>
      <w:r>
        <w:t>greement and are not covered by clause</w:t>
      </w:r>
      <w:r w:rsidR="00FD5039">
        <w:t> </w:t>
      </w:r>
      <w:r w:rsidR="00FD5039">
        <w:fldChar w:fldCharType="begin"/>
      </w:r>
      <w:r w:rsidR="00FD5039">
        <w:instrText xml:space="preserve"> REF _Ref424248007 \w \h </w:instrText>
      </w:r>
      <w:r w:rsidR="00253E01">
        <w:instrText xml:space="preserve"> \* MERGEFORMAT </w:instrText>
      </w:r>
      <w:r w:rsidR="00FD5039">
        <w:fldChar w:fldCharType="separate"/>
      </w:r>
      <w:r w:rsidR="004B18ED">
        <w:t>16.1(c)(1)</w:t>
      </w:r>
      <w:r w:rsidR="00FD5039">
        <w:fldChar w:fldCharType="end"/>
      </w:r>
      <w:r>
        <w:t>.</w:t>
      </w:r>
      <w:bookmarkEnd w:id="330"/>
    </w:p>
    <w:p xmlns:wp14="http://schemas.microsoft.com/office/word/2010/wordml" w:rsidRPr="006E080F" w:rsidR="00826CD2" w:rsidP="00253E01" w:rsidRDefault="00826CD2" w14:paraId="2D6157B2" wp14:textId="77777777">
      <w:pPr>
        <w:pStyle w:val="Heading3"/>
      </w:pPr>
      <w:r>
        <w:t xml:space="preserve">The </w:t>
      </w:r>
      <w:r w:rsidR="001132A5">
        <w:t xml:space="preserve">PHN </w:t>
      </w:r>
      <w:r>
        <w:t>will not be liable to pay, in respect of a</w:t>
      </w:r>
      <w:r w:rsidR="00530D32">
        <w:t>ny</w:t>
      </w:r>
      <w:r w:rsidR="000C77C9">
        <w:t xml:space="preserve"> Services</w:t>
      </w:r>
      <w:r>
        <w:t xml:space="preserve">, </w:t>
      </w:r>
      <w:r w:rsidRPr="006E080F">
        <w:t>amounts under clause</w:t>
      </w:r>
      <w:r w:rsidRPr="006E080F" w:rsidR="00FD5039">
        <w:t> </w:t>
      </w:r>
      <w:r w:rsidRPr="006E080F" w:rsidR="00FD5039">
        <w:fldChar w:fldCharType="begin"/>
      </w:r>
      <w:r w:rsidRPr="006E080F" w:rsidR="00FD5039">
        <w:instrText xml:space="preserve"> REF _Ref424248023 \w \h </w:instrText>
      </w:r>
      <w:r w:rsidR="006E080F">
        <w:instrText xml:space="preserve"> \* MERGEFORMAT </w:instrText>
      </w:r>
      <w:r w:rsidRPr="006E080F" w:rsidR="00FD5039">
        <w:fldChar w:fldCharType="separate"/>
      </w:r>
      <w:r w:rsidR="004B18ED">
        <w:t>16.1(c)</w:t>
      </w:r>
      <w:r w:rsidRPr="006E080F" w:rsidR="00FD5039">
        <w:fldChar w:fldCharType="end"/>
      </w:r>
      <w:r w:rsidRPr="006E080F">
        <w:t xml:space="preserve"> which would, added to any </w:t>
      </w:r>
      <w:r w:rsidRPr="006E080F" w:rsidR="000C77C9">
        <w:t xml:space="preserve">Payments </w:t>
      </w:r>
      <w:r w:rsidRPr="006E080F">
        <w:t xml:space="preserve">already provided to the Contractor under </w:t>
      </w:r>
      <w:r w:rsidRPr="006E080F" w:rsidR="0005161A">
        <w:t>this Agreement</w:t>
      </w:r>
      <w:r w:rsidRPr="006E080F">
        <w:t xml:space="preserve">, together exceed the total amount of the </w:t>
      </w:r>
      <w:r w:rsidRPr="006E080F" w:rsidR="000C77C9">
        <w:t xml:space="preserve">Payments </w:t>
      </w:r>
      <w:r w:rsidRPr="006E080F">
        <w:t xml:space="preserve">for </w:t>
      </w:r>
      <w:r w:rsidR="00530D32">
        <w:t xml:space="preserve">those </w:t>
      </w:r>
      <w:r w:rsidRPr="006E080F" w:rsidR="000C77C9">
        <w:t>Service</w:t>
      </w:r>
      <w:r w:rsidR="00530D32">
        <w:t>s</w:t>
      </w:r>
      <w:r w:rsidRPr="006E080F">
        <w:t>.</w:t>
      </w:r>
    </w:p>
    <w:p xmlns:wp14="http://schemas.microsoft.com/office/word/2010/wordml" w:rsidR="00826CD2" w:rsidP="00253E01" w:rsidRDefault="00826CD2" w14:paraId="07DDB866" wp14:textId="77777777">
      <w:pPr>
        <w:pStyle w:val="Heading3"/>
      </w:pPr>
      <w:r w:rsidRPr="006E080F">
        <w:t xml:space="preserve">In the event of a reduction in the scope of </w:t>
      </w:r>
      <w:r w:rsidRPr="006E080F" w:rsidR="0005161A">
        <w:t xml:space="preserve">this Agreement </w:t>
      </w:r>
      <w:r w:rsidRPr="006E080F">
        <w:t>under clause</w:t>
      </w:r>
      <w:r w:rsidRPr="006E080F" w:rsidR="00FD5039">
        <w:t> </w:t>
      </w:r>
      <w:r w:rsidRPr="006E080F" w:rsidR="00FD5039">
        <w:fldChar w:fldCharType="begin"/>
      </w:r>
      <w:r w:rsidRPr="006E080F" w:rsidR="00FD5039">
        <w:instrText xml:space="preserve"> REF _Ref424247982 \w \h </w:instrText>
      </w:r>
      <w:r w:rsidR="006E080F">
        <w:instrText xml:space="preserve"> \* MERGEFORMAT </w:instrText>
      </w:r>
      <w:r w:rsidRPr="006E080F" w:rsidR="00FD5039">
        <w:fldChar w:fldCharType="separate"/>
      </w:r>
      <w:r w:rsidR="004B18ED">
        <w:t>16.1(a)</w:t>
      </w:r>
      <w:r w:rsidRPr="006E080F" w:rsidR="00FD5039">
        <w:fldChar w:fldCharType="end"/>
      </w:r>
      <w:r w:rsidRPr="006E080F" w:rsidR="007529FE">
        <w:t xml:space="preserve">, </w:t>
      </w:r>
      <w:r w:rsidRPr="006E080F">
        <w:t xml:space="preserve">the </w:t>
      </w:r>
      <w:r w:rsidRPr="006E080F" w:rsidR="001132A5">
        <w:t>PHN</w:t>
      </w:r>
      <w:r w:rsidRPr="006E080F" w:rsidR="00B272D6">
        <w:t>’</w:t>
      </w:r>
      <w:r w:rsidRPr="006E080F" w:rsidR="001132A5">
        <w:t xml:space="preserve">s </w:t>
      </w:r>
      <w:r w:rsidRPr="006E080F">
        <w:t xml:space="preserve">liability to pay any part of the </w:t>
      </w:r>
      <w:r w:rsidRPr="006E080F" w:rsidR="000C77C9">
        <w:t xml:space="preserve">Payment of </w:t>
      </w:r>
      <w:r w:rsidRPr="006E080F">
        <w:t>funds for a</w:t>
      </w:r>
      <w:r w:rsidR="00530D32">
        <w:t>ny</w:t>
      </w:r>
      <w:r w:rsidRPr="006E080F" w:rsidR="000C77C9">
        <w:t xml:space="preserve"> Service</w:t>
      </w:r>
      <w:r w:rsidR="00530D32">
        <w:t>s</w:t>
      </w:r>
      <w:r w:rsidRPr="006E080F" w:rsidR="000C77C9">
        <w:t xml:space="preserve"> </w:t>
      </w:r>
      <w:r w:rsidRPr="006E080F">
        <w:t>will, except to the extent the Parties agree in writing otherwise, reduce in accordance with</w:t>
      </w:r>
      <w:r>
        <w:t xml:space="preserve"> the reduction in, or termination of, the </w:t>
      </w:r>
      <w:r w:rsidR="000C77C9">
        <w:t>Service</w:t>
      </w:r>
      <w:r w:rsidR="00530D32">
        <w:t>s</w:t>
      </w:r>
      <w:r w:rsidR="000C77C9">
        <w:t xml:space="preserve"> </w:t>
      </w:r>
      <w:r>
        <w:t>resulting from that reduction in scope.</w:t>
      </w:r>
    </w:p>
    <w:p xmlns:wp14="http://schemas.microsoft.com/office/word/2010/wordml" w:rsidR="00826CD2" w:rsidP="00253E01" w:rsidRDefault="00826CD2" w14:paraId="31A08DB3" wp14:textId="77777777">
      <w:pPr>
        <w:pStyle w:val="Heading3"/>
      </w:pPr>
      <w:r>
        <w:t xml:space="preserve">The </w:t>
      </w:r>
      <w:r w:rsidR="001132A5">
        <w:t>PHN</w:t>
      </w:r>
      <w:r w:rsidR="00B272D6">
        <w:t>’</w:t>
      </w:r>
      <w:r w:rsidR="001132A5">
        <w:t xml:space="preserve">s </w:t>
      </w:r>
      <w:r>
        <w:t>liability to pay any compensation under clause</w:t>
      </w:r>
      <w:r w:rsidR="00FD5039">
        <w:t> </w:t>
      </w:r>
      <w:r w:rsidR="00FD5039">
        <w:fldChar w:fldCharType="begin"/>
      </w:r>
      <w:r w:rsidR="00FD5039">
        <w:instrText xml:space="preserve"> REF _Ref424248051 \w \h </w:instrText>
      </w:r>
      <w:r w:rsidR="00253E01">
        <w:instrText xml:space="preserve"> \* MERGEFORMAT </w:instrText>
      </w:r>
      <w:r w:rsidR="00FD5039">
        <w:fldChar w:fldCharType="separate"/>
      </w:r>
      <w:r w:rsidR="004B18ED">
        <w:t>16.1(c)(2)</w:t>
      </w:r>
      <w:r w:rsidR="00FD5039">
        <w:fldChar w:fldCharType="end"/>
      </w:r>
      <w:r w:rsidR="00FD5039">
        <w:t xml:space="preserve"> </w:t>
      </w:r>
      <w:r>
        <w:t>is subject to:</w:t>
      </w:r>
    </w:p>
    <w:p xmlns:wp14="http://schemas.microsoft.com/office/word/2010/wordml" w:rsidR="00826CD2" w:rsidP="00253E01" w:rsidRDefault="00826CD2" w14:paraId="3AEB287C" wp14:textId="77777777">
      <w:pPr>
        <w:pStyle w:val="Heading4"/>
      </w:pPr>
      <w:r>
        <w:t>the Contractor</w:t>
      </w:r>
      <w:r w:rsidR="00B272D6">
        <w:t>’</w:t>
      </w:r>
      <w:r>
        <w:t>s strict compliance with this clause</w:t>
      </w:r>
      <w:r w:rsidR="00FD5039">
        <w:t> </w:t>
      </w:r>
      <w:r w:rsidR="00FD5039">
        <w:fldChar w:fldCharType="begin"/>
      </w:r>
      <w:r w:rsidR="00FD5039">
        <w:instrText xml:space="preserve"> REF _Ref424248061 \w \h </w:instrText>
      </w:r>
      <w:r w:rsidR="00253E01">
        <w:instrText xml:space="preserve"> \* MERGEFORMAT </w:instrText>
      </w:r>
      <w:r w:rsidR="00FD5039">
        <w:fldChar w:fldCharType="separate"/>
      </w:r>
      <w:r w:rsidR="004B18ED">
        <w:t>16.1</w:t>
      </w:r>
      <w:r w:rsidR="00FD5039">
        <w:fldChar w:fldCharType="end"/>
      </w:r>
      <w:r>
        <w:t>; and</w:t>
      </w:r>
    </w:p>
    <w:p xmlns:wp14="http://schemas.microsoft.com/office/word/2010/wordml" w:rsidR="00826CD2" w:rsidP="00253E01" w:rsidRDefault="00826CD2" w14:paraId="03456474" wp14:textId="77777777">
      <w:pPr>
        <w:pStyle w:val="Heading4"/>
      </w:pPr>
      <w:r>
        <w:t>the Contractor</w:t>
      </w:r>
      <w:r w:rsidR="00B272D6">
        <w:t>’</w:t>
      </w:r>
      <w:r>
        <w:t>s substantiation of any amount claimed under clause</w:t>
      </w:r>
      <w:r w:rsidR="00FD5039">
        <w:t> </w:t>
      </w:r>
      <w:r w:rsidR="00FD5039">
        <w:fldChar w:fldCharType="begin"/>
      </w:r>
      <w:r w:rsidR="00FD5039">
        <w:instrText xml:space="preserve"> REF _Ref424248051 \w \h </w:instrText>
      </w:r>
      <w:r w:rsidR="00253E01">
        <w:instrText xml:space="preserve"> \* MERGEFORMAT </w:instrText>
      </w:r>
      <w:r w:rsidR="00FD5039">
        <w:fldChar w:fldCharType="separate"/>
      </w:r>
      <w:r w:rsidR="004B18ED">
        <w:t>16.1(c)(2)</w:t>
      </w:r>
      <w:r w:rsidR="00FD5039">
        <w:fldChar w:fldCharType="end"/>
      </w:r>
      <w:r>
        <w:t>.</w:t>
      </w:r>
    </w:p>
    <w:p xmlns:wp14="http://schemas.microsoft.com/office/word/2010/wordml" w:rsidR="00826CD2" w:rsidP="00253E01" w:rsidRDefault="00826CD2" w14:paraId="5BE2CAF7" wp14:textId="77777777">
      <w:pPr>
        <w:pStyle w:val="Heading3"/>
      </w:pPr>
      <w:r>
        <w:t>The Contractor will not be entitled to compensation for loss of prospective profits or loss of any benefits that would have been conferred on the Contractor if the termination or reduction had not occurred.</w:t>
      </w:r>
    </w:p>
    <w:p xmlns:wp14="http://schemas.microsoft.com/office/word/2010/wordml" w:rsidRPr="006E080F" w:rsidR="00826CD2" w:rsidP="00253E01" w:rsidRDefault="00826CD2" w14:paraId="577479A7" wp14:textId="77777777">
      <w:pPr>
        <w:pStyle w:val="Heading3"/>
      </w:pPr>
      <w:r>
        <w:t>This clause</w:t>
      </w:r>
      <w:r w:rsidR="00FD5039">
        <w:t> </w:t>
      </w:r>
      <w:r w:rsidR="00FD5039">
        <w:fldChar w:fldCharType="begin"/>
      </w:r>
      <w:r w:rsidR="00FD5039">
        <w:instrText xml:space="preserve"> REF _Ref424248061 \w \h </w:instrText>
      </w:r>
      <w:r w:rsidR="00253E01">
        <w:instrText xml:space="preserve"> \* MERGEFORMAT </w:instrText>
      </w:r>
      <w:r w:rsidR="00FD5039">
        <w:fldChar w:fldCharType="separate"/>
      </w:r>
      <w:r w:rsidR="004B18ED">
        <w:t>16.1</w:t>
      </w:r>
      <w:r w:rsidR="00FD5039">
        <w:fldChar w:fldCharType="end"/>
      </w:r>
      <w:r>
        <w:t xml:space="preserve"> does not affect the </w:t>
      </w:r>
      <w:r w:rsidR="001132A5">
        <w:t>PHN</w:t>
      </w:r>
      <w:r w:rsidR="00B272D6">
        <w:t>’</w:t>
      </w:r>
      <w:r w:rsidR="001132A5">
        <w:t xml:space="preserve">s </w:t>
      </w:r>
      <w:r>
        <w:t xml:space="preserve">other </w:t>
      </w:r>
      <w:r w:rsidRPr="006E080F">
        <w:t xml:space="preserve">rights under </w:t>
      </w:r>
      <w:r w:rsidRPr="006E080F" w:rsidR="0005161A">
        <w:t xml:space="preserve">this Agreement </w:t>
      </w:r>
      <w:r w:rsidRPr="006E080F">
        <w:t>or at Law.</w:t>
      </w:r>
    </w:p>
    <w:p xmlns:wp14="http://schemas.microsoft.com/office/word/2010/wordml" w:rsidRPr="006E080F" w:rsidR="00826CD2" w:rsidP="00253E01" w:rsidRDefault="00826CD2" w14:paraId="7A7DCF7B" wp14:textId="77777777">
      <w:pPr>
        <w:pStyle w:val="Heading2"/>
        <w:keepNext/>
        <w:rPr>
          <w:b/>
        </w:rPr>
      </w:pPr>
      <w:bookmarkStart w:name="_Ref424248110" w:id="331"/>
      <w:r w:rsidRPr="006E080F">
        <w:rPr>
          <w:b/>
        </w:rPr>
        <w:t xml:space="preserve">Termination </w:t>
      </w:r>
      <w:r w:rsidRPr="006E080F" w:rsidR="001C45BC">
        <w:rPr>
          <w:b/>
        </w:rPr>
        <w:t xml:space="preserve">of </w:t>
      </w:r>
      <w:r w:rsidRPr="006E080F" w:rsidR="00DF1225">
        <w:rPr>
          <w:b/>
        </w:rPr>
        <w:t>this Agreement</w:t>
      </w:r>
      <w:r w:rsidRPr="006E080F" w:rsidR="001C45BC">
        <w:rPr>
          <w:b/>
        </w:rPr>
        <w:t xml:space="preserve"> </w:t>
      </w:r>
      <w:r w:rsidRPr="006E080F">
        <w:rPr>
          <w:b/>
        </w:rPr>
        <w:t xml:space="preserve">for </w:t>
      </w:r>
      <w:r w:rsidRPr="006E080F" w:rsidR="001247DE">
        <w:rPr>
          <w:b/>
        </w:rPr>
        <w:t xml:space="preserve">Contractor’s </w:t>
      </w:r>
      <w:r w:rsidRPr="006E080F">
        <w:rPr>
          <w:b/>
        </w:rPr>
        <w:t>default</w:t>
      </w:r>
      <w:bookmarkEnd w:id="331"/>
    </w:p>
    <w:p xmlns:wp14="http://schemas.microsoft.com/office/word/2010/wordml" w:rsidRPr="006E080F" w:rsidR="00826CD2" w:rsidP="00253E01" w:rsidRDefault="00826CD2" w14:paraId="48F69B3F" wp14:textId="77777777">
      <w:pPr>
        <w:pStyle w:val="Heading3"/>
      </w:pPr>
      <w:bookmarkStart w:name="_Ref424248102" w:id="332"/>
      <w:r w:rsidRPr="006E080F">
        <w:t xml:space="preserve">The </w:t>
      </w:r>
      <w:r w:rsidRPr="006E080F" w:rsidR="000C77C9">
        <w:t>PHN</w:t>
      </w:r>
      <w:r w:rsidRPr="006E080F">
        <w:t xml:space="preserve"> may:</w:t>
      </w:r>
      <w:bookmarkEnd w:id="332"/>
    </w:p>
    <w:p xmlns:wp14="http://schemas.microsoft.com/office/word/2010/wordml" w:rsidRPr="006E080F" w:rsidR="00826CD2" w:rsidP="00253E01" w:rsidRDefault="00826CD2" w14:paraId="7F0182EC" wp14:textId="77777777">
      <w:pPr>
        <w:pStyle w:val="Heading4"/>
      </w:pPr>
      <w:r w:rsidRPr="006E080F">
        <w:t xml:space="preserve">terminate </w:t>
      </w:r>
      <w:r w:rsidRPr="006E080F" w:rsidR="0005161A">
        <w:t>this Agreement</w:t>
      </w:r>
      <w:r w:rsidRPr="006E080F" w:rsidR="00754B2D">
        <w:t xml:space="preserve"> </w:t>
      </w:r>
      <w:r w:rsidRPr="006E080F">
        <w:t xml:space="preserve">immediately by </w:t>
      </w:r>
      <w:r w:rsidRPr="006E080F" w:rsidR="00736C4A">
        <w:t>N</w:t>
      </w:r>
      <w:r w:rsidRPr="006E080F">
        <w:t>otice to the Contractor if any of the termination events specified in clause</w:t>
      </w:r>
      <w:r w:rsidRPr="006E080F" w:rsidR="00FD5039">
        <w:t> </w:t>
      </w:r>
      <w:r w:rsidRPr="006E080F" w:rsidR="00FD5039">
        <w:fldChar w:fldCharType="begin"/>
      </w:r>
      <w:r w:rsidRPr="006E080F" w:rsidR="00FD5039">
        <w:instrText xml:space="preserve"> REF _Ref424248088 \w \h </w:instrText>
      </w:r>
      <w:r w:rsidR="006E080F">
        <w:instrText xml:space="preserve"> \* MERGEFORMAT </w:instrText>
      </w:r>
      <w:r w:rsidRPr="006E080F" w:rsidR="00FD5039">
        <w:fldChar w:fldCharType="separate"/>
      </w:r>
      <w:r w:rsidR="004B18ED">
        <w:t>16.2(b)</w:t>
      </w:r>
      <w:r w:rsidRPr="006E080F" w:rsidR="00FD5039">
        <w:fldChar w:fldCharType="end"/>
      </w:r>
      <w:r w:rsidRPr="006E080F" w:rsidR="00FD5039">
        <w:t xml:space="preserve"> </w:t>
      </w:r>
      <w:r w:rsidRPr="006E080F">
        <w:t>occur; or</w:t>
      </w:r>
    </w:p>
    <w:p xmlns:wp14="http://schemas.microsoft.com/office/word/2010/wordml" w:rsidRPr="006E080F" w:rsidR="00826CD2" w:rsidP="00253E01" w:rsidRDefault="00826CD2" w14:paraId="61114C1C" wp14:textId="77777777">
      <w:pPr>
        <w:pStyle w:val="Heading4"/>
      </w:pPr>
      <w:r w:rsidRPr="006E080F">
        <w:t xml:space="preserve">at its sole discretion, choose to immediately terminate one or more of the </w:t>
      </w:r>
      <w:r w:rsidRPr="006E080F" w:rsidR="001132A5">
        <w:t xml:space="preserve">Services </w:t>
      </w:r>
      <w:r w:rsidRPr="006E080F">
        <w:t>affected by a termination event specified in clause</w:t>
      </w:r>
      <w:r w:rsidRPr="006E080F" w:rsidR="00FD5039">
        <w:t> </w:t>
      </w:r>
      <w:r w:rsidRPr="006E080F" w:rsidR="00FD5039">
        <w:fldChar w:fldCharType="begin"/>
      </w:r>
      <w:r w:rsidRPr="006E080F" w:rsidR="00FD5039">
        <w:instrText xml:space="preserve"> REF _Ref424248088 \w \h </w:instrText>
      </w:r>
      <w:r w:rsidR="006E080F">
        <w:instrText xml:space="preserve"> \* MERGEFORMAT </w:instrText>
      </w:r>
      <w:r w:rsidRPr="006E080F" w:rsidR="00FD5039">
        <w:fldChar w:fldCharType="separate"/>
      </w:r>
      <w:r w:rsidR="004B18ED">
        <w:t>16.2(b)</w:t>
      </w:r>
      <w:r w:rsidRPr="006E080F" w:rsidR="00FD5039">
        <w:fldChar w:fldCharType="end"/>
      </w:r>
      <w:r w:rsidRPr="006E080F" w:rsidR="001132A5">
        <w:t xml:space="preserve"> </w:t>
      </w:r>
      <w:r w:rsidRPr="006E080F">
        <w:t xml:space="preserve">instead of terminating </w:t>
      </w:r>
      <w:r w:rsidRPr="006E080F" w:rsidR="0005161A">
        <w:t>this Agreement</w:t>
      </w:r>
      <w:r w:rsidRPr="006E080F">
        <w:t>.</w:t>
      </w:r>
    </w:p>
    <w:p xmlns:wp14="http://schemas.microsoft.com/office/word/2010/wordml" w:rsidRPr="006E080F" w:rsidR="00826CD2" w:rsidP="00253E01" w:rsidRDefault="00826CD2" w14:paraId="4ED77ACE" wp14:textId="77777777">
      <w:pPr>
        <w:pStyle w:val="Heading3"/>
      </w:pPr>
      <w:bookmarkStart w:name="_Ref424248088" w:id="333"/>
      <w:r w:rsidRPr="006E080F">
        <w:t>For the purposes of clause</w:t>
      </w:r>
      <w:r w:rsidRPr="006E080F" w:rsidR="00FD5039">
        <w:t> </w:t>
      </w:r>
      <w:r w:rsidRPr="006E080F" w:rsidR="00FD5039">
        <w:fldChar w:fldCharType="begin"/>
      </w:r>
      <w:r w:rsidRPr="006E080F" w:rsidR="00FD5039">
        <w:instrText xml:space="preserve"> REF _Ref424248102 \w \h </w:instrText>
      </w:r>
      <w:r w:rsidR="006E080F">
        <w:instrText xml:space="preserve"> \* MERGEFORMAT </w:instrText>
      </w:r>
      <w:r w:rsidRPr="006E080F" w:rsidR="00FD5039">
        <w:fldChar w:fldCharType="separate"/>
      </w:r>
      <w:r w:rsidR="004B18ED">
        <w:t>16.2(a)</w:t>
      </w:r>
      <w:r w:rsidRPr="006E080F" w:rsidR="00FD5039">
        <w:fldChar w:fldCharType="end"/>
      </w:r>
      <w:r w:rsidRPr="006E080F">
        <w:t>, the termination events are</w:t>
      </w:r>
      <w:r w:rsidR="00332C68">
        <w:t>:</w:t>
      </w:r>
      <w:bookmarkEnd w:id="333"/>
    </w:p>
    <w:p xmlns:wp14="http://schemas.microsoft.com/office/word/2010/wordml" w:rsidRPr="006E080F" w:rsidR="00826CD2" w:rsidP="00253E01" w:rsidRDefault="001132A5" w14:paraId="30B2E9E6" wp14:textId="77777777">
      <w:pPr>
        <w:pStyle w:val="Heading4"/>
      </w:pPr>
      <w:r w:rsidRPr="006E080F">
        <w:t>the Contractor breaches any p</w:t>
      </w:r>
      <w:r w:rsidRPr="006E080F" w:rsidR="00826CD2">
        <w:t xml:space="preserve">rovision of </w:t>
      </w:r>
      <w:r w:rsidRPr="006E080F" w:rsidR="0005161A">
        <w:t xml:space="preserve">this Agreement </w:t>
      </w:r>
      <w:r w:rsidRPr="006E080F" w:rsidR="00826CD2">
        <w:t xml:space="preserve">and the </w:t>
      </w:r>
      <w:r w:rsidRPr="006E080F" w:rsidR="000C77C9">
        <w:t>PHN</w:t>
      </w:r>
      <w:r w:rsidRPr="006E080F" w:rsidR="00826CD2">
        <w:t xml:space="preserve"> considers that the breach cannot be rectified;</w:t>
      </w:r>
    </w:p>
    <w:p xmlns:wp14="http://schemas.microsoft.com/office/word/2010/wordml" w:rsidRPr="006E080F" w:rsidR="00826CD2" w:rsidP="00253E01" w:rsidRDefault="00826CD2" w14:paraId="20970C2C" wp14:textId="77777777">
      <w:pPr>
        <w:pStyle w:val="Heading4"/>
      </w:pPr>
      <w:r w:rsidRPr="006E080F">
        <w:t xml:space="preserve">the Contractor breaches any </w:t>
      </w:r>
      <w:r w:rsidRPr="006E080F" w:rsidR="001132A5">
        <w:t>p</w:t>
      </w:r>
      <w:r w:rsidRPr="006E080F">
        <w:t xml:space="preserve">rovision of </w:t>
      </w:r>
      <w:r w:rsidRPr="006E080F" w:rsidR="0005161A">
        <w:t xml:space="preserve">this Agreement </w:t>
      </w:r>
      <w:r w:rsidRPr="006E080F">
        <w:t xml:space="preserve">and does not rectify the breach within </w:t>
      </w:r>
      <w:r w:rsidRPr="006E080F" w:rsidR="005568D0">
        <w:t xml:space="preserve">7 </w:t>
      </w:r>
      <w:r w:rsidRPr="006E080F" w:rsidR="001132A5">
        <w:t>Business D</w:t>
      </w:r>
      <w:r w:rsidRPr="006E080F">
        <w:t xml:space="preserve">ays after receipt of the </w:t>
      </w:r>
      <w:r w:rsidRPr="006E080F" w:rsidR="000C77C9">
        <w:t>PHN</w:t>
      </w:r>
      <w:r w:rsidRPr="006E080F" w:rsidR="00B272D6">
        <w:t>’</w:t>
      </w:r>
      <w:r w:rsidRPr="006E080F">
        <w:t xml:space="preserve">s </w:t>
      </w:r>
      <w:r w:rsidRPr="006E080F" w:rsidR="00736C4A">
        <w:t>N</w:t>
      </w:r>
      <w:r w:rsidRPr="006E080F">
        <w:t>otice to do so;</w:t>
      </w:r>
    </w:p>
    <w:p xmlns:wp14="http://schemas.microsoft.com/office/word/2010/wordml" w:rsidR="00826CD2" w:rsidP="00253E01" w:rsidRDefault="00826CD2" w14:paraId="4604C7CE" wp14:textId="77777777">
      <w:pPr>
        <w:pStyle w:val="Heading4"/>
      </w:pPr>
      <w:r w:rsidRPr="006E080F">
        <w:lastRenderedPageBreak/>
        <w:t xml:space="preserve">the </w:t>
      </w:r>
      <w:r w:rsidRPr="006E080F" w:rsidR="000C77C9">
        <w:t>PHN</w:t>
      </w:r>
      <w:r w:rsidRPr="006E080F">
        <w:t xml:space="preserve"> considers that its decision to approve the </w:t>
      </w:r>
      <w:r w:rsidRPr="006E080F" w:rsidR="000C77C9">
        <w:t xml:space="preserve">Payments </w:t>
      </w:r>
      <w:r w:rsidRPr="006E080F">
        <w:t>for</w:t>
      </w:r>
      <w:r>
        <w:t xml:space="preserve"> a</w:t>
      </w:r>
      <w:r w:rsidR="000C77C9">
        <w:t xml:space="preserve"> Service </w:t>
      </w:r>
      <w:r>
        <w:t>was affected by a statement in the Contractor</w:t>
      </w:r>
      <w:r w:rsidR="00B272D6">
        <w:t>’</w:t>
      </w:r>
      <w:r>
        <w:t xml:space="preserve">s </w:t>
      </w:r>
      <w:r w:rsidR="000C77C9">
        <w:t xml:space="preserve">submissions to the PHN </w:t>
      </w:r>
      <w:r>
        <w:t xml:space="preserve">that </w:t>
      </w:r>
      <w:r w:rsidR="000C77C9">
        <w:t xml:space="preserve">were </w:t>
      </w:r>
      <w:r>
        <w:t>incorrect, incomplete, false or misleading;</w:t>
      </w:r>
    </w:p>
    <w:p xmlns:wp14="http://schemas.microsoft.com/office/word/2010/wordml" w:rsidRPr="006E080F" w:rsidR="00826CD2" w:rsidP="00253E01" w:rsidRDefault="00826CD2" w14:paraId="6B339414" wp14:textId="77777777">
      <w:pPr>
        <w:pStyle w:val="Heading4"/>
      </w:pPr>
      <w:r>
        <w:t xml:space="preserve">the </w:t>
      </w:r>
      <w:r w:rsidR="000C77C9">
        <w:t>PHN</w:t>
      </w:r>
      <w:r>
        <w:t xml:space="preserve"> is </w:t>
      </w:r>
      <w:r w:rsidRPr="006E080F">
        <w:t xml:space="preserve">satisfied on reasonable grounds that the Contractor is unable or unwilling to satisfy the terms of </w:t>
      </w:r>
      <w:r w:rsidRPr="006E080F" w:rsidR="0005161A">
        <w:t>this Agreement</w:t>
      </w:r>
      <w:r w:rsidRPr="006E080F">
        <w:t>;</w:t>
      </w:r>
    </w:p>
    <w:p xmlns:wp14="http://schemas.microsoft.com/office/word/2010/wordml" w:rsidRPr="006E080F" w:rsidR="00826CD2" w:rsidP="00253E01" w:rsidRDefault="00826CD2" w14:paraId="6BE6A926" wp14:textId="77777777">
      <w:pPr>
        <w:pStyle w:val="Heading4"/>
      </w:pPr>
      <w:r w:rsidRPr="006E080F">
        <w:t>the Contractor:</w:t>
      </w:r>
    </w:p>
    <w:p xmlns:wp14="http://schemas.microsoft.com/office/word/2010/wordml" w:rsidRPr="006E080F" w:rsidR="00826CD2" w:rsidP="00253E01" w:rsidRDefault="00826CD2" w14:paraId="33753F48" wp14:textId="77777777">
      <w:pPr>
        <w:pStyle w:val="Heading5"/>
      </w:pPr>
      <w:r w:rsidRPr="006E080F">
        <w:t xml:space="preserve">fails to submit a </w:t>
      </w:r>
      <w:r w:rsidRPr="006E080F" w:rsidR="00AD32E0">
        <w:t>Deliverable</w:t>
      </w:r>
      <w:r w:rsidRPr="006E080F">
        <w:t xml:space="preserve"> in the form, and containing the information, required by </w:t>
      </w:r>
      <w:r w:rsidRPr="006E080F" w:rsidR="0005161A">
        <w:t>this Agreement</w:t>
      </w:r>
      <w:r w:rsidRPr="006E080F">
        <w:t>; or</w:t>
      </w:r>
    </w:p>
    <w:p xmlns:wp14="http://schemas.microsoft.com/office/word/2010/wordml" w:rsidR="00826CD2" w:rsidP="00253E01" w:rsidRDefault="00826CD2" w14:paraId="34ABA8BA" wp14:textId="77777777">
      <w:pPr>
        <w:pStyle w:val="Heading5"/>
      </w:pPr>
      <w:r w:rsidRPr="006E080F">
        <w:t xml:space="preserve">submits a </w:t>
      </w:r>
      <w:r w:rsidRPr="006E080F" w:rsidR="00AD32E0">
        <w:t xml:space="preserve">Deliverable </w:t>
      </w:r>
      <w:r w:rsidRPr="006E080F">
        <w:t>that</w:t>
      </w:r>
      <w:r>
        <w:t xml:space="preserve"> is incomplete or that the </w:t>
      </w:r>
      <w:r w:rsidR="000C77C9">
        <w:t>PHN</w:t>
      </w:r>
      <w:r>
        <w:t xml:space="preserve">, acting reasonably, considers is inadequate; </w:t>
      </w:r>
    </w:p>
    <w:p xmlns:wp14="http://schemas.microsoft.com/office/word/2010/wordml" w:rsidR="00826CD2" w:rsidP="00253E01" w:rsidRDefault="00826CD2" w14:paraId="0CF72D63" wp14:textId="77777777">
      <w:pPr>
        <w:pStyle w:val="Indent4"/>
      </w:pPr>
      <w:r>
        <w:t xml:space="preserve">and the Contractor fails to rectify this within </w:t>
      </w:r>
      <w:r w:rsidR="005568D0">
        <w:t xml:space="preserve">7 </w:t>
      </w:r>
      <w:r w:rsidR="00AD32E0">
        <w:t xml:space="preserve">Business Days </w:t>
      </w:r>
      <w:r>
        <w:t xml:space="preserve">of being notified to do so by the </w:t>
      </w:r>
      <w:r w:rsidR="000C77C9">
        <w:t>PHN</w:t>
      </w:r>
      <w:r>
        <w:t>;</w:t>
      </w:r>
    </w:p>
    <w:p xmlns:wp14="http://schemas.microsoft.com/office/word/2010/wordml" w:rsidR="00826CD2" w:rsidP="00253E01" w:rsidRDefault="00826CD2" w14:paraId="2EF1893D" wp14:textId="77777777">
      <w:pPr>
        <w:pStyle w:val="Heading4"/>
      </w:pPr>
      <w:bookmarkStart w:name="_Ref424248861" w:id="334"/>
      <w:r>
        <w:t xml:space="preserve">the Contractor comes under a form of external administration referred to in Chapter 5 of the </w:t>
      </w:r>
      <w:r w:rsidRPr="00AD32E0">
        <w:rPr>
          <w:i/>
        </w:rPr>
        <w:t>Corporations Act 2001</w:t>
      </w:r>
      <w:r>
        <w:t xml:space="preserve"> (</w:t>
      </w:r>
      <w:proofErr w:type="spellStart"/>
      <w:r>
        <w:t>Cth</w:t>
      </w:r>
      <w:proofErr w:type="spellEnd"/>
      <w:r>
        <w:t xml:space="preserve">) or equivalent provisions in legislation of the States and Territories pertaining to local governments or to incorporated associations or Chapter 11 of the </w:t>
      </w:r>
      <w:r w:rsidRPr="00AD32E0">
        <w:rPr>
          <w:i/>
        </w:rPr>
        <w:t>Corporations (Aboriginal and Torres Strait Islander) Act 2006</w:t>
      </w:r>
      <w:r>
        <w:t xml:space="preserve"> (</w:t>
      </w:r>
      <w:proofErr w:type="spellStart"/>
      <w:r>
        <w:t>Cth</w:t>
      </w:r>
      <w:proofErr w:type="spellEnd"/>
      <w:r>
        <w:t>) or has an order made against the Contractor for the purpose of placing the Contractor under external administration;</w:t>
      </w:r>
      <w:bookmarkEnd w:id="334"/>
    </w:p>
    <w:p xmlns:wp14="http://schemas.microsoft.com/office/word/2010/wordml" w:rsidR="00826CD2" w:rsidP="00253E01" w:rsidRDefault="00826CD2" w14:paraId="599D9693" wp14:textId="77777777">
      <w:pPr>
        <w:pStyle w:val="Heading4"/>
      </w:pPr>
      <w:r>
        <w:t>the Contractor is unable to pay all the Contractor</w:t>
      </w:r>
      <w:r w:rsidR="00B272D6">
        <w:t>’</w:t>
      </w:r>
      <w:r>
        <w:t xml:space="preserve">s debts as and when they become payable or the Contractor fails to comply with a statutory demand within the meaning of sections 459E and 459F of the </w:t>
      </w:r>
      <w:r w:rsidRPr="00AD32E0">
        <w:rPr>
          <w:i/>
        </w:rPr>
        <w:t>Corporations Act 2001</w:t>
      </w:r>
      <w:r>
        <w:t xml:space="preserve"> (</w:t>
      </w:r>
      <w:proofErr w:type="spellStart"/>
      <w:r>
        <w:t>Cth</w:t>
      </w:r>
      <w:proofErr w:type="spellEnd"/>
      <w:r>
        <w:t>);</w:t>
      </w:r>
    </w:p>
    <w:p xmlns:wp14="http://schemas.microsoft.com/office/word/2010/wordml" w:rsidR="00826CD2" w:rsidP="00253E01" w:rsidRDefault="00826CD2" w14:paraId="35B175E9" wp14:textId="77777777">
      <w:pPr>
        <w:pStyle w:val="Heading4"/>
        <w:numPr>
          <w:ilvl w:val="3"/>
          <w:numId w:val="4"/>
        </w:numPr>
      </w:pPr>
      <w:r>
        <w:t>proceedings are initiated with a view to obtaining an order for winding the Contractor up, or any shareholder, member or director convenes a meeting for the purpose of considering or passing any resolution for winding the Contractor up;</w:t>
      </w:r>
      <w:r w:rsidR="008964DA">
        <w:t xml:space="preserve"> </w:t>
      </w:r>
    </w:p>
    <w:p xmlns:wp14="http://schemas.microsoft.com/office/word/2010/wordml" w:rsidR="00826CD2" w:rsidP="00253E01" w:rsidRDefault="00826CD2" w14:paraId="4CDC7E43" wp14:textId="77777777">
      <w:pPr>
        <w:pStyle w:val="Heading4"/>
      </w:pPr>
      <w:r>
        <w:t>if the Contractor is a local government organisation, the relevant State Government takes action to cease the Contractor</w:t>
      </w:r>
      <w:r w:rsidR="00B272D6">
        <w:t>’</w:t>
      </w:r>
      <w:r>
        <w:t xml:space="preserve">s operations and/or to amalgamate them with the operations of another local government organisation; </w:t>
      </w:r>
    </w:p>
    <w:p xmlns:wp14="http://schemas.microsoft.com/office/word/2010/wordml" w:rsidR="00826CD2" w:rsidP="00253E01" w:rsidRDefault="00826CD2" w14:paraId="667BC8F3" wp14:textId="77777777">
      <w:pPr>
        <w:pStyle w:val="Heading4"/>
      </w:pPr>
      <w:bookmarkStart w:name="_Ref424248865" w:id="335"/>
      <w:r>
        <w:t xml:space="preserve">the Contractor becomes bankrupt or </w:t>
      </w:r>
      <w:proofErr w:type="gramStart"/>
      <w:r>
        <w:t>enters into</w:t>
      </w:r>
      <w:proofErr w:type="gramEnd"/>
      <w:r>
        <w:t xml:space="preserve"> a scheme of arrangement with creditors;</w:t>
      </w:r>
      <w:bookmarkEnd w:id="335"/>
      <w:r>
        <w:t xml:space="preserve"> </w:t>
      </w:r>
    </w:p>
    <w:p xmlns:wp14="http://schemas.microsoft.com/office/word/2010/wordml" w:rsidR="00826CD2" w:rsidP="00253E01" w:rsidRDefault="00826CD2" w14:paraId="7E403A8B" wp14:textId="77777777">
      <w:pPr>
        <w:pStyle w:val="Heading4"/>
      </w:pPr>
      <w:r>
        <w:t>anything analogous to, or of a similar effect to, anything described in clause</w:t>
      </w:r>
      <w:r w:rsidR="00AD32E0">
        <w:t> </w:t>
      </w:r>
      <w:r w:rsidR="00AD32E0">
        <w:fldChar w:fldCharType="begin"/>
      </w:r>
      <w:r w:rsidR="00AD32E0">
        <w:instrText xml:space="preserve"> REF _Ref424248861 \w \h </w:instrText>
      </w:r>
      <w:r w:rsidR="00253E01">
        <w:instrText xml:space="preserve"> \* MERGEFORMAT </w:instrText>
      </w:r>
      <w:r w:rsidR="00AD32E0">
        <w:fldChar w:fldCharType="separate"/>
      </w:r>
      <w:r w:rsidR="004B18ED">
        <w:t>16.2(b)(6)</w:t>
      </w:r>
      <w:r w:rsidR="00AD32E0">
        <w:fldChar w:fldCharType="end"/>
      </w:r>
      <w:r w:rsidR="00AD32E0">
        <w:t xml:space="preserve"> to </w:t>
      </w:r>
      <w:r w:rsidR="00AD32E0">
        <w:fldChar w:fldCharType="begin"/>
      </w:r>
      <w:r w:rsidR="00AD32E0">
        <w:instrText xml:space="preserve"> REF _Ref424248865 \w \h </w:instrText>
      </w:r>
      <w:r w:rsidR="00253E01">
        <w:instrText xml:space="preserve"> \* MERGEFORMAT </w:instrText>
      </w:r>
      <w:r w:rsidR="00AD32E0">
        <w:fldChar w:fldCharType="separate"/>
      </w:r>
      <w:r w:rsidR="004B18ED">
        <w:t>16.2(b)(10)</w:t>
      </w:r>
      <w:r w:rsidR="00AD32E0">
        <w:fldChar w:fldCharType="end"/>
      </w:r>
      <w:r w:rsidR="00AD32E0">
        <w:t xml:space="preserve"> </w:t>
      </w:r>
      <w:r>
        <w:t xml:space="preserve">occurs in respect of the Contractor; </w:t>
      </w:r>
    </w:p>
    <w:p xmlns:wp14="http://schemas.microsoft.com/office/word/2010/wordml" w:rsidR="00826CD2" w:rsidP="00253E01" w:rsidRDefault="00826CD2" w14:paraId="3B7433C3" wp14:textId="77777777">
      <w:pPr>
        <w:pStyle w:val="Heading4"/>
      </w:pPr>
      <w:r>
        <w:t xml:space="preserve">another </w:t>
      </w:r>
      <w:r w:rsidR="00754B2D">
        <w:t>p</w:t>
      </w:r>
      <w:r>
        <w:t>rovision allows for termination under this clause</w:t>
      </w:r>
      <w:r w:rsidR="00FD5039">
        <w:t> </w:t>
      </w:r>
      <w:r w:rsidR="00FD5039">
        <w:fldChar w:fldCharType="begin"/>
      </w:r>
      <w:r w:rsidR="00FD5039">
        <w:instrText xml:space="preserve"> REF _Ref424248110 \w \h </w:instrText>
      </w:r>
      <w:r w:rsidR="00253E01">
        <w:instrText xml:space="preserve"> \* MERGEFORMAT </w:instrText>
      </w:r>
      <w:r w:rsidR="00FD5039">
        <w:fldChar w:fldCharType="separate"/>
      </w:r>
      <w:r w:rsidR="004B18ED">
        <w:t>16.2</w:t>
      </w:r>
      <w:r w:rsidR="00FD5039">
        <w:fldChar w:fldCharType="end"/>
      </w:r>
      <w:r>
        <w:t xml:space="preserve">; </w:t>
      </w:r>
    </w:p>
    <w:p xmlns:wp14="http://schemas.microsoft.com/office/word/2010/wordml" w:rsidR="00826CD2" w:rsidP="00253E01" w:rsidRDefault="00826CD2" w14:paraId="775D9DC2" wp14:textId="77777777">
      <w:pPr>
        <w:pStyle w:val="Heading4"/>
      </w:pPr>
      <w:r>
        <w:t xml:space="preserve">the Contractor has breached a provision of another arrangement or agreement with the </w:t>
      </w:r>
      <w:r w:rsidR="001132A5">
        <w:t xml:space="preserve">PHN or the Department </w:t>
      </w:r>
      <w:r>
        <w:t xml:space="preserve">and that breach allows the </w:t>
      </w:r>
      <w:r w:rsidR="001132A5">
        <w:t xml:space="preserve">PHN or the Department </w:t>
      </w:r>
      <w:r>
        <w:t xml:space="preserve">to terminate that other arrangement or agreement; </w:t>
      </w:r>
    </w:p>
    <w:p xmlns:wp14="http://schemas.microsoft.com/office/word/2010/wordml" w:rsidR="00826CD2" w:rsidP="00253E01" w:rsidRDefault="00826CD2" w14:paraId="7B0BD367" wp14:textId="77777777">
      <w:pPr>
        <w:pStyle w:val="Heading4"/>
      </w:pPr>
      <w:r>
        <w:t xml:space="preserve">the </w:t>
      </w:r>
      <w:r w:rsidR="000C77C9">
        <w:t>PHN</w:t>
      </w:r>
      <w:r>
        <w:t xml:space="preserve"> considers that a</w:t>
      </w:r>
      <w:r w:rsidR="000C77C9">
        <w:t xml:space="preserve"> Service </w:t>
      </w:r>
      <w:r>
        <w:t>poses a threat to the health, safety or well-being of any person; or</w:t>
      </w:r>
    </w:p>
    <w:p xmlns:wp14="http://schemas.microsoft.com/office/word/2010/wordml" w:rsidRPr="006E080F" w:rsidR="00826CD2" w:rsidP="00253E01" w:rsidRDefault="00826CD2" w14:paraId="1DD341F5" wp14:textId="77777777">
      <w:pPr>
        <w:pStyle w:val="Heading4"/>
      </w:pPr>
      <w:r>
        <w:t>in respect of a</w:t>
      </w:r>
      <w:r w:rsidR="000C77C9">
        <w:t xml:space="preserve"> Services</w:t>
      </w:r>
      <w:r>
        <w:t xml:space="preserve">, the </w:t>
      </w:r>
      <w:r w:rsidR="000C77C9">
        <w:t>PHN</w:t>
      </w:r>
      <w:r>
        <w:t xml:space="preserve"> considers that the Contractor</w:t>
      </w:r>
      <w:r w:rsidR="00B272D6">
        <w:t>’</w:t>
      </w:r>
      <w:r>
        <w:t xml:space="preserve">s purposes and activities are no </w:t>
      </w:r>
      <w:r w:rsidRPr="006E080F">
        <w:t xml:space="preserve">longer compatible with the </w:t>
      </w:r>
      <w:r w:rsidRPr="006E080F" w:rsidR="000C77C9">
        <w:t xml:space="preserve">aims or objectives of the </w:t>
      </w:r>
      <w:r w:rsidRPr="006E080F" w:rsidR="006F49A3">
        <w:t xml:space="preserve">PHN Program or a </w:t>
      </w:r>
      <w:r w:rsidRPr="006E080F" w:rsidR="000C77C9">
        <w:t>Program</w:t>
      </w:r>
      <w:r w:rsidRPr="006E080F" w:rsidR="006F49A3">
        <w:t>/Project</w:t>
      </w:r>
      <w:r w:rsidRPr="006E080F">
        <w:t xml:space="preserve">. </w:t>
      </w:r>
    </w:p>
    <w:p xmlns:wp14="http://schemas.microsoft.com/office/word/2010/wordml" w:rsidRPr="006E080F" w:rsidR="00826CD2" w:rsidP="00253E01" w:rsidRDefault="00826CD2" w14:paraId="0ACDBB74" wp14:textId="77777777">
      <w:pPr>
        <w:pStyle w:val="Heading3"/>
      </w:pPr>
      <w:r w:rsidRPr="006E080F">
        <w:t xml:space="preserve">If the </w:t>
      </w:r>
      <w:r w:rsidRPr="006E080F" w:rsidR="000C77C9">
        <w:t>PHN</w:t>
      </w:r>
      <w:r w:rsidRPr="006E080F">
        <w:t xml:space="preserve"> terminates </w:t>
      </w:r>
      <w:r w:rsidRPr="006E080F" w:rsidR="0005161A">
        <w:t>this Agreement</w:t>
      </w:r>
      <w:r w:rsidRPr="006E080F">
        <w:t xml:space="preserve">, the </w:t>
      </w:r>
      <w:r w:rsidRPr="006E080F" w:rsidR="001132A5">
        <w:t>PHN</w:t>
      </w:r>
      <w:r w:rsidRPr="006E080F" w:rsidR="00FF1E8A">
        <w:t xml:space="preserve"> </w:t>
      </w:r>
      <w:r w:rsidRPr="006E080F">
        <w:t xml:space="preserve">will not be liable to make any further </w:t>
      </w:r>
      <w:r w:rsidRPr="006E080F" w:rsidR="00AD32E0">
        <w:t>P</w:t>
      </w:r>
      <w:r w:rsidRPr="006E080F" w:rsidR="00AC3489">
        <w:t>ayments to the Contractor</w:t>
      </w:r>
      <w:r w:rsidRPr="006E080F" w:rsidR="00FF1E8A">
        <w:t>.</w:t>
      </w:r>
    </w:p>
    <w:p xmlns:wp14="http://schemas.microsoft.com/office/word/2010/wordml" w:rsidRPr="006E080F" w:rsidR="00826CD2" w:rsidP="00253E01" w:rsidRDefault="00826CD2" w14:paraId="3C2A1C5D" wp14:textId="77777777">
      <w:pPr>
        <w:pStyle w:val="Heading3"/>
      </w:pPr>
      <w:r w:rsidRPr="006E080F">
        <w:t xml:space="preserve">If a purported termination by the </w:t>
      </w:r>
      <w:r w:rsidRPr="006E080F" w:rsidR="000C77C9">
        <w:t>PHN</w:t>
      </w:r>
      <w:r w:rsidRPr="006E080F">
        <w:t xml:space="preserve"> under this clause</w:t>
      </w:r>
      <w:r w:rsidRPr="006E080F" w:rsidR="00FD5039">
        <w:t> </w:t>
      </w:r>
      <w:r w:rsidRPr="006E080F" w:rsidR="00FD5039">
        <w:fldChar w:fldCharType="begin"/>
      </w:r>
      <w:r w:rsidRPr="006E080F" w:rsidR="00FD5039">
        <w:instrText xml:space="preserve"> REF _Ref424248110 \w \h </w:instrText>
      </w:r>
      <w:r w:rsidR="006E080F">
        <w:instrText xml:space="preserve"> \* MERGEFORMAT </w:instrText>
      </w:r>
      <w:r w:rsidRPr="006E080F" w:rsidR="00FD5039">
        <w:fldChar w:fldCharType="separate"/>
      </w:r>
      <w:r w:rsidR="004B18ED">
        <w:t>16.2</w:t>
      </w:r>
      <w:r w:rsidRPr="006E080F" w:rsidR="00FD5039">
        <w:fldChar w:fldCharType="end"/>
      </w:r>
      <w:r w:rsidRPr="006E080F">
        <w:t xml:space="preserve"> is determined by a competent authority not to be a proper termination under this clause</w:t>
      </w:r>
      <w:r w:rsidRPr="006E080F" w:rsidR="00FD5039">
        <w:t> </w:t>
      </w:r>
      <w:r w:rsidRPr="006E080F" w:rsidR="00FD5039">
        <w:fldChar w:fldCharType="begin"/>
      </w:r>
      <w:r w:rsidRPr="006E080F" w:rsidR="00FD5039">
        <w:instrText xml:space="preserve"> REF _Ref424248110 \w \h </w:instrText>
      </w:r>
      <w:r w:rsidR="006E080F">
        <w:instrText xml:space="preserve"> \* MERGEFORMAT </w:instrText>
      </w:r>
      <w:r w:rsidRPr="006E080F" w:rsidR="00FD5039">
        <w:fldChar w:fldCharType="separate"/>
      </w:r>
      <w:r w:rsidR="004B18ED">
        <w:t>16.2</w:t>
      </w:r>
      <w:r w:rsidRPr="006E080F" w:rsidR="00FD5039">
        <w:fldChar w:fldCharType="end"/>
      </w:r>
      <w:r w:rsidRPr="006E080F">
        <w:t xml:space="preserve">, then that termination by the </w:t>
      </w:r>
      <w:r w:rsidRPr="006E080F" w:rsidR="000C77C9">
        <w:lastRenderedPageBreak/>
        <w:t>PHN</w:t>
      </w:r>
      <w:r w:rsidRPr="006E080F">
        <w:t xml:space="preserve"> will be deemed to be a termination for convenience under clause</w:t>
      </w:r>
      <w:r w:rsidRPr="006E080F" w:rsidR="00FD5039">
        <w:t> </w:t>
      </w:r>
      <w:r w:rsidRPr="006E080F" w:rsidR="00FD5039">
        <w:fldChar w:fldCharType="begin"/>
      </w:r>
      <w:r w:rsidRPr="006E080F" w:rsidR="00FD5039">
        <w:instrText xml:space="preserve"> REF _Ref424248061 \w \h </w:instrText>
      </w:r>
      <w:r w:rsidR="006E080F">
        <w:instrText xml:space="preserve"> \* MERGEFORMAT </w:instrText>
      </w:r>
      <w:r w:rsidRPr="006E080F" w:rsidR="00FD5039">
        <w:fldChar w:fldCharType="separate"/>
      </w:r>
      <w:r w:rsidR="004B18ED">
        <w:t>16.1</w:t>
      </w:r>
      <w:r w:rsidRPr="006E080F" w:rsidR="00FD5039">
        <w:fldChar w:fldCharType="end"/>
      </w:r>
      <w:r w:rsidRPr="006E080F">
        <w:t xml:space="preserve"> with effect from the date of the </w:t>
      </w:r>
      <w:r w:rsidRPr="006E080F" w:rsidR="00736C4A">
        <w:t>N</w:t>
      </w:r>
      <w:r w:rsidRPr="006E080F">
        <w:t>otice of termination referred to in this clause</w:t>
      </w:r>
      <w:r w:rsidRPr="006E080F" w:rsidR="00FD5039">
        <w:t> </w:t>
      </w:r>
      <w:r w:rsidRPr="006E080F" w:rsidR="00FD5039">
        <w:fldChar w:fldCharType="begin"/>
      </w:r>
      <w:r w:rsidRPr="006E080F" w:rsidR="00FD5039">
        <w:instrText xml:space="preserve"> REF _Ref424248061 \w \h </w:instrText>
      </w:r>
      <w:r w:rsidR="006E080F">
        <w:instrText xml:space="preserve"> \* MERGEFORMAT </w:instrText>
      </w:r>
      <w:r w:rsidRPr="006E080F" w:rsidR="00FD5039">
        <w:fldChar w:fldCharType="separate"/>
      </w:r>
      <w:r w:rsidR="004B18ED">
        <w:t>16.1</w:t>
      </w:r>
      <w:r w:rsidRPr="006E080F" w:rsidR="00FD5039">
        <w:fldChar w:fldCharType="end"/>
      </w:r>
      <w:r w:rsidRPr="006E080F">
        <w:t>.</w:t>
      </w:r>
    </w:p>
    <w:p xmlns:wp14="http://schemas.microsoft.com/office/word/2010/wordml" w:rsidRPr="006E080F" w:rsidR="002F27D3" w:rsidP="00253E01" w:rsidRDefault="00826CD2" w14:paraId="74FC782B" wp14:textId="77777777">
      <w:pPr>
        <w:pStyle w:val="Heading3"/>
      </w:pPr>
      <w:r w:rsidRPr="006E080F">
        <w:t>This clause</w:t>
      </w:r>
      <w:r w:rsidRPr="006E080F" w:rsidR="00FD5039">
        <w:t> </w:t>
      </w:r>
      <w:r w:rsidRPr="006E080F" w:rsidR="00FD5039">
        <w:fldChar w:fldCharType="begin"/>
      </w:r>
      <w:r w:rsidRPr="006E080F" w:rsidR="00FD5039">
        <w:instrText xml:space="preserve"> REF _Ref424248110 \w \h </w:instrText>
      </w:r>
      <w:r w:rsidR="006E080F">
        <w:instrText xml:space="preserve"> \* MERGEFORMAT </w:instrText>
      </w:r>
      <w:r w:rsidRPr="006E080F" w:rsidR="00FD5039">
        <w:fldChar w:fldCharType="separate"/>
      </w:r>
      <w:r w:rsidR="004B18ED">
        <w:t>16.2</w:t>
      </w:r>
      <w:r w:rsidRPr="006E080F" w:rsidR="00FD5039">
        <w:fldChar w:fldCharType="end"/>
      </w:r>
      <w:r w:rsidRPr="006E080F">
        <w:t xml:space="preserve"> does not affect the </w:t>
      </w:r>
      <w:r w:rsidRPr="006E080F" w:rsidR="001132A5">
        <w:t>PHN</w:t>
      </w:r>
      <w:r w:rsidRPr="006E080F" w:rsidR="00B272D6">
        <w:t>’</w:t>
      </w:r>
      <w:r w:rsidRPr="006E080F" w:rsidR="001132A5">
        <w:t xml:space="preserve">s </w:t>
      </w:r>
      <w:r w:rsidRPr="006E080F">
        <w:t xml:space="preserve">other rights under </w:t>
      </w:r>
      <w:r w:rsidRPr="006E080F" w:rsidR="0005161A">
        <w:t>this Agreement</w:t>
      </w:r>
      <w:r w:rsidRPr="006E080F" w:rsidR="007529FE">
        <w:t xml:space="preserve"> </w:t>
      </w:r>
      <w:r w:rsidRPr="006E080F">
        <w:t>or otherwise at Law.</w:t>
      </w:r>
    </w:p>
    <w:p xmlns:wp14="http://schemas.microsoft.com/office/word/2010/wordml" w:rsidRPr="006E080F" w:rsidR="001247DE" w:rsidP="00253E01" w:rsidRDefault="001247DE" w14:paraId="309BD6CA" wp14:textId="77777777">
      <w:pPr>
        <w:pStyle w:val="Heading2"/>
        <w:keepNext/>
        <w:rPr>
          <w:b/>
        </w:rPr>
      </w:pPr>
      <w:bookmarkStart w:name="_Ref511214252" w:id="336"/>
      <w:r w:rsidRPr="006E080F">
        <w:rPr>
          <w:b/>
        </w:rPr>
        <w:t>Termination of this Agreement for PHN’s default</w:t>
      </w:r>
      <w:bookmarkEnd w:id="336"/>
    </w:p>
    <w:p xmlns:wp14="http://schemas.microsoft.com/office/word/2010/wordml" w:rsidRPr="006E080F" w:rsidR="001247DE" w:rsidP="00253E01" w:rsidRDefault="001247DE" w14:paraId="6C78F87C" wp14:textId="77777777">
      <w:pPr>
        <w:pStyle w:val="Heading3"/>
      </w:pPr>
      <w:r w:rsidRPr="006E080F">
        <w:t>The Contractor may:</w:t>
      </w:r>
    </w:p>
    <w:p xmlns:wp14="http://schemas.microsoft.com/office/word/2010/wordml" w:rsidRPr="006E080F" w:rsidR="001247DE" w:rsidP="00253E01" w:rsidRDefault="001247DE" w14:paraId="0386F03B" wp14:textId="77777777">
      <w:pPr>
        <w:pStyle w:val="Heading4"/>
      </w:pPr>
      <w:r w:rsidRPr="006E080F">
        <w:t>terminate this Agreement immediately by Notice to the PHN if any of the termination events specified in clause </w:t>
      </w:r>
      <w:r w:rsidRPr="006E080F">
        <w:fldChar w:fldCharType="begin"/>
      </w:r>
      <w:r w:rsidRPr="006E080F">
        <w:instrText xml:space="preserve"> REF _Ref511210168 \w \h </w:instrText>
      </w:r>
      <w:r w:rsidR="006E080F">
        <w:instrText xml:space="preserve"> \* MERGEFORMAT </w:instrText>
      </w:r>
      <w:r w:rsidRPr="006E080F">
        <w:fldChar w:fldCharType="separate"/>
      </w:r>
      <w:r w:rsidR="004B18ED">
        <w:t>16.3(b)</w:t>
      </w:r>
      <w:r w:rsidRPr="006E080F">
        <w:fldChar w:fldCharType="end"/>
      </w:r>
      <w:r w:rsidRPr="006E080F">
        <w:t xml:space="preserve"> occur; or</w:t>
      </w:r>
    </w:p>
    <w:p xmlns:wp14="http://schemas.microsoft.com/office/word/2010/wordml" w:rsidRPr="006E080F" w:rsidR="001247DE" w:rsidP="00253E01" w:rsidRDefault="001247DE" w14:paraId="2EAC0B25" wp14:textId="77777777">
      <w:pPr>
        <w:pStyle w:val="Heading4"/>
      </w:pPr>
      <w:r w:rsidRPr="006E080F">
        <w:t>at its sole discretion, choose to immediately terminate one or more of the Services affected by a termination event specified in clause </w:t>
      </w:r>
      <w:r w:rsidRPr="006E080F">
        <w:fldChar w:fldCharType="begin"/>
      </w:r>
      <w:r w:rsidRPr="006E080F">
        <w:instrText xml:space="preserve"> REF _Ref511210168 \w \h </w:instrText>
      </w:r>
      <w:r w:rsidR="006E080F">
        <w:instrText xml:space="preserve"> \* MERGEFORMAT </w:instrText>
      </w:r>
      <w:r w:rsidRPr="006E080F">
        <w:fldChar w:fldCharType="separate"/>
      </w:r>
      <w:r w:rsidR="004B18ED">
        <w:t>16.3(b)</w:t>
      </w:r>
      <w:r w:rsidRPr="006E080F">
        <w:fldChar w:fldCharType="end"/>
      </w:r>
      <w:r w:rsidRPr="006E080F">
        <w:t xml:space="preserve"> instead of terminating this Agreement.</w:t>
      </w:r>
    </w:p>
    <w:p xmlns:wp14="http://schemas.microsoft.com/office/word/2010/wordml" w:rsidRPr="006E080F" w:rsidR="001247DE" w:rsidP="00253E01" w:rsidRDefault="001247DE" w14:paraId="3FB497E3" wp14:textId="77777777">
      <w:pPr>
        <w:pStyle w:val="Heading3"/>
      </w:pPr>
      <w:bookmarkStart w:name="_Ref511210168" w:id="337"/>
      <w:r w:rsidRPr="006E080F">
        <w:t>For the purposes of clause </w:t>
      </w:r>
      <w:r w:rsidRPr="006E080F">
        <w:fldChar w:fldCharType="begin"/>
      </w:r>
      <w:r w:rsidRPr="006E080F">
        <w:instrText xml:space="preserve"> REF _Ref511210168 \w \h </w:instrText>
      </w:r>
      <w:r w:rsidR="006E080F">
        <w:instrText xml:space="preserve"> \* MERGEFORMAT </w:instrText>
      </w:r>
      <w:r w:rsidRPr="006E080F">
        <w:fldChar w:fldCharType="separate"/>
      </w:r>
      <w:r w:rsidR="004B18ED">
        <w:t>16.3(b)</w:t>
      </w:r>
      <w:r w:rsidRPr="006E080F">
        <w:fldChar w:fldCharType="end"/>
      </w:r>
      <w:r w:rsidRPr="006E080F">
        <w:t>, the termination events are:</w:t>
      </w:r>
      <w:bookmarkEnd w:id="337"/>
    </w:p>
    <w:p xmlns:wp14="http://schemas.microsoft.com/office/word/2010/wordml" w:rsidRPr="006E080F" w:rsidR="001247DE" w:rsidP="00253E01" w:rsidRDefault="001247DE" w14:paraId="35338568" wp14:textId="77777777">
      <w:pPr>
        <w:pStyle w:val="Heading4"/>
      </w:pPr>
      <w:r>
        <w:t xml:space="preserve">the PHN breaches any </w:t>
      </w:r>
      <w:r w:rsidRPr="006E080F">
        <w:t>provision of this Agreement and the Contractor considers that the breach cannot be rectified;</w:t>
      </w:r>
    </w:p>
    <w:p xmlns:wp14="http://schemas.microsoft.com/office/word/2010/wordml" w:rsidRPr="006E080F" w:rsidR="001247DE" w:rsidP="00253E01" w:rsidRDefault="001247DE" w14:paraId="5D02F574" wp14:textId="77777777">
      <w:pPr>
        <w:pStyle w:val="Heading4"/>
      </w:pPr>
      <w:r w:rsidRPr="006E080F">
        <w:t>the PHN breaches any provision of this Agreement and does not rectify the breach within 15 Business Days after receipt of the Contractor’s Notice to do so;</w:t>
      </w:r>
    </w:p>
    <w:p xmlns:wp14="http://schemas.microsoft.com/office/word/2010/wordml" w:rsidRPr="006E080F" w:rsidR="001247DE" w:rsidP="00253E01" w:rsidRDefault="001247DE" w14:paraId="12D46A3C" wp14:textId="77777777">
      <w:pPr>
        <w:pStyle w:val="Heading4"/>
      </w:pPr>
      <w:bookmarkStart w:name="_Ref511210353" w:id="338"/>
      <w:r w:rsidRPr="006E080F">
        <w:t xml:space="preserve">the PHN comes under a form of external administration referred to in Chapter 5 of the </w:t>
      </w:r>
      <w:r w:rsidRPr="006E080F">
        <w:rPr>
          <w:i/>
        </w:rPr>
        <w:t>Corporations Act 2001</w:t>
      </w:r>
      <w:r w:rsidRPr="006E080F">
        <w:t xml:space="preserve"> (</w:t>
      </w:r>
      <w:proofErr w:type="spellStart"/>
      <w:r w:rsidRPr="006E080F">
        <w:t>Cth</w:t>
      </w:r>
      <w:proofErr w:type="spellEnd"/>
      <w:r w:rsidRPr="006E080F">
        <w:t>) or has an order made against the PHN for the purpose of placing the PHN under external administration;</w:t>
      </w:r>
      <w:bookmarkEnd w:id="338"/>
    </w:p>
    <w:p xmlns:wp14="http://schemas.microsoft.com/office/word/2010/wordml" w:rsidRPr="006E080F" w:rsidR="001247DE" w:rsidP="00253E01" w:rsidRDefault="001247DE" w14:paraId="5BFFB16C" wp14:textId="77777777">
      <w:pPr>
        <w:pStyle w:val="Heading4"/>
      </w:pPr>
      <w:r w:rsidRPr="006E080F">
        <w:t xml:space="preserve">the PHN is unable to pay all the PHN’s debts as and when they become payable or the PHN fails to comply with a statutory demand within the meaning of sections 459E and 459F of the </w:t>
      </w:r>
      <w:r w:rsidRPr="006E080F">
        <w:rPr>
          <w:i/>
        </w:rPr>
        <w:t>Corporations Act 2001</w:t>
      </w:r>
      <w:r w:rsidRPr="006E080F">
        <w:t xml:space="preserve"> (</w:t>
      </w:r>
      <w:proofErr w:type="spellStart"/>
      <w:r w:rsidRPr="006E080F">
        <w:t>Cth</w:t>
      </w:r>
      <w:proofErr w:type="spellEnd"/>
      <w:r w:rsidRPr="006E080F">
        <w:t>);</w:t>
      </w:r>
    </w:p>
    <w:p xmlns:wp14="http://schemas.microsoft.com/office/word/2010/wordml" w:rsidR="001247DE" w:rsidP="00253E01" w:rsidRDefault="001247DE" w14:paraId="45B3D4E6" wp14:textId="77777777">
      <w:pPr>
        <w:pStyle w:val="Heading4"/>
      </w:pPr>
      <w:bookmarkStart w:name="_Ref511210355" w:id="339"/>
      <w:r w:rsidRPr="006E080F">
        <w:t>proceedings are initiated with a view to obtaining an order for winding</w:t>
      </w:r>
      <w:r>
        <w:t xml:space="preserve"> the PHN up, or any shareholder, member or director convenes a meeting for the purpose of considering or passing any resolution for winding the PHN up;</w:t>
      </w:r>
      <w:bookmarkEnd w:id="339"/>
      <w:r>
        <w:t xml:space="preserve"> or</w:t>
      </w:r>
    </w:p>
    <w:p xmlns:wp14="http://schemas.microsoft.com/office/word/2010/wordml" w:rsidR="001247DE" w:rsidP="00253E01" w:rsidRDefault="001247DE" w14:paraId="787C628A" wp14:textId="77777777">
      <w:pPr>
        <w:pStyle w:val="Heading4"/>
      </w:pPr>
      <w:r>
        <w:t>anything analogous to, or of a similar effect to, anything described in clause </w:t>
      </w:r>
      <w:r>
        <w:fldChar w:fldCharType="begin"/>
      </w:r>
      <w:r>
        <w:instrText xml:space="preserve"> REF _Ref511210353 \w \h </w:instrText>
      </w:r>
      <w:r w:rsidR="00253E01">
        <w:instrText xml:space="preserve"> \* MERGEFORMAT </w:instrText>
      </w:r>
      <w:r>
        <w:fldChar w:fldCharType="separate"/>
      </w:r>
      <w:r w:rsidR="004B18ED">
        <w:t>16.3(b)(3)</w:t>
      </w:r>
      <w:r>
        <w:fldChar w:fldCharType="end"/>
      </w:r>
      <w:r>
        <w:t xml:space="preserve"> to </w:t>
      </w:r>
      <w:r>
        <w:fldChar w:fldCharType="begin"/>
      </w:r>
      <w:r>
        <w:instrText xml:space="preserve"> REF _Ref511210355 \w \h </w:instrText>
      </w:r>
      <w:r w:rsidR="00253E01">
        <w:instrText xml:space="preserve"> \* MERGEFORMAT </w:instrText>
      </w:r>
      <w:r>
        <w:fldChar w:fldCharType="separate"/>
      </w:r>
      <w:r w:rsidR="004B18ED">
        <w:t>16.3(b)(5)</w:t>
      </w:r>
      <w:r>
        <w:fldChar w:fldCharType="end"/>
      </w:r>
      <w:r>
        <w:t xml:space="preserve"> occurs in respect of the PHN.</w:t>
      </w:r>
    </w:p>
    <w:p xmlns:wp14="http://schemas.microsoft.com/office/word/2010/wordml" w:rsidR="001247DE" w:rsidP="00253E01" w:rsidRDefault="001247DE" w14:paraId="1A6565E7" wp14:textId="77777777">
      <w:pPr>
        <w:pStyle w:val="Heading3"/>
      </w:pPr>
      <w:r>
        <w:t>This clause </w:t>
      </w:r>
      <w:r w:rsidR="00BE7FD5">
        <w:fldChar w:fldCharType="begin"/>
      </w:r>
      <w:r w:rsidR="00BE7FD5">
        <w:instrText xml:space="preserve"> REF _Ref511214252 \w \h </w:instrText>
      </w:r>
      <w:r w:rsidR="00253E01">
        <w:instrText xml:space="preserve"> \* MERGEFORMAT </w:instrText>
      </w:r>
      <w:r w:rsidR="00BE7FD5">
        <w:fldChar w:fldCharType="separate"/>
      </w:r>
      <w:r w:rsidR="004B18ED">
        <w:t>16.3</w:t>
      </w:r>
      <w:r w:rsidR="00BE7FD5">
        <w:fldChar w:fldCharType="end"/>
      </w:r>
      <w:r>
        <w:t xml:space="preserve"> does not affect the Contractor’s other rights </w:t>
      </w:r>
      <w:r w:rsidRPr="006E080F">
        <w:t>under this Agreement or</w:t>
      </w:r>
      <w:r>
        <w:t xml:space="preserve"> otherwise at Law.</w:t>
      </w:r>
    </w:p>
    <w:p xmlns:wp14="http://schemas.microsoft.com/office/word/2010/wordml" w:rsidRPr="003131ED" w:rsidR="003131ED" w:rsidP="00253E01" w:rsidRDefault="003131ED" w14:paraId="2221E61C" wp14:textId="77777777">
      <w:pPr>
        <w:pStyle w:val="Heading2"/>
        <w:keepNext/>
        <w:rPr>
          <w:b/>
        </w:rPr>
      </w:pPr>
      <w:r w:rsidRPr="003131ED">
        <w:rPr>
          <w:b/>
        </w:rPr>
        <w:t>Termination by mutual agreement</w:t>
      </w:r>
    </w:p>
    <w:p xmlns:wp14="http://schemas.microsoft.com/office/word/2010/wordml" w:rsidRPr="003131ED" w:rsidR="003131ED" w:rsidP="00253E01" w:rsidRDefault="003131ED" w14:paraId="11B642D3" wp14:textId="77777777">
      <w:pPr>
        <w:pStyle w:val="Indent2"/>
      </w:pPr>
      <w:r w:rsidRPr="003131ED">
        <w:t>The parties may terminate this agreement by mutual agreement in writing and signed by the parties.</w:t>
      </w:r>
    </w:p>
    <w:p xmlns:wp14="http://schemas.microsoft.com/office/word/2010/wordml" w:rsidR="00F24393" w:rsidP="00253E01" w:rsidRDefault="00F24393" w14:paraId="01E3B43E" wp14:textId="77777777">
      <w:pPr>
        <w:pStyle w:val="Heading1"/>
        <w:jc w:val="both"/>
      </w:pPr>
      <w:bookmarkStart w:name="_Toc424287465" w:id="340"/>
      <w:bookmarkStart w:name="_Toc9435856" w:id="341"/>
      <w:bookmarkStart w:name="_Toc9588717" w:id="342"/>
      <w:bookmarkStart w:name="_Toc19875107" w:id="343"/>
      <w:bookmarkStart w:name="_Toc19875896" w:id="344"/>
      <w:bookmarkStart w:name="_Toc19875940" w:id="345"/>
      <w:bookmarkStart w:name="_Toc19876040" w:id="346"/>
      <w:bookmarkStart w:name="_Toc19876090" w:id="347"/>
      <w:bookmarkStart w:name="_Toc19876307" w:id="348"/>
      <w:bookmarkStart w:name="_Toc19876523" w:id="349"/>
      <w:bookmarkStart w:name="_Toc19891571" w:id="350"/>
      <w:bookmarkStart w:name="_Toc21528028" w:id="351"/>
      <w:r>
        <w:t>R</w:t>
      </w:r>
      <w:r w:rsidR="00A7191F">
        <w:t>elationship</w:t>
      </w:r>
      <w:bookmarkEnd w:id="340"/>
      <w:bookmarkEnd w:id="341"/>
      <w:bookmarkEnd w:id="342"/>
      <w:bookmarkEnd w:id="343"/>
      <w:bookmarkEnd w:id="344"/>
      <w:bookmarkEnd w:id="345"/>
      <w:bookmarkEnd w:id="346"/>
      <w:bookmarkEnd w:id="347"/>
      <w:bookmarkEnd w:id="348"/>
      <w:bookmarkEnd w:id="349"/>
      <w:bookmarkEnd w:id="350"/>
      <w:bookmarkEnd w:id="351"/>
    </w:p>
    <w:p xmlns:wp14="http://schemas.microsoft.com/office/word/2010/wordml" w:rsidRPr="009D5A35" w:rsidR="00F24393" w:rsidP="00253E01" w:rsidRDefault="00F24393" w14:paraId="54FB3319" wp14:textId="77777777">
      <w:pPr>
        <w:pStyle w:val="Heading2"/>
        <w:keepNext/>
        <w:rPr>
          <w:b/>
        </w:rPr>
      </w:pPr>
      <w:bookmarkStart w:name="_Ref470991446" w:id="352"/>
      <w:r w:rsidRPr="009D5A35">
        <w:rPr>
          <w:b/>
        </w:rPr>
        <w:t>No partnership or employment</w:t>
      </w:r>
      <w:bookmarkEnd w:id="352"/>
      <w:r w:rsidRPr="009D5A35">
        <w:rPr>
          <w:b/>
        </w:rPr>
        <w:t xml:space="preserve"> </w:t>
      </w:r>
    </w:p>
    <w:p xmlns:wp14="http://schemas.microsoft.com/office/word/2010/wordml" w:rsidRPr="001162B2" w:rsidR="001162B2" w:rsidP="00253E01" w:rsidRDefault="001162B2" w14:paraId="7E86EAC1" wp14:textId="77777777">
      <w:pPr>
        <w:pStyle w:val="Heading3"/>
      </w:pPr>
      <w:r w:rsidRPr="001162B2">
        <w:t>The Contractor is a non-exclusive independent contractor</w:t>
      </w:r>
      <w:r w:rsidR="001C45BC">
        <w:t xml:space="preserve"> and retains the ultimate responsibility to manage and direct the provision and performance of the Services to the PHN</w:t>
      </w:r>
      <w:r w:rsidRPr="001162B2">
        <w:t xml:space="preserve">. This agreement does not create any partnership, agency or employment relationship.  The Department and the PHN are not bound by acts of the Contractor or its </w:t>
      </w:r>
      <w:r w:rsidR="00875D6B">
        <w:t>P</w:t>
      </w:r>
      <w:r w:rsidRPr="001162B2">
        <w:t>ersonnel.</w:t>
      </w:r>
    </w:p>
    <w:p xmlns:wp14="http://schemas.microsoft.com/office/word/2010/wordml" w:rsidR="00F24393" w:rsidP="00253E01" w:rsidRDefault="00F24393" w14:paraId="634B1FEB" wp14:textId="77777777">
      <w:pPr>
        <w:pStyle w:val="Heading3"/>
      </w:pPr>
      <w:r>
        <w:t>The Contractor acknowledges that</w:t>
      </w:r>
      <w:r w:rsidR="001C45BC">
        <w:t xml:space="preserve"> </w:t>
      </w:r>
      <w:r>
        <w:t xml:space="preserve">the PHN is in no way restricted from performing or engaging third parties to perform services </w:t>
      </w:r>
      <w:proofErr w:type="gramStart"/>
      <w:r>
        <w:t>similar to</w:t>
      </w:r>
      <w:proofErr w:type="gramEnd"/>
      <w:r>
        <w:t xml:space="preserve"> the Services. </w:t>
      </w:r>
    </w:p>
    <w:p xmlns:wp14="http://schemas.microsoft.com/office/word/2010/wordml" w:rsidRPr="009D5A35" w:rsidR="00F24393" w:rsidP="00253E01" w:rsidRDefault="003D0D7E" w14:paraId="2210810C" wp14:textId="77777777">
      <w:pPr>
        <w:pStyle w:val="Heading2"/>
        <w:keepNext/>
        <w:rPr>
          <w:b/>
        </w:rPr>
      </w:pPr>
      <w:r>
        <w:rPr>
          <w:b/>
        </w:rPr>
        <w:lastRenderedPageBreak/>
        <w:t>A</w:t>
      </w:r>
      <w:r w:rsidRPr="009D5A35" w:rsidR="00F24393">
        <w:rPr>
          <w:b/>
        </w:rPr>
        <w:t>ssignment</w:t>
      </w:r>
    </w:p>
    <w:p xmlns:wp14="http://schemas.microsoft.com/office/word/2010/wordml" w:rsidRPr="006E080F" w:rsidR="00F24393" w:rsidP="00253E01" w:rsidRDefault="00623FE4" w14:paraId="1CFF688D" wp14:textId="77777777">
      <w:pPr>
        <w:pStyle w:val="Indent2"/>
      </w:pPr>
      <w:r>
        <w:t xml:space="preserve">The Contractor may not </w:t>
      </w:r>
      <w:r w:rsidR="00F24393">
        <w:t xml:space="preserve">assign or otherwise deal with the whole or </w:t>
      </w:r>
      <w:r w:rsidRPr="006E080F" w:rsidR="00F24393">
        <w:t xml:space="preserve">any part of </w:t>
      </w:r>
      <w:r w:rsidRPr="006E080F" w:rsidR="00DF1225">
        <w:t>this Agreement</w:t>
      </w:r>
      <w:r w:rsidRPr="006E080F" w:rsidR="009D1D72">
        <w:t xml:space="preserve"> </w:t>
      </w:r>
      <w:r w:rsidRPr="006E080F" w:rsidR="00F24393">
        <w:t xml:space="preserve">except with the prior written consent of the </w:t>
      </w:r>
      <w:r w:rsidRPr="006E080F">
        <w:t xml:space="preserve">PHN.  The PHN may assign </w:t>
      </w:r>
      <w:r w:rsidRPr="006E080F" w:rsidR="00DF1225">
        <w:t>this Agreement</w:t>
      </w:r>
      <w:r w:rsidRPr="006E080F" w:rsidR="009D1D72">
        <w:t xml:space="preserve"> </w:t>
      </w:r>
      <w:r w:rsidRPr="006E080F">
        <w:t>by giving w</w:t>
      </w:r>
      <w:r w:rsidR="00C5501F">
        <w:t>ritten notice to the Contractor</w:t>
      </w:r>
      <w:r w:rsidRPr="006E080F" w:rsidR="00F24393">
        <w:t>.</w:t>
      </w:r>
    </w:p>
    <w:p xmlns:wp14="http://schemas.microsoft.com/office/word/2010/wordml" w:rsidRPr="006E080F" w:rsidR="002F27D3" w:rsidP="00253E01" w:rsidRDefault="002F27D3" w14:paraId="74F795F1" wp14:textId="77777777">
      <w:pPr>
        <w:pStyle w:val="Heading1"/>
        <w:jc w:val="both"/>
      </w:pPr>
      <w:bookmarkStart w:name="_Ref424251738" w:id="353"/>
      <w:bookmarkStart w:name="_Toc424287466" w:id="354"/>
      <w:bookmarkStart w:name="_Toc9435857" w:id="355"/>
      <w:bookmarkStart w:name="_Toc9588718" w:id="356"/>
      <w:bookmarkStart w:name="_Toc19875108" w:id="357"/>
      <w:bookmarkStart w:name="_Toc19875897" w:id="358"/>
      <w:bookmarkStart w:name="_Toc19875941" w:id="359"/>
      <w:bookmarkStart w:name="_Toc19876041" w:id="360"/>
      <w:bookmarkStart w:name="_Toc19876091" w:id="361"/>
      <w:bookmarkStart w:name="_Toc19876308" w:id="362"/>
      <w:bookmarkStart w:name="_Toc19876524" w:id="363"/>
      <w:bookmarkStart w:name="_Toc19891572" w:id="364"/>
      <w:bookmarkStart w:name="_Toc21528029" w:id="365"/>
      <w:r w:rsidRPr="006E080F">
        <w:t>General</w:t>
      </w:r>
      <w:bookmarkEnd w:id="353"/>
      <w:bookmarkEnd w:id="354"/>
      <w:bookmarkEnd w:id="355"/>
      <w:bookmarkEnd w:id="356"/>
      <w:bookmarkEnd w:id="357"/>
      <w:bookmarkEnd w:id="358"/>
      <w:bookmarkEnd w:id="359"/>
      <w:bookmarkEnd w:id="360"/>
      <w:bookmarkEnd w:id="361"/>
      <w:bookmarkEnd w:id="362"/>
      <w:bookmarkEnd w:id="363"/>
      <w:bookmarkEnd w:id="364"/>
      <w:bookmarkEnd w:id="365"/>
    </w:p>
    <w:p xmlns:wp14="http://schemas.microsoft.com/office/word/2010/wordml" w:rsidRPr="006E080F" w:rsidR="002F27D3" w:rsidP="00253E01" w:rsidRDefault="002F27D3" w14:paraId="0D78FA0D" wp14:textId="77777777">
      <w:pPr>
        <w:pStyle w:val="Heading2"/>
        <w:keepNext/>
        <w:rPr>
          <w:b/>
        </w:rPr>
      </w:pPr>
      <w:r w:rsidRPr="006E080F">
        <w:rPr>
          <w:b/>
        </w:rPr>
        <w:t>Further assurance</w:t>
      </w:r>
    </w:p>
    <w:p xmlns:wp14="http://schemas.microsoft.com/office/word/2010/wordml" w:rsidRPr="006E080F" w:rsidR="002F27D3" w:rsidP="00253E01" w:rsidRDefault="002F27D3" w14:paraId="189881AB" wp14:textId="77777777">
      <w:pPr>
        <w:pStyle w:val="Indent2"/>
      </w:pPr>
      <w:r w:rsidRPr="006E080F">
        <w:t xml:space="preserve">Each party must promptly at its own cost do all things (including executing and if </w:t>
      </w:r>
      <w:proofErr w:type="gramStart"/>
      <w:r w:rsidRPr="006E080F">
        <w:t>necessary</w:t>
      </w:r>
      <w:proofErr w:type="gramEnd"/>
      <w:r w:rsidRPr="006E080F">
        <w:t xml:space="preserve"> delivering all documents) necessary or desirable to give full effect to </w:t>
      </w:r>
      <w:r w:rsidRPr="006E080F" w:rsidR="009473C1">
        <w:t>this Agreement</w:t>
      </w:r>
      <w:r w:rsidRPr="006E080F">
        <w:t>.</w:t>
      </w:r>
    </w:p>
    <w:p xmlns:wp14="http://schemas.microsoft.com/office/word/2010/wordml" w:rsidRPr="006E080F" w:rsidR="002F27D3" w:rsidP="00253E01" w:rsidRDefault="002F27D3" w14:paraId="585A78B1" wp14:textId="77777777">
      <w:pPr>
        <w:pStyle w:val="Heading2"/>
        <w:keepNext/>
        <w:rPr>
          <w:b/>
        </w:rPr>
      </w:pPr>
      <w:r w:rsidRPr="006E080F">
        <w:rPr>
          <w:b/>
        </w:rPr>
        <w:t>Severability</w:t>
      </w:r>
    </w:p>
    <w:p xmlns:wp14="http://schemas.microsoft.com/office/word/2010/wordml" w:rsidR="002F27D3" w:rsidP="00253E01" w:rsidRDefault="002F27D3" w14:paraId="64488C13" wp14:textId="77777777">
      <w:pPr>
        <w:pStyle w:val="Indent2"/>
      </w:pPr>
      <w:r w:rsidRPr="006E080F">
        <w:t xml:space="preserve">If anything in </w:t>
      </w:r>
      <w:r w:rsidRPr="006E080F" w:rsidR="00DF1225">
        <w:t>this Agreement</w:t>
      </w:r>
      <w:r w:rsidRPr="006E080F" w:rsidR="009D1D72">
        <w:t xml:space="preserve"> </w:t>
      </w:r>
      <w:r w:rsidRPr="006E080F">
        <w:t xml:space="preserve">is unenforceable, illegal or void then it is </w:t>
      </w:r>
      <w:proofErr w:type="gramStart"/>
      <w:r w:rsidRPr="006E080F">
        <w:t>severed</w:t>
      </w:r>
      <w:proofErr w:type="gramEnd"/>
      <w:r w:rsidRPr="006E080F">
        <w:t xml:space="preserve"> and the rest of </w:t>
      </w:r>
      <w:r w:rsidRPr="006E080F" w:rsidR="00BF2A32">
        <w:t xml:space="preserve">this Agreement </w:t>
      </w:r>
      <w:r w:rsidRPr="006E080F">
        <w:t>remains in force.</w:t>
      </w:r>
    </w:p>
    <w:p xmlns:wp14="http://schemas.microsoft.com/office/word/2010/wordml" w:rsidRPr="009D5A35" w:rsidR="002F27D3" w:rsidP="00253E01" w:rsidRDefault="002F27D3" w14:paraId="1169D69C" wp14:textId="77777777">
      <w:pPr>
        <w:pStyle w:val="Heading2"/>
        <w:keepNext/>
        <w:rPr>
          <w:b/>
        </w:rPr>
      </w:pPr>
      <w:r w:rsidRPr="009D5A35">
        <w:rPr>
          <w:b/>
        </w:rPr>
        <w:t>Counterparts</w:t>
      </w:r>
    </w:p>
    <w:p xmlns:wp14="http://schemas.microsoft.com/office/word/2010/wordml" w:rsidRPr="006E080F" w:rsidR="002F27D3" w:rsidP="00253E01" w:rsidRDefault="009473C1" w14:paraId="49EBF7A8" wp14:textId="77777777">
      <w:pPr>
        <w:pStyle w:val="Indent2"/>
      </w:pPr>
      <w:r w:rsidRPr="006E080F">
        <w:t>This Agreement</w:t>
      </w:r>
      <w:r w:rsidRPr="006E080F" w:rsidR="009D1D72">
        <w:t xml:space="preserve"> </w:t>
      </w:r>
      <w:r w:rsidRPr="006E080F" w:rsidR="002F27D3">
        <w:t>may be executed in counterparts. All executed counterparts constitute one document.</w:t>
      </w:r>
    </w:p>
    <w:p xmlns:wp14="http://schemas.microsoft.com/office/word/2010/wordml" w:rsidRPr="006E080F" w:rsidR="002F27D3" w:rsidP="00253E01" w:rsidRDefault="002F27D3" w14:paraId="30EED8A1" wp14:textId="77777777">
      <w:pPr>
        <w:pStyle w:val="Heading2"/>
        <w:keepNext/>
        <w:rPr>
          <w:b/>
        </w:rPr>
      </w:pPr>
      <w:r w:rsidRPr="006E080F">
        <w:rPr>
          <w:b/>
        </w:rPr>
        <w:t xml:space="preserve">Entire understanding </w:t>
      </w:r>
    </w:p>
    <w:p xmlns:wp14="http://schemas.microsoft.com/office/word/2010/wordml" w:rsidRPr="006E080F" w:rsidR="002F27D3" w:rsidP="00253E01" w:rsidRDefault="00DF1225" w14:paraId="3BD2044D" wp14:textId="77777777">
      <w:pPr>
        <w:pStyle w:val="Indent2"/>
      </w:pPr>
      <w:r w:rsidRPr="006E080F">
        <w:t>This Agreement</w:t>
      </w:r>
      <w:r w:rsidRPr="006E080F" w:rsidR="002F27D3">
        <w:t>:</w:t>
      </w:r>
    </w:p>
    <w:p xmlns:wp14="http://schemas.microsoft.com/office/word/2010/wordml" w:rsidRPr="006E080F" w:rsidR="002F27D3" w:rsidP="00253E01" w:rsidRDefault="00DF1225" w14:paraId="3B0A3895" wp14:textId="77777777">
      <w:pPr>
        <w:pStyle w:val="Heading3"/>
      </w:pPr>
      <w:r w:rsidRPr="006E080F">
        <w:t xml:space="preserve">is </w:t>
      </w:r>
      <w:r w:rsidRPr="006E080F" w:rsidR="002F27D3">
        <w:t xml:space="preserve">the entire agreement and understanding between the parties on everything connected with the subject matter of </w:t>
      </w:r>
      <w:r w:rsidRPr="006E080F">
        <w:t>this Agreement</w:t>
      </w:r>
      <w:r w:rsidRPr="006E080F" w:rsidR="002F27D3">
        <w:t>; and</w:t>
      </w:r>
    </w:p>
    <w:p xmlns:wp14="http://schemas.microsoft.com/office/word/2010/wordml" w:rsidRPr="006E080F" w:rsidR="002F27D3" w:rsidP="00253E01" w:rsidRDefault="002F27D3" w14:paraId="300D901B" wp14:textId="77777777">
      <w:pPr>
        <w:pStyle w:val="Heading3"/>
      </w:pPr>
      <w:r w:rsidRPr="006E080F">
        <w:t>supersedes any prior agreement or understanding on anything connected with that subject matter</w:t>
      </w:r>
      <w:r w:rsidRPr="006E080F" w:rsidR="003D0D7E">
        <w:t xml:space="preserve"> in respect of the Term</w:t>
      </w:r>
      <w:r w:rsidRPr="006E080F">
        <w:t>.</w:t>
      </w:r>
    </w:p>
    <w:p xmlns:wp14="http://schemas.microsoft.com/office/word/2010/wordml" w:rsidRPr="006E080F" w:rsidR="002F27D3" w:rsidP="00253E01" w:rsidRDefault="002F27D3" w14:paraId="164A0D0C" wp14:textId="77777777">
      <w:pPr>
        <w:pStyle w:val="Heading2"/>
        <w:keepNext/>
        <w:rPr>
          <w:b/>
        </w:rPr>
      </w:pPr>
      <w:r w:rsidRPr="006E080F">
        <w:rPr>
          <w:b/>
        </w:rPr>
        <w:t>Amendment</w:t>
      </w:r>
    </w:p>
    <w:p xmlns:wp14="http://schemas.microsoft.com/office/word/2010/wordml" w:rsidRPr="006E080F" w:rsidR="002F27D3" w:rsidP="00253E01" w:rsidRDefault="002F27D3" w14:paraId="2E7FA196" wp14:textId="77777777">
      <w:pPr>
        <w:pStyle w:val="Indent2"/>
      </w:pPr>
      <w:r w:rsidRPr="006E080F">
        <w:t>Subject to clause</w:t>
      </w:r>
      <w:r w:rsidRPr="006E080F" w:rsidR="00A11FB5">
        <w:t>s</w:t>
      </w:r>
      <w:r w:rsidRPr="006E080F">
        <w:t> </w:t>
      </w:r>
      <w:r w:rsidRPr="006E080F" w:rsidR="00A11FB5">
        <w:fldChar w:fldCharType="begin"/>
      </w:r>
      <w:r w:rsidRPr="006E080F" w:rsidR="00A11FB5">
        <w:instrText xml:space="preserve"> REF _Ref423009085 \r \h </w:instrText>
      </w:r>
      <w:r w:rsidR="006E080F">
        <w:instrText xml:space="preserve"> \* MERGEFORMAT </w:instrText>
      </w:r>
      <w:r w:rsidRPr="006E080F" w:rsidR="00A11FB5">
        <w:fldChar w:fldCharType="separate"/>
      </w:r>
      <w:r w:rsidR="004B18ED">
        <w:t>3.3</w:t>
      </w:r>
      <w:r w:rsidRPr="006E080F" w:rsidR="00A11FB5">
        <w:fldChar w:fldCharType="end"/>
      </w:r>
      <w:r w:rsidRPr="006E080F" w:rsidR="00A11FB5">
        <w:t xml:space="preserve"> and </w:t>
      </w:r>
      <w:r w:rsidRPr="006E080F" w:rsidR="00A11FB5">
        <w:fldChar w:fldCharType="begin"/>
      </w:r>
      <w:r w:rsidRPr="006E080F" w:rsidR="00A11FB5">
        <w:instrText xml:space="preserve"> REF _Ref424246745 \r \h </w:instrText>
      </w:r>
      <w:r w:rsidR="006E080F">
        <w:instrText xml:space="preserve"> \* MERGEFORMAT </w:instrText>
      </w:r>
      <w:r w:rsidRPr="006E080F" w:rsidR="00A11FB5">
        <w:fldChar w:fldCharType="separate"/>
      </w:r>
      <w:r w:rsidR="004B18ED">
        <w:t>11</w:t>
      </w:r>
      <w:r w:rsidRPr="006E080F" w:rsidR="00A11FB5">
        <w:fldChar w:fldCharType="end"/>
      </w:r>
      <w:r w:rsidRPr="006E080F">
        <w:t xml:space="preserve">, an amendment to </w:t>
      </w:r>
      <w:r w:rsidRPr="006E080F" w:rsidR="00DF1225">
        <w:t>this Agreement</w:t>
      </w:r>
      <w:r w:rsidRPr="006E080F" w:rsidR="009D1D72">
        <w:t xml:space="preserve"> </w:t>
      </w:r>
      <w:r w:rsidRPr="006E080F" w:rsidR="008E3A1E">
        <w:t xml:space="preserve">must be </w:t>
      </w:r>
      <w:r w:rsidRPr="006E080F">
        <w:t>in writing and signed by the parties.</w:t>
      </w:r>
    </w:p>
    <w:p xmlns:wp14="http://schemas.microsoft.com/office/word/2010/wordml" w:rsidRPr="006E080F" w:rsidR="002F27D3" w:rsidP="00253E01" w:rsidRDefault="00F24DC9" w14:paraId="06E3165C" wp14:textId="77777777">
      <w:pPr>
        <w:pStyle w:val="Heading2"/>
        <w:keepNext/>
        <w:rPr>
          <w:b/>
        </w:rPr>
      </w:pPr>
      <w:r w:rsidRPr="006E080F">
        <w:rPr>
          <w:b/>
        </w:rPr>
        <w:t>Waiver</w:t>
      </w:r>
    </w:p>
    <w:p xmlns:wp14="http://schemas.microsoft.com/office/word/2010/wordml" w:rsidRPr="006E080F" w:rsidR="00FF1E8A" w:rsidP="00253E01" w:rsidRDefault="00FF1E8A" w14:paraId="5D5F864A" wp14:textId="77777777">
      <w:pPr>
        <w:pStyle w:val="Indent2"/>
      </w:pPr>
      <w:r w:rsidRPr="006E080F">
        <w:t>No waiver of any right of a party to this Agreement will be effective unless it is in writing and signed by that party.  A single or partial exercise or waiver of a right under this Agreement does not prevent any other exercise of that right or the exercise of any other right.</w:t>
      </w:r>
    </w:p>
    <w:p xmlns:wp14="http://schemas.microsoft.com/office/word/2010/wordml" w:rsidRPr="006E080F" w:rsidR="002F27D3" w:rsidP="00253E01" w:rsidRDefault="002F27D3" w14:paraId="71217BEE" wp14:textId="77777777">
      <w:pPr>
        <w:pStyle w:val="Heading2"/>
        <w:keepNext/>
        <w:rPr>
          <w:b/>
        </w:rPr>
      </w:pPr>
      <w:r w:rsidRPr="006E080F">
        <w:rPr>
          <w:b/>
        </w:rPr>
        <w:t>Costs and outlays</w:t>
      </w:r>
    </w:p>
    <w:p xmlns:wp14="http://schemas.microsoft.com/office/word/2010/wordml" w:rsidR="002F27D3" w:rsidP="00253E01" w:rsidRDefault="002F27D3" w14:paraId="39232003" wp14:textId="77777777">
      <w:pPr>
        <w:pStyle w:val="Indent2"/>
      </w:pPr>
      <w:r w:rsidRPr="006E080F">
        <w:t xml:space="preserve">Each party must pay its own costs </w:t>
      </w:r>
      <w:r w:rsidRPr="006E080F" w:rsidR="00FF1E8A">
        <w:t xml:space="preserve">to negotiate, prepare and execute </w:t>
      </w:r>
      <w:r w:rsidRPr="006E080F" w:rsidR="009473C1">
        <w:t>this Agreement</w:t>
      </w:r>
      <w:r w:rsidRPr="006E080F">
        <w:t>.</w:t>
      </w:r>
      <w:r>
        <w:t xml:space="preserve"> </w:t>
      </w:r>
    </w:p>
    <w:p xmlns:wp14="http://schemas.microsoft.com/office/word/2010/wordml" w:rsidRPr="009D5A35" w:rsidR="002F27D3" w:rsidP="00253E01" w:rsidRDefault="002F27D3" w14:paraId="48EEC68D" wp14:textId="77777777">
      <w:pPr>
        <w:pStyle w:val="Heading2"/>
        <w:keepNext/>
        <w:rPr>
          <w:b/>
        </w:rPr>
      </w:pPr>
      <w:bookmarkStart w:name="_Ref423008765" w:id="366"/>
      <w:r w:rsidRPr="009D5A35">
        <w:rPr>
          <w:b/>
        </w:rPr>
        <w:t>Notices</w:t>
      </w:r>
      <w:bookmarkEnd w:id="366"/>
    </w:p>
    <w:p xmlns:wp14="http://schemas.microsoft.com/office/word/2010/wordml" w:rsidRPr="006E080F" w:rsidR="002F27D3" w:rsidP="00253E01" w:rsidRDefault="002F27D3" w14:paraId="01901784" wp14:textId="77777777">
      <w:pPr>
        <w:pStyle w:val="Heading3"/>
      </w:pPr>
      <w:bookmarkStart w:name="_Ref423010745" w:id="367"/>
      <w:r>
        <w:t xml:space="preserve">A notice or other communication connected with </w:t>
      </w:r>
      <w:r w:rsidRPr="006E080F" w:rsidR="00DF1225">
        <w:t>this Agreement</w:t>
      </w:r>
      <w:r w:rsidRPr="006E080F" w:rsidR="009D1D72">
        <w:t xml:space="preserve"> </w:t>
      </w:r>
      <w:r w:rsidRPr="006E080F">
        <w:t>(</w:t>
      </w:r>
      <w:r w:rsidRPr="006E080F" w:rsidR="009D1D72">
        <w:t>“</w:t>
      </w:r>
      <w:r w:rsidRPr="006E080F">
        <w:rPr>
          <w:b/>
        </w:rPr>
        <w:t>Notice</w:t>
      </w:r>
      <w:r w:rsidRPr="006E080F" w:rsidR="009D1D72">
        <w:t>”</w:t>
      </w:r>
      <w:r w:rsidRPr="006E080F">
        <w:t xml:space="preserve">) shall be deemed to have been duly given or served if it is in writing, signed by or on behalf of a party and addressed to the contact person set out in </w:t>
      </w:r>
      <w:r w:rsidR="00335980">
        <w:t>Item 9</w:t>
      </w:r>
      <w:r w:rsidRPr="006E080F">
        <w:t xml:space="preserve">, and is either delivered by hand, posted, by email or facsimile to the </w:t>
      </w:r>
      <w:r w:rsidR="004671D0">
        <w:t>address</w:t>
      </w:r>
      <w:r w:rsidRPr="006E080F">
        <w:t xml:space="preserve"> set out </w:t>
      </w:r>
      <w:r w:rsidRPr="006E080F" w:rsidR="004671D0">
        <w:t xml:space="preserve">in </w:t>
      </w:r>
      <w:r w:rsidR="004671D0">
        <w:t xml:space="preserve">Item 9 </w:t>
      </w:r>
      <w:r w:rsidRPr="006E080F">
        <w:t>or such other address as may be notified in writing from time to time.</w:t>
      </w:r>
      <w:bookmarkEnd w:id="367"/>
      <w:r w:rsidRPr="006E080F">
        <w:t xml:space="preserve"> </w:t>
      </w:r>
    </w:p>
    <w:p xmlns:wp14="http://schemas.microsoft.com/office/word/2010/wordml" w:rsidRPr="006E080F" w:rsidR="002F27D3" w:rsidP="00253E01" w:rsidRDefault="002F27D3" w14:paraId="3C907420" wp14:textId="77777777">
      <w:pPr>
        <w:pStyle w:val="Heading3"/>
        <w:keepNext/>
      </w:pPr>
      <w:r w:rsidRPr="006E080F">
        <w:lastRenderedPageBreak/>
        <w:t>A Notice given in accordance with clause</w:t>
      </w:r>
      <w:r w:rsidRPr="006E080F" w:rsidR="00E60699">
        <w:t> </w:t>
      </w:r>
      <w:r w:rsidRPr="006E080F">
        <w:fldChar w:fldCharType="begin"/>
      </w:r>
      <w:r w:rsidRPr="006E080F">
        <w:instrText xml:space="preserve"> REF _Ref423010745 \w \h </w:instrText>
      </w:r>
      <w:r w:rsidR="006E080F">
        <w:instrText xml:space="preserve"> \* MERGEFORMAT </w:instrText>
      </w:r>
      <w:r w:rsidRPr="006E080F">
        <w:fldChar w:fldCharType="separate"/>
      </w:r>
      <w:r w:rsidR="004B18ED">
        <w:t>18.8(a)</w:t>
      </w:r>
      <w:r w:rsidRPr="006E080F">
        <w:fldChar w:fldCharType="end"/>
      </w:r>
      <w:r w:rsidRPr="006E080F">
        <w:t xml:space="preserve"> is taken to be received:</w:t>
      </w:r>
    </w:p>
    <w:p xmlns:wp14="http://schemas.microsoft.com/office/word/2010/wordml" w:rsidRPr="006E080F" w:rsidR="002F27D3" w:rsidP="00253E01" w:rsidRDefault="002F27D3" w14:paraId="0F16F563" wp14:textId="77777777">
      <w:pPr>
        <w:pStyle w:val="Heading4"/>
      </w:pPr>
      <w:r w:rsidRPr="006E080F">
        <w:t xml:space="preserve">if sent by post, on the </w:t>
      </w:r>
      <w:r w:rsidRPr="006E080F" w:rsidR="00D467F4">
        <w:t>sixth</w:t>
      </w:r>
      <w:r w:rsidRPr="006E080F">
        <w:t xml:space="preserve"> Busines</w:t>
      </w:r>
      <w:r w:rsidRPr="006E080F" w:rsidR="00D467F4">
        <w:t>s Day after the date of posting;</w:t>
      </w:r>
    </w:p>
    <w:p xmlns:wp14="http://schemas.microsoft.com/office/word/2010/wordml" w:rsidRPr="006E080F" w:rsidR="002F27D3" w:rsidP="00253E01" w:rsidRDefault="002F27D3" w14:paraId="169F1FFA" wp14:textId="77777777">
      <w:pPr>
        <w:pStyle w:val="Heading4"/>
      </w:pPr>
      <w:r w:rsidRPr="006E080F">
        <w:t>if sent by facsimile, when the sender</w:t>
      </w:r>
      <w:r w:rsidRPr="006E080F" w:rsidR="00B272D6">
        <w:t>’</w:t>
      </w:r>
      <w:r w:rsidRPr="006E080F">
        <w:t>s facsimile machine generates a message confirming successful transmission; or</w:t>
      </w:r>
    </w:p>
    <w:p xmlns:wp14="http://schemas.microsoft.com/office/word/2010/wordml" w:rsidRPr="006E080F" w:rsidR="002F27D3" w:rsidP="00253E01" w:rsidRDefault="002F27D3" w14:paraId="1D99900A" wp14:textId="77777777">
      <w:pPr>
        <w:pStyle w:val="Heading4"/>
      </w:pPr>
      <w:r w:rsidRPr="006E080F">
        <w:t>if sent by email, the date Notice was sent, unless the sender receives an email message stating that the Notice could not be delivered,</w:t>
      </w:r>
    </w:p>
    <w:p xmlns:wp14="http://schemas.microsoft.com/office/word/2010/wordml" w:rsidRPr="006E080F" w:rsidR="002F27D3" w:rsidP="00253E01" w:rsidRDefault="002F27D3" w14:paraId="71F33B62" wp14:textId="77777777">
      <w:pPr>
        <w:pStyle w:val="Indent3"/>
      </w:pPr>
      <w:r w:rsidRPr="006E080F">
        <w:t>but if the Notice is given after 5.00pm on a Business Day or not on a Business Day, the Notice is taken to be received at 9.00am on the next Business Day.</w:t>
      </w:r>
    </w:p>
    <w:p xmlns:wp14="http://schemas.microsoft.com/office/word/2010/wordml" w:rsidRPr="006E080F" w:rsidR="002F27D3" w:rsidP="00253E01" w:rsidRDefault="002F27D3" w14:paraId="1170E86A" wp14:textId="77777777">
      <w:pPr>
        <w:pStyle w:val="Heading2"/>
        <w:keepNext/>
        <w:rPr>
          <w:b/>
        </w:rPr>
      </w:pPr>
      <w:r w:rsidRPr="006E080F">
        <w:rPr>
          <w:b/>
        </w:rPr>
        <w:t>Governing law and jurisdiction</w:t>
      </w:r>
    </w:p>
    <w:p xmlns:wp14="http://schemas.microsoft.com/office/word/2010/wordml" w:rsidR="002F27D3" w:rsidP="00253E01" w:rsidRDefault="002F27D3" w14:paraId="00FF2D77" wp14:textId="77777777">
      <w:pPr>
        <w:pStyle w:val="Indent2"/>
      </w:pPr>
      <w:r w:rsidRPr="006E080F">
        <w:t xml:space="preserve">The law of the </w:t>
      </w:r>
      <w:r w:rsidRPr="006E080F" w:rsidR="00FF1E8A">
        <w:t xml:space="preserve">State of Victoria </w:t>
      </w:r>
      <w:r w:rsidRPr="006E080F">
        <w:t xml:space="preserve">governs </w:t>
      </w:r>
      <w:r w:rsidRPr="006E080F" w:rsidR="009473C1">
        <w:t>this Agreement</w:t>
      </w:r>
      <w:r w:rsidRPr="006E080F" w:rsidR="009D1D72">
        <w:t xml:space="preserve">, </w:t>
      </w:r>
      <w:r w:rsidRPr="006E080F">
        <w:t>and the</w:t>
      </w:r>
      <w:r>
        <w:t xml:space="preserve"> parties submit to the non-exclusive jurisdiction of the courts of the </w:t>
      </w:r>
      <w:r w:rsidR="00FF1E8A">
        <w:t xml:space="preserve">State of Victoria </w:t>
      </w:r>
      <w:r>
        <w:t>and any courts of appeal from those courts.</w:t>
      </w:r>
    </w:p>
    <w:p xmlns:wp14="http://schemas.microsoft.com/office/word/2010/wordml" w:rsidRPr="009D5A35" w:rsidR="002F27D3" w:rsidP="00253E01" w:rsidRDefault="00CA0617" w14:paraId="7AACFAEC" wp14:textId="77777777">
      <w:pPr>
        <w:pStyle w:val="Heading2"/>
        <w:keepNext/>
        <w:rPr>
          <w:b/>
        </w:rPr>
      </w:pPr>
      <w:r>
        <w:rPr>
          <w:b/>
        </w:rPr>
        <w:t xml:space="preserve"> </w:t>
      </w:r>
      <w:r w:rsidRPr="009D5A35" w:rsidR="002F27D3">
        <w:rPr>
          <w:b/>
        </w:rPr>
        <w:t>Survival</w:t>
      </w:r>
    </w:p>
    <w:p xmlns:wp14="http://schemas.microsoft.com/office/word/2010/wordml" w:rsidRPr="006E080F" w:rsidR="002F27D3" w:rsidP="00253E01" w:rsidRDefault="002F27D3" w14:paraId="4656CDC6" wp14:textId="77777777">
      <w:pPr>
        <w:pStyle w:val="Indent2"/>
      </w:pPr>
      <w:r>
        <w:t xml:space="preserve">The </w:t>
      </w:r>
      <w:r w:rsidRPr="006E080F">
        <w:t>obligations of the Contractor under clauses </w:t>
      </w:r>
      <w:r w:rsidRPr="006E080F" w:rsidR="00FB2BCB">
        <w:fldChar w:fldCharType="begin"/>
      </w:r>
      <w:r w:rsidRPr="006E080F" w:rsidR="00FB2BCB">
        <w:instrText xml:space="preserve"> REF _Ref423009649 \w \h </w:instrText>
      </w:r>
      <w:r w:rsidR="006E080F">
        <w:instrText xml:space="preserve"> \* MERGEFORMAT </w:instrText>
      </w:r>
      <w:r w:rsidRPr="006E080F" w:rsidR="00FB2BCB">
        <w:fldChar w:fldCharType="separate"/>
      </w:r>
      <w:r w:rsidR="004B18ED">
        <w:t>6</w:t>
      </w:r>
      <w:r w:rsidRPr="006E080F" w:rsidR="00FB2BCB">
        <w:fldChar w:fldCharType="end"/>
      </w:r>
      <w:r w:rsidRPr="006E080F" w:rsidR="00FB2BCB">
        <w:t xml:space="preserve">, </w:t>
      </w:r>
      <w:r w:rsidRPr="006E080F" w:rsidR="00FB2BCB">
        <w:fldChar w:fldCharType="begin"/>
      </w:r>
      <w:r w:rsidRPr="006E080F" w:rsidR="00FB2BCB">
        <w:instrText xml:space="preserve"> REF _Ref423010863 \w \h </w:instrText>
      </w:r>
      <w:r w:rsidR="006E080F">
        <w:instrText xml:space="preserve"> \* MERGEFORMAT </w:instrText>
      </w:r>
      <w:r w:rsidRPr="006E080F" w:rsidR="00FB2BCB">
        <w:fldChar w:fldCharType="separate"/>
      </w:r>
      <w:r w:rsidR="004B18ED">
        <w:t>8</w:t>
      </w:r>
      <w:r w:rsidRPr="006E080F" w:rsidR="00FB2BCB">
        <w:fldChar w:fldCharType="end"/>
      </w:r>
      <w:r w:rsidRPr="006E080F" w:rsidR="00FB2BCB">
        <w:t xml:space="preserve">, </w:t>
      </w:r>
      <w:r w:rsidRPr="006E080F" w:rsidR="00FB2BCB">
        <w:fldChar w:fldCharType="begin"/>
      </w:r>
      <w:r w:rsidRPr="006E080F" w:rsidR="00FB2BCB">
        <w:instrText xml:space="preserve"> REF _Ref424249868 \w \h </w:instrText>
      </w:r>
      <w:r w:rsidR="006E080F">
        <w:instrText xml:space="preserve"> \* MERGEFORMAT </w:instrText>
      </w:r>
      <w:r w:rsidRPr="006E080F" w:rsidR="00FB2BCB">
        <w:fldChar w:fldCharType="separate"/>
      </w:r>
      <w:r w:rsidR="004B18ED">
        <w:t>9</w:t>
      </w:r>
      <w:r w:rsidRPr="006E080F" w:rsidR="00FB2BCB">
        <w:fldChar w:fldCharType="end"/>
      </w:r>
      <w:r w:rsidRPr="006E080F" w:rsidR="00FB2BCB">
        <w:t xml:space="preserve">, </w:t>
      </w:r>
      <w:r w:rsidRPr="006E080F" w:rsidR="00FB2BCB">
        <w:fldChar w:fldCharType="begin"/>
      </w:r>
      <w:r w:rsidRPr="006E080F" w:rsidR="00FB2BCB">
        <w:instrText xml:space="preserve"> REF _Ref424244716 \w \h </w:instrText>
      </w:r>
      <w:r w:rsidR="006E080F">
        <w:instrText xml:space="preserve"> \* MERGEFORMAT </w:instrText>
      </w:r>
      <w:r w:rsidRPr="006E080F" w:rsidR="00FB2BCB">
        <w:fldChar w:fldCharType="separate"/>
      </w:r>
      <w:r w:rsidR="004B18ED">
        <w:t>11</w:t>
      </w:r>
      <w:r w:rsidRPr="006E080F" w:rsidR="00FB2BCB">
        <w:fldChar w:fldCharType="end"/>
      </w:r>
      <w:r w:rsidRPr="006E080F" w:rsidR="00FB2BCB">
        <w:t xml:space="preserve">, </w:t>
      </w:r>
      <w:r w:rsidRPr="006E080F" w:rsidR="00FB2BCB">
        <w:fldChar w:fldCharType="begin"/>
      </w:r>
      <w:r w:rsidRPr="006E080F" w:rsidR="00FB2BCB">
        <w:instrText xml:space="preserve"> REF _Ref423430745 \w \h </w:instrText>
      </w:r>
      <w:r w:rsidR="006E080F">
        <w:instrText xml:space="preserve"> \* MERGEFORMAT </w:instrText>
      </w:r>
      <w:r w:rsidRPr="006E080F" w:rsidR="00FB2BCB">
        <w:fldChar w:fldCharType="separate"/>
      </w:r>
      <w:r w:rsidR="004B18ED">
        <w:t>12</w:t>
      </w:r>
      <w:r w:rsidRPr="006E080F" w:rsidR="00FB2BCB">
        <w:fldChar w:fldCharType="end"/>
      </w:r>
      <w:r w:rsidRPr="006E080F" w:rsidR="00FB2BCB">
        <w:t xml:space="preserve"> and </w:t>
      </w:r>
      <w:r w:rsidRPr="006E080F" w:rsidR="00FB2BCB">
        <w:fldChar w:fldCharType="begin"/>
      </w:r>
      <w:r w:rsidRPr="006E080F" w:rsidR="00FB2BCB">
        <w:instrText xml:space="preserve"> REF _Ref424249875 \w \h </w:instrText>
      </w:r>
      <w:r w:rsidR="006E080F">
        <w:instrText xml:space="preserve"> \* MERGEFORMAT </w:instrText>
      </w:r>
      <w:r w:rsidRPr="006E080F" w:rsidR="00FB2BCB">
        <w:fldChar w:fldCharType="separate"/>
      </w:r>
      <w:r w:rsidR="004B18ED">
        <w:t>14</w:t>
      </w:r>
      <w:r w:rsidRPr="006E080F" w:rsidR="00FB2BCB">
        <w:fldChar w:fldCharType="end"/>
      </w:r>
      <w:r w:rsidRPr="006E080F" w:rsidR="00FB2BCB">
        <w:t xml:space="preserve"> </w:t>
      </w:r>
      <w:r w:rsidRPr="006E080F">
        <w:t xml:space="preserve">survive the expiry or termination of </w:t>
      </w:r>
      <w:r w:rsidRPr="006E080F" w:rsidR="009473C1">
        <w:t>this Agreement</w:t>
      </w:r>
      <w:r w:rsidRPr="006E080F">
        <w:t>.</w:t>
      </w:r>
    </w:p>
    <w:p xmlns:wp14="http://schemas.microsoft.com/office/word/2010/wordml" w:rsidRPr="006E080F" w:rsidR="00665E80" w:rsidP="00253E01" w:rsidRDefault="00665E80" w14:paraId="20CDA65F" wp14:textId="77777777">
      <w:pPr>
        <w:pStyle w:val="Heading1"/>
        <w:jc w:val="both"/>
      </w:pPr>
      <w:bookmarkStart w:name="_Toc9435858" w:id="368"/>
      <w:bookmarkStart w:name="_Toc9588719" w:id="369"/>
      <w:bookmarkStart w:name="_Toc19875109" w:id="370"/>
      <w:bookmarkStart w:name="_Toc19875898" w:id="371"/>
      <w:bookmarkStart w:name="_Toc19875942" w:id="372"/>
      <w:bookmarkStart w:name="_Toc19876042" w:id="373"/>
      <w:bookmarkStart w:name="_Toc19876092" w:id="374"/>
      <w:bookmarkStart w:name="_Toc19876309" w:id="375"/>
      <w:bookmarkStart w:name="_Toc19876525" w:id="376"/>
      <w:bookmarkStart w:name="_Toc19891573" w:id="377"/>
      <w:bookmarkStart w:name="_Toc21528030" w:id="378"/>
      <w:bookmarkStart w:name="_Ref424251736" w:id="379"/>
      <w:bookmarkStart w:name="_Toc424287450" w:id="380"/>
      <w:r w:rsidRPr="006E080F">
        <w:t>Definitions</w:t>
      </w:r>
      <w:bookmarkEnd w:id="368"/>
      <w:bookmarkEnd w:id="369"/>
      <w:bookmarkEnd w:id="370"/>
      <w:bookmarkEnd w:id="371"/>
      <w:bookmarkEnd w:id="372"/>
      <w:bookmarkEnd w:id="373"/>
      <w:bookmarkEnd w:id="374"/>
      <w:bookmarkEnd w:id="375"/>
      <w:bookmarkEnd w:id="376"/>
      <w:bookmarkEnd w:id="377"/>
      <w:bookmarkEnd w:id="378"/>
      <w:r w:rsidRPr="006E080F">
        <w:t xml:space="preserve"> </w:t>
      </w:r>
      <w:bookmarkEnd w:id="379"/>
      <w:bookmarkEnd w:id="380"/>
    </w:p>
    <w:p xmlns:wp14="http://schemas.microsoft.com/office/word/2010/wordml" w:rsidRPr="006E080F" w:rsidR="00665E80" w:rsidP="00253E01" w:rsidRDefault="00665E80" w14:paraId="62DB0E5A" wp14:textId="77777777">
      <w:pPr>
        <w:pStyle w:val="Indent1"/>
      </w:pPr>
      <w:r w:rsidRPr="006E080F">
        <w:t xml:space="preserve">In </w:t>
      </w:r>
      <w:r w:rsidRPr="006E080F" w:rsidR="009473C1">
        <w:t>this Agreement</w:t>
      </w:r>
      <w:r w:rsidRPr="006E080F">
        <w:t>:</w:t>
      </w:r>
    </w:p>
    <w:p xmlns:wp14="http://schemas.microsoft.com/office/word/2010/wordml" w:rsidRPr="006E080F" w:rsidR="00C27FF5" w:rsidP="00253E01" w:rsidRDefault="00C27FF5" w14:paraId="66B9FBD2" wp14:textId="77777777">
      <w:pPr>
        <w:pStyle w:val="Indent1"/>
      </w:pPr>
      <w:r w:rsidRPr="006E080F">
        <w:t>“</w:t>
      </w:r>
      <w:r w:rsidRPr="006E080F">
        <w:rPr>
          <w:b/>
        </w:rPr>
        <w:t>Acknowledgment Locations</w:t>
      </w:r>
      <w:r w:rsidRPr="006E080F">
        <w:t>” means:</w:t>
      </w:r>
    </w:p>
    <w:p xmlns:wp14="http://schemas.microsoft.com/office/word/2010/wordml" w:rsidR="00C27FF5" w:rsidP="00253E01" w:rsidRDefault="00C27FF5" w14:paraId="376A287C" wp14:textId="77777777">
      <w:pPr>
        <w:pStyle w:val="Indent1"/>
        <w:ind w:left="567" w:hanging="567"/>
      </w:pPr>
      <w:r w:rsidRPr="006E080F">
        <w:t>(a)</w:t>
      </w:r>
      <w:r w:rsidRPr="006E080F">
        <w:tab/>
      </w:r>
      <w:r w:rsidRPr="006E080F">
        <w:t>publications, promotional</w:t>
      </w:r>
      <w:r>
        <w:t xml:space="preserve"> and advertising materials, public announcements and activities published, made or carried out by or on behalf of the Contractor; and</w:t>
      </w:r>
    </w:p>
    <w:p xmlns:wp14="http://schemas.microsoft.com/office/word/2010/wordml" w:rsidR="00C27FF5" w:rsidP="00253E01" w:rsidRDefault="00C27FF5" w14:paraId="4C3F713C" wp14:textId="77777777">
      <w:pPr>
        <w:pStyle w:val="Indent1"/>
        <w:ind w:left="567" w:hanging="567"/>
      </w:pPr>
      <w:r>
        <w:t>(b)</w:t>
      </w:r>
      <w:r>
        <w:tab/>
      </w:r>
      <w:r>
        <w:t xml:space="preserve">other locations </w:t>
      </w:r>
      <w:r w:rsidRPr="00C27FF5">
        <w:t>nominated from time to time by the PHN or the Department</w:t>
      </w:r>
      <w:r>
        <w:t xml:space="preserve">, </w:t>
      </w:r>
    </w:p>
    <w:p xmlns:wp14="http://schemas.microsoft.com/office/word/2010/wordml" w:rsidR="00C27FF5" w:rsidP="00253E01" w:rsidRDefault="00C27FF5" w14:paraId="294C30E9" wp14:textId="77777777">
      <w:pPr>
        <w:pStyle w:val="Indent1"/>
      </w:pPr>
      <w:r>
        <w:t>which relate to the Services or any products, processes or inventions developed as a result of the Services.</w:t>
      </w:r>
    </w:p>
    <w:p xmlns:wp14="http://schemas.microsoft.com/office/word/2010/wordml" w:rsidR="00665E80" w:rsidP="00253E01" w:rsidRDefault="00665E80" w14:paraId="61F4CB44" wp14:textId="77777777">
      <w:pPr>
        <w:pStyle w:val="Indent1"/>
      </w:pPr>
      <w:r>
        <w:t>“</w:t>
      </w:r>
      <w:r w:rsidRPr="002F27D3">
        <w:rPr>
          <w:b/>
        </w:rPr>
        <w:t>Business Day</w:t>
      </w:r>
      <w:r>
        <w:t>” means a weekday which is not a public or bank holiday in the place where an act is to be performed or a payment is to be made.</w:t>
      </w:r>
    </w:p>
    <w:p xmlns:wp14="http://schemas.microsoft.com/office/word/2010/wordml" w:rsidR="009C52AB" w:rsidP="00253E01" w:rsidRDefault="009C52AB" w14:paraId="628D883F" wp14:textId="77777777">
      <w:pPr>
        <w:pStyle w:val="Indent1"/>
      </w:pPr>
      <w:r w:rsidRPr="00097664">
        <w:t>“</w:t>
      </w:r>
      <w:r w:rsidRPr="00097664">
        <w:rPr>
          <w:b/>
        </w:rPr>
        <w:t>Child</w:t>
      </w:r>
      <w:r w:rsidRPr="00097664">
        <w:t>” means an individual aged under 18 years.</w:t>
      </w:r>
    </w:p>
    <w:p xmlns:wp14="http://schemas.microsoft.com/office/word/2010/wordml" w:rsidR="00665E80" w:rsidP="00253E01" w:rsidRDefault="00665E80" w14:paraId="684FE17D" wp14:textId="77777777">
      <w:pPr>
        <w:pStyle w:val="Indent1"/>
      </w:pPr>
      <w:r>
        <w:t>“</w:t>
      </w:r>
      <w:r w:rsidRPr="002F27D3">
        <w:rPr>
          <w:b/>
        </w:rPr>
        <w:t>Claim</w:t>
      </w:r>
      <w:r>
        <w:t>” includes any claim, proceeding, action, cause of action, demand or suit (including by way of contribution or indemnity), at law or in equity, including for payment of money (including damages) or for an extension of time, including by statute (to the extent permitted by Law), in tort for negligence or otherwise, including negligent misrepresentation or for strict liability, breach or for restitution.</w:t>
      </w:r>
    </w:p>
    <w:p xmlns:wp14="http://schemas.microsoft.com/office/word/2010/wordml" w:rsidRPr="006E080F" w:rsidR="00D12391" w:rsidP="00253E01" w:rsidRDefault="00D12391" w14:paraId="423A0EFA" wp14:textId="77777777">
      <w:pPr>
        <w:pStyle w:val="Indent1"/>
      </w:pPr>
      <w:r w:rsidRPr="006E080F">
        <w:t>“</w:t>
      </w:r>
      <w:r w:rsidRPr="006E080F">
        <w:rPr>
          <w:b/>
        </w:rPr>
        <w:t>Commencement Date</w:t>
      </w:r>
      <w:r w:rsidRPr="006E080F">
        <w:t xml:space="preserve">” means the date specified in </w:t>
      </w:r>
      <w:r w:rsidR="00335980">
        <w:t>Item 2</w:t>
      </w:r>
      <w:r w:rsidRPr="006E080F">
        <w:t>.</w:t>
      </w:r>
    </w:p>
    <w:p xmlns:wp14="http://schemas.microsoft.com/office/word/2010/wordml" w:rsidRPr="006E080F" w:rsidR="00C12A31" w:rsidP="00253E01" w:rsidRDefault="00665E80" w14:paraId="7BA539F4" wp14:textId="77777777">
      <w:pPr>
        <w:pStyle w:val="Indent1"/>
      </w:pPr>
      <w:r w:rsidRPr="006E080F">
        <w:t>“</w:t>
      </w:r>
      <w:r w:rsidRPr="006E080F">
        <w:rPr>
          <w:b/>
        </w:rPr>
        <w:t>Committed</w:t>
      </w:r>
      <w:r w:rsidRPr="006E080F">
        <w:t>” means the Contractor is bound by written contract which identifies the amount and is presently obliged to pay a third party that amount from Payments received by the Contractor under clause </w:t>
      </w:r>
      <w:r w:rsidRPr="006E080F">
        <w:fldChar w:fldCharType="begin"/>
      </w:r>
      <w:r w:rsidRPr="006E080F">
        <w:instrText xml:space="preserve"> REF _Ref423429148 \w \h </w:instrText>
      </w:r>
      <w:r w:rsidRPr="006E080F" w:rsidR="00DC6EBC">
        <w:instrText xml:space="preserve"> \* MERGEFORMAT </w:instrText>
      </w:r>
      <w:r w:rsidRPr="006E080F">
        <w:fldChar w:fldCharType="separate"/>
      </w:r>
      <w:r w:rsidR="004B18ED">
        <w:t>5</w:t>
      </w:r>
      <w:r w:rsidRPr="006E080F">
        <w:fldChar w:fldCharType="end"/>
      </w:r>
      <w:r w:rsidRPr="006E080F">
        <w:t>.</w:t>
      </w:r>
    </w:p>
    <w:p xmlns:wp14="http://schemas.microsoft.com/office/word/2010/wordml" w:rsidRPr="006E080F" w:rsidR="00665E80" w:rsidP="00253E01" w:rsidRDefault="00665E80" w14:paraId="687654A9" wp14:textId="77777777">
      <w:pPr>
        <w:pStyle w:val="Indent1"/>
      </w:pPr>
      <w:r w:rsidRPr="006E080F">
        <w:t>“</w:t>
      </w:r>
      <w:r w:rsidRPr="006E080F">
        <w:rPr>
          <w:b/>
        </w:rPr>
        <w:t>Confidential Information</w:t>
      </w:r>
      <w:r w:rsidRPr="006E080F">
        <w:t xml:space="preserve">” means all information of whatever description, whether in permanently recorded form or not and </w:t>
      </w:r>
      <w:proofErr w:type="gramStart"/>
      <w:r w:rsidRPr="006E080F">
        <w:t>whether or not</w:t>
      </w:r>
      <w:proofErr w:type="gramEnd"/>
      <w:r w:rsidRPr="006E080F">
        <w:t xml:space="preserve"> belonging to a third party, which is: </w:t>
      </w:r>
    </w:p>
    <w:p xmlns:wp14="http://schemas.microsoft.com/office/word/2010/wordml" w:rsidRPr="006E080F" w:rsidR="00665E80" w:rsidP="00253E01" w:rsidRDefault="00900659" w14:paraId="23839374" wp14:textId="77777777">
      <w:pPr>
        <w:pStyle w:val="Indent0"/>
        <w:ind w:left="567" w:hanging="567"/>
      </w:pPr>
      <w:r w:rsidRPr="006E080F">
        <w:t>(a)</w:t>
      </w:r>
      <w:r w:rsidRPr="006E080F">
        <w:tab/>
      </w:r>
      <w:r w:rsidRPr="006E080F" w:rsidR="00665E80">
        <w:t xml:space="preserve">by its nature confidential; </w:t>
      </w:r>
    </w:p>
    <w:p xmlns:wp14="http://schemas.microsoft.com/office/word/2010/wordml" w:rsidRPr="006E080F" w:rsidR="00665E80" w:rsidP="00253E01" w:rsidRDefault="00900659" w14:paraId="181B570E" wp14:textId="77777777">
      <w:pPr>
        <w:pStyle w:val="Indent0"/>
        <w:ind w:left="567" w:hanging="567"/>
      </w:pPr>
      <w:r w:rsidRPr="006E080F">
        <w:lastRenderedPageBreak/>
        <w:t>(b)</w:t>
      </w:r>
      <w:r w:rsidRPr="006E080F">
        <w:tab/>
      </w:r>
      <w:r w:rsidRPr="006E080F" w:rsidR="00665E80">
        <w:t xml:space="preserve">is designated by the </w:t>
      </w:r>
      <w:r w:rsidRPr="006E080F" w:rsidR="00560201">
        <w:t xml:space="preserve">Discloser </w:t>
      </w:r>
      <w:r w:rsidRPr="006E080F" w:rsidR="00665E80">
        <w:t>as confidential</w:t>
      </w:r>
      <w:r w:rsidRPr="006E080F" w:rsidR="00560201">
        <w:t xml:space="preserve"> at or about the time of disclosure to the Recipient</w:t>
      </w:r>
      <w:r w:rsidRPr="006E080F" w:rsidR="00665E80">
        <w:t>; or</w:t>
      </w:r>
    </w:p>
    <w:p xmlns:wp14="http://schemas.microsoft.com/office/word/2010/wordml" w:rsidRPr="006E080F" w:rsidR="00665E80" w:rsidP="00253E01" w:rsidRDefault="00900659" w14:paraId="5EF58790" wp14:textId="77777777">
      <w:pPr>
        <w:pStyle w:val="Indent0"/>
        <w:ind w:left="567" w:hanging="567"/>
      </w:pPr>
      <w:r w:rsidRPr="006E080F">
        <w:t>(c)</w:t>
      </w:r>
      <w:r w:rsidRPr="006E080F">
        <w:tab/>
      </w:r>
      <w:r w:rsidRPr="006E080F" w:rsidR="00560201">
        <w:t>the Recipient</w:t>
      </w:r>
      <w:r w:rsidRPr="006E080F" w:rsidR="00665E80">
        <w:t xml:space="preserve"> knows or ought to know is confidential,</w:t>
      </w:r>
    </w:p>
    <w:p xmlns:wp14="http://schemas.microsoft.com/office/word/2010/wordml" w:rsidRPr="006E080F" w:rsidR="00665E80" w:rsidP="00253E01" w:rsidRDefault="00665E80" w14:paraId="1C9116E0" wp14:textId="77777777">
      <w:pPr>
        <w:pStyle w:val="Indent0"/>
      </w:pPr>
      <w:r w:rsidRPr="006E080F">
        <w:t xml:space="preserve">but does not include information: </w:t>
      </w:r>
    </w:p>
    <w:p xmlns:wp14="http://schemas.microsoft.com/office/word/2010/wordml" w:rsidRPr="006E080F" w:rsidR="00665E80" w:rsidP="00253E01" w:rsidRDefault="00900659" w14:paraId="38E4D798" wp14:textId="77777777">
      <w:pPr>
        <w:pStyle w:val="Indent0"/>
        <w:ind w:left="567" w:hanging="567"/>
      </w:pPr>
      <w:r w:rsidRPr="006E080F">
        <w:t>(d)</w:t>
      </w:r>
      <w:r w:rsidRPr="006E080F">
        <w:tab/>
      </w:r>
      <w:r w:rsidRPr="006E080F" w:rsidR="00665E80">
        <w:t xml:space="preserve">that is independently created or rightfully known by, or in the possession or control of, the </w:t>
      </w:r>
      <w:r w:rsidRPr="006E080F" w:rsidR="00560201">
        <w:t xml:space="preserve">Recipient </w:t>
      </w:r>
      <w:r w:rsidRPr="006E080F" w:rsidR="00665E80">
        <w:t xml:space="preserve">and not subject to an obligation of confidentiality on the </w:t>
      </w:r>
      <w:r w:rsidRPr="006E080F" w:rsidR="00560201">
        <w:t>Recipient</w:t>
      </w:r>
      <w:r w:rsidRPr="006E080F" w:rsidR="00665E80">
        <w:t xml:space="preserve">; </w:t>
      </w:r>
    </w:p>
    <w:p xmlns:wp14="http://schemas.microsoft.com/office/word/2010/wordml" w:rsidR="00665E80" w:rsidP="00253E01" w:rsidRDefault="00900659" w14:paraId="64C98BB2" wp14:textId="77777777">
      <w:pPr>
        <w:pStyle w:val="Indent0"/>
        <w:ind w:left="567" w:hanging="567"/>
      </w:pPr>
      <w:r w:rsidRPr="006E080F">
        <w:t>(e)</w:t>
      </w:r>
      <w:r w:rsidRPr="006E080F">
        <w:tab/>
      </w:r>
      <w:r w:rsidRPr="006E080F" w:rsidR="00665E80">
        <w:t xml:space="preserve">which is or becomes public knowledge (otherwise than as a result of a breach of </w:t>
      </w:r>
      <w:r w:rsidRPr="006E080F" w:rsidR="00BF2A32">
        <w:t>this Agreement</w:t>
      </w:r>
      <w:r w:rsidRPr="006E080F" w:rsidR="000960C1">
        <w:t xml:space="preserve"> </w:t>
      </w:r>
      <w:r w:rsidRPr="006E080F" w:rsidR="00665E80">
        <w:t>or any other confidentiality obligation); or</w:t>
      </w:r>
    </w:p>
    <w:p xmlns:wp14="http://schemas.microsoft.com/office/word/2010/wordml" w:rsidR="00665E80" w:rsidP="00253E01" w:rsidRDefault="00900659" w14:paraId="087C8F58" wp14:textId="77777777">
      <w:pPr>
        <w:pStyle w:val="Indent0"/>
        <w:ind w:left="567" w:hanging="567"/>
      </w:pPr>
      <w:r>
        <w:t>(f)</w:t>
      </w:r>
      <w:r>
        <w:tab/>
      </w:r>
      <w:r w:rsidR="00665E80">
        <w:t>required to be disclosed by Law.</w:t>
      </w:r>
    </w:p>
    <w:p xmlns:wp14="http://schemas.microsoft.com/office/word/2010/wordml" w:rsidR="00665E80" w:rsidP="00253E01" w:rsidRDefault="00665E80" w14:paraId="742880EB" wp14:textId="77777777">
      <w:pPr>
        <w:pStyle w:val="Indent1"/>
      </w:pPr>
      <w:bookmarkStart w:name="_Ref423432126" w:id="381"/>
      <w:r>
        <w:t>“</w:t>
      </w:r>
      <w:r w:rsidRPr="006C3FC5">
        <w:rPr>
          <w:b/>
        </w:rPr>
        <w:t>Contractor Material</w:t>
      </w:r>
      <w:r>
        <w:t>” means Material:</w:t>
      </w:r>
      <w:bookmarkEnd w:id="381"/>
    </w:p>
    <w:p xmlns:wp14="http://schemas.microsoft.com/office/word/2010/wordml" w:rsidR="00665E80" w:rsidP="00253E01" w:rsidRDefault="00900659" w14:paraId="32277986" wp14:textId="77777777">
      <w:pPr>
        <w:pStyle w:val="Indent0"/>
        <w:ind w:left="567" w:hanging="567"/>
      </w:pPr>
      <w:r>
        <w:t>(a)</w:t>
      </w:r>
      <w:r>
        <w:tab/>
      </w:r>
      <w:r w:rsidR="00665E80">
        <w:t>used by the Contractor for the purpose of performing the Services; and</w:t>
      </w:r>
    </w:p>
    <w:p xmlns:wp14="http://schemas.microsoft.com/office/word/2010/wordml" w:rsidR="00665E80" w:rsidP="00253E01" w:rsidRDefault="00900659" w14:paraId="35DBC4D0" wp14:textId="77777777">
      <w:pPr>
        <w:pStyle w:val="Indent0"/>
        <w:ind w:left="567" w:hanging="567"/>
      </w:pPr>
      <w:r>
        <w:t>(b)</w:t>
      </w:r>
      <w:r>
        <w:tab/>
      </w:r>
      <w:r w:rsidR="00665E80">
        <w:t>which has been:</w:t>
      </w:r>
    </w:p>
    <w:p xmlns:wp14="http://schemas.microsoft.com/office/word/2010/wordml" w:rsidRPr="006E080F" w:rsidR="00665E80" w:rsidP="00253E01" w:rsidRDefault="00900659" w14:paraId="3FEAD8FA" wp14:textId="77777777">
      <w:pPr>
        <w:pStyle w:val="Indent0"/>
        <w:ind w:left="1134" w:hanging="567"/>
      </w:pPr>
      <w:r>
        <w:t>(</w:t>
      </w:r>
      <w:proofErr w:type="spellStart"/>
      <w:r>
        <w:t>i</w:t>
      </w:r>
      <w:proofErr w:type="spellEnd"/>
      <w:r>
        <w:t>)</w:t>
      </w:r>
      <w:r>
        <w:tab/>
      </w:r>
      <w:r w:rsidR="00665E80">
        <w:t xml:space="preserve">created </w:t>
      </w:r>
      <w:r w:rsidR="00D5511D">
        <w:t xml:space="preserve">by the </w:t>
      </w:r>
      <w:r w:rsidRPr="006E080F" w:rsidR="00D5511D">
        <w:t xml:space="preserve">Contractor or a third party </w:t>
      </w:r>
      <w:r w:rsidRPr="006E080F" w:rsidR="00665E80">
        <w:t xml:space="preserve">before the </w:t>
      </w:r>
      <w:r w:rsidRPr="006E080F" w:rsidR="005C730B">
        <w:t xml:space="preserve">date of </w:t>
      </w:r>
      <w:r w:rsidRPr="006E080F" w:rsidR="008343CE">
        <w:t>this Agreement</w:t>
      </w:r>
      <w:r w:rsidRPr="006E080F" w:rsidR="00665E80">
        <w:t>; or</w:t>
      </w:r>
    </w:p>
    <w:p xmlns:wp14="http://schemas.microsoft.com/office/word/2010/wordml" w:rsidRPr="006E080F" w:rsidR="00665E80" w:rsidP="00253E01" w:rsidRDefault="00900659" w14:paraId="37D47237" wp14:textId="77777777">
      <w:pPr>
        <w:pStyle w:val="Indent0"/>
        <w:ind w:left="1134" w:hanging="567"/>
      </w:pPr>
      <w:r w:rsidRPr="006E080F">
        <w:t>(ii)</w:t>
      </w:r>
      <w:r w:rsidRPr="006E080F">
        <w:tab/>
      </w:r>
      <w:r w:rsidRPr="006E080F" w:rsidR="00665E80">
        <w:t>created</w:t>
      </w:r>
      <w:r w:rsidRPr="006E080F" w:rsidR="00D5511D">
        <w:t>, modified</w:t>
      </w:r>
      <w:r w:rsidRPr="006E080F" w:rsidR="001064DA">
        <w:t xml:space="preserve">, developed </w:t>
      </w:r>
      <w:r w:rsidRPr="006E080F" w:rsidR="00D5511D">
        <w:t>or enhanced by the Contractor or a third party</w:t>
      </w:r>
      <w:r w:rsidRPr="006E080F" w:rsidR="00665E80">
        <w:t xml:space="preserve"> after the </w:t>
      </w:r>
      <w:r w:rsidRPr="006E080F" w:rsidR="005C730B">
        <w:t xml:space="preserve">date of </w:t>
      </w:r>
      <w:r w:rsidRPr="006E080F" w:rsidR="008343CE">
        <w:t xml:space="preserve">this Agreement </w:t>
      </w:r>
      <w:r w:rsidRPr="006E080F" w:rsidR="00D5511D">
        <w:t xml:space="preserve">other than </w:t>
      </w:r>
      <w:r w:rsidRPr="006E080F" w:rsidR="00665E80">
        <w:t>for the purpose of performing the Services,</w:t>
      </w:r>
    </w:p>
    <w:p xmlns:wp14="http://schemas.microsoft.com/office/word/2010/wordml" w:rsidRPr="006E080F" w:rsidR="00665E80" w:rsidP="00253E01" w:rsidRDefault="00665E80" w14:paraId="428D95D6" wp14:textId="77777777">
      <w:pPr>
        <w:pStyle w:val="Indent3"/>
        <w:ind w:left="0"/>
      </w:pPr>
      <w:r w:rsidRPr="006E080F">
        <w:t>and includes the Material specified in</w:t>
      </w:r>
      <w:r w:rsidRPr="006E080F" w:rsidR="001064F0">
        <w:t xml:space="preserve"> </w:t>
      </w:r>
      <w:r w:rsidR="00335980">
        <w:t xml:space="preserve">Item 6 </w:t>
      </w:r>
      <w:r w:rsidRPr="006E080F" w:rsidR="001064F0">
        <w:t>identified to be Contractor Material</w:t>
      </w:r>
      <w:r w:rsidRPr="006E080F">
        <w:t>.</w:t>
      </w:r>
    </w:p>
    <w:p xmlns:wp14="http://schemas.microsoft.com/office/word/2010/wordml" w:rsidRPr="006E080F" w:rsidR="00665E80" w:rsidP="00253E01" w:rsidRDefault="00665E80" w14:paraId="5E58FEFD" wp14:textId="77777777">
      <w:pPr>
        <w:pStyle w:val="Indent1"/>
      </w:pPr>
      <w:r w:rsidRPr="006E080F">
        <w:t>“</w:t>
      </w:r>
      <w:r w:rsidRPr="006E080F">
        <w:rPr>
          <w:b/>
        </w:rPr>
        <w:t>day</w:t>
      </w:r>
      <w:r w:rsidRPr="006E080F">
        <w:t>” means a calendar day.</w:t>
      </w:r>
      <w:r w:rsidR="00C74BA0">
        <w:t xml:space="preserve"> </w:t>
      </w:r>
    </w:p>
    <w:p xmlns:wp14="http://schemas.microsoft.com/office/word/2010/wordml" w:rsidRPr="006E080F" w:rsidR="00665E80" w:rsidP="00253E01" w:rsidRDefault="00665E80" w14:paraId="7F48B88E" wp14:textId="77777777">
      <w:pPr>
        <w:pStyle w:val="Indent1"/>
      </w:pPr>
      <w:r w:rsidRPr="006E080F">
        <w:t>“</w:t>
      </w:r>
      <w:r w:rsidRPr="006E080F">
        <w:rPr>
          <w:b/>
        </w:rPr>
        <w:t>Deliverable Date</w:t>
      </w:r>
      <w:r w:rsidRPr="006E080F">
        <w:t xml:space="preserve">” means any fixed date to be met by the Contractor in performing any of its obligations under </w:t>
      </w:r>
      <w:r w:rsidRPr="006E080F" w:rsidR="00DF1225">
        <w:t>this Agreement</w:t>
      </w:r>
      <w:r w:rsidRPr="006E080F">
        <w:t xml:space="preserve">, as specified in </w:t>
      </w:r>
      <w:r w:rsidR="00335980">
        <w:t>Item 3 or Item 4</w:t>
      </w:r>
      <w:r w:rsidRPr="006E080F">
        <w:t>.</w:t>
      </w:r>
    </w:p>
    <w:p xmlns:wp14="http://schemas.microsoft.com/office/word/2010/wordml" w:rsidRPr="006E080F" w:rsidR="00665E80" w:rsidP="00253E01" w:rsidRDefault="00665E80" w14:paraId="416D9722" wp14:textId="77777777">
      <w:pPr>
        <w:pStyle w:val="Indent1"/>
      </w:pPr>
      <w:bookmarkStart w:name="_Ref423432069" w:id="382"/>
      <w:r w:rsidRPr="006E080F">
        <w:t>“</w:t>
      </w:r>
      <w:r w:rsidRPr="006E080F">
        <w:rPr>
          <w:b/>
        </w:rPr>
        <w:t>Deliverables</w:t>
      </w:r>
      <w:r w:rsidRPr="006E080F">
        <w:t xml:space="preserve">” means any Developed Material or other item or element of the Services to be delivered, supplied or undertaken by the Contractor to the PHN under </w:t>
      </w:r>
      <w:r w:rsidRPr="006E080F" w:rsidR="00DF1225">
        <w:t>this Agreement</w:t>
      </w:r>
      <w:r w:rsidRPr="006E080F" w:rsidR="000960C1">
        <w:t xml:space="preserve">, </w:t>
      </w:r>
      <w:r w:rsidRPr="006E080F">
        <w:t xml:space="preserve">including as specified in </w:t>
      </w:r>
      <w:r w:rsidR="00335980">
        <w:t>Item 4</w:t>
      </w:r>
      <w:r w:rsidRPr="006E080F">
        <w:t>.</w:t>
      </w:r>
      <w:bookmarkEnd w:id="382"/>
    </w:p>
    <w:p xmlns:wp14="http://schemas.microsoft.com/office/word/2010/wordml" w:rsidRPr="006E080F" w:rsidR="00665E80" w:rsidP="00253E01" w:rsidRDefault="00665E80" w14:paraId="5FF83FC2" wp14:textId="77777777">
      <w:pPr>
        <w:pStyle w:val="Indent1"/>
      </w:pPr>
      <w:r w:rsidRPr="006E080F">
        <w:t>“</w:t>
      </w:r>
      <w:r w:rsidRPr="006E080F">
        <w:rPr>
          <w:b/>
        </w:rPr>
        <w:t>Department</w:t>
      </w:r>
      <w:r w:rsidRPr="006E080F">
        <w:t>” means the Commonwealth of Australia represented by the Department of Health.</w:t>
      </w:r>
    </w:p>
    <w:p xmlns:wp14="http://schemas.microsoft.com/office/word/2010/wordml" w:rsidRPr="006E080F" w:rsidR="00665E80" w:rsidP="00253E01" w:rsidRDefault="00665E80" w14:paraId="1FBAB91C" wp14:textId="77777777">
      <w:pPr>
        <w:pStyle w:val="Indent1"/>
      </w:pPr>
      <w:r w:rsidRPr="006E080F">
        <w:t>“</w:t>
      </w:r>
      <w:r w:rsidRPr="006E080F">
        <w:rPr>
          <w:b/>
        </w:rPr>
        <w:t>Developed Material</w:t>
      </w:r>
      <w:r w:rsidRPr="006E080F">
        <w:t xml:space="preserve">” means any Material created or developed by the Contractor on or following the </w:t>
      </w:r>
      <w:r w:rsidRPr="006E080F" w:rsidR="005C730B">
        <w:t xml:space="preserve">date of </w:t>
      </w:r>
      <w:r w:rsidRPr="006E080F" w:rsidR="00DF1225">
        <w:t>this Agreement</w:t>
      </w:r>
      <w:r w:rsidRPr="006E080F" w:rsidR="005C730B">
        <w:t xml:space="preserve"> </w:t>
      </w:r>
      <w:r w:rsidRPr="006E080F">
        <w:t xml:space="preserve">Commencement Date, for the purpose of or as a result of performing its obligations under </w:t>
      </w:r>
      <w:r w:rsidRPr="006E080F" w:rsidR="00DF1225">
        <w:t>this Agreement</w:t>
      </w:r>
      <w:r w:rsidRPr="006E080F" w:rsidR="000960C1">
        <w:t xml:space="preserve"> </w:t>
      </w:r>
      <w:r w:rsidRPr="006E080F">
        <w:t>and includes any modifications that may be required under clause </w:t>
      </w:r>
      <w:r w:rsidRPr="006E080F">
        <w:fldChar w:fldCharType="begin"/>
      </w:r>
      <w:r w:rsidRPr="006E080F">
        <w:instrText xml:space="preserve"> REF _Ref423008338 \r \h </w:instrText>
      </w:r>
      <w:r w:rsidRPr="006E080F" w:rsidR="00DC6EBC">
        <w:instrText xml:space="preserve"> \* MERGEFORMAT </w:instrText>
      </w:r>
      <w:r w:rsidRPr="006E080F">
        <w:fldChar w:fldCharType="separate"/>
      </w:r>
      <w:r w:rsidR="004B18ED">
        <w:t>6.6(b)</w:t>
      </w:r>
      <w:r w:rsidRPr="006E080F">
        <w:fldChar w:fldCharType="end"/>
      </w:r>
      <w:r w:rsidRPr="006E080F" w:rsidR="00D5511D">
        <w:t xml:space="preserve">, but excludes </w:t>
      </w:r>
      <w:r w:rsidRPr="006E080F" w:rsidR="00672F60">
        <w:t>Contractor Material and</w:t>
      </w:r>
      <w:r w:rsidRPr="006E080F" w:rsidR="00F46A57">
        <w:t xml:space="preserve"> Excluded Developed Material</w:t>
      </w:r>
      <w:r w:rsidRPr="006E080F">
        <w:t>.</w:t>
      </w:r>
    </w:p>
    <w:p xmlns:wp14="http://schemas.microsoft.com/office/word/2010/wordml" w:rsidRPr="006E080F" w:rsidR="00C27FF5" w:rsidP="00253E01" w:rsidRDefault="00C27FF5" w14:paraId="662E657F" wp14:textId="77777777">
      <w:pPr>
        <w:pStyle w:val="Indent1"/>
      </w:pPr>
      <w:bookmarkStart w:name="_Ref423432106" w:id="383"/>
      <w:r w:rsidRPr="006E080F">
        <w:t>“</w:t>
      </w:r>
      <w:r w:rsidRPr="006E080F">
        <w:rPr>
          <w:b/>
        </w:rPr>
        <w:t>Disclaimer Locations</w:t>
      </w:r>
      <w:r w:rsidRPr="006E080F">
        <w:t xml:space="preserve">” means any website or publicly disseminated Developed Material where </w:t>
      </w:r>
      <w:r w:rsidRPr="006E080F" w:rsidR="00A4320D">
        <w:t>a</w:t>
      </w:r>
      <w:r w:rsidRPr="006E080F">
        <w:t>ny of them are produced as part of the Services.</w:t>
      </w:r>
    </w:p>
    <w:p xmlns:wp14="http://schemas.microsoft.com/office/word/2010/wordml" w:rsidRPr="006E080F" w:rsidR="004B50CA" w:rsidP="00253E01" w:rsidRDefault="004B50CA" w14:paraId="67669753" wp14:textId="77777777">
      <w:pPr>
        <w:pStyle w:val="Indent1"/>
      </w:pPr>
      <w:r w:rsidRPr="006E080F">
        <w:t>“</w:t>
      </w:r>
      <w:r w:rsidRPr="006E080F">
        <w:rPr>
          <w:b/>
        </w:rPr>
        <w:t>Discloser</w:t>
      </w:r>
      <w:r w:rsidRPr="006E080F">
        <w:t>” means the party whose Confidential Information is being disclosed to the other party.</w:t>
      </w:r>
    </w:p>
    <w:p xmlns:wp14="http://schemas.microsoft.com/office/word/2010/wordml" w:rsidRPr="006E080F" w:rsidR="00D12391" w:rsidP="00253E01" w:rsidRDefault="00D12391" w14:paraId="4664BBDE" wp14:textId="77777777">
      <w:pPr>
        <w:pStyle w:val="Indent1"/>
      </w:pPr>
      <w:r w:rsidRPr="006E080F">
        <w:t>“</w:t>
      </w:r>
      <w:r w:rsidRPr="006E080F">
        <w:rPr>
          <w:b/>
        </w:rPr>
        <w:t>End Date</w:t>
      </w:r>
      <w:r w:rsidRPr="006E080F">
        <w:t xml:space="preserve">” means the date specified in </w:t>
      </w:r>
      <w:r w:rsidR="00335980">
        <w:t>Item 2</w:t>
      </w:r>
      <w:r w:rsidRPr="006E080F">
        <w:t>.</w:t>
      </w:r>
    </w:p>
    <w:p xmlns:wp14="http://schemas.microsoft.com/office/word/2010/wordml" w:rsidRPr="00C45E69" w:rsidR="00F46A57" w:rsidP="00253E01" w:rsidRDefault="00F46A57" w14:paraId="43888E35" wp14:textId="77777777">
      <w:pPr>
        <w:pStyle w:val="Indent1"/>
        <w:rPr>
          <w:highlight w:val="green"/>
        </w:rPr>
      </w:pPr>
      <w:r w:rsidRPr="00F46A57">
        <w:t>“</w:t>
      </w:r>
      <w:r w:rsidRPr="00F46A57">
        <w:rPr>
          <w:b/>
        </w:rPr>
        <w:t>Excluded Developed Material</w:t>
      </w:r>
      <w:r w:rsidRPr="00F46A57">
        <w:t xml:space="preserve">” means any Material specified in </w:t>
      </w:r>
      <w:r w:rsidR="00335980">
        <w:t xml:space="preserve">Item 6 </w:t>
      </w:r>
      <w:r w:rsidRPr="00F46A57">
        <w:t>identified to be excluded as Developed Material</w:t>
      </w:r>
      <w:r>
        <w:t>.</w:t>
      </w:r>
    </w:p>
    <w:p xmlns:wp14="http://schemas.microsoft.com/office/word/2010/wordml" w:rsidR="00665E80" w:rsidP="00253E01" w:rsidRDefault="00665E80" w14:paraId="46079AF3" wp14:textId="77777777">
      <w:pPr>
        <w:pStyle w:val="Indent1"/>
      </w:pPr>
      <w:r>
        <w:t>“</w:t>
      </w:r>
      <w:r w:rsidRPr="007B5580">
        <w:rPr>
          <w:b/>
        </w:rPr>
        <w:t>Existing Material</w:t>
      </w:r>
      <w:r>
        <w:t>” means PHN Material or Contractor Material.</w:t>
      </w:r>
      <w:bookmarkEnd w:id="383"/>
    </w:p>
    <w:p xmlns:wp14="http://schemas.microsoft.com/office/word/2010/wordml" w:rsidR="00665E80" w:rsidP="00253E01" w:rsidRDefault="00665E80" w14:paraId="5F5D447B" wp14:textId="77777777">
      <w:pPr>
        <w:pStyle w:val="Indent1"/>
      </w:pPr>
      <w:r>
        <w:lastRenderedPageBreak/>
        <w:t>“</w:t>
      </w:r>
      <w:r w:rsidRPr="002F27D3">
        <w:rPr>
          <w:b/>
        </w:rPr>
        <w:t>Intellectual Property Rights</w:t>
      </w:r>
      <w:r>
        <w:t>” means all intellectual property rights, including:</w:t>
      </w:r>
    </w:p>
    <w:p xmlns:wp14="http://schemas.microsoft.com/office/word/2010/wordml" w:rsidR="00665E80" w:rsidP="00253E01" w:rsidRDefault="00900659" w14:paraId="6D83BE7A" wp14:textId="77777777">
      <w:pPr>
        <w:pStyle w:val="Indent0"/>
        <w:ind w:left="567" w:hanging="567"/>
      </w:pPr>
      <w:r>
        <w:t>(a)</w:t>
      </w:r>
      <w:r>
        <w:tab/>
      </w:r>
      <w:bookmarkStart w:name="_Ref423008464" w:id="384"/>
      <w:r w:rsidR="00665E80">
        <w:t xml:space="preserve">plant breeder’s right, patents, copyright, rights in circuit layouts, registered designs, </w:t>
      </w:r>
      <w:proofErr w:type="gramStart"/>
      <w:r w:rsidR="00665E80">
        <w:t>trade marks</w:t>
      </w:r>
      <w:proofErr w:type="gramEnd"/>
      <w:r w:rsidR="00665E80">
        <w:t xml:space="preserve"> (including goodwill in those marks), domain names and any right to have confidential information kept confidential;</w:t>
      </w:r>
      <w:bookmarkEnd w:id="384"/>
      <w:r w:rsidR="00665E80">
        <w:t xml:space="preserve"> </w:t>
      </w:r>
    </w:p>
    <w:p xmlns:wp14="http://schemas.microsoft.com/office/word/2010/wordml" w:rsidR="00665E80" w:rsidP="00253E01" w:rsidRDefault="00900659" w14:paraId="7BA651F1" wp14:textId="77777777">
      <w:pPr>
        <w:pStyle w:val="Indent0"/>
        <w:ind w:left="567" w:hanging="567"/>
      </w:pPr>
      <w:bookmarkStart w:name="_Ref423008473" w:id="385"/>
      <w:r>
        <w:t>(b)</w:t>
      </w:r>
      <w:r>
        <w:tab/>
      </w:r>
      <w:r w:rsidR="00665E80">
        <w:t xml:space="preserve">any application or right to apply for registration of any of the rights referred to in </w:t>
      </w:r>
      <w:r>
        <w:t>paragraph (a)</w:t>
      </w:r>
      <w:r w:rsidR="00665E80">
        <w:t>; and</w:t>
      </w:r>
      <w:bookmarkEnd w:id="385"/>
    </w:p>
    <w:p xmlns:wp14="http://schemas.microsoft.com/office/word/2010/wordml" w:rsidR="00665E80" w:rsidP="00253E01" w:rsidRDefault="00900659" w14:paraId="50B1DC1C" wp14:textId="77777777">
      <w:pPr>
        <w:pStyle w:val="Indent0"/>
        <w:ind w:left="567" w:hanging="567"/>
      </w:pPr>
      <w:r>
        <w:t>(c)</w:t>
      </w:r>
      <w:r>
        <w:tab/>
      </w:r>
      <w:r w:rsidR="00665E80">
        <w:t xml:space="preserve">all rights of a similar nature to any of the rights in </w:t>
      </w:r>
      <w:r>
        <w:t xml:space="preserve">paragraphs (a) and (b) </w:t>
      </w:r>
      <w:r w:rsidR="00665E80">
        <w:t xml:space="preserve">which may subsist in Australia or elsewhere, </w:t>
      </w:r>
      <w:proofErr w:type="gramStart"/>
      <w:r w:rsidR="00665E80">
        <w:t>whether or not</w:t>
      </w:r>
      <w:proofErr w:type="gramEnd"/>
      <w:r w:rsidR="00665E80">
        <w:t xml:space="preserve"> such rights are registered or capable of being registered,</w:t>
      </w:r>
    </w:p>
    <w:p xmlns:wp14="http://schemas.microsoft.com/office/word/2010/wordml" w:rsidR="00665E80" w:rsidP="00253E01" w:rsidRDefault="00665E80" w14:paraId="0715807A" wp14:textId="77777777">
      <w:pPr>
        <w:pStyle w:val="Indent3"/>
        <w:ind w:left="0"/>
      </w:pPr>
      <w:r>
        <w:t>whether or not such rights are registered or capable of being registered.</w:t>
      </w:r>
    </w:p>
    <w:p xmlns:wp14="http://schemas.microsoft.com/office/word/2010/wordml" w:rsidRPr="006E080F" w:rsidR="00665E80" w:rsidP="00253E01" w:rsidRDefault="00665E80" w14:paraId="4D32A5B8" wp14:textId="77777777">
      <w:pPr>
        <w:pStyle w:val="Indent1"/>
      </w:pPr>
      <w:r>
        <w:t>“</w:t>
      </w:r>
      <w:r w:rsidRPr="00EF59B6">
        <w:rPr>
          <w:b/>
        </w:rPr>
        <w:t>Item</w:t>
      </w:r>
      <w:r>
        <w:t xml:space="preserve">” means an item in </w:t>
      </w:r>
      <w:r w:rsidR="00862D79">
        <w:t>the detai</w:t>
      </w:r>
      <w:r w:rsidRPr="006E080F" w:rsidR="00862D79">
        <w:t xml:space="preserve">ls of </w:t>
      </w:r>
      <w:r w:rsidRPr="006E080F" w:rsidR="00BF2A32">
        <w:t>the</w:t>
      </w:r>
      <w:r w:rsidRPr="006E080F" w:rsidR="00862D79">
        <w:t xml:space="preserve"> </w:t>
      </w:r>
      <w:r w:rsidRPr="006E080F" w:rsidR="007C7146">
        <w:t>S</w:t>
      </w:r>
      <w:r w:rsidRPr="006E080F" w:rsidR="00F96035">
        <w:t>chedule</w:t>
      </w:r>
      <w:r w:rsidRPr="006E080F">
        <w:t xml:space="preserve">.  </w:t>
      </w:r>
    </w:p>
    <w:p xmlns:wp14="http://schemas.microsoft.com/office/word/2010/wordml" w:rsidR="00665E80" w:rsidP="00253E01" w:rsidRDefault="00665E80" w14:paraId="1213700C" wp14:textId="77777777">
      <w:pPr>
        <w:pStyle w:val="Indent1"/>
      </w:pPr>
      <w:r w:rsidRPr="006E080F">
        <w:t>“</w:t>
      </w:r>
      <w:r w:rsidRPr="006E080F">
        <w:rPr>
          <w:b/>
        </w:rPr>
        <w:t>Key Personnel</w:t>
      </w:r>
      <w:r w:rsidRPr="006E080F">
        <w:t>” means the Contractor’s subcontractors</w:t>
      </w:r>
      <w:r>
        <w:t xml:space="preserve"> or Personnel specified in </w:t>
      </w:r>
      <w:r w:rsidR="00335980">
        <w:t>Item 7</w:t>
      </w:r>
      <w:r>
        <w:t>.</w:t>
      </w:r>
    </w:p>
    <w:p xmlns:wp14="http://schemas.microsoft.com/office/word/2010/wordml" w:rsidR="00665E80" w:rsidP="00253E01" w:rsidRDefault="00665E80" w14:paraId="0B27C541" wp14:textId="77777777">
      <w:pPr>
        <w:pStyle w:val="Indent1"/>
      </w:pPr>
      <w:r>
        <w:t>“</w:t>
      </w:r>
      <w:r w:rsidRPr="002F27D3">
        <w:rPr>
          <w:b/>
        </w:rPr>
        <w:t>Law</w:t>
      </w:r>
      <w:r>
        <w:t>” means:</w:t>
      </w:r>
    </w:p>
    <w:p xmlns:wp14="http://schemas.microsoft.com/office/word/2010/wordml" w:rsidR="00665E80" w:rsidP="00253E01" w:rsidRDefault="00900659" w14:paraId="18006543" wp14:textId="77777777">
      <w:pPr>
        <w:pStyle w:val="Indent0"/>
        <w:ind w:left="567" w:hanging="567"/>
      </w:pPr>
      <w:r>
        <w:t>(a)</w:t>
      </w:r>
      <w:r>
        <w:tab/>
      </w:r>
      <w:r w:rsidR="00665E80">
        <w:t xml:space="preserve">any statute, regulation or subordinate legislation of the Commonwealth of Australia, the </w:t>
      </w:r>
      <w:r>
        <w:t xml:space="preserve">State of Victoria </w:t>
      </w:r>
      <w:r w:rsidR="00665E80">
        <w:t xml:space="preserve">or local or other government in force in </w:t>
      </w:r>
      <w:r>
        <w:t>Victoria</w:t>
      </w:r>
      <w:r w:rsidR="00665E80">
        <w:t>, irrespective of where enacted; and</w:t>
      </w:r>
    </w:p>
    <w:p xmlns:wp14="http://schemas.microsoft.com/office/word/2010/wordml" w:rsidR="00665E80" w:rsidP="00253E01" w:rsidRDefault="00900659" w14:paraId="03913A5B" wp14:textId="77777777">
      <w:pPr>
        <w:pStyle w:val="Indent0"/>
        <w:ind w:left="567" w:hanging="567"/>
      </w:pPr>
      <w:r>
        <w:t>(</w:t>
      </w:r>
      <w:r w:rsidR="00D96C39">
        <w:t>b</w:t>
      </w:r>
      <w:r>
        <w:t>)</w:t>
      </w:r>
      <w:r>
        <w:tab/>
      </w:r>
      <w:r w:rsidR="00665E80">
        <w:t xml:space="preserve">the common law and the principles of equity as applied from time to time in the </w:t>
      </w:r>
      <w:r>
        <w:t>State of Victoria</w:t>
      </w:r>
      <w:r w:rsidR="00665E80">
        <w:t>.</w:t>
      </w:r>
    </w:p>
    <w:p xmlns:wp14="http://schemas.microsoft.com/office/word/2010/wordml" w:rsidR="00665E80" w:rsidP="00253E01" w:rsidRDefault="00665E80" w14:paraId="3ADDE2D7" wp14:textId="77777777">
      <w:pPr>
        <w:pStyle w:val="Indent1"/>
      </w:pPr>
      <w:r>
        <w:t>“</w:t>
      </w:r>
      <w:r w:rsidRPr="002F27D3">
        <w:rPr>
          <w:b/>
        </w:rPr>
        <w:t>Losses</w:t>
      </w:r>
      <w:r>
        <w:t>” means liabilities, expenses, losses, damages and costs (including legal costs on a full indemnity basis, whether incurred by or awarded against a party).</w:t>
      </w:r>
    </w:p>
    <w:p xmlns:wp14="http://schemas.microsoft.com/office/word/2010/wordml" w:rsidR="00665E80" w:rsidP="00253E01" w:rsidRDefault="00665E80" w14:paraId="62F2E529" wp14:textId="77777777">
      <w:pPr>
        <w:pStyle w:val="Indent1"/>
      </w:pPr>
      <w:r>
        <w:t>“</w:t>
      </w:r>
      <w:r w:rsidRPr="002F27D3">
        <w:rPr>
          <w:b/>
        </w:rPr>
        <w:t>Material</w:t>
      </w:r>
      <w:r>
        <w:t xml:space="preserve">” includes software, firmware, </w:t>
      </w:r>
      <w:r w:rsidR="008343CE">
        <w:t xml:space="preserve">systems, </w:t>
      </w:r>
      <w:r>
        <w:t>documented methodology or process, property, information, documentation or other material in whatever form, including any reports, specifications, business rules or requirements, user manuals, user guides, operations manuals, training materials and instructions, and the subject matter of any category of Intellectual Property Rights.</w:t>
      </w:r>
    </w:p>
    <w:p xmlns:wp14="http://schemas.microsoft.com/office/word/2010/wordml" w:rsidR="00665E80" w:rsidP="00253E01" w:rsidRDefault="00665E80" w14:paraId="18CFFB8E" wp14:textId="77777777">
      <w:pPr>
        <w:pStyle w:val="Indent1"/>
      </w:pPr>
      <w:r>
        <w:t>“</w:t>
      </w:r>
      <w:r w:rsidRPr="002F27D3">
        <w:rPr>
          <w:b/>
        </w:rPr>
        <w:t>Moral Rights</w:t>
      </w:r>
      <w:r>
        <w:t xml:space="preserve">” has the meaning given by the </w:t>
      </w:r>
      <w:r w:rsidRPr="002F27D3">
        <w:rPr>
          <w:i/>
        </w:rPr>
        <w:t>Copyright Act 1968</w:t>
      </w:r>
      <w:r>
        <w:t xml:space="preserve"> (</w:t>
      </w:r>
      <w:proofErr w:type="spellStart"/>
      <w:r>
        <w:t>Cth</w:t>
      </w:r>
      <w:proofErr w:type="spellEnd"/>
      <w:r>
        <w:t>).</w:t>
      </w:r>
    </w:p>
    <w:p xmlns:wp14="http://schemas.microsoft.com/office/word/2010/wordml" w:rsidR="00665E80" w:rsidP="00253E01" w:rsidRDefault="00665E80" w14:paraId="43D07259" wp14:textId="77777777">
      <w:pPr>
        <w:pStyle w:val="Indent1"/>
      </w:pPr>
      <w:r>
        <w:t>“</w:t>
      </w:r>
      <w:r w:rsidRPr="002F27D3">
        <w:rPr>
          <w:b/>
        </w:rPr>
        <w:t>Notice</w:t>
      </w:r>
      <w:r>
        <w:t>” has the meaning given in clause </w:t>
      </w:r>
      <w:r>
        <w:fldChar w:fldCharType="begin"/>
      </w:r>
      <w:r>
        <w:instrText xml:space="preserve"> REF _Ref423008765 \w \h </w:instrText>
      </w:r>
      <w:r w:rsidR="00DC6EBC">
        <w:instrText xml:space="preserve"> \* MERGEFORMAT </w:instrText>
      </w:r>
      <w:r>
        <w:fldChar w:fldCharType="separate"/>
      </w:r>
      <w:r w:rsidR="004B18ED">
        <w:t>18.8</w:t>
      </w:r>
      <w:r>
        <w:fldChar w:fldCharType="end"/>
      </w:r>
      <w:r>
        <w:t>.</w:t>
      </w:r>
    </w:p>
    <w:p xmlns:wp14="http://schemas.microsoft.com/office/word/2010/wordml" w:rsidR="00665E80" w:rsidP="00253E01" w:rsidRDefault="00665E80" w14:paraId="3827AF97" wp14:textId="77777777">
      <w:pPr>
        <w:pStyle w:val="Indent1"/>
      </w:pPr>
      <w:bookmarkStart w:name="_Ref423432080" w:id="386"/>
      <w:r>
        <w:t>“</w:t>
      </w:r>
      <w:r>
        <w:rPr>
          <w:b/>
        </w:rPr>
        <w:t>Payments</w:t>
      </w:r>
      <w:r>
        <w:t>” means payments for the Services payable in accordance with clause </w:t>
      </w:r>
      <w:r>
        <w:fldChar w:fldCharType="begin"/>
      </w:r>
      <w:r>
        <w:instrText xml:space="preserve"> REF _Ref423429180 \r \h </w:instrText>
      </w:r>
      <w:r w:rsidR="00DC6EBC">
        <w:instrText xml:space="preserve"> \* MERGEFORMAT </w:instrText>
      </w:r>
      <w:r>
        <w:fldChar w:fldCharType="separate"/>
      </w:r>
      <w:r w:rsidR="004B18ED">
        <w:t>5</w:t>
      </w:r>
      <w:r>
        <w:fldChar w:fldCharType="end"/>
      </w:r>
      <w:r>
        <w:t xml:space="preserve"> and </w:t>
      </w:r>
      <w:r w:rsidR="00335980">
        <w:t>Item 5</w:t>
      </w:r>
      <w:r>
        <w:t>.</w:t>
      </w:r>
      <w:bookmarkEnd w:id="386"/>
    </w:p>
    <w:p xmlns:wp14="http://schemas.microsoft.com/office/word/2010/wordml" w:rsidR="00665E80" w:rsidP="00253E01" w:rsidRDefault="00665E80" w14:paraId="761F2FBE" wp14:textId="77777777">
      <w:pPr>
        <w:pStyle w:val="Indent1"/>
      </w:pPr>
      <w:r>
        <w:t>“</w:t>
      </w:r>
      <w:r w:rsidRPr="002F27D3">
        <w:rPr>
          <w:b/>
        </w:rPr>
        <w:t>Personnel</w:t>
      </w:r>
      <w:r>
        <w:t>” means any natural person who is an employee, officer, agent or professional adviser of a party or, in the case of the Contractor, of a subcontractor.</w:t>
      </w:r>
    </w:p>
    <w:p xmlns:wp14="http://schemas.microsoft.com/office/word/2010/wordml" w:rsidR="00665E80" w:rsidP="00253E01" w:rsidRDefault="00665E80" w14:paraId="407A8E8C" wp14:textId="77777777">
      <w:pPr>
        <w:pStyle w:val="Indent1"/>
      </w:pPr>
      <w:r>
        <w:t>“</w:t>
      </w:r>
      <w:r w:rsidRPr="00AE490F">
        <w:rPr>
          <w:b/>
        </w:rPr>
        <w:t>PHN Funding Agreement</w:t>
      </w:r>
      <w:r>
        <w:t>” means the Standard Funding Agreement (March 2015) between the Department and the PHN (published on the Department’s website) and the activity schedules for the Program, and any other Department terms and conditions incorporated by reference, as varied from time to time.</w:t>
      </w:r>
    </w:p>
    <w:p xmlns:wp14="http://schemas.microsoft.com/office/word/2010/wordml" w:rsidR="00665E80" w:rsidP="00253E01" w:rsidRDefault="00665E80" w14:paraId="3B286009" wp14:textId="77777777">
      <w:pPr>
        <w:pStyle w:val="Indent1"/>
      </w:pPr>
      <w:bookmarkStart w:name="_Ref423432115" w:id="387"/>
      <w:r>
        <w:t>“</w:t>
      </w:r>
      <w:r>
        <w:rPr>
          <w:b/>
        </w:rPr>
        <w:t xml:space="preserve">PHN </w:t>
      </w:r>
      <w:r w:rsidRPr="002F27D3">
        <w:rPr>
          <w:b/>
        </w:rPr>
        <w:t>Material</w:t>
      </w:r>
      <w:r>
        <w:t>” means any Material provided to the Contractor by the PHN, including the Material (if any) specified in</w:t>
      </w:r>
      <w:r w:rsidR="001064F0">
        <w:t xml:space="preserve"> </w:t>
      </w:r>
      <w:r w:rsidR="00335980">
        <w:t xml:space="preserve">Item 6 </w:t>
      </w:r>
      <w:r w:rsidR="001064F0">
        <w:t>identified to be PHN Material</w:t>
      </w:r>
      <w:r>
        <w:t>.</w:t>
      </w:r>
      <w:bookmarkEnd w:id="387"/>
    </w:p>
    <w:p xmlns:wp14="http://schemas.microsoft.com/office/word/2010/wordml" w:rsidR="00665E80" w:rsidP="00253E01" w:rsidRDefault="00665E80" w14:paraId="32BF418D" wp14:textId="77777777">
      <w:pPr>
        <w:pStyle w:val="Indent1"/>
      </w:pPr>
      <w:r>
        <w:t>“</w:t>
      </w:r>
      <w:r w:rsidRPr="002F27D3">
        <w:rPr>
          <w:b/>
        </w:rPr>
        <w:t>Police Check</w:t>
      </w:r>
      <w:r>
        <w:t>” means a formal inquiry made to the relevant police authority in each State or Territory designed to obtain details of an individual’s criminal convictions or findings of guilt in each State or Territory and in all non-Australian jurisdictions in which the relevant person is known to have resided.</w:t>
      </w:r>
    </w:p>
    <w:p xmlns:wp14="http://schemas.microsoft.com/office/word/2010/wordml" w:rsidR="00665E80" w:rsidP="00253E01" w:rsidRDefault="00665E80" w14:paraId="62ECB31D" wp14:textId="77777777">
      <w:pPr>
        <w:pStyle w:val="Indent1"/>
      </w:pPr>
      <w:bookmarkStart w:name="_Ref423432016" w:id="388"/>
      <w:r>
        <w:lastRenderedPageBreak/>
        <w:t>“</w:t>
      </w:r>
      <w:r w:rsidRPr="00FA7B45">
        <w:rPr>
          <w:b/>
        </w:rPr>
        <w:t>Program</w:t>
      </w:r>
      <w:r w:rsidR="006F49A3">
        <w:rPr>
          <w:b/>
        </w:rPr>
        <w:t>/Project</w:t>
      </w:r>
      <w:r>
        <w:t xml:space="preserve">” means </w:t>
      </w:r>
      <w:r w:rsidR="006F49A3">
        <w:t xml:space="preserve">a </w:t>
      </w:r>
      <w:r>
        <w:t>program</w:t>
      </w:r>
      <w:r w:rsidR="006F49A3">
        <w:t xml:space="preserve"> or project </w:t>
      </w:r>
      <w:r>
        <w:t xml:space="preserve">described in </w:t>
      </w:r>
      <w:r w:rsidR="00335980">
        <w:t>Item 3</w:t>
      </w:r>
      <w:r>
        <w:t>.</w:t>
      </w:r>
      <w:bookmarkEnd w:id="388"/>
    </w:p>
    <w:p xmlns:wp14="http://schemas.microsoft.com/office/word/2010/wordml" w:rsidR="004B50CA" w:rsidP="00253E01" w:rsidRDefault="004B50CA" w14:paraId="72AEA065" wp14:textId="77777777">
      <w:pPr>
        <w:pStyle w:val="Indent1"/>
      </w:pPr>
      <w:r>
        <w:t>“</w:t>
      </w:r>
      <w:r>
        <w:rPr>
          <w:b/>
        </w:rPr>
        <w:t>Recipient</w:t>
      </w:r>
      <w:r>
        <w:t>” means the party re</w:t>
      </w:r>
      <w:r w:rsidR="00A4320D">
        <w:t>ceiving</w:t>
      </w:r>
      <w:r>
        <w:t xml:space="preserve"> Confidential Information belonging to the other party.</w:t>
      </w:r>
    </w:p>
    <w:p xmlns:wp14="http://schemas.microsoft.com/office/word/2010/wordml" w:rsidRPr="00774D9A" w:rsidR="00C12A31" w:rsidP="00253E01" w:rsidRDefault="00C12A31" w14:paraId="53AA8D66" wp14:textId="77777777">
      <w:pPr>
        <w:pStyle w:val="Heading3"/>
        <w:numPr>
          <w:ilvl w:val="0"/>
          <w:numId w:val="0"/>
        </w:numPr>
      </w:pPr>
      <w:r>
        <w:t>“</w:t>
      </w:r>
      <w:r w:rsidRPr="00C12A31">
        <w:rPr>
          <w:b/>
        </w:rPr>
        <w:t>Schedule</w:t>
      </w:r>
      <w:r>
        <w:t xml:space="preserve">” </w:t>
      </w:r>
      <w:r w:rsidRPr="006E080F">
        <w:t xml:space="preserve">means </w:t>
      </w:r>
      <w:r w:rsidRPr="006E080F" w:rsidR="00BF2A32">
        <w:t>the schedule to this Agreement</w:t>
      </w:r>
      <w:r w:rsidRPr="006E080F">
        <w:t>.</w:t>
      </w:r>
    </w:p>
    <w:p xmlns:wp14="http://schemas.microsoft.com/office/word/2010/wordml" w:rsidR="00D12391" w:rsidP="00253E01" w:rsidRDefault="00D12391" w14:paraId="193FBEA5" wp14:textId="77777777">
      <w:pPr>
        <w:pStyle w:val="Indent1"/>
      </w:pPr>
      <w:bookmarkStart w:name="_Ref423432022" w:id="389"/>
      <w:bookmarkStart w:name="_Ref423431993" w:id="390"/>
      <w:r>
        <w:t>“</w:t>
      </w:r>
      <w:r w:rsidRPr="002F27D3">
        <w:rPr>
          <w:b/>
        </w:rPr>
        <w:t>Services</w:t>
      </w:r>
      <w:r>
        <w:t xml:space="preserve">” means the services described in </w:t>
      </w:r>
      <w:r w:rsidR="00335980">
        <w:t xml:space="preserve">Item 3 </w:t>
      </w:r>
      <w:r>
        <w:t>to be provided by the Contractor for the Program and includes any Deliverables.</w:t>
      </w:r>
      <w:bookmarkEnd w:id="389"/>
    </w:p>
    <w:p xmlns:wp14="http://schemas.microsoft.com/office/word/2010/wordml" w:rsidR="00D12391" w:rsidP="00253E01" w:rsidRDefault="00D12391" w14:paraId="75B0F59D" wp14:textId="77777777">
      <w:pPr>
        <w:pStyle w:val="Indent1"/>
      </w:pPr>
      <w:r>
        <w:t>“</w:t>
      </w:r>
      <w:r>
        <w:rPr>
          <w:b/>
        </w:rPr>
        <w:t xml:space="preserve">Services </w:t>
      </w:r>
      <w:r w:rsidRPr="00DA2B66">
        <w:rPr>
          <w:b/>
        </w:rPr>
        <w:t>Commencement Date</w:t>
      </w:r>
      <w:r>
        <w:t>” means the date spe</w:t>
      </w:r>
      <w:r w:rsidR="00530D32">
        <w:t>cified</w:t>
      </w:r>
      <w:r w:rsidR="00335980">
        <w:t xml:space="preserve"> in Item 2</w:t>
      </w:r>
      <w:r>
        <w:t>.</w:t>
      </w:r>
      <w:bookmarkEnd w:id="390"/>
      <w:r w:rsidR="00A11FD9">
        <w:t xml:space="preserve"> </w:t>
      </w:r>
    </w:p>
    <w:p xmlns:wp14="http://schemas.microsoft.com/office/word/2010/wordml" w:rsidR="00D12391" w:rsidP="00253E01" w:rsidRDefault="00D12391" w14:paraId="2E7A110F" wp14:textId="77777777">
      <w:pPr>
        <w:pStyle w:val="Indent1"/>
      </w:pPr>
      <w:bookmarkStart w:name="_Ref423431998" w:id="391"/>
      <w:r>
        <w:t>“</w:t>
      </w:r>
      <w:r>
        <w:rPr>
          <w:b/>
        </w:rPr>
        <w:t xml:space="preserve">Services </w:t>
      </w:r>
      <w:r w:rsidRPr="00DA2B66">
        <w:rPr>
          <w:b/>
        </w:rPr>
        <w:t>End Date</w:t>
      </w:r>
      <w:r>
        <w:t xml:space="preserve">” means the date specified in </w:t>
      </w:r>
      <w:r w:rsidR="00335980">
        <w:t>Item 2</w:t>
      </w:r>
      <w:r>
        <w:t>.</w:t>
      </w:r>
      <w:bookmarkEnd w:id="391"/>
    </w:p>
    <w:p xmlns:wp14="http://schemas.microsoft.com/office/word/2010/wordml" w:rsidR="00D12391" w:rsidP="00253E01" w:rsidRDefault="00D12391" w14:paraId="069D15B0" wp14:textId="77777777">
      <w:pPr>
        <w:pStyle w:val="Indent1"/>
      </w:pPr>
      <w:r>
        <w:t>“</w:t>
      </w:r>
      <w:r>
        <w:rPr>
          <w:b/>
        </w:rPr>
        <w:t xml:space="preserve">Services </w:t>
      </w:r>
      <w:r w:rsidRPr="00DA2B66">
        <w:rPr>
          <w:b/>
        </w:rPr>
        <w:t>Period</w:t>
      </w:r>
      <w:r>
        <w:t>” means the period which begins on the Services Commencement Date and ends on the Services End Date.</w:t>
      </w:r>
    </w:p>
    <w:p xmlns:wp14="http://schemas.microsoft.com/office/word/2010/wordml" w:rsidR="00D12391" w:rsidP="00253E01" w:rsidRDefault="00D12391" w14:paraId="15B18451" wp14:textId="77777777">
      <w:pPr>
        <w:pStyle w:val="Indent1"/>
      </w:pPr>
      <w:r w:rsidRPr="006E080F">
        <w:t>“</w:t>
      </w:r>
      <w:r w:rsidRPr="006E080F">
        <w:rPr>
          <w:b/>
        </w:rPr>
        <w:t>Term</w:t>
      </w:r>
      <w:r w:rsidRPr="006E080F">
        <w:t>” has the meaning given in clause </w:t>
      </w:r>
      <w:r w:rsidRPr="006E080F">
        <w:fldChar w:fldCharType="begin"/>
      </w:r>
      <w:r w:rsidRPr="006E080F">
        <w:instrText xml:space="preserve"> REF _Ref423008900 \w \h  \* MERGEFORMAT </w:instrText>
      </w:r>
      <w:r w:rsidRPr="006E080F">
        <w:fldChar w:fldCharType="separate"/>
      </w:r>
      <w:r w:rsidR="004B18ED">
        <w:t>2(a)</w:t>
      </w:r>
      <w:r w:rsidRPr="006E080F">
        <w:fldChar w:fldCharType="end"/>
      </w:r>
      <w:r w:rsidRPr="006E080F">
        <w:t>.</w:t>
      </w:r>
    </w:p>
    <w:p xmlns:wp14="http://schemas.microsoft.com/office/word/2010/wordml" w:rsidR="00665E80" w:rsidP="00253E01" w:rsidRDefault="00665E80" w14:paraId="0AF08822" wp14:textId="77777777">
      <w:pPr>
        <w:pStyle w:val="Indent1"/>
      </w:pPr>
      <w:r>
        <w:t>“</w:t>
      </w:r>
      <w:r w:rsidRPr="002F27D3">
        <w:rPr>
          <w:b/>
        </w:rPr>
        <w:t>Variation</w:t>
      </w:r>
      <w:r>
        <w:t>” means any change to the Services, including any addition, increase, decrease, omission or deletion in, to or from the Services.</w:t>
      </w:r>
    </w:p>
    <w:p xmlns:wp14="http://schemas.microsoft.com/office/word/2010/wordml" w:rsidR="009C52AB" w:rsidP="00253E01" w:rsidRDefault="009C52AB" w14:paraId="571D751E" wp14:textId="77777777">
      <w:pPr>
        <w:pStyle w:val="Indent1"/>
      </w:pPr>
      <w:r>
        <w:t>“</w:t>
      </w:r>
      <w:r w:rsidRPr="00097664">
        <w:rPr>
          <w:b/>
        </w:rPr>
        <w:t>Vulnerable Adult</w:t>
      </w:r>
      <w:r>
        <w:t xml:space="preserve">” </w:t>
      </w:r>
      <w:bookmarkStart w:name="_Hlk11757927" w:id="392"/>
      <w:r>
        <w:t>means an individual aged 18 years or above who is or may be unable to take care of themselves, or is unable to protect themselves against harm or exploitation by any reason, including age, illness, trauma or disability, pregnancy, the influence, or part or existing use, of alcohol, drugs or substance use or any other reason.</w:t>
      </w:r>
    </w:p>
    <w:p xmlns:wp14="http://schemas.microsoft.com/office/word/2010/wordml" w:rsidR="009C52AB" w:rsidP="00253E01" w:rsidRDefault="009C52AB" w14:paraId="21B277A1" wp14:textId="77777777">
      <w:pPr>
        <w:pStyle w:val="Indent1"/>
      </w:pPr>
      <w:bookmarkStart w:name="_Hlk11757946" w:id="393"/>
      <w:bookmarkEnd w:id="392"/>
      <w:r>
        <w:t>“</w:t>
      </w:r>
      <w:r w:rsidRPr="00097664">
        <w:rPr>
          <w:b/>
        </w:rPr>
        <w:t>Vulnerable Person</w:t>
      </w:r>
      <w:r>
        <w:t>” means a Child or Vulnerable Adult.</w:t>
      </w:r>
    </w:p>
    <w:p xmlns:wp14="http://schemas.microsoft.com/office/word/2010/wordml" w:rsidRPr="00DF265C" w:rsidR="00665E80" w:rsidP="00253E01" w:rsidRDefault="00665E80" w14:paraId="4F2BBB04" wp14:textId="77777777">
      <w:pPr>
        <w:pStyle w:val="Heading1"/>
        <w:jc w:val="both"/>
      </w:pPr>
      <w:bookmarkStart w:name="_Toc9435859" w:id="394"/>
      <w:bookmarkStart w:name="_Toc9588720" w:id="395"/>
      <w:bookmarkStart w:name="_Toc19875110" w:id="396"/>
      <w:bookmarkStart w:name="_Toc19875899" w:id="397"/>
      <w:bookmarkStart w:name="_Toc19875943" w:id="398"/>
      <w:bookmarkStart w:name="_Toc19876043" w:id="399"/>
      <w:bookmarkStart w:name="_Toc19876093" w:id="400"/>
      <w:bookmarkStart w:name="_Toc19876310" w:id="401"/>
      <w:bookmarkStart w:name="_Toc19876526" w:id="402"/>
      <w:bookmarkStart w:name="_Toc19891574" w:id="403"/>
      <w:bookmarkStart w:name="_Toc21528031" w:id="404"/>
      <w:bookmarkEnd w:id="393"/>
      <w:r w:rsidRPr="00DF265C">
        <w:t>Interpretation</w:t>
      </w:r>
      <w:bookmarkEnd w:id="394"/>
      <w:bookmarkEnd w:id="395"/>
      <w:bookmarkEnd w:id="396"/>
      <w:bookmarkEnd w:id="397"/>
      <w:bookmarkEnd w:id="398"/>
      <w:bookmarkEnd w:id="399"/>
      <w:bookmarkEnd w:id="400"/>
      <w:bookmarkEnd w:id="401"/>
      <w:bookmarkEnd w:id="402"/>
      <w:bookmarkEnd w:id="403"/>
      <w:bookmarkEnd w:id="404"/>
    </w:p>
    <w:p xmlns:wp14="http://schemas.microsoft.com/office/word/2010/wordml" w:rsidRPr="006E080F" w:rsidR="00665E80" w:rsidP="00253E01" w:rsidRDefault="00665E80" w14:paraId="63D6DBF3" wp14:textId="77777777">
      <w:pPr>
        <w:pStyle w:val="Heading2"/>
      </w:pPr>
      <w:r>
        <w:t xml:space="preserve">A provision of </w:t>
      </w:r>
      <w:r w:rsidRPr="006E080F" w:rsidR="009473C1">
        <w:t>this Agreement</w:t>
      </w:r>
      <w:r w:rsidRPr="006E080F" w:rsidR="000960C1">
        <w:t xml:space="preserve"> </w:t>
      </w:r>
      <w:r w:rsidRPr="006E080F">
        <w:t>must not be construed to the disadvantage of a party merely because that party was responsible for the preparation of the agreement or the inclusion of the provision in the agreement.</w:t>
      </w:r>
    </w:p>
    <w:p xmlns:wp14="http://schemas.microsoft.com/office/word/2010/wordml" w:rsidRPr="006E080F" w:rsidR="00665E80" w:rsidP="00253E01" w:rsidRDefault="00665E80" w14:paraId="18010C0E" wp14:textId="77777777">
      <w:pPr>
        <w:pStyle w:val="Heading2"/>
      </w:pPr>
      <w:r w:rsidRPr="006E080F">
        <w:t>If an act must be done on a specified day that is not a Business Day, it must be done on or by the next Business Day.</w:t>
      </w:r>
    </w:p>
    <w:p xmlns:wp14="http://schemas.microsoft.com/office/word/2010/wordml" w:rsidRPr="00EE7DC4" w:rsidR="00665E80" w:rsidP="00253E01" w:rsidRDefault="00665E80" w14:paraId="1F4E580E" wp14:textId="77777777">
      <w:pPr>
        <w:pStyle w:val="Heading2"/>
      </w:pPr>
      <w:r w:rsidRPr="006E080F">
        <w:t xml:space="preserve">To the extent an Item is blank or has not been completed, that Item will be taken to be “not applicable” for the purpose of </w:t>
      </w:r>
      <w:r w:rsidRPr="006E080F" w:rsidR="00380817">
        <w:t xml:space="preserve">the </w:t>
      </w:r>
      <w:r w:rsidRPr="006E080F" w:rsidR="000960C1">
        <w:t>Schedule</w:t>
      </w:r>
      <w:r w:rsidRPr="00EE7DC4">
        <w:t xml:space="preserve">. </w:t>
      </w:r>
    </w:p>
    <w:p xmlns:wp14="http://schemas.microsoft.com/office/word/2010/wordml" w:rsidRPr="00EE7DC4" w:rsidR="00665E80" w:rsidP="00253E01" w:rsidRDefault="00665E80" w14:paraId="1F536B3E" wp14:textId="77777777">
      <w:pPr>
        <w:pStyle w:val="Heading2"/>
      </w:pPr>
      <w:r w:rsidRPr="00EE7DC4">
        <w:t>A reference to</w:t>
      </w:r>
      <w:r w:rsidRPr="00EE7DC4" w:rsidR="00EE7DC4">
        <w:t xml:space="preserve"> </w:t>
      </w:r>
      <w:r w:rsidRPr="00EE7DC4">
        <w:t xml:space="preserve">a person includes a partnership, joint venture, unincorporated association, corporation and a government or statutory body or authority and the person’s legal personal representatives, successors, assigns and </w:t>
      </w:r>
      <w:r w:rsidRPr="00EE7DC4" w:rsidR="00EE7DC4">
        <w:t>persons substituted by novation.</w:t>
      </w:r>
    </w:p>
    <w:p xmlns:wp14="http://schemas.microsoft.com/office/word/2010/wordml" w:rsidRPr="000F0D54" w:rsidR="00665E80" w:rsidP="00253E01" w:rsidRDefault="00665E80" w14:paraId="61829076" wp14:textId="77777777"/>
    <w:p xmlns:wp14="http://schemas.microsoft.com/office/word/2010/wordml" w:rsidR="00B9422B" w:rsidP="00253E01" w:rsidRDefault="00B9422B" w14:paraId="2BA226A1" wp14:textId="77777777">
      <w:bookmarkStart w:name="_Toc9589617" w:id="405"/>
      <w:r>
        <w:br w:type="page"/>
      </w:r>
    </w:p>
    <w:p xmlns:wp14="http://schemas.microsoft.com/office/word/2010/wordml" w:rsidRPr="00E030C6" w:rsidR="008369A9" w:rsidP="00253E01" w:rsidRDefault="00E030C6" w14:paraId="2186C3F4" wp14:textId="77777777">
      <w:pPr>
        <w:pStyle w:val="Heading"/>
        <w:jc w:val="both"/>
        <w:rPr>
          <w:bCs/>
        </w:rPr>
      </w:pPr>
      <w:bookmarkStart w:name="_Toc19891575" w:id="406"/>
      <w:r w:rsidRPr="00E030C6">
        <w:rPr>
          <w:bCs/>
        </w:rPr>
        <w:lastRenderedPageBreak/>
        <w:t>SCHEDULE - SERVICES</w:t>
      </w:r>
      <w:bookmarkEnd w:id="406"/>
    </w:p>
    <w:p xmlns:wp14="http://schemas.microsoft.com/office/word/2010/wordml" w:rsidR="002020EB" w:rsidP="00253E01" w:rsidRDefault="002020EB" w14:paraId="6A030E3F" wp14:textId="77777777">
      <w:pPr>
        <w:pStyle w:val="SchHead1"/>
        <w:numPr>
          <w:ilvl w:val="0"/>
          <w:numId w:val="0"/>
        </w:numPr>
      </w:pPr>
      <w:bookmarkStart w:name="_Toc19875111" w:id="407"/>
      <w:bookmarkStart w:name="_Toc19876311" w:id="408"/>
      <w:bookmarkStart w:name="_Toc19876527" w:id="409"/>
      <w:bookmarkStart w:name="_Toc19876812" w:id="410"/>
      <w:bookmarkStart w:name="_Toc19891576" w:id="411"/>
      <w:bookmarkStart w:name="_Toc21528032" w:id="412"/>
      <w:bookmarkStart w:name="_Ref362272151" w:id="413"/>
      <w:bookmarkStart w:name="_Ref362275747" w:id="414"/>
      <w:bookmarkStart w:name="_Ref423018338" w:id="415"/>
      <w:bookmarkStart w:name="_Ref470814561" w:id="416"/>
      <w:bookmarkStart w:name="_Ref362276247" w:id="417"/>
      <w:bookmarkStart w:name="_Ref362296014" w:id="418"/>
      <w:bookmarkStart w:name="_Ref362276673" w:id="419"/>
      <w:bookmarkStart w:name="_Ref362295967" w:id="420"/>
      <w:bookmarkStart w:name="_Ref362302908" w:id="421"/>
      <w:bookmarkStart w:name="_Ref423017174" w:id="422"/>
      <w:bookmarkStart w:name="_Ref362278407" w:id="423"/>
      <w:bookmarkStart w:name="_Ref362278374" w:id="424"/>
      <w:bookmarkStart w:name="_Ref362294676" w:id="425"/>
      <w:bookmarkStart w:name="_Ref362278949" w:id="426"/>
      <w:bookmarkStart w:name="_Ref362272856" w:id="427"/>
      <w:bookmarkStart w:name="_Ref362279656" w:id="428"/>
      <w:r>
        <w:t>ITEM 1</w:t>
      </w:r>
      <w:r>
        <w:tab/>
      </w:r>
      <w:r>
        <w:t>contractor</w:t>
      </w:r>
      <w:bookmarkEnd w:id="407"/>
      <w:bookmarkEnd w:id="408"/>
      <w:bookmarkEnd w:id="409"/>
      <w:bookmarkEnd w:id="410"/>
      <w:bookmarkEnd w:id="411"/>
      <w:bookmarkEnd w:id="412"/>
    </w:p>
    <w:p xmlns:wp14="http://schemas.microsoft.com/office/word/2010/wordml" w:rsidRPr="00E030C6" w:rsidR="00E030C6" w:rsidP="00253E01" w:rsidRDefault="00E030C6" w14:paraId="0D909AED" wp14:textId="77777777">
      <w:pPr>
        <w:pStyle w:val="Indent0"/>
        <w:spacing w:before="0"/>
        <w:rPr>
          <w:b/>
          <w:bCs/>
          <w:highlight w:val="yellow"/>
        </w:rPr>
      </w:pPr>
      <w:r w:rsidRPr="00E030C6">
        <w:rPr>
          <w:b/>
          <w:bCs/>
          <w:highlight w:val="yellow"/>
        </w:rPr>
        <w:t>Name</w:t>
      </w:r>
    </w:p>
    <w:p xmlns:wp14="http://schemas.microsoft.com/office/word/2010/wordml" w:rsidRPr="006C1A3D" w:rsidR="002020EB" w:rsidP="00253E01" w:rsidRDefault="002020EB" w14:paraId="59C4F300" wp14:textId="77777777">
      <w:pPr>
        <w:pStyle w:val="Indent0"/>
        <w:spacing w:before="0"/>
        <w:rPr>
          <w:b/>
        </w:rPr>
      </w:pPr>
      <w:r w:rsidRPr="00E030C6">
        <w:rPr>
          <w:b/>
          <w:highlight w:val="yellow"/>
        </w:rPr>
        <w:t>ABN</w:t>
      </w:r>
    </w:p>
    <w:p xmlns:wp14="http://schemas.microsoft.com/office/word/2010/wordml" w:rsidR="002020EB" w:rsidP="00253E01" w:rsidRDefault="002020EB" w14:paraId="668A3360" wp14:textId="77777777">
      <w:pPr>
        <w:pStyle w:val="SchHead1"/>
        <w:numPr>
          <w:ilvl w:val="0"/>
          <w:numId w:val="0"/>
        </w:numPr>
        <w:ind w:left="851" w:hanging="851"/>
      </w:pPr>
      <w:bookmarkStart w:name="_Toc19875112" w:id="429"/>
      <w:bookmarkStart w:name="_Toc19876312" w:id="430"/>
      <w:bookmarkStart w:name="_Toc19876528" w:id="431"/>
      <w:bookmarkStart w:name="_Toc19876813" w:id="432"/>
      <w:bookmarkStart w:name="_Toc19891577" w:id="433"/>
      <w:bookmarkStart w:name="_Toc21528033" w:id="434"/>
      <w:bookmarkStart w:name="_Hlk14426005" w:id="435"/>
      <w:r>
        <w:t>Item 2</w:t>
      </w:r>
      <w:r>
        <w:tab/>
      </w:r>
      <w:r>
        <w:t xml:space="preserve">Term and Services </w:t>
      </w:r>
      <w:r w:rsidRPr="00EF59B6">
        <w:t>period</w:t>
      </w:r>
      <w:bookmarkEnd w:id="413"/>
      <w:bookmarkEnd w:id="414"/>
      <w:bookmarkEnd w:id="415"/>
      <w:bookmarkEnd w:id="416"/>
      <w:bookmarkEnd w:id="429"/>
      <w:bookmarkEnd w:id="430"/>
      <w:bookmarkEnd w:id="431"/>
      <w:bookmarkEnd w:id="432"/>
      <w:bookmarkEnd w:id="433"/>
      <w:bookmarkEnd w:id="434"/>
      <w:r>
        <w:br/>
      </w:r>
    </w:p>
    <w:p xmlns:wp14="http://schemas.microsoft.com/office/word/2010/wordml" w:rsidRPr="00D707B0" w:rsidR="002020EB" w:rsidP="00253E01" w:rsidRDefault="002020EB" w14:paraId="218702AD" wp14:textId="77777777">
      <w:pPr>
        <w:rPr>
          <w:b/>
        </w:rPr>
      </w:pPr>
      <w:bookmarkStart w:name="_Ref423421516" w:id="436"/>
      <w:r w:rsidRPr="00D707B0">
        <w:rPr>
          <w:b/>
        </w:rPr>
        <w:t>Item 2.1</w:t>
      </w:r>
      <w:r w:rsidRPr="00D707B0">
        <w:rPr>
          <w:b/>
        </w:rPr>
        <w:tab/>
      </w:r>
      <w:r w:rsidRPr="00D707B0">
        <w:rPr>
          <w:b/>
        </w:rPr>
        <w:t>Commencement Date</w:t>
      </w:r>
      <w:bookmarkEnd w:id="436"/>
      <w:r w:rsidRPr="00D707B0">
        <w:rPr>
          <w:b/>
        </w:rPr>
        <w:t>/Services Commencement Date</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7B071F45" wp14:textId="77777777">
        <w:tc>
          <w:tcPr>
            <w:tcW w:w="10138" w:type="dxa"/>
          </w:tcPr>
          <w:bookmarkEnd w:id="435"/>
          <w:p w:rsidR="002020EB" w:rsidP="00253E01" w:rsidRDefault="002020EB" w14:paraId="5EC5C723" wp14:textId="77777777">
            <w:pPr>
              <w:pStyle w:val="Indent0"/>
              <w:spacing w:before="0"/>
              <w:rPr>
                <w:highlight w:val="yellow"/>
              </w:rPr>
            </w:pPr>
            <w:r w:rsidRPr="001D2A5B">
              <w:rPr>
                <w:highlight w:val="yellow"/>
              </w:rPr>
              <w:t>#</w:t>
            </w:r>
            <w:proofErr w:type="gramStart"/>
            <w:r w:rsidRPr="001D2A5B">
              <w:rPr>
                <w:highlight w:val="yellow"/>
              </w:rPr>
              <w:t>#[</w:t>
            </w:r>
            <w:proofErr w:type="gramEnd"/>
            <w:r>
              <w:t xml:space="preserve"> </w:t>
            </w:r>
            <w:sdt>
              <w:sdtPr>
                <w:id w:val="-611514268"/>
                <w:placeholder>
                  <w:docPart w:val="381F9CD9C7E644A398E6B884F0DED087"/>
                </w:placeholder>
                <w:showingPlcHdr/>
                <w:date>
                  <w:dateFormat w:val="dd-MMM-yy"/>
                  <w:lid w:val="en-US"/>
                  <w:storeMappedDataAs w:val="dateTime"/>
                  <w:calendar w:val="gregorian"/>
                </w:date>
              </w:sdtPr>
              <w:sdtEndPr>
                <w:rPr>
                  <w:b/>
                </w:rPr>
              </w:sdtEndPr>
              <w:sdtContent>
                <w:r w:rsidRPr="00C34470">
                  <w:rPr>
                    <w:rStyle w:val="PlaceholderText"/>
                    <w:b/>
                    <w:color w:val="auto"/>
                  </w:rPr>
                  <w:t>Click or tap to enter a date.</w:t>
                </w:r>
              </w:sdtContent>
            </w:sdt>
            <w:r w:rsidRPr="001D2A5B">
              <w:rPr>
                <w:highlight w:val="yellow"/>
              </w:rPr>
              <w:t xml:space="preserve"> – this will usually be the earlier of the date of this </w:t>
            </w:r>
            <w:r>
              <w:rPr>
                <w:highlight w:val="yellow"/>
              </w:rPr>
              <w:t xml:space="preserve">Agreement </w:t>
            </w:r>
            <w:r w:rsidRPr="001D2A5B">
              <w:rPr>
                <w:highlight w:val="yellow"/>
              </w:rPr>
              <w:t xml:space="preserve">or </w:t>
            </w:r>
            <w:r>
              <w:rPr>
                <w:highlight w:val="yellow"/>
              </w:rPr>
              <w:t>some fixed/formulaic date agreed by the parties]</w:t>
            </w:r>
            <w:r w:rsidRPr="001D2A5B">
              <w:rPr>
                <w:highlight w:val="yellow"/>
              </w:rPr>
              <w:t xml:space="preserve"> </w:t>
            </w:r>
          </w:p>
          <w:p w:rsidRPr="00887967" w:rsidR="002020EB" w:rsidP="00253E01" w:rsidRDefault="002020EB" w14:paraId="17AD93B2" wp14:textId="77777777">
            <w:pPr>
              <w:pStyle w:val="Indent0"/>
              <w:spacing w:before="0"/>
            </w:pPr>
          </w:p>
          <w:p w:rsidRPr="00B442AA" w:rsidR="002020EB" w:rsidP="00253E01" w:rsidRDefault="002020EB" w14:paraId="51DF523F" wp14:textId="77777777">
            <w:pPr>
              <w:pStyle w:val="Indent0"/>
              <w:spacing w:before="0"/>
              <w:rPr>
                <w:highlight w:val="yellow"/>
              </w:rPr>
            </w:pPr>
            <w:r w:rsidRPr="00887967">
              <w:t>Note: For Services, the Commencement Date will also be the Services Commencement Date</w:t>
            </w:r>
          </w:p>
        </w:tc>
      </w:tr>
    </w:tbl>
    <w:p xmlns:wp14="http://schemas.microsoft.com/office/word/2010/wordml" w:rsidR="002020EB" w:rsidP="00253E01" w:rsidRDefault="002020EB" w14:paraId="637A94BF" wp14:textId="77777777">
      <w:pPr>
        <w:pStyle w:val="SchHead2"/>
        <w:numPr>
          <w:ilvl w:val="0"/>
          <w:numId w:val="0"/>
        </w:numPr>
        <w:ind w:left="851" w:hanging="851"/>
      </w:pPr>
      <w:bookmarkStart w:name="_Ref423421585" w:id="437"/>
      <w:bookmarkStart w:name="_Hlk14426050" w:id="438"/>
      <w:r>
        <w:t>Item 2.2</w:t>
      </w:r>
      <w:r>
        <w:tab/>
      </w:r>
      <w:r>
        <w:t>End Date/Services End Date</w:t>
      </w:r>
      <w:bookmarkEnd w:id="437"/>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540EDD76" wp14:textId="77777777">
        <w:tc>
          <w:tcPr>
            <w:tcW w:w="10138" w:type="dxa"/>
          </w:tcPr>
          <w:bookmarkEnd w:id="438"/>
          <w:p w:rsidR="002020EB" w:rsidP="00253E01" w:rsidRDefault="002020EB" w14:paraId="2CE8C817" wp14:textId="77777777">
            <w:pPr>
              <w:pStyle w:val="Indent0"/>
              <w:spacing w:before="0"/>
              <w:rPr>
                <w:highlight w:val="yellow"/>
              </w:rPr>
            </w:pPr>
            <w:r w:rsidRPr="001D2A5B">
              <w:rPr>
                <w:highlight w:val="yellow"/>
              </w:rPr>
              <w:t>#</w:t>
            </w:r>
            <w:proofErr w:type="gramStart"/>
            <w:r w:rsidRPr="001D2A5B">
              <w:rPr>
                <w:highlight w:val="yellow"/>
              </w:rPr>
              <w:t>#[</w:t>
            </w:r>
            <w:proofErr w:type="gramEnd"/>
            <w:r>
              <w:t xml:space="preserve"> </w:t>
            </w:r>
            <w:sdt>
              <w:sdtPr>
                <w:id w:val="-980150917"/>
                <w:placeholder>
                  <w:docPart w:val="819CE2F5D5674FAAA781051DE79F6A15"/>
                </w:placeholder>
                <w:showingPlcHdr/>
                <w:date>
                  <w:dateFormat w:val="dd-MMM-yy"/>
                  <w:lid w:val="en-US"/>
                  <w:storeMappedDataAs w:val="dateTime"/>
                  <w:calendar w:val="gregorian"/>
                </w:date>
              </w:sdtPr>
              <w:sdtEndPr>
                <w:rPr>
                  <w:b/>
                </w:rPr>
              </w:sdtEndPr>
              <w:sdtContent>
                <w:r w:rsidRPr="00C34470">
                  <w:rPr>
                    <w:rStyle w:val="PlaceholderText"/>
                    <w:b/>
                    <w:color w:val="auto"/>
                  </w:rPr>
                  <w:t>Click or tap to enter a date.</w:t>
                </w:r>
              </w:sdtContent>
            </w:sdt>
            <w:r w:rsidRPr="001D2A5B">
              <w:rPr>
                <w:highlight w:val="yellow"/>
              </w:rPr>
              <w:t xml:space="preserve"> – this will usually be a date after the PHN accepts the last deliverable or all obligations are completed</w:t>
            </w:r>
            <w:r>
              <w:rPr>
                <w:highlight w:val="yellow"/>
              </w:rPr>
              <w:t>, or some fixed/formulaic date agreed by the parties</w:t>
            </w:r>
            <w:r w:rsidRPr="001D2A5B">
              <w:rPr>
                <w:highlight w:val="yellow"/>
              </w:rPr>
              <w:t>.]</w:t>
            </w:r>
          </w:p>
          <w:p w:rsidRPr="00887967" w:rsidR="002020EB" w:rsidP="00253E01" w:rsidRDefault="002020EB" w14:paraId="0DE4B5B7" wp14:textId="77777777">
            <w:pPr>
              <w:pStyle w:val="Indent0"/>
              <w:spacing w:before="0"/>
            </w:pPr>
          </w:p>
          <w:p w:rsidRPr="00986A0C" w:rsidR="002020EB" w:rsidP="00253E01" w:rsidRDefault="002020EB" w14:paraId="1157F09D" wp14:textId="77777777">
            <w:pPr>
              <w:pStyle w:val="Indent0"/>
              <w:spacing w:before="0"/>
              <w:rPr>
                <w:highlight w:val="yellow"/>
              </w:rPr>
            </w:pPr>
            <w:r w:rsidRPr="00887967">
              <w:t>Note: For Services, the End Date will also be the Services End Date</w:t>
            </w:r>
          </w:p>
        </w:tc>
      </w:tr>
    </w:tbl>
    <w:p xmlns:wp14="http://schemas.microsoft.com/office/word/2010/wordml" w:rsidR="002020EB" w:rsidP="00253E01" w:rsidRDefault="002020EB" w14:paraId="14A767A3" wp14:textId="77777777">
      <w:pPr>
        <w:pStyle w:val="SchHead2"/>
        <w:numPr>
          <w:ilvl w:val="0"/>
          <w:numId w:val="0"/>
        </w:numPr>
        <w:ind w:left="851" w:hanging="851"/>
      </w:pPr>
      <w:bookmarkStart w:name="_Ref424243588" w:id="439"/>
      <w:r>
        <w:t>Item 2.3</w:t>
      </w:r>
      <w:r>
        <w:tab/>
      </w:r>
      <w:r>
        <w:t>PHN right to extend Term and Services Period</w:t>
      </w:r>
      <w:bookmarkEnd w:id="439"/>
      <w:r>
        <w:t xml:space="preserve"> (clause 2.2(b))</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6B2AFA05" wp14:textId="77777777">
        <w:tc>
          <w:tcPr>
            <w:tcW w:w="10138" w:type="dxa"/>
          </w:tcPr>
          <w:p w:rsidRPr="00BA5938" w:rsidR="002020EB" w:rsidP="00253E01" w:rsidRDefault="002020EB" w14:paraId="69FB04E5" wp14:textId="77777777">
            <w:pPr>
              <w:pStyle w:val="Indent0"/>
              <w:spacing w:before="0"/>
              <w:rPr>
                <w:b/>
                <w:highlight w:val="yellow"/>
              </w:rPr>
            </w:pPr>
            <w:r w:rsidRPr="00BA5938">
              <w:rPr>
                <w:b/>
                <w:highlight w:val="yellow"/>
              </w:rPr>
              <w:t xml:space="preserve">[##OPTION: specify any right(s) the PHN </w:t>
            </w:r>
            <w:proofErr w:type="gramStart"/>
            <w:r w:rsidRPr="00BA5938">
              <w:rPr>
                <w:b/>
                <w:highlight w:val="yellow"/>
              </w:rPr>
              <w:t>has to</w:t>
            </w:r>
            <w:proofErr w:type="gramEnd"/>
            <w:r w:rsidRPr="00BA5938">
              <w:rPr>
                <w:b/>
                <w:highlight w:val="yellow"/>
              </w:rPr>
              <w:t xml:space="preserve"> extend the </w:t>
            </w:r>
            <w:r>
              <w:rPr>
                <w:b/>
                <w:highlight w:val="yellow"/>
              </w:rPr>
              <w:t>Term/Services P</w:t>
            </w:r>
            <w:r w:rsidRPr="00BA5938">
              <w:rPr>
                <w:b/>
                <w:highlight w:val="yellow"/>
              </w:rPr>
              <w:t>eriod, otherwise insert “Not applicable”</w:t>
            </w:r>
            <w:r>
              <w:rPr>
                <w:b/>
                <w:highlight w:val="yellow"/>
              </w:rPr>
              <w:t>.  The PHN needs to consider how payments and deliverables will be set for this further period.</w:t>
            </w:r>
            <w:r w:rsidRPr="00BA5938">
              <w:rPr>
                <w:b/>
                <w:highlight w:val="yellow"/>
              </w:rPr>
              <w:t xml:space="preserve">] </w:t>
            </w:r>
          </w:p>
          <w:p w:rsidRPr="00986A0C" w:rsidR="002020EB" w:rsidP="00253E01" w:rsidRDefault="002020EB" w14:paraId="59E46FD0" wp14:textId="77777777">
            <w:pPr>
              <w:pStyle w:val="Indent0"/>
              <w:rPr>
                <w:highlight w:val="yellow"/>
              </w:rPr>
            </w:pPr>
            <w:r w:rsidRPr="00BA5938">
              <w:rPr>
                <w:highlight w:val="yellow"/>
              </w:rPr>
              <w:t xml:space="preserve">The PHN may extend the </w:t>
            </w:r>
            <w:r>
              <w:rPr>
                <w:highlight w:val="yellow"/>
              </w:rPr>
              <w:t xml:space="preserve">Term/Services Period </w:t>
            </w:r>
            <w:r w:rsidRPr="00BA5938">
              <w:rPr>
                <w:highlight w:val="yellow"/>
              </w:rPr>
              <w:t>[##once] by [##3 months] if it gives the Contractor at least #</w:t>
            </w:r>
            <w:proofErr w:type="gramStart"/>
            <w:r w:rsidRPr="00BA5938">
              <w:rPr>
                <w:highlight w:val="yellow"/>
              </w:rPr>
              <w:t>#[</w:t>
            </w:r>
            <w:proofErr w:type="gramEnd"/>
            <w:r w:rsidRPr="00BA5938">
              <w:rPr>
                <w:highlight w:val="yellow"/>
              </w:rPr>
              <w:t>one months</w:t>
            </w:r>
            <w:r>
              <w:rPr>
                <w:highlight w:val="yellow"/>
              </w:rPr>
              <w:t>’</w:t>
            </w:r>
            <w:r w:rsidRPr="00BA5938">
              <w:rPr>
                <w:highlight w:val="yellow"/>
              </w:rPr>
              <w:t xml:space="preserve">] written notice before the end of the </w:t>
            </w:r>
            <w:r>
              <w:rPr>
                <w:highlight w:val="yellow"/>
              </w:rPr>
              <w:t>Term and Services Period</w:t>
            </w:r>
            <w:r w:rsidRPr="00BA5938">
              <w:rPr>
                <w:highlight w:val="yellow"/>
              </w:rPr>
              <w:t xml:space="preserve">. </w:t>
            </w:r>
          </w:p>
        </w:tc>
      </w:tr>
    </w:tbl>
    <w:p xmlns:wp14="http://schemas.microsoft.com/office/word/2010/wordml" w:rsidR="002020EB" w:rsidP="00253E01" w:rsidRDefault="002020EB" w14:paraId="5F84C6A8" wp14:textId="77777777">
      <w:pPr>
        <w:pStyle w:val="SchHead1"/>
        <w:numPr>
          <w:ilvl w:val="0"/>
          <w:numId w:val="0"/>
        </w:numPr>
        <w:ind w:left="851" w:hanging="851"/>
      </w:pPr>
      <w:bookmarkStart w:name="_Ref423421546" w:id="440"/>
      <w:bookmarkStart w:name="_Ref423423978" w:id="441"/>
      <w:bookmarkStart w:name="_Ref424243645" w:id="442"/>
      <w:bookmarkStart w:name="_Toc19875113" w:id="443"/>
      <w:bookmarkStart w:name="_Toc19876313" w:id="444"/>
      <w:bookmarkStart w:name="_Toc19876529" w:id="445"/>
      <w:bookmarkStart w:name="_Toc19876814" w:id="446"/>
      <w:bookmarkStart w:name="_Toc19891578" w:id="447"/>
      <w:bookmarkStart w:name="_Toc21528034" w:id="448"/>
      <w:bookmarkStart w:name="_Hlk14426382" w:id="449"/>
      <w:r>
        <w:t>Item 3</w:t>
      </w:r>
      <w:r>
        <w:tab/>
      </w:r>
      <w:r>
        <w:t>P</w:t>
      </w:r>
      <w:r w:rsidRPr="00EF59B6">
        <w:t>rogram</w:t>
      </w:r>
      <w:bookmarkEnd w:id="417"/>
      <w:bookmarkEnd w:id="418"/>
      <w:bookmarkEnd w:id="440"/>
      <w:r>
        <w:t>ME/PROJECT and Services</w:t>
      </w:r>
      <w:bookmarkEnd w:id="441"/>
      <w:bookmarkEnd w:id="442"/>
      <w:bookmarkEnd w:id="443"/>
      <w:bookmarkEnd w:id="444"/>
      <w:bookmarkEnd w:id="445"/>
      <w:bookmarkEnd w:id="446"/>
      <w:bookmarkEnd w:id="447"/>
      <w:bookmarkEnd w:id="448"/>
    </w:p>
    <w:p xmlns:wp14="http://schemas.microsoft.com/office/word/2010/wordml" w:rsidR="002020EB" w:rsidP="00253E01" w:rsidRDefault="002020EB" w14:paraId="3D972A5E" wp14:textId="77777777">
      <w:pPr>
        <w:pStyle w:val="SchHead2"/>
        <w:numPr>
          <w:ilvl w:val="0"/>
          <w:numId w:val="0"/>
        </w:numPr>
        <w:ind w:left="851" w:hanging="851"/>
      </w:pPr>
      <w:bookmarkStart w:name="_Hlk14426404" w:id="450"/>
      <w:bookmarkEnd w:id="449"/>
      <w:r>
        <w:t>Item 3.1</w:t>
      </w:r>
      <w:r>
        <w:tab/>
      </w:r>
      <w:r w:rsidRPr="00EF59B6">
        <w:t xml:space="preserve">Name and purpose of the </w:t>
      </w:r>
      <w:r>
        <w:t>P</w:t>
      </w:r>
      <w:r w:rsidRPr="00EF59B6">
        <w:t>rogram</w:t>
      </w:r>
      <w:r>
        <w:t>me/Project</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04BA09AD" wp14:textId="77777777">
        <w:tc>
          <w:tcPr>
            <w:tcW w:w="10138" w:type="dxa"/>
          </w:tcPr>
          <w:bookmarkEnd w:id="450"/>
          <w:p w:rsidRPr="008B584E" w:rsidR="002020EB" w:rsidP="00253E01" w:rsidRDefault="008B584E" w14:paraId="4CFD0CF8" wp14:textId="77777777">
            <w:pPr>
              <w:pStyle w:val="Indent0"/>
              <w:spacing w:before="0"/>
              <w:rPr>
                <w:b/>
                <w:highlight w:val="yellow"/>
              </w:rPr>
            </w:pPr>
            <w:r w:rsidRPr="008B584E">
              <w:rPr>
                <w:b/>
                <w:highlight w:val="yellow"/>
              </w:rPr>
              <w:t>Programme Name</w:t>
            </w:r>
            <w:r>
              <w:rPr>
                <w:b/>
                <w:highlight w:val="yellow"/>
              </w:rPr>
              <w:t xml:space="preserve"> </w:t>
            </w:r>
            <w:r w:rsidRPr="008B584E">
              <w:rPr>
                <w:highlight w:val="yellow"/>
              </w:rPr>
              <w:t>[##]</w:t>
            </w:r>
          </w:p>
          <w:p w:rsidRPr="008B584E" w:rsidR="008B584E" w:rsidP="00253E01" w:rsidRDefault="008B584E" w14:paraId="0D904BC5" wp14:textId="77777777">
            <w:pPr>
              <w:pStyle w:val="Indent0"/>
              <w:spacing w:before="0"/>
              <w:rPr>
                <w:b/>
                <w:highlight w:val="yellow"/>
              </w:rPr>
            </w:pPr>
            <w:r w:rsidRPr="008B584E">
              <w:rPr>
                <w:b/>
                <w:highlight w:val="yellow"/>
              </w:rPr>
              <w:t>Programme Purpose</w:t>
            </w:r>
            <w:r>
              <w:rPr>
                <w:b/>
                <w:highlight w:val="yellow"/>
              </w:rPr>
              <w:t xml:space="preserve"> </w:t>
            </w:r>
            <w:r w:rsidRPr="008B584E">
              <w:rPr>
                <w:highlight w:val="yellow"/>
              </w:rPr>
              <w:t>[##]</w:t>
            </w:r>
          </w:p>
        </w:tc>
      </w:tr>
    </w:tbl>
    <w:p xmlns:wp14="http://schemas.microsoft.com/office/word/2010/wordml" w:rsidR="002020EB" w:rsidP="00253E01" w:rsidRDefault="002020EB" w14:paraId="6859E6FD" wp14:textId="77777777">
      <w:pPr>
        <w:pStyle w:val="SchHead2"/>
        <w:numPr>
          <w:ilvl w:val="0"/>
          <w:numId w:val="0"/>
        </w:numPr>
        <w:ind w:left="851" w:hanging="851"/>
      </w:pPr>
      <w:bookmarkStart w:name="_Hlk14426427" w:id="451"/>
      <w:r>
        <w:t>Item 3.2</w:t>
      </w:r>
      <w:r>
        <w:tab/>
      </w:r>
      <w:r>
        <w:t>Services to be performed by the Contractor, excluding PHN responsibilities in Item 3.3</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4B13C236" wp14:textId="77777777">
        <w:tc>
          <w:tcPr>
            <w:tcW w:w="10138" w:type="dxa"/>
          </w:tcPr>
          <w:bookmarkEnd w:id="451"/>
          <w:p w:rsidRPr="00986A0C" w:rsidR="002020EB" w:rsidP="00253E01" w:rsidRDefault="002020EB" w14:paraId="070FC9F5" wp14:textId="77777777">
            <w:pPr>
              <w:pStyle w:val="Indent0"/>
              <w:spacing w:before="0"/>
              <w:rPr>
                <w:highlight w:val="yellow"/>
              </w:rPr>
            </w:pPr>
            <w:r w:rsidRPr="00986A0C">
              <w:rPr>
                <w:highlight w:val="yellow"/>
              </w:rPr>
              <w:t>[##]</w:t>
            </w:r>
          </w:p>
        </w:tc>
      </w:tr>
    </w:tbl>
    <w:p xmlns:wp14="http://schemas.microsoft.com/office/word/2010/wordml" w:rsidR="002020EB" w:rsidP="00253E01" w:rsidRDefault="002020EB" w14:paraId="71DFD78F" wp14:textId="77777777">
      <w:pPr>
        <w:pStyle w:val="SchHead2"/>
        <w:numPr>
          <w:ilvl w:val="0"/>
          <w:numId w:val="0"/>
        </w:numPr>
        <w:ind w:left="851" w:hanging="851"/>
      </w:pPr>
      <w:bookmarkStart w:name="_Hlk14426443" w:id="452"/>
      <w:bookmarkStart w:name="_Ref423421615" w:id="453"/>
      <w:r>
        <w:t>Item 3.3</w:t>
      </w:r>
      <w:r>
        <w:tab/>
      </w:r>
      <w:r>
        <w:t>PHN responsibilities</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3064F3E0" wp14:textId="77777777">
        <w:tc>
          <w:tcPr>
            <w:tcW w:w="10138" w:type="dxa"/>
          </w:tcPr>
          <w:bookmarkEnd w:id="452"/>
          <w:p w:rsidRPr="00986A0C" w:rsidR="002020EB" w:rsidP="00253E01" w:rsidRDefault="002020EB" w14:paraId="1F088A41" wp14:textId="77777777">
            <w:pPr>
              <w:pStyle w:val="Indent0"/>
              <w:spacing w:before="0"/>
              <w:rPr>
                <w:highlight w:val="yellow"/>
              </w:rPr>
            </w:pPr>
            <w:r w:rsidRPr="00986A0C">
              <w:rPr>
                <w:highlight w:val="yellow"/>
              </w:rPr>
              <w:t>[##]</w:t>
            </w:r>
          </w:p>
        </w:tc>
      </w:tr>
    </w:tbl>
    <w:p xmlns:wp14="http://schemas.microsoft.com/office/word/2010/wordml" w:rsidR="002020EB" w:rsidP="00253E01" w:rsidRDefault="002020EB" w14:paraId="263F9585" wp14:textId="77777777">
      <w:pPr>
        <w:pStyle w:val="SchHead2"/>
        <w:numPr>
          <w:ilvl w:val="0"/>
          <w:numId w:val="0"/>
        </w:numPr>
        <w:ind w:left="851" w:hanging="851"/>
      </w:pPr>
      <w:bookmarkStart w:name="_Hlk14426459" w:id="454"/>
      <w:r>
        <w:t>Item 3.4</w:t>
      </w:r>
      <w:r>
        <w:tab/>
      </w:r>
      <w:r>
        <w:t>Performance c</w:t>
      </w:r>
      <w:r w:rsidRPr="00EF59B6">
        <w:t>riteria</w:t>
      </w:r>
      <w:bookmarkEnd w:id="453"/>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6CB47391" wp14:textId="77777777">
        <w:tc>
          <w:tcPr>
            <w:tcW w:w="10138" w:type="dxa"/>
          </w:tcPr>
          <w:bookmarkEnd w:id="454"/>
          <w:p w:rsidRPr="00986A0C" w:rsidR="002020EB" w:rsidP="00253E01" w:rsidRDefault="002020EB" w14:paraId="695859EC" wp14:textId="77777777">
            <w:pPr>
              <w:pStyle w:val="Indent0"/>
              <w:spacing w:before="0"/>
              <w:rPr>
                <w:highlight w:val="yellow"/>
              </w:rPr>
            </w:pPr>
            <w:r w:rsidRPr="00986A0C">
              <w:rPr>
                <w:highlight w:val="yellow"/>
              </w:rPr>
              <w:t>[##]</w:t>
            </w:r>
          </w:p>
        </w:tc>
      </w:tr>
    </w:tbl>
    <w:p xmlns:wp14="http://schemas.microsoft.com/office/word/2010/wordml" w:rsidR="002020EB" w:rsidP="00253E01" w:rsidRDefault="002020EB" w14:paraId="30DF27A7" wp14:textId="77777777">
      <w:pPr>
        <w:pStyle w:val="SchHead2"/>
        <w:numPr>
          <w:ilvl w:val="0"/>
          <w:numId w:val="0"/>
        </w:numPr>
        <w:ind w:left="851" w:hanging="851"/>
      </w:pPr>
      <w:bookmarkStart w:name="_Ref424243684" w:id="455"/>
      <w:bookmarkStart w:name="_Hlk14426475" w:id="456"/>
      <w:r>
        <w:t>Item 3.5</w:t>
      </w:r>
      <w:r>
        <w:tab/>
      </w:r>
      <w:r w:rsidRPr="00EF59B6">
        <w:t>Specific laws, policies, guidelines, standards</w:t>
      </w:r>
      <w:bookmarkEnd w:id="419"/>
      <w:bookmarkEnd w:id="420"/>
      <w:bookmarkEnd w:id="421"/>
      <w:bookmarkEnd w:id="455"/>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366C7AFC" wp14:textId="77777777">
        <w:tc>
          <w:tcPr>
            <w:tcW w:w="10138" w:type="dxa"/>
          </w:tcPr>
          <w:bookmarkEnd w:id="456"/>
          <w:p w:rsidRPr="00986A0C" w:rsidR="002020EB" w:rsidP="00253E01" w:rsidRDefault="002020EB" w14:paraId="65BA1B20" wp14:textId="77777777">
            <w:pPr>
              <w:pStyle w:val="Indent0"/>
              <w:spacing w:before="0"/>
              <w:rPr>
                <w:highlight w:val="yellow"/>
              </w:rPr>
            </w:pPr>
            <w:r w:rsidRPr="00986A0C">
              <w:rPr>
                <w:highlight w:val="yellow"/>
              </w:rPr>
              <w:t>[##]</w:t>
            </w:r>
          </w:p>
        </w:tc>
      </w:tr>
    </w:tbl>
    <w:p xmlns:wp14="http://schemas.microsoft.com/office/word/2010/wordml" w:rsidR="002020EB" w:rsidP="00253E01" w:rsidRDefault="002020EB" w14:paraId="243EFE33" wp14:textId="77777777">
      <w:pPr>
        <w:pStyle w:val="SchHead2"/>
        <w:numPr>
          <w:ilvl w:val="0"/>
          <w:numId w:val="0"/>
        </w:numPr>
        <w:ind w:left="851" w:hanging="851"/>
      </w:pPr>
      <w:bookmarkStart w:name="_Ref424244908" w:id="457"/>
      <w:r>
        <w:t>Item 3.6</w:t>
      </w:r>
      <w:r>
        <w:tab/>
      </w:r>
      <w:r w:rsidRPr="00EF59B6">
        <w:t>Licensing and credentialing</w:t>
      </w:r>
      <w:bookmarkEnd w:id="422"/>
      <w:bookmarkEnd w:id="457"/>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02830592" wp14:textId="77777777">
        <w:tc>
          <w:tcPr>
            <w:tcW w:w="10138" w:type="dxa"/>
          </w:tcPr>
          <w:p w:rsidRPr="000A1DA1" w:rsidR="002020EB" w:rsidP="00253E01" w:rsidRDefault="002020EB" w14:paraId="76647435" wp14:textId="77777777">
            <w:pPr>
              <w:pStyle w:val="SchHead3"/>
              <w:tabs>
                <w:tab w:val="clear" w:pos="851"/>
                <w:tab w:val="num" w:pos="567"/>
              </w:tabs>
              <w:ind w:left="567" w:hanging="567"/>
            </w:pPr>
            <w:r w:rsidRPr="000A1DA1">
              <w:t>The Contractor must comply with the attachment titled “Working with</w:t>
            </w:r>
            <w:r>
              <w:t xml:space="preserve"> Children and Vulnerable Adults” (as attached to the Agreement).</w:t>
            </w:r>
          </w:p>
          <w:p w:rsidRPr="000A1DA1" w:rsidR="002020EB" w:rsidP="00253E01" w:rsidRDefault="002020EB" w14:paraId="5601B8EE" wp14:textId="77777777">
            <w:pPr>
              <w:pStyle w:val="SchHead3"/>
              <w:tabs>
                <w:tab w:val="clear" w:pos="851"/>
                <w:tab w:val="num" w:pos="567"/>
              </w:tabs>
              <w:ind w:left="567" w:hanging="567"/>
            </w:pPr>
            <w:r w:rsidRPr="000A1DA1">
              <w:t>The Contractor must comply with the attachment titled “</w:t>
            </w:r>
            <w:r w:rsidR="00710883">
              <w:t>Commissioned Clinical Services Credentialing and Safety Compliance Policy</w:t>
            </w:r>
            <w:r>
              <w:t>”</w:t>
            </w:r>
            <w:r w:rsidR="00710883">
              <w:t xml:space="preserve"> (as attached to the agreement)</w:t>
            </w:r>
            <w:r>
              <w:t>.</w:t>
            </w:r>
          </w:p>
          <w:p w:rsidRPr="00A62A03" w:rsidR="002020EB" w:rsidP="00253E01" w:rsidRDefault="002020EB" w14:paraId="30B7621F" wp14:textId="77777777">
            <w:pPr>
              <w:pStyle w:val="SchHead3"/>
              <w:tabs>
                <w:tab w:val="clear" w:pos="851"/>
                <w:tab w:val="num" w:pos="567"/>
                <w:tab w:val="left" w:pos="1701"/>
              </w:tabs>
              <w:ind w:left="567" w:hanging="567"/>
              <w:rPr>
                <w:highlight w:val="yellow"/>
              </w:rPr>
            </w:pPr>
            <w:r w:rsidRPr="00A62A03">
              <w:rPr>
                <w:highlight w:val="yellow"/>
              </w:rPr>
              <w:lastRenderedPageBreak/>
              <w:t>#</w:t>
            </w:r>
            <w:proofErr w:type="gramStart"/>
            <w:r w:rsidRPr="00A62A03">
              <w:rPr>
                <w:highlight w:val="yellow"/>
              </w:rPr>
              <w:t>#[</w:t>
            </w:r>
            <w:proofErr w:type="gramEnd"/>
            <w:r w:rsidRPr="00A62A03">
              <w:rPr>
                <w:highlight w:val="yellow"/>
              </w:rPr>
              <w:t>Matters to be verified before appointment: identity, professional registration with AHPRA, qualifications/certifications required for the role, previous employment/experience/performance and driver</w:t>
            </w:r>
            <w:r>
              <w:rPr>
                <w:highlight w:val="yellow"/>
              </w:rPr>
              <w:t>’</w:t>
            </w:r>
            <w:r w:rsidRPr="00A62A03">
              <w:rPr>
                <w:highlight w:val="yellow"/>
              </w:rPr>
              <w:t>s licence (where relevant).</w:t>
            </w:r>
            <w:r>
              <w:rPr>
                <w:highlight w:val="yellow"/>
              </w:rPr>
              <w:t>]</w:t>
            </w:r>
          </w:p>
          <w:p w:rsidRPr="00A62A03" w:rsidR="002020EB" w:rsidP="00253E01" w:rsidRDefault="002020EB" w14:paraId="34ACD46B" wp14:textId="77777777">
            <w:pPr>
              <w:pStyle w:val="SchHead3"/>
              <w:tabs>
                <w:tab w:val="clear" w:pos="851"/>
                <w:tab w:val="num" w:pos="567"/>
                <w:tab w:val="left" w:pos="1701"/>
              </w:tabs>
              <w:ind w:left="567" w:hanging="567"/>
              <w:rPr>
                <w:highlight w:val="yellow"/>
              </w:rPr>
            </w:pPr>
            <w:r w:rsidRPr="00A62A03">
              <w:rPr>
                <w:highlight w:val="yellow"/>
              </w:rPr>
              <w:t>Matters to be verified at least annually and when roles change: professional registration with AHPRA, qualifications/certifications required for the role, suitability to work with children and driver</w:t>
            </w:r>
            <w:r>
              <w:rPr>
                <w:highlight w:val="yellow"/>
              </w:rPr>
              <w:t>’</w:t>
            </w:r>
            <w:r w:rsidRPr="00A62A03">
              <w:rPr>
                <w:highlight w:val="yellow"/>
              </w:rPr>
              <w:t>s licence (where relevant).]</w:t>
            </w:r>
          </w:p>
          <w:p w:rsidRPr="00986A0C" w:rsidR="002020EB" w:rsidP="00253E01" w:rsidRDefault="002020EB" w14:paraId="66204FF1" wp14:textId="77777777">
            <w:pPr>
              <w:pStyle w:val="Indent0"/>
              <w:spacing w:before="0"/>
              <w:rPr>
                <w:highlight w:val="yellow"/>
              </w:rPr>
            </w:pPr>
          </w:p>
        </w:tc>
      </w:tr>
    </w:tbl>
    <w:p xmlns:wp14="http://schemas.microsoft.com/office/word/2010/wordml" w:rsidR="002020EB" w:rsidP="00253E01" w:rsidRDefault="002020EB" w14:paraId="764AC17E" wp14:textId="77777777">
      <w:pPr>
        <w:pStyle w:val="SchHead2"/>
        <w:numPr>
          <w:ilvl w:val="0"/>
          <w:numId w:val="0"/>
        </w:numPr>
        <w:ind w:left="851" w:hanging="851"/>
      </w:pPr>
      <w:bookmarkStart w:name="_Ref424244910" w:id="458"/>
      <w:r>
        <w:t>Item 3.7</w:t>
      </w:r>
      <w:r>
        <w:tab/>
      </w:r>
      <w:r w:rsidRPr="00EF59B6">
        <w:t xml:space="preserve">Clinical </w:t>
      </w:r>
      <w:r>
        <w:t xml:space="preserve">and clinical governance </w:t>
      </w:r>
      <w:r w:rsidRPr="00EF59B6">
        <w:t>requirements</w:t>
      </w:r>
      <w:bookmarkEnd w:id="458"/>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436393C5" wp14:textId="77777777">
        <w:tc>
          <w:tcPr>
            <w:tcW w:w="10138" w:type="dxa"/>
          </w:tcPr>
          <w:p w:rsidRPr="00986A0C" w:rsidR="002020EB" w:rsidP="00253E01" w:rsidRDefault="002020EB" w14:paraId="625071B7" wp14:textId="77777777">
            <w:pPr>
              <w:pStyle w:val="Indent0"/>
              <w:spacing w:before="0"/>
              <w:rPr>
                <w:highlight w:val="yellow"/>
              </w:rPr>
            </w:pPr>
            <w:r w:rsidRPr="00A7775B">
              <w:rPr>
                <w:highlight w:val="yellow"/>
              </w:rPr>
              <w:t>[##Please refer to CG001 Board Clinical Governance Policy and CG003 Clinical Governance Framework.  The policy recognises differing levels of oversight of contractors depending on whether they are smaller suppliers or larger suppliers.  Greater oversight will be required for smaller suppliers who may represent a higher risk, so more detail of the oversight arrangements must be included in this item.  For larger suppliers, there might be more generic requirements that the larger supplier maintain a clinical governance policy and framework consistent CG001 and CG003.]</w:t>
            </w:r>
          </w:p>
        </w:tc>
      </w:tr>
    </w:tbl>
    <w:p xmlns:wp14="http://schemas.microsoft.com/office/word/2010/wordml" w:rsidR="002020EB" w:rsidP="00253E01" w:rsidRDefault="002020EB" w14:paraId="3C69D0C4" wp14:textId="77777777">
      <w:pPr>
        <w:pStyle w:val="SchHead1"/>
        <w:numPr>
          <w:ilvl w:val="0"/>
          <w:numId w:val="0"/>
        </w:numPr>
        <w:ind w:left="851" w:hanging="851"/>
      </w:pPr>
      <w:bookmarkStart w:name="_Ref423421558" w:id="459"/>
      <w:bookmarkStart w:name="_Toc19875114" w:id="460"/>
      <w:bookmarkStart w:name="_Toc19876314" w:id="461"/>
      <w:bookmarkStart w:name="_Toc19876530" w:id="462"/>
      <w:bookmarkStart w:name="_Toc19876815" w:id="463"/>
      <w:bookmarkStart w:name="_Toc19891579" w:id="464"/>
      <w:bookmarkStart w:name="_Toc21528035" w:id="465"/>
      <w:bookmarkStart w:name="_Hlk14426494" w:id="466"/>
      <w:r>
        <w:t>ITEM 4</w:t>
      </w:r>
      <w:r>
        <w:tab/>
      </w:r>
      <w:r w:rsidRPr="00EF59B6">
        <w:t>Deliverables</w:t>
      </w:r>
      <w:bookmarkEnd w:id="423"/>
      <w:bookmarkEnd w:id="459"/>
      <w:bookmarkEnd w:id="460"/>
      <w:bookmarkEnd w:id="461"/>
      <w:bookmarkEnd w:id="462"/>
      <w:bookmarkEnd w:id="463"/>
      <w:bookmarkEnd w:id="464"/>
      <w:bookmarkEnd w:id="465"/>
    </w:p>
    <w:tbl>
      <w:tblPr>
        <w:tblStyle w:val="TableGridLight"/>
        <w:tblW w:w="5000" w:type="pct"/>
        <w:tblLook w:val="04A0" w:firstRow="1" w:lastRow="0" w:firstColumn="1" w:lastColumn="0" w:noHBand="0" w:noVBand="1"/>
      </w:tblPr>
      <w:tblGrid>
        <w:gridCol w:w="6987"/>
        <w:gridCol w:w="2336"/>
      </w:tblGrid>
      <w:tr xmlns:wp14="http://schemas.microsoft.com/office/word/2010/wordml" w:rsidRPr="00313149" w:rsidR="002020EB" w:rsidTr="002020EB" w14:paraId="0F3F9BFF" wp14:textId="77777777">
        <w:tc>
          <w:tcPr>
            <w:tcW w:w="3747" w:type="pct"/>
          </w:tcPr>
          <w:bookmarkEnd w:id="466"/>
          <w:p w:rsidRPr="00313149" w:rsidR="002020EB" w:rsidP="00253E01" w:rsidRDefault="002020EB" w14:paraId="2A3AB60E" wp14:textId="77777777">
            <w:pPr>
              <w:keepNext/>
              <w:keepLines/>
              <w:rPr>
                <w:b/>
              </w:rPr>
            </w:pPr>
            <w:r w:rsidRPr="00313149">
              <w:rPr>
                <w:b/>
              </w:rPr>
              <w:t>Deliverable</w:t>
            </w:r>
          </w:p>
        </w:tc>
        <w:tc>
          <w:tcPr>
            <w:tcW w:w="1253" w:type="pct"/>
          </w:tcPr>
          <w:p w:rsidRPr="00313149" w:rsidR="002020EB" w:rsidP="00253E01" w:rsidRDefault="002020EB" w14:paraId="3C2534B0" wp14:textId="77777777">
            <w:pPr>
              <w:keepNext/>
              <w:keepLines/>
              <w:rPr>
                <w:b/>
              </w:rPr>
            </w:pPr>
            <w:r w:rsidRPr="00313149">
              <w:rPr>
                <w:b/>
              </w:rPr>
              <w:t>Deliverable date</w:t>
            </w:r>
          </w:p>
        </w:tc>
      </w:tr>
      <w:tr xmlns:wp14="http://schemas.microsoft.com/office/word/2010/wordml" w:rsidRPr="00416024" w:rsidR="002020EB" w:rsidTr="002020EB" w14:paraId="0723CB1F" wp14:textId="77777777">
        <w:tc>
          <w:tcPr>
            <w:tcW w:w="3747" w:type="pct"/>
          </w:tcPr>
          <w:p w:rsidRPr="00416024" w:rsidR="002020EB" w:rsidP="00253E01" w:rsidRDefault="002020EB" w14:paraId="0D8EE020" wp14:textId="77777777">
            <w:r w:rsidRPr="00AA35DE">
              <w:t>[</w:t>
            </w:r>
            <w:r w:rsidRPr="00313149">
              <w:rPr>
                <w:highlight w:val="yellow"/>
              </w:rPr>
              <w:t>##</w:t>
            </w:r>
            <w:r w:rsidRPr="00AA35DE">
              <w:t>]</w:t>
            </w:r>
          </w:p>
        </w:tc>
        <w:tc>
          <w:tcPr>
            <w:tcW w:w="1253" w:type="pct"/>
          </w:tcPr>
          <w:p w:rsidRPr="00416024" w:rsidR="002020EB" w:rsidP="00253E01" w:rsidRDefault="00D429A2" w14:paraId="6358D8DA" wp14:textId="77777777">
            <w:sdt>
              <w:sdtPr>
                <w:id w:val="-806852777"/>
                <w:placeholder>
                  <w:docPart w:val="048C74F47B514D0B8D3C1E0D071808F5"/>
                </w:placeholder>
                <w:showingPlcHdr/>
                <w:date>
                  <w:dateFormat w:val="dd-MMM-yy"/>
                  <w:lid w:val="en-US"/>
                  <w:storeMappedDataAs w:val="dateTime"/>
                  <w:calendar w:val="gregorian"/>
                </w:date>
              </w:sdtPr>
              <w:sdtEndPr>
                <w:rPr>
                  <w:b/>
                </w:rPr>
              </w:sdtEndPr>
              <w:sdtContent>
                <w:r w:rsidRPr="00C34470" w:rsidR="002020EB">
                  <w:rPr>
                    <w:rStyle w:val="PlaceholderText"/>
                    <w:b/>
                    <w:color w:val="auto"/>
                  </w:rPr>
                  <w:t>Click or tap to enter a date.</w:t>
                </w:r>
              </w:sdtContent>
            </w:sdt>
          </w:p>
        </w:tc>
      </w:tr>
      <w:tr xmlns:wp14="http://schemas.microsoft.com/office/word/2010/wordml" w:rsidRPr="00416024" w:rsidR="002020EB" w:rsidTr="002020EB" w14:paraId="59A2A523" wp14:textId="77777777">
        <w:tc>
          <w:tcPr>
            <w:tcW w:w="3747" w:type="pct"/>
          </w:tcPr>
          <w:p w:rsidRPr="00416024" w:rsidR="002020EB" w:rsidP="00253E01" w:rsidRDefault="002020EB" w14:paraId="69EE42E3" wp14:textId="77777777">
            <w:r w:rsidRPr="00AA35DE">
              <w:t>[</w:t>
            </w:r>
            <w:r w:rsidRPr="00313149">
              <w:rPr>
                <w:highlight w:val="yellow"/>
              </w:rPr>
              <w:t>##</w:t>
            </w:r>
            <w:r>
              <w:t>]</w:t>
            </w:r>
          </w:p>
        </w:tc>
        <w:tc>
          <w:tcPr>
            <w:tcW w:w="1253" w:type="pct"/>
          </w:tcPr>
          <w:p w:rsidRPr="00416024" w:rsidR="002020EB" w:rsidP="00253E01" w:rsidRDefault="00D429A2" w14:paraId="66681378" wp14:textId="77777777">
            <w:sdt>
              <w:sdtPr>
                <w:id w:val="1806808282"/>
                <w:placeholder>
                  <w:docPart w:val="5C283AC61C7E408D9F515C1C2A7570D8"/>
                </w:placeholder>
                <w:showingPlcHdr/>
                <w:date>
                  <w:dateFormat w:val="dd-MMM-yy"/>
                  <w:lid w:val="en-US"/>
                  <w:storeMappedDataAs w:val="dateTime"/>
                  <w:calendar w:val="gregorian"/>
                </w:date>
              </w:sdtPr>
              <w:sdtEndPr>
                <w:rPr>
                  <w:b/>
                </w:rPr>
              </w:sdtEndPr>
              <w:sdtContent>
                <w:r w:rsidRPr="00C34470" w:rsidR="002020EB">
                  <w:rPr>
                    <w:rStyle w:val="PlaceholderText"/>
                    <w:b/>
                    <w:color w:val="auto"/>
                  </w:rPr>
                  <w:t>Click or tap to enter a date.</w:t>
                </w:r>
              </w:sdtContent>
            </w:sdt>
          </w:p>
        </w:tc>
      </w:tr>
    </w:tbl>
    <w:p xmlns:wp14="http://schemas.microsoft.com/office/word/2010/wordml" w:rsidR="002020EB" w:rsidP="00253E01" w:rsidRDefault="002020EB" w14:paraId="0E0AB7D4" wp14:textId="77777777">
      <w:pPr>
        <w:pStyle w:val="SchHead1"/>
        <w:numPr>
          <w:ilvl w:val="0"/>
          <w:numId w:val="0"/>
        </w:numPr>
        <w:ind w:left="851" w:hanging="851"/>
      </w:pPr>
      <w:bookmarkStart w:name="_Ref423421596" w:id="467"/>
      <w:bookmarkStart w:name="_Ref423432096" w:id="468"/>
      <w:bookmarkStart w:name="_Toc19875115" w:id="469"/>
      <w:bookmarkStart w:name="_Toc19876315" w:id="470"/>
      <w:bookmarkStart w:name="_Toc19876531" w:id="471"/>
      <w:bookmarkStart w:name="_Toc19876816" w:id="472"/>
      <w:bookmarkStart w:name="_Toc19891580" w:id="473"/>
      <w:bookmarkStart w:name="_Toc21528036" w:id="474"/>
      <w:bookmarkStart w:name="_Hlk14426719" w:id="475"/>
      <w:r>
        <w:t>ITEM 5</w:t>
      </w:r>
      <w:r>
        <w:tab/>
      </w:r>
      <w:r w:rsidRPr="00EF59B6">
        <w:t>Payments</w:t>
      </w:r>
      <w:bookmarkEnd w:id="424"/>
      <w:bookmarkEnd w:id="425"/>
      <w:bookmarkEnd w:id="467"/>
      <w:bookmarkEnd w:id="468"/>
      <w:bookmarkEnd w:id="469"/>
      <w:bookmarkEnd w:id="470"/>
      <w:bookmarkEnd w:id="471"/>
      <w:bookmarkEnd w:id="472"/>
      <w:bookmarkEnd w:id="473"/>
      <w:bookmarkEnd w:id="474"/>
    </w:p>
    <w:p xmlns:wp14="http://schemas.microsoft.com/office/word/2010/wordml" w:rsidR="002020EB" w:rsidP="00253E01" w:rsidRDefault="002020EB" w14:paraId="0B9FE733" wp14:textId="77777777">
      <w:pPr>
        <w:pStyle w:val="SchHead2"/>
        <w:numPr>
          <w:ilvl w:val="0"/>
          <w:numId w:val="0"/>
        </w:numPr>
        <w:ind w:left="851" w:hanging="851"/>
      </w:pPr>
      <w:bookmarkStart w:name="_Hlk14426793" w:id="476"/>
      <w:bookmarkEnd w:id="475"/>
      <w:r>
        <w:t>Item 5.1</w:t>
      </w:r>
      <w:r>
        <w:tab/>
      </w:r>
      <w:r>
        <w:t>Payment Amounts</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77D48EDE" wp14:textId="77777777">
        <w:tc>
          <w:tcPr>
            <w:tcW w:w="10138" w:type="dxa"/>
          </w:tcPr>
          <w:p w:rsidR="002020EB" w:rsidP="00253E01" w:rsidRDefault="002020EB" w14:paraId="05475F5F" wp14:textId="77777777">
            <w:pPr>
              <w:pStyle w:val="Indent0"/>
              <w:spacing w:after="80"/>
            </w:pPr>
            <w:bookmarkStart w:name="_Hlk14426691" w:id="477"/>
            <w:bookmarkStart w:name="_Hlk15645810" w:id="478"/>
            <w:bookmarkEnd w:id="476"/>
            <w:r>
              <w:t xml:space="preserve">The PHN must pay the Contractor as follows.  All amounts in this Item 5 are </w:t>
            </w:r>
            <w:r w:rsidRPr="00AA35DE">
              <w:t>[</w:t>
            </w:r>
            <w:r w:rsidRPr="00781940">
              <w:rPr>
                <w:highlight w:val="yellow"/>
              </w:rPr>
              <w:t>##inclusive / exclusive</w:t>
            </w:r>
            <w:r w:rsidRPr="00AA35DE">
              <w:t>]</w:t>
            </w:r>
            <w:r>
              <w:t xml:space="preserve"> of GST. Where the Contractor’s right to issue an invoice is linked to a Deliverable, the invoice may only be issued if the Deliverable has been completed and accepted to the PHN’s satisfaction.  If no timing is specified, the Contractor may only issue an invoice when </w:t>
            </w:r>
            <w:r w:rsidRPr="00C04144">
              <w:t>reasonably directed by the PHN</w:t>
            </w:r>
            <w:bookmarkEnd w:id="477"/>
            <w:r w:rsidRPr="00C04144">
              <w:t>.</w:t>
            </w:r>
          </w:p>
          <w:tbl>
            <w:tblPr>
              <w:tblStyle w:val="GridTable1Light-Accent1"/>
              <w:tblW w:w="5000" w:type="pct"/>
              <w:tblLook w:val="04A0" w:firstRow="1" w:lastRow="0" w:firstColumn="1" w:lastColumn="0" w:noHBand="0" w:noVBand="1"/>
            </w:tblPr>
            <w:tblGrid>
              <w:gridCol w:w="4551"/>
              <w:gridCol w:w="2272"/>
              <w:gridCol w:w="1137"/>
              <w:gridCol w:w="1137"/>
            </w:tblGrid>
            <w:tr w:rsidRPr="00313149" w:rsidR="00E31DDB" w:rsidTr="00E31DDB" w14:paraId="20D24BFC"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Pr="00313149" w:rsidR="00E31DDB" w:rsidP="00253E01" w:rsidRDefault="00E31DDB" w14:paraId="37658CC8" wp14:textId="77777777">
                  <w:pPr>
                    <w:keepNext/>
                    <w:keepLines/>
                    <w:rPr>
                      <w:b w:val="0"/>
                    </w:rPr>
                  </w:pPr>
                  <w:bookmarkStart w:name="_Hlk15645749" w:id="479"/>
                  <w:bookmarkEnd w:id="478"/>
                  <w:r w:rsidRPr="00313149">
                    <w:t xml:space="preserve">Timing </w:t>
                  </w:r>
                  <w:r>
                    <w:t xml:space="preserve">when Contractor may </w:t>
                  </w:r>
                  <w:r w:rsidRPr="00313149">
                    <w:t>issue invoice</w:t>
                  </w:r>
                </w:p>
              </w:tc>
              <w:tc>
                <w:tcPr>
                  <w:tcW w:w="1249" w:type="pct"/>
                </w:tcPr>
                <w:p w:rsidRPr="00313149" w:rsidR="00E31DDB" w:rsidP="00253E01" w:rsidRDefault="00E31DDB" w14:paraId="3050C381" wp14:textId="77777777">
                  <w:pPr>
                    <w:keepNext/>
                    <w:keepLines/>
                    <w:cnfStyle w:val="100000000000" w:firstRow="1" w:lastRow="0" w:firstColumn="0" w:lastColumn="0" w:oddVBand="0" w:evenVBand="0" w:oddHBand="0" w:evenHBand="0" w:firstRowFirstColumn="0" w:firstRowLastColumn="0" w:lastRowFirstColumn="0" w:lastRowLastColumn="0"/>
                    <w:rPr>
                      <w:b w:val="0"/>
                    </w:rPr>
                  </w:pPr>
                  <w:r>
                    <w:t>Estimated Date</w:t>
                  </w:r>
                </w:p>
              </w:tc>
              <w:tc>
                <w:tcPr>
                  <w:tcW w:w="625" w:type="pct"/>
                </w:tcPr>
                <w:p w:rsidRPr="00313149" w:rsidR="00E31DDB" w:rsidP="00253E01" w:rsidRDefault="00E31DDB" w14:paraId="5104E3E2" wp14:textId="77777777">
                  <w:pPr>
                    <w:keepNext/>
                    <w:keepLines/>
                    <w:cnfStyle w:val="100000000000" w:firstRow="1" w:lastRow="0" w:firstColumn="0" w:lastColumn="0" w:oddVBand="0" w:evenVBand="0" w:oddHBand="0" w:evenHBand="0" w:firstRowFirstColumn="0" w:firstRowLastColumn="0" w:lastRowFirstColumn="0" w:lastRowLastColumn="0"/>
                    <w:rPr>
                      <w:bCs w:val="0"/>
                    </w:rPr>
                  </w:pPr>
                  <w:r w:rsidRPr="00313149">
                    <w:t>Amount</w:t>
                  </w:r>
                  <w:r>
                    <w:t xml:space="preserve"> (GST exclusive)</w:t>
                  </w:r>
                </w:p>
              </w:tc>
              <w:tc>
                <w:tcPr>
                  <w:tcW w:w="625" w:type="pct"/>
                </w:tcPr>
                <w:p w:rsidRPr="00E31DDB" w:rsidR="00E31DDB" w:rsidP="00253E01" w:rsidRDefault="00E31DDB" w14:paraId="636E4AED" wp14:textId="77777777">
                  <w:pPr>
                    <w:keepNext/>
                    <w:keepLines/>
                    <w:cnfStyle w:val="100000000000" w:firstRow="1" w:lastRow="0" w:firstColumn="0" w:lastColumn="0" w:oddVBand="0" w:evenVBand="0" w:oddHBand="0" w:evenHBand="0" w:firstRowFirstColumn="0" w:firstRowLastColumn="0" w:lastRowFirstColumn="0" w:lastRowLastColumn="0"/>
                  </w:pPr>
                  <w:r w:rsidRPr="00E31DDB">
                    <w:t>Amount (GST inclusive)</w:t>
                  </w:r>
                </w:p>
              </w:tc>
            </w:tr>
            <w:tr w:rsidRPr="00416024" w:rsidR="00E31DDB" w:rsidTr="00E31DDB" w14:paraId="4161D263" wp14:textId="77777777">
              <w:tc>
                <w:tcPr>
                  <w:cnfStyle w:val="001000000000" w:firstRow="0" w:lastRow="0" w:firstColumn="1" w:lastColumn="0" w:oddVBand="0" w:evenVBand="0" w:oddHBand="0" w:evenHBand="0" w:firstRowFirstColumn="0" w:firstRowLastColumn="0" w:lastRowFirstColumn="0" w:lastRowLastColumn="0"/>
                  <w:tcW w:w="2501" w:type="pct"/>
                </w:tcPr>
                <w:p w:rsidRPr="00416024" w:rsidR="00E31DDB" w:rsidP="00253E01" w:rsidRDefault="00E31DDB" w14:paraId="5E8E1E5B" wp14:textId="77777777">
                  <w:r w:rsidRPr="00115D7B">
                    <w:rPr>
                      <w:highlight w:val="yellow"/>
                    </w:rPr>
                    <w:t xml:space="preserve">[##insert conditions which must be met before payment may be invoiced </w:t>
                  </w:r>
                  <w:r w:rsidRPr="00115D7B" w:rsidR="00A41D04">
                    <w:rPr>
                      <w:highlight w:val="yellow"/>
                    </w:rPr>
                    <w:t>e.g.</w:t>
                  </w:r>
                  <w:r w:rsidRPr="00115D7B">
                    <w:rPr>
                      <w:highlight w:val="yellow"/>
                    </w:rPr>
                    <w:t xml:space="preserve"> execution of this agreement</w:t>
                  </w:r>
                  <w:r>
                    <w:rPr>
                      <w:highlight w:val="yellow"/>
                    </w:rPr>
                    <w:t xml:space="preserve"> / on the last day of each month / upon completion of delivery of services to a client</w:t>
                  </w:r>
                  <w:r w:rsidRPr="00115D7B">
                    <w:rPr>
                      <w:highlight w:val="yellow"/>
                    </w:rPr>
                    <w:t>]</w:t>
                  </w:r>
                </w:p>
              </w:tc>
              <w:tc>
                <w:tcPr>
                  <w:tcW w:w="1249" w:type="pct"/>
                </w:tcPr>
                <w:p w:rsidRPr="00416024" w:rsidR="00E31DDB" w:rsidP="00253E01" w:rsidRDefault="00D429A2" w14:paraId="41FFAE42" wp14:textId="77777777">
                  <w:pPr>
                    <w:cnfStyle w:val="000000000000" w:firstRow="0" w:lastRow="0" w:firstColumn="0" w:lastColumn="0" w:oddVBand="0" w:evenVBand="0" w:oddHBand="0" w:evenHBand="0" w:firstRowFirstColumn="0" w:firstRowLastColumn="0" w:lastRowFirstColumn="0" w:lastRowLastColumn="0"/>
                  </w:pPr>
                  <w:sdt>
                    <w:sdtPr>
                      <w:id w:val="-1376838747"/>
                      <w:placeholder>
                        <w:docPart w:val="39DF9AB839C543EE9094D04B3BD4AF0B"/>
                      </w:placeholder>
                      <w:showingPlcHdr/>
                      <w:date>
                        <w:dateFormat w:val="dd-MMM-yy"/>
                        <w:lid w:val="en-US"/>
                        <w:storeMappedDataAs w:val="dateTime"/>
                        <w:calendar w:val="gregorian"/>
                      </w:date>
                    </w:sdtPr>
                    <w:sdtEndPr>
                      <w:rPr>
                        <w:b/>
                      </w:rPr>
                    </w:sdtEndPr>
                    <w:sdtContent>
                      <w:r w:rsidRPr="00C34470" w:rsidR="00E31DDB">
                        <w:rPr>
                          <w:rStyle w:val="PlaceholderText"/>
                          <w:b/>
                          <w:color w:val="auto"/>
                        </w:rPr>
                        <w:t>Click or tap to enter a date.</w:t>
                      </w:r>
                    </w:sdtContent>
                  </w:sdt>
                </w:p>
              </w:tc>
              <w:tc>
                <w:tcPr>
                  <w:tcW w:w="625" w:type="pct"/>
                </w:tcPr>
                <w:p w:rsidRPr="00416024" w:rsidR="00E31DDB" w:rsidP="00253E01" w:rsidRDefault="00E31DDB" w14:paraId="47676ABC" wp14:textId="77777777">
                  <w:pPr>
                    <w:cnfStyle w:val="000000000000" w:firstRow="0" w:lastRow="0" w:firstColumn="0" w:lastColumn="0" w:oddVBand="0" w:evenVBand="0" w:oddHBand="0" w:evenHBand="0" w:firstRowFirstColumn="0" w:firstRowLastColumn="0" w:lastRowFirstColumn="0" w:lastRowLastColumn="0"/>
                  </w:pPr>
                  <w:r w:rsidRPr="00AA35DE">
                    <w:t>[</w:t>
                  </w:r>
                  <w:r w:rsidRPr="00313149">
                    <w:rPr>
                      <w:highlight w:val="yellow"/>
                    </w:rPr>
                    <w:t>##</w:t>
                  </w:r>
                  <w:r w:rsidRPr="00AA35DE">
                    <w:t>]</w:t>
                  </w:r>
                </w:p>
              </w:tc>
              <w:tc>
                <w:tcPr>
                  <w:tcW w:w="625" w:type="pct"/>
                </w:tcPr>
                <w:p w:rsidRPr="00E31DDB" w:rsidR="00E31DDB" w:rsidP="00253E01" w:rsidRDefault="00E31DDB" w14:paraId="0A1180C7" wp14:textId="77777777">
                  <w:pPr>
                    <w:cnfStyle w:val="000000000000" w:firstRow="0" w:lastRow="0" w:firstColumn="0" w:lastColumn="0" w:oddVBand="0" w:evenVBand="0" w:oddHBand="0" w:evenHBand="0" w:firstRowFirstColumn="0" w:firstRowLastColumn="0" w:lastRowFirstColumn="0" w:lastRowLastColumn="0"/>
                    <w:rPr>
                      <w:highlight w:val="yellow"/>
                    </w:rPr>
                  </w:pPr>
                  <w:r w:rsidRPr="00E31DDB">
                    <w:rPr>
                      <w:highlight w:val="yellow"/>
                    </w:rPr>
                    <w:t>[##]</w:t>
                  </w:r>
                </w:p>
              </w:tc>
            </w:tr>
            <w:tr w:rsidRPr="00416024" w:rsidR="00E31DDB" w:rsidTr="00E31DDB" w14:paraId="7D9128FD" wp14:textId="77777777">
              <w:tc>
                <w:tcPr>
                  <w:cnfStyle w:val="001000000000" w:firstRow="0" w:lastRow="0" w:firstColumn="1" w:lastColumn="0" w:oddVBand="0" w:evenVBand="0" w:oddHBand="0" w:evenHBand="0" w:firstRowFirstColumn="0" w:firstRowLastColumn="0" w:lastRowFirstColumn="0" w:lastRowLastColumn="0"/>
                  <w:tcW w:w="2501" w:type="pct"/>
                </w:tcPr>
                <w:p w:rsidRPr="00416024" w:rsidR="00E31DDB" w:rsidP="00253E01" w:rsidRDefault="00E31DDB" w14:paraId="2ED0615E" wp14:textId="77777777">
                  <w:r w:rsidRPr="00AA35DE">
                    <w:t>[</w:t>
                  </w:r>
                  <w:r w:rsidRPr="00313149">
                    <w:rPr>
                      <w:highlight w:val="yellow"/>
                    </w:rPr>
                    <w:t>##</w:t>
                  </w:r>
                  <w:r w:rsidRPr="00AA35DE">
                    <w:t>]</w:t>
                  </w:r>
                </w:p>
              </w:tc>
              <w:tc>
                <w:tcPr>
                  <w:tcW w:w="1249" w:type="pct"/>
                </w:tcPr>
                <w:p w:rsidRPr="00416024" w:rsidR="00E31DDB" w:rsidP="00253E01" w:rsidRDefault="00D429A2" w14:paraId="1F7FE727" wp14:textId="77777777">
                  <w:pPr>
                    <w:cnfStyle w:val="000000000000" w:firstRow="0" w:lastRow="0" w:firstColumn="0" w:lastColumn="0" w:oddVBand="0" w:evenVBand="0" w:oddHBand="0" w:evenHBand="0" w:firstRowFirstColumn="0" w:firstRowLastColumn="0" w:lastRowFirstColumn="0" w:lastRowLastColumn="0"/>
                  </w:pPr>
                  <w:sdt>
                    <w:sdtPr>
                      <w:id w:val="-904913720"/>
                      <w:placeholder>
                        <w:docPart w:val="228AD3F1548A4E53AD829796E24BCF25"/>
                      </w:placeholder>
                      <w:showingPlcHdr/>
                      <w:date>
                        <w:dateFormat w:val="dd-MMM-yy"/>
                        <w:lid w:val="en-US"/>
                        <w:storeMappedDataAs w:val="dateTime"/>
                        <w:calendar w:val="gregorian"/>
                      </w:date>
                    </w:sdtPr>
                    <w:sdtEndPr>
                      <w:rPr>
                        <w:b/>
                      </w:rPr>
                    </w:sdtEndPr>
                    <w:sdtContent>
                      <w:r w:rsidRPr="00C34470" w:rsidR="00E31DDB">
                        <w:rPr>
                          <w:rStyle w:val="PlaceholderText"/>
                          <w:b/>
                          <w:color w:val="auto"/>
                        </w:rPr>
                        <w:t>Click or tap to enter a date.</w:t>
                      </w:r>
                    </w:sdtContent>
                  </w:sdt>
                </w:p>
              </w:tc>
              <w:tc>
                <w:tcPr>
                  <w:tcW w:w="625" w:type="pct"/>
                </w:tcPr>
                <w:p w:rsidRPr="00416024" w:rsidR="00E31DDB" w:rsidP="00253E01" w:rsidRDefault="00E31DDB" w14:paraId="74B6EFF8" wp14:textId="77777777">
                  <w:pPr>
                    <w:cnfStyle w:val="000000000000" w:firstRow="0" w:lastRow="0" w:firstColumn="0" w:lastColumn="0" w:oddVBand="0" w:evenVBand="0" w:oddHBand="0" w:evenHBand="0" w:firstRowFirstColumn="0" w:firstRowLastColumn="0" w:lastRowFirstColumn="0" w:lastRowLastColumn="0"/>
                  </w:pPr>
                  <w:r w:rsidRPr="00AA35DE">
                    <w:t>[</w:t>
                  </w:r>
                  <w:r w:rsidRPr="00313149">
                    <w:rPr>
                      <w:highlight w:val="yellow"/>
                    </w:rPr>
                    <w:t>##</w:t>
                  </w:r>
                  <w:r w:rsidRPr="00AA35DE">
                    <w:t>]</w:t>
                  </w:r>
                </w:p>
              </w:tc>
              <w:tc>
                <w:tcPr>
                  <w:tcW w:w="625" w:type="pct"/>
                </w:tcPr>
                <w:p w:rsidRPr="00E31DDB" w:rsidR="00E31DDB" w:rsidP="00253E01" w:rsidRDefault="00E31DDB" w14:paraId="20D73E84" wp14:textId="77777777">
                  <w:pPr>
                    <w:cnfStyle w:val="000000000000" w:firstRow="0" w:lastRow="0" w:firstColumn="0" w:lastColumn="0" w:oddVBand="0" w:evenVBand="0" w:oddHBand="0" w:evenHBand="0" w:firstRowFirstColumn="0" w:firstRowLastColumn="0" w:lastRowFirstColumn="0" w:lastRowLastColumn="0"/>
                    <w:rPr>
                      <w:highlight w:val="yellow"/>
                    </w:rPr>
                  </w:pPr>
                  <w:r w:rsidRPr="00E31DDB">
                    <w:rPr>
                      <w:highlight w:val="yellow"/>
                    </w:rPr>
                    <w:t>[##]</w:t>
                  </w:r>
                </w:p>
              </w:tc>
            </w:tr>
          </w:tbl>
          <w:p w:rsidRPr="006003F2" w:rsidR="002020EB" w:rsidP="00253E01" w:rsidRDefault="002020EB" w14:paraId="3F2A6A1F" wp14:textId="77777777">
            <w:pPr>
              <w:pStyle w:val="Indent0"/>
              <w:spacing w:before="120" w:after="120"/>
              <w:rPr>
                <w:highlight w:val="yellow"/>
              </w:rPr>
            </w:pPr>
            <w:bookmarkStart w:name="_Hlk14426948" w:id="480"/>
            <w:bookmarkEnd w:id="479"/>
            <w:r w:rsidRPr="00AA35DE">
              <w:t>[</w:t>
            </w:r>
            <w:r w:rsidRPr="000C4BFE">
              <w:rPr>
                <w:highlight w:val="yellow"/>
              </w:rPr>
              <w:t>##</w:t>
            </w:r>
            <w:r w:rsidRPr="006003F2">
              <w:rPr>
                <w:highlight w:val="yellow"/>
              </w:rPr>
              <w:t xml:space="preserve">Additional/alternative payment structures: </w:t>
            </w:r>
          </w:p>
          <w:p w:rsidRPr="006110B1" w:rsidR="002020EB" w:rsidP="00253E01" w:rsidRDefault="002020EB" w14:paraId="0F688C40" wp14:textId="77777777">
            <w:pPr>
              <w:pStyle w:val="SchHead3"/>
              <w:numPr>
                <w:ilvl w:val="2"/>
                <w:numId w:val="19"/>
              </w:numPr>
              <w:tabs>
                <w:tab w:val="clear" w:pos="851"/>
                <w:tab w:val="num" w:pos="567"/>
                <w:tab w:val="left" w:pos="1701"/>
              </w:tabs>
              <w:spacing w:before="120" w:after="120"/>
              <w:ind w:left="567" w:hanging="567"/>
              <w:rPr>
                <w:highlight w:val="yellow"/>
              </w:rPr>
            </w:pPr>
            <w:r w:rsidRPr="006110B1">
              <w:rPr>
                <w:highlight w:val="yellow"/>
              </w:rPr>
              <w:t>[##Lump sum / fixed fee]</w:t>
            </w:r>
          </w:p>
          <w:p w:rsidR="002020EB" w:rsidP="00253E01" w:rsidRDefault="002020EB" w14:paraId="092DE510" wp14:textId="77777777">
            <w:pPr>
              <w:pStyle w:val="SchHead3"/>
              <w:tabs>
                <w:tab w:val="clear" w:pos="851"/>
                <w:tab w:val="num" w:pos="567"/>
                <w:tab w:val="left" w:pos="1701"/>
              </w:tabs>
              <w:spacing w:before="120" w:after="120"/>
              <w:ind w:left="567" w:hanging="567"/>
              <w:rPr>
                <w:highlight w:val="yellow"/>
              </w:rPr>
            </w:pPr>
            <w:r>
              <w:rPr>
                <w:highlight w:val="yellow"/>
              </w:rPr>
              <w:t>[##Per-session or per-client fee (</w:t>
            </w:r>
            <w:r w:rsidR="00A41D04">
              <w:rPr>
                <w:highlight w:val="yellow"/>
              </w:rPr>
              <w:t>e.g.</w:t>
            </w:r>
            <w:r>
              <w:rPr>
                <w:highlight w:val="yellow"/>
              </w:rPr>
              <w:t xml:space="preserve"> for clinical services)]</w:t>
            </w:r>
          </w:p>
          <w:p w:rsidR="002020EB" w:rsidP="00253E01" w:rsidRDefault="002020EB" w14:paraId="26F8BDA9" wp14:textId="77777777">
            <w:pPr>
              <w:pStyle w:val="SchHead3"/>
              <w:tabs>
                <w:tab w:val="clear" w:pos="851"/>
                <w:tab w:val="num" w:pos="567"/>
                <w:tab w:val="left" w:pos="1701"/>
              </w:tabs>
              <w:spacing w:before="120" w:after="120"/>
              <w:ind w:left="567" w:hanging="567"/>
              <w:rPr>
                <w:highlight w:val="yellow"/>
              </w:rPr>
            </w:pPr>
            <w:r w:rsidRPr="009D3C3D">
              <w:rPr>
                <w:highlight w:val="yellow"/>
              </w:rPr>
              <w:t>[##Time and materials (hourly rate plus disbursements) or payment formula</w:t>
            </w:r>
            <w:r>
              <w:rPr>
                <w:highlight w:val="yellow"/>
              </w:rPr>
              <w:t xml:space="preserve"> (</w:t>
            </w:r>
            <w:r w:rsidR="00A41D04">
              <w:rPr>
                <w:highlight w:val="yellow"/>
              </w:rPr>
              <w:t>e.g.</w:t>
            </w:r>
            <w:r>
              <w:rPr>
                <w:highlight w:val="yellow"/>
              </w:rPr>
              <w:t xml:space="preserve"> for consulting services, percentage fees)</w:t>
            </w:r>
            <w:r w:rsidRPr="009D3C3D">
              <w:rPr>
                <w:highlight w:val="yellow"/>
              </w:rPr>
              <w:t>] [##fee cap] [##out of pocket disbursements must have the PHN</w:t>
            </w:r>
            <w:r>
              <w:rPr>
                <w:highlight w:val="yellow"/>
              </w:rPr>
              <w:t>’</w:t>
            </w:r>
            <w:r w:rsidRPr="009D3C3D">
              <w:rPr>
                <w:highlight w:val="yellow"/>
              </w:rPr>
              <w:t>s prior written approval]</w:t>
            </w:r>
          </w:p>
          <w:p w:rsidRPr="009D3C3D" w:rsidR="002020EB" w:rsidP="00253E01" w:rsidRDefault="002020EB" w14:paraId="69DA235D" wp14:textId="77777777">
            <w:pPr>
              <w:pStyle w:val="SchHead4"/>
              <w:tabs>
                <w:tab w:val="clear" w:pos="1701"/>
                <w:tab w:val="num" w:pos="1134"/>
              </w:tabs>
              <w:spacing w:before="120" w:after="120"/>
              <w:ind w:left="1134" w:hanging="567"/>
              <w:rPr>
                <w:highlight w:val="yellow"/>
              </w:rPr>
            </w:pPr>
            <w:r>
              <w:rPr>
                <w:highlight w:val="yellow"/>
              </w:rPr>
              <w:lastRenderedPageBreak/>
              <w:t>[##E.g.</w:t>
            </w:r>
            <w:r w:rsidRPr="00AC301D">
              <w:rPr>
                <w:highlight w:val="yellow"/>
              </w:rPr>
              <w:t xml:space="preserve"> The PHN agrees to pay out-of-pocket expenses that are reimbursable by the PHN as follows. Any out-of-pocket expenses incurred by the Contractor in providing the Services must be pre-approved in writing by the PHN. The PHN agrees to reimburse the Contractor for all pre-approved out-of-pocket expenses within 30 days after receipt of a correctly rendered Tax Invoice </w:t>
            </w:r>
            <w:r>
              <w:rPr>
                <w:highlight w:val="yellow"/>
              </w:rPr>
              <w:t>per Item 5.2</w:t>
            </w:r>
            <w:r w:rsidRPr="00AC301D">
              <w:rPr>
                <w:highlight w:val="yellow"/>
              </w:rPr>
              <w:t>.]</w:t>
            </w:r>
          </w:p>
          <w:p w:rsidRPr="009D3C3D" w:rsidR="002020EB" w:rsidP="00253E01" w:rsidRDefault="002020EB" w14:paraId="297610A7" wp14:textId="77777777">
            <w:pPr>
              <w:pStyle w:val="SchHead3"/>
              <w:tabs>
                <w:tab w:val="clear" w:pos="851"/>
                <w:tab w:val="num" w:pos="567"/>
                <w:tab w:val="left" w:pos="1701"/>
              </w:tabs>
              <w:spacing w:before="120" w:after="120"/>
              <w:ind w:left="567" w:hanging="567"/>
              <w:rPr>
                <w:highlight w:val="yellow"/>
              </w:rPr>
            </w:pPr>
            <w:r w:rsidRPr="009D3C3D">
              <w:rPr>
                <w:highlight w:val="yellow"/>
              </w:rPr>
              <w:t>[##Part payments linked to deliverables</w:t>
            </w:r>
            <w:r w:rsidRPr="00AC301D">
              <w:rPr>
                <w:highlight w:val="yellow"/>
              </w:rPr>
              <w:t>]</w:t>
            </w:r>
          </w:p>
          <w:p w:rsidRPr="00DC12EA" w:rsidR="002020EB" w:rsidP="00253E01" w:rsidRDefault="002020EB" w14:paraId="1F6CBEDD" wp14:textId="77777777">
            <w:pPr>
              <w:pStyle w:val="SchHead3"/>
              <w:tabs>
                <w:tab w:val="clear" w:pos="851"/>
                <w:tab w:val="num" w:pos="567"/>
                <w:tab w:val="left" w:pos="1701"/>
              </w:tabs>
              <w:spacing w:before="120" w:after="120"/>
              <w:ind w:left="567" w:hanging="567"/>
              <w:rPr>
                <w:highlight w:val="yellow"/>
              </w:rPr>
            </w:pPr>
            <w:r w:rsidRPr="009D3C3D">
              <w:rPr>
                <w:highlight w:val="yellow"/>
              </w:rPr>
              <w:t>[##Payment terms: e</w:t>
            </w:r>
            <w:r>
              <w:rPr>
                <w:highlight w:val="yellow"/>
              </w:rPr>
              <w:t>.</w:t>
            </w:r>
            <w:r w:rsidRPr="009D3C3D">
              <w:rPr>
                <w:highlight w:val="yellow"/>
              </w:rPr>
              <w:t>g</w:t>
            </w:r>
            <w:r>
              <w:rPr>
                <w:highlight w:val="yellow"/>
              </w:rPr>
              <w:t>.</w:t>
            </w:r>
            <w:r w:rsidRPr="009D3C3D">
              <w:rPr>
                <w:highlight w:val="yellow"/>
              </w:rPr>
              <w:t xml:space="preserve"> 30 days of invoice receipt / monthly in arrears / quarterly in arrears</w:t>
            </w:r>
            <w:r w:rsidRPr="00AC301D">
              <w:rPr>
                <w:highlight w:val="yellow"/>
              </w:rPr>
              <w:t>]</w:t>
            </w:r>
          </w:p>
          <w:p w:rsidRPr="00D707B0" w:rsidR="002020EB" w:rsidP="00253E01" w:rsidRDefault="002020EB" w14:paraId="2273C838" wp14:textId="77777777">
            <w:pPr>
              <w:pStyle w:val="SchHead3"/>
              <w:tabs>
                <w:tab w:val="clear" w:pos="851"/>
                <w:tab w:val="num" w:pos="567"/>
                <w:tab w:val="left" w:pos="1701"/>
              </w:tabs>
              <w:spacing w:before="120" w:after="120"/>
              <w:ind w:left="567" w:hanging="567"/>
              <w:rPr>
                <w:highlight w:val="yellow"/>
              </w:rPr>
            </w:pPr>
            <w:r w:rsidRPr="00A7191F">
              <w:rPr>
                <w:highlight w:val="yellow"/>
              </w:rPr>
              <w:t>The PHN must make payment of a correctly rendered invoice within [##insert number (</w:t>
            </w:r>
            <w:r w:rsidRPr="00A7191F" w:rsidR="00A41D04">
              <w:rPr>
                <w:highlight w:val="yellow"/>
              </w:rPr>
              <w:t>e.g.</w:t>
            </w:r>
            <w:r w:rsidRPr="00A7191F">
              <w:rPr>
                <w:highlight w:val="yellow"/>
              </w:rPr>
              <w:t xml:space="preserve"> 30)] days of receipt of an invoice which the PHN is required to pay under this agreement</w:t>
            </w:r>
            <w:bookmarkEnd w:id="480"/>
            <w:r w:rsidRPr="00A7191F">
              <w:rPr>
                <w:highlight w:val="yellow"/>
              </w:rPr>
              <w:t>.</w:t>
            </w:r>
          </w:p>
        </w:tc>
      </w:tr>
    </w:tbl>
    <w:p xmlns:wp14="http://schemas.microsoft.com/office/word/2010/wordml" w:rsidR="002020EB" w:rsidP="00253E01" w:rsidRDefault="002020EB" w14:paraId="3A31C447" wp14:textId="77777777">
      <w:pPr>
        <w:pStyle w:val="SchHead2"/>
        <w:numPr>
          <w:ilvl w:val="0"/>
          <w:numId w:val="0"/>
        </w:numPr>
        <w:ind w:left="851" w:hanging="851"/>
      </w:pPr>
      <w:bookmarkStart w:name="_Ref470814743" w:id="481"/>
      <w:r>
        <w:t>Item 5.2</w:t>
      </w:r>
      <w:r>
        <w:tab/>
      </w:r>
      <w:r>
        <w:t>Invoice requirements</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71B50EF9" wp14:textId="77777777">
        <w:tc>
          <w:tcPr>
            <w:tcW w:w="10138" w:type="dxa"/>
          </w:tcPr>
          <w:p w:rsidRPr="00296E9E" w:rsidR="002020EB" w:rsidP="00253E01" w:rsidRDefault="002020EB" w14:paraId="391C8DCF" wp14:textId="77777777">
            <w:pPr>
              <w:pStyle w:val="Indent0"/>
              <w:spacing w:before="120" w:after="120"/>
            </w:pPr>
            <w:r w:rsidRPr="00296E9E">
              <w:t>The Contractor’s invoices must comply with the following</w:t>
            </w:r>
            <w:r>
              <w:t xml:space="preserve"> requirements</w:t>
            </w:r>
            <w:r w:rsidRPr="00296E9E">
              <w:t>:</w:t>
            </w:r>
          </w:p>
          <w:p w:rsidRPr="00AC301D" w:rsidR="002020EB" w:rsidP="00253E01" w:rsidRDefault="002020EB" w14:paraId="49A93A54" wp14:textId="77777777">
            <w:pPr>
              <w:pStyle w:val="SchHead3"/>
              <w:numPr>
                <w:ilvl w:val="2"/>
                <w:numId w:val="39"/>
              </w:numPr>
              <w:tabs>
                <w:tab w:val="clear" w:pos="851"/>
                <w:tab w:val="num" w:pos="567"/>
                <w:tab w:val="left" w:pos="1701"/>
              </w:tabs>
              <w:spacing w:before="120" w:after="120"/>
            </w:pPr>
            <w:r w:rsidRPr="00AC301D">
              <w:t>Invoices must be addressed to the PHN's address in Item 9 and include:</w:t>
            </w:r>
          </w:p>
          <w:p w:rsidRPr="00296E9E" w:rsidR="002020EB" w:rsidP="00253E01" w:rsidRDefault="002020EB" w14:paraId="41430ED6" wp14:textId="77777777">
            <w:pPr>
              <w:pStyle w:val="SchHead4"/>
              <w:tabs>
                <w:tab w:val="clear" w:pos="1701"/>
                <w:tab w:val="num" w:pos="1134"/>
              </w:tabs>
              <w:spacing w:before="120" w:after="120"/>
              <w:ind w:left="1134" w:hanging="567"/>
            </w:pPr>
            <w:r w:rsidRPr="00296E9E">
              <w:t xml:space="preserve">the name and date of </w:t>
            </w:r>
            <w:r>
              <w:t>this Agreement</w:t>
            </w:r>
            <w:r w:rsidRPr="00296E9E">
              <w:t>;</w:t>
            </w:r>
          </w:p>
          <w:p w:rsidRPr="00296E9E" w:rsidR="002020EB" w:rsidP="00253E01" w:rsidRDefault="002020EB" w14:paraId="59F4EC02" wp14:textId="77777777">
            <w:pPr>
              <w:pStyle w:val="SchHead4"/>
              <w:tabs>
                <w:tab w:val="clear" w:pos="1701"/>
                <w:tab w:val="num" w:pos="1134"/>
              </w:tabs>
              <w:spacing w:before="120" w:after="120"/>
              <w:ind w:left="1134" w:hanging="567"/>
            </w:pPr>
            <w:r w:rsidRPr="00296E9E">
              <w:t>the correct invoice amount;</w:t>
            </w:r>
          </w:p>
          <w:p w:rsidRPr="00296E9E" w:rsidR="002020EB" w:rsidP="00253E01" w:rsidRDefault="002020EB" w14:paraId="6AA2A560" wp14:textId="77777777">
            <w:pPr>
              <w:pStyle w:val="SchHead4"/>
              <w:tabs>
                <w:tab w:val="clear" w:pos="1701"/>
                <w:tab w:val="num" w:pos="1134"/>
              </w:tabs>
              <w:spacing w:before="120" w:after="120"/>
              <w:ind w:left="1134" w:hanging="567"/>
            </w:pPr>
            <w:r w:rsidRPr="00296E9E">
              <w:t xml:space="preserve">details of the work that is the subject of the invoice, including the </w:t>
            </w:r>
            <w:proofErr w:type="gramStart"/>
            <w:r w:rsidRPr="00296E9E">
              <w:t>period of time</w:t>
            </w:r>
            <w:proofErr w:type="gramEnd"/>
            <w:r w:rsidRPr="00296E9E">
              <w:t xml:space="preserve"> during which the work was carried out;</w:t>
            </w:r>
          </w:p>
          <w:p w:rsidRPr="00296E9E" w:rsidR="002020EB" w:rsidP="00253E01" w:rsidRDefault="002020EB" w14:paraId="38AA0195" wp14:textId="77777777">
            <w:pPr>
              <w:pStyle w:val="SchHead4"/>
              <w:tabs>
                <w:tab w:val="clear" w:pos="1701"/>
                <w:tab w:val="num" w:pos="1134"/>
              </w:tabs>
              <w:spacing w:before="120" w:after="120"/>
              <w:ind w:left="1134" w:hanging="567"/>
            </w:pPr>
            <w:r w:rsidRPr="00296E9E">
              <w:t>substantiation of out of pocket expenses</w:t>
            </w:r>
            <w:r>
              <w:t xml:space="preserve"> claimed </w:t>
            </w:r>
            <w:r w:rsidRPr="00296E9E">
              <w:t xml:space="preserve">to the </w:t>
            </w:r>
            <w:r>
              <w:t xml:space="preserve">PHN’s </w:t>
            </w:r>
            <w:r w:rsidRPr="00296E9E">
              <w:t>reasonable satisfaction;</w:t>
            </w:r>
          </w:p>
          <w:p w:rsidRPr="00296E9E" w:rsidR="002020EB" w:rsidP="00253E01" w:rsidRDefault="002020EB" w14:paraId="4D606105" wp14:textId="77777777">
            <w:pPr>
              <w:pStyle w:val="SchHead4"/>
              <w:tabs>
                <w:tab w:val="clear" w:pos="1701"/>
                <w:tab w:val="num" w:pos="1134"/>
              </w:tabs>
              <w:spacing w:before="120" w:after="120"/>
              <w:ind w:left="1134" w:hanging="567"/>
            </w:pPr>
            <w:r w:rsidRPr="00296E9E">
              <w:t xml:space="preserve">payment method details (either the Contractor’s postal address details or </w:t>
            </w:r>
            <w:r>
              <w:t xml:space="preserve">bank </w:t>
            </w:r>
            <w:r w:rsidRPr="00296E9E">
              <w:t xml:space="preserve">account details); and </w:t>
            </w:r>
          </w:p>
          <w:p w:rsidRPr="00296E9E" w:rsidR="002020EB" w:rsidP="00253E01" w:rsidRDefault="002020EB" w14:paraId="0A4892BA" wp14:textId="77777777">
            <w:pPr>
              <w:pStyle w:val="SchHead4"/>
              <w:tabs>
                <w:tab w:val="clear" w:pos="1701"/>
                <w:tab w:val="num" w:pos="1134"/>
              </w:tabs>
              <w:spacing w:before="120" w:after="120"/>
              <w:ind w:left="1134" w:hanging="567"/>
            </w:pPr>
            <w:r w:rsidRPr="00296E9E">
              <w:t>contact person (including address, email address and telephone number) for accounts queries.</w:t>
            </w:r>
          </w:p>
          <w:p w:rsidRPr="00D707B0" w:rsidR="002020EB" w:rsidP="00253E01" w:rsidRDefault="002020EB" w14:paraId="187A0BC6" wp14:textId="77777777">
            <w:pPr>
              <w:pStyle w:val="SchHead3"/>
              <w:tabs>
                <w:tab w:val="clear" w:pos="851"/>
                <w:tab w:val="num" w:pos="567"/>
              </w:tabs>
              <w:spacing w:before="120" w:after="120"/>
              <w:ind w:left="567" w:hanging="567"/>
            </w:pPr>
            <w:r w:rsidRPr="00296E9E">
              <w:t>If a supply to which the invoice relates is a taxable supply, the invoice must be in the form of a tax invoice.</w:t>
            </w:r>
          </w:p>
        </w:tc>
      </w:tr>
    </w:tbl>
    <w:p xmlns:wp14="http://schemas.microsoft.com/office/word/2010/wordml" w:rsidR="002020EB" w:rsidP="00253E01" w:rsidRDefault="002020EB" w14:paraId="4533FA49" wp14:textId="77777777">
      <w:pPr>
        <w:pStyle w:val="SchHead1"/>
        <w:numPr>
          <w:ilvl w:val="0"/>
          <w:numId w:val="0"/>
        </w:numPr>
        <w:ind w:left="851" w:hanging="851"/>
      </w:pPr>
      <w:bookmarkStart w:name="_Toc19875116" w:id="482"/>
      <w:bookmarkStart w:name="_Toc19876316" w:id="483"/>
      <w:bookmarkStart w:name="_Toc19876532" w:id="484"/>
      <w:bookmarkStart w:name="_Toc19876817" w:id="485"/>
      <w:bookmarkStart w:name="_Toc19891581" w:id="486"/>
      <w:bookmarkStart w:name="_Toc21528037" w:id="487"/>
      <w:r>
        <w:t>Item 6</w:t>
      </w:r>
      <w:r>
        <w:tab/>
      </w:r>
      <w:r>
        <w:t xml:space="preserve">IP in </w:t>
      </w:r>
      <w:r w:rsidRPr="00EF59B6">
        <w:t>material</w:t>
      </w:r>
      <w:bookmarkEnd w:id="426"/>
      <w:bookmarkEnd w:id="481"/>
      <w:bookmarkEnd w:id="482"/>
      <w:bookmarkEnd w:id="483"/>
      <w:bookmarkEnd w:id="484"/>
      <w:bookmarkEnd w:id="485"/>
      <w:bookmarkEnd w:id="486"/>
      <w:bookmarkEnd w:id="487"/>
    </w:p>
    <w:p xmlns:wp14="http://schemas.microsoft.com/office/word/2010/wordml" w:rsidR="002020EB" w:rsidP="00253E01" w:rsidRDefault="002020EB" w14:paraId="37A6895C" wp14:textId="77777777">
      <w:pPr>
        <w:pStyle w:val="SchHead2"/>
        <w:numPr>
          <w:ilvl w:val="0"/>
          <w:numId w:val="0"/>
        </w:numPr>
        <w:ind w:left="851" w:hanging="851"/>
      </w:pPr>
      <w:bookmarkStart w:name="_Ref423421786" w:id="488"/>
      <w:r>
        <w:t>Item 6.1</w:t>
      </w:r>
      <w:r>
        <w:tab/>
      </w:r>
      <w:r>
        <w:t>PHN Material</w:t>
      </w:r>
      <w:bookmarkEnd w:id="488"/>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7F5A4249" wp14:textId="77777777">
        <w:tc>
          <w:tcPr>
            <w:tcW w:w="10138" w:type="dxa"/>
          </w:tcPr>
          <w:p w:rsidR="002020EB" w:rsidP="00253E01" w:rsidRDefault="002020EB" w14:paraId="38A8CFB7" wp14:textId="77777777">
            <w:pPr>
              <w:pStyle w:val="Indent0"/>
            </w:pPr>
            <w:r w:rsidRPr="00AA35DE">
              <w:t>[</w:t>
            </w:r>
            <w:r w:rsidRPr="00313149">
              <w:rPr>
                <w:highlight w:val="yellow"/>
              </w:rPr>
              <w:t xml:space="preserve">##Describe material being supplied by the </w:t>
            </w:r>
            <w:r>
              <w:rPr>
                <w:highlight w:val="yellow"/>
              </w:rPr>
              <w:t>PHN</w:t>
            </w:r>
            <w:r w:rsidRPr="00313149">
              <w:rPr>
                <w:highlight w:val="yellow"/>
              </w:rPr>
              <w:t xml:space="preserve"> or “Nil”</w:t>
            </w:r>
            <w:r w:rsidRPr="00AA35DE">
              <w:t>]</w:t>
            </w:r>
          </w:p>
          <w:p w:rsidRPr="00CF2E67" w:rsidR="002020EB" w:rsidP="00253E01" w:rsidRDefault="002020EB" w14:paraId="2DBF0D7D" wp14:textId="77777777">
            <w:pPr>
              <w:pStyle w:val="Indent0"/>
              <w:spacing w:before="0"/>
            </w:pPr>
          </w:p>
        </w:tc>
      </w:tr>
    </w:tbl>
    <w:p xmlns:wp14="http://schemas.microsoft.com/office/word/2010/wordml" w:rsidRPr="009D3C3D" w:rsidR="002020EB" w:rsidP="00253E01" w:rsidRDefault="002020EB" w14:paraId="30328EE0" wp14:textId="77777777">
      <w:pPr>
        <w:pStyle w:val="SchHead2"/>
        <w:numPr>
          <w:ilvl w:val="0"/>
          <w:numId w:val="0"/>
        </w:numPr>
        <w:ind w:left="851" w:hanging="851"/>
      </w:pPr>
      <w:bookmarkStart w:name="_Ref423421529" w:id="489"/>
      <w:r>
        <w:t>Item 6.2</w:t>
      </w:r>
      <w:r>
        <w:tab/>
      </w:r>
      <w:r>
        <w:t>Contractor Material</w:t>
      </w:r>
      <w:bookmarkEnd w:id="489"/>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2C188A46" wp14:textId="77777777">
        <w:tc>
          <w:tcPr>
            <w:tcW w:w="10138" w:type="dxa"/>
          </w:tcPr>
          <w:p w:rsidR="002020EB" w:rsidP="00253E01" w:rsidRDefault="002020EB" w14:paraId="5CF5FAEF" wp14:textId="77777777">
            <w:pPr>
              <w:pStyle w:val="Indent0"/>
            </w:pPr>
            <w:r w:rsidRPr="00AA35DE">
              <w:t>[</w:t>
            </w:r>
            <w:r w:rsidRPr="00313149">
              <w:rPr>
                <w:highlight w:val="yellow"/>
              </w:rPr>
              <w:t>##Describe material being supplied by the Contractor or “Nil”</w:t>
            </w:r>
            <w:r w:rsidRPr="00AA35DE">
              <w:t>]</w:t>
            </w:r>
          </w:p>
          <w:p w:rsidRPr="00F841C6" w:rsidR="002020EB" w:rsidP="00253E01" w:rsidRDefault="002020EB" w14:paraId="6B62F1B3" wp14:textId="77777777">
            <w:pPr>
              <w:pStyle w:val="Indent0"/>
              <w:spacing w:before="0"/>
            </w:pPr>
          </w:p>
        </w:tc>
      </w:tr>
    </w:tbl>
    <w:p xmlns:wp14="http://schemas.microsoft.com/office/word/2010/wordml" w:rsidRPr="009D3C3D" w:rsidR="002020EB" w:rsidP="00253E01" w:rsidRDefault="002020EB" w14:paraId="6AE52205" wp14:textId="77777777">
      <w:pPr>
        <w:pStyle w:val="SchHead2"/>
        <w:numPr>
          <w:ilvl w:val="0"/>
          <w:numId w:val="0"/>
        </w:numPr>
        <w:ind w:left="851" w:hanging="851"/>
      </w:pPr>
      <w:bookmarkStart w:name="_Ref423421640" w:id="490"/>
      <w:r>
        <w:t>Item 6.3 Excluded Developed Material (to be owned by the Contractor)</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4F3D5F36" wp14:textId="77777777">
        <w:tc>
          <w:tcPr>
            <w:tcW w:w="10138" w:type="dxa"/>
          </w:tcPr>
          <w:p w:rsidRPr="00135A67" w:rsidR="002020EB" w:rsidP="00253E01" w:rsidRDefault="002020EB" w14:paraId="726EA1DD" wp14:textId="77777777">
            <w:pPr>
              <w:pStyle w:val="Indent0"/>
              <w:spacing w:before="0"/>
              <w:rPr>
                <w:highlight w:val="yellow"/>
              </w:rPr>
            </w:pPr>
            <w:r w:rsidRPr="00986A0C">
              <w:rPr>
                <w:highlight w:val="yellow"/>
              </w:rPr>
              <w:t>[##</w:t>
            </w:r>
            <w:r>
              <w:rPr>
                <w:highlight w:val="yellow"/>
              </w:rPr>
              <w:t xml:space="preserve">List any Materials which do not become Developed Materials.  Anything listed here will be </w:t>
            </w:r>
            <w:r w:rsidRPr="00135A67">
              <w:rPr>
                <w:highlight w:val="yellow"/>
              </w:rPr>
              <w:t xml:space="preserve">owned by the Contractor.  </w:t>
            </w:r>
            <w:proofErr w:type="gramStart"/>
            <w:r w:rsidRPr="00135A67">
              <w:rPr>
                <w:highlight w:val="yellow"/>
              </w:rPr>
              <w:t>Generally</w:t>
            </w:r>
            <w:proofErr w:type="gramEnd"/>
            <w:r w:rsidRPr="00135A67">
              <w:rPr>
                <w:highlight w:val="yellow"/>
              </w:rPr>
              <w:t xml:space="preserve"> the PHN will want to own </w:t>
            </w:r>
            <w:r>
              <w:rPr>
                <w:highlight w:val="yellow"/>
              </w:rPr>
              <w:t xml:space="preserve">all </w:t>
            </w:r>
            <w:r w:rsidRPr="00135A67">
              <w:rPr>
                <w:highlight w:val="yellow"/>
              </w:rPr>
              <w:t>Developed Material so that it will have the opportunity to replicate the Services in other regions.  Some exceptions might include:</w:t>
            </w:r>
          </w:p>
          <w:p w:rsidRPr="00710883" w:rsidR="002020EB" w:rsidP="00253E01" w:rsidRDefault="002020EB" w14:paraId="4E0594E1" wp14:textId="77777777">
            <w:pPr>
              <w:pStyle w:val="SchHead3"/>
              <w:numPr>
                <w:ilvl w:val="2"/>
                <w:numId w:val="40"/>
              </w:numPr>
              <w:rPr>
                <w:highlight w:val="yellow"/>
              </w:rPr>
            </w:pPr>
            <w:r w:rsidRPr="00710883">
              <w:rPr>
                <w:highlight w:val="yellow"/>
              </w:rPr>
              <w:t xml:space="preserve">client records — any records for an individual client created or developed by the Contractor </w:t>
            </w:r>
            <w:proofErr w:type="gramStart"/>
            <w:r w:rsidRPr="00710883">
              <w:rPr>
                <w:highlight w:val="yellow"/>
              </w:rPr>
              <w:t>in the course of</w:t>
            </w:r>
            <w:proofErr w:type="gramEnd"/>
            <w:r w:rsidRPr="00710883">
              <w:rPr>
                <w:highlight w:val="yellow"/>
              </w:rPr>
              <w:t xml:space="preserve"> providing advice, undertaking assessments or delivering treatment to that individual as part of the Services.  If client records are excluded, consider whether the PHN </w:t>
            </w:r>
            <w:r w:rsidRPr="00710883">
              <w:rPr>
                <w:highlight w:val="yellow"/>
              </w:rPr>
              <w:lastRenderedPageBreak/>
              <w:t>requires a licence to use the identifiable client records (</w:t>
            </w:r>
            <w:r w:rsidRPr="00710883" w:rsidR="00A41D04">
              <w:rPr>
                <w:highlight w:val="yellow"/>
              </w:rPr>
              <w:t>e.g.</w:t>
            </w:r>
            <w:r w:rsidRPr="00710883">
              <w:rPr>
                <w:highlight w:val="yellow"/>
              </w:rPr>
              <w:t xml:space="preserve"> in connection with funding, management, planning, monitoring, improvement or evaluation of the services); </w:t>
            </w:r>
          </w:p>
          <w:p w:rsidR="002020EB" w:rsidP="00253E01" w:rsidRDefault="002020EB" w14:paraId="6191C152" wp14:textId="77777777">
            <w:pPr>
              <w:pStyle w:val="SchHead3"/>
              <w:tabs>
                <w:tab w:val="clear" w:pos="851"/>
                <w:tab w:val="left" w:pos="1701"/>
              </w:tabs>
              <w:rPr>
                <w:highlight w:val="yellow"/>
              </w:rPr>
            </w:pPr>
            <w:r w:rsidRPr="00135A67">
              <w:rPr>
                <w:highlight w:val="yellow"/>
              </w:rPr>
              <w:t xml:space="preserve">internal working documents </w:t>
            </w:r>
            <w:r>
              <w:rPr>
                <w:highlight w:val="yellow"/>
              </w:rPr>
              <w:t xml:space="preserve">or work in progress </w:t>
            </w:r>
            <w:r w:rsidRPr="00135A67">
              <w:rPr>
                <w:highlight w:val="yellow"/>
              </w:rPr>
              <w:t>(e</w:t>
            </w:r>
            <w:r>
              <w:rPr>
                <w:highlight w:val="yellow"/>
              </w:rPr>
              <w:t>.</w:t>
            </w:r>
            <w:r w:rsidRPr="00135A67">
              <w:rPr>
                <w:highlight w:val="yellow"/>
              </w:rPr>
              <w:t>g</w:t>
            </w:r>
            <w:r>
              <w:rPr>
                <w:highlight w:val="yellow"/>
              </w:rPr>
              <w:t>.</w:t>
            </w:r>
            <w:r w:rsidRPr="00135A67">
              <w:rPr>
                <w:highlight w:val="yellow"/>
              </w:rPr>
              <w:t xml:space="preserve"> of </w:t>
            </w:r>
            <w:r>
              <w:rPr>
                <w:highlight w:val="yellow"/>
              </w:rPr>
              <w:t>accountants</w:t>
            </w:r>
            <w:r w:rsidRPr="00135A67">
              <w:rPr>
                <w:highlight w:val="yellow"/>
              </w:rPr>
              <w:t>) which are not Deliverables</w:t>
            </w:r>
            <w:r>
              <w:rPr>
                <w:highlight w:val="yellow"/>
              </w:rPr>
              <w:t>, so that that they can comply with their professional duties and insurer requirements];</w:t>
            </w:r>
          </w:p>
          <w:p w:rsidRPr="00D707B0" w:rsidR="002020EB" w:rsidP="00253E01" w:rsidRDefault="002020EB" w14:paraId="3FFBE3FD" wp14:textId="77777777">
            <w:pPr>
              <w:pStyle w:val="SchHead3"/>
              <w:tabs>
                <w:tab w:val="clear" w:pos="851"/>
                <w:tab w:val="left" w:pos="1701"/>
              </w:tabs>
              <w:rPr>
                <w:highlight w:val="yellow"/>
              </w:rPr>
            </w:pPr>
            <w:r>
              <w:rPr>
                <w:highlight w:val="yellow"/>
              </w:rPr>
              <w:t>where the Developed Material builds on third party material which the PHN does not have an ongoing licence to use.]</w:t>
            </w:r>
          </w:p>
        </w:tc>
      </w:tr>
    </w:tbl>
    <w:p xmlns:wp14="http://schemas.microsoft.com/office/word/2010/wordml" w:rsidR="002020EB" w:rsidP="00253E01" w:rsidRDefault="002020EB" w14:paraId="6EC029B6" wp14:textId="77777777">
      <w:pPr>
        <w:pStyle w:val="SchHead2"/>
        <w:numPr>
          <w:ilvl w:val="0"/>
          <w:numId w:val="0"/>
        </w:numPr>
        <w:spacing w:before="360"/>
        <w:ind w:left="851" w:hanging="851"/>
      </w:pPr>
      <w:bookmarkStart w:name="_Ref423421806" w:id="491"/>
      <w:r>
        <w:t>Item 6.4</w:t>
      </w:r>
      <w:r>
        <w:tab/>
      </w:r>
      <w:r>
        <w:t>Alternate licence terms</w:t>
      </w:r>
      <w:bookmarkEnd w:id="491"/>
      <w:r>
        <w:t>, conditions or restrictions (clauses 6.3 and 6.4)</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0639C070" wp14:textId="77777777">
        <w:tc>
          <w:tcPr>
            <w:tcW w:w="10138" w:type="dxa"/>
          </w:tcPr>
          <w:p w:rsidR="002020EB" w:rsidP="00253E01" w:rsidRDefault="002020EB" w14:paraId="4E49A316" wp14:textId="77777777">
            <w:pPr>
              <w:pStyle w:val="Indent0"/>
              <w:spacing w:before="120" w:after="120"/>
            </w:pPr>
            <w:r w:rsidRPr="00AA35DE">
              <w:t>[</w:t>
            </w:r>
            <w:r w:rsidRPr="00313149">
              <w:rPr>
                <w:highlight w:val="yellow"/>
              </w:rPr>
              <w:t xml:space="preserve">##Describe </w:t>
            </w:r>
            <w:r>
              <w:rPr>
                <w:highlight w:val="yellow"/>
              </w:rPr>
              <w:t>alternate licence terms, conditions or restrictions or insert “Not applicable</w:t>
            </w:r>
            <w:r w:rsidRPr="00313149">
              <w:rPr>
                <w:highlight w:val="yellow"/>
              </w:rPr>
              <w:t>”</w:t>
            </w:r>
            <w:r>
              <w:t>.</w:t>
            </w:r>
          </w:p>
          <w:p w:rsidR="002020EB" w:rsidP="00253E01" w:rsidRDefault="002020EB" w14:paraId="47664B18" wp14:textId="77777777">
            <w:pPr>
              <w:pStyle w:val="Indent0"/>
              <w:spacing w:before="120" w:after="120"/>
              <w:rPr>
                <w:highlight w:val="yellow"/>
              </w:rPr>
            </w:pPr>
            <w:r>
              <w:rPr>
                <w:highlight w:val="yellow"/>
              </w:rPr>
              <w:t>If the Contractor is a not-for-profit and seeks to use the Developed Material for purposes beneficial to the pubic after the Term, a form of licence could be included here.</w:t>
            </w:r>
          </w:p>
          <w:p w:rsidRPr="00D707B0" w:rsidR="002020EB" w:rsidP="00253E01" w:rsidRDefault="002020EB" w14:paraId="0C6314E9" wp14:textId="77777777">
            <w:pPr>
              <w:pStyle w:val="Indent0"/>
              <w:spacing w:before="120" w:after="120"/>
              <w:rPr>
                <w:highlight w:val="yellow"/>
              </w:rPr>
            </w:pPr>
            <w:r>
              <w:rPr>
                <w:highlight w:val="yellow"/>
              </w:rPr>
              <w:t>If the Developed Material improves on the Contractor Material, consider giving the Contractor a broad licence after the Term to use the Developed Material in connection with the Contractor Material, or for purposes such as the Contractor’s ongoing service delivery, research or internal training.]</w:t>
            </w:r>
          </w:p>
        </w:tc>
      </w:tr>
    </w:tbl>
    <w:p xmlns:wp14="http://schemas.microsoft.com/office/word/2010/wordml" w:rsidR="002020EB" w:rsidP="00253E01" w:rsidRDefault="002020EB" w14:paraId="69DE8BA1" wp14:textId="77777777">
      <w:pPr>
        <w:pStyle w:val="SchHead1"/>
        <w:numPr>
          <w:ilvl w:val="0"/>
          <w:numId w:val="0"/>
        </w:numPr>
        <w:ind w:left="851" w:hanging="851"/>
      </w:pPr>
      <w:bookmarkStart w:name="_Toc19875117" w:id="492"/>
      <w:bookmarkStart w:name="_Toc19876317" w:id="493"/>
      <w:bookmarkStart w:name="_Toc19876533" w:id="494"/>
      <w:bookmarkStart w:name="_Toc19876818" w:id="495"/>
      <w:bookmarkStart w:name="_Toc19891582" w:id="496"/>
      <w:bookmarkStart w:name="_Toc21528038" w:id="497"/>
      <w:bookmarkStart w:name="_Hlk14427010" w:id="498"/>
      <w:r>
        <w:t>ITEM 7</w:t>
      </w:r>
      <w:r>
        <w:tab/>
      </w:r>
      <w:r w:rsidRPr="00EF59B6">
        <w:t>Key personnel and subcontracting</w:t>
      </w:r>
      <w:bookmarkEnd w:id="490"/>
      <w:bookmarkEnd w:id="492"/>
      <w:bookmarkEnd w:id="493"/>
      <w:bookmarkEnd w:id="494"/>
      <w:bookmarkEnd w:id="495"/>
      <w:bookmarkEnd w:id="496"/>
      <w:bookmarkEnd w:id="497"/>
    </w:p>
    <w:p xmlns:wp14="http://schemas.microsoft.com/office/word/2010/wordml" w:rsidR="002020EB" w:rsidP="00253E01" w:rsidRDefault="002020EB" w14:paraId="64E8D7AA" wp14:textId="77777777">
      <w:pPr>
        <w:pStyle w:val="SchHead2"/>
        <w:numPr>
          <w:ilvl w:val="0"/>
          <w:numId w:val="0"/>
        </w:numPr>
        <w:ind w:left="851" w:hanging="851"/>
      </w:pPr>
      <w:r>
        <w:t>Item 7.1</w:t>
      </w:r>
      <w:r>
        <w:tab/>
      </w:r>
      <w:r>
        <w:t>Key Personnel – names and role</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53E8EF11" wp14:textId="77777777">
        <w:tc>
          <w:tcPr>
            <w:tcW w:w="10138" w:type="dxa"/>
          </w:tcPr>
          <w:bookmarkEnd w:id="498"/>
          <w:p w:rsidR="002020EB" w:rsidP="00253E01" w:rsidRDefault="002020EB" w14:paraId="40102A61" wp14:textId="77777777">
            <w:pPr>
              <w:pStyle w:val="Indent0"/>
            </w:pPr>
            <w:r w:rsidRPr="00AA35DE">
              <w:t>[</w:t>
            </w:r>
            <w:r w:rsidRPr="00313149">
              <w:rPr>
                <w:highlight w:val="yellow"/>
              </w:rPr>
              <w:t>##Insert names of Contractor</w:t>
            </w:r>
            <w:r>
              <w:rPr>
                <w:highlight w:val="yellow"/>
              </w:rPr>
              <w:t>’</w:t>
            </w:r>
            <w:r w:rsidRPr="00313149">
              <w:rPr>
                <w:highlight w:val="yellow"/>
              </w:rPr>
              <w:t>s key personnel</w:t>
            </w:r>
            <w:r w:rsidRPr="00786DEB">
              <w:rPr>
                <w:highlight w:val="yellow"/>
              </w:rPr>
              <w:t>, only if they are critical to the performance of this agreement or the decision to specifically engage the Contractor]</w:t>
            </w:r>
          </w:p>
          <w:p w:rsidRPr="00986A0C" w:rsidR="002020EB" w:rsidP="00253E01" w:rsidRDefault="002020EB" w14:paraId="02F2C34E" wp14:textId="77777777">
            <w:pPr>
              <w:pStyle w:val="Indent0"/>
              <w:spacing w:before="0"/>
              <w:rPr>
                <w:highlight w:val="yellow"/>
              </w:rPr>
            </w:pPr>
          </w:p>
        </w:tc>
      </w:tr>
    </w:tbl>
    <w:p xmlns:wp14="http://schemas.microsoft.com/office/word/2010/wordml" w:rsidR="002020EB" w:rsidP="00253E01" w:rsidRDefault="002020EB" w14:paraId="091DE594" wp14:textId="77777777">
      <w:pPr>
        <w:pStyle w:val="SchHead2"/>
        <w:numPr>
          <w:ilvl w:val="0"/>
          <w:numId w:val="0"/>
        </w:numPr>
        <w:spacing w:before="360"/>
        <w:ind w:left="851" w:hanging="851"/>
      </w:pPr>
      <w:r>
        <w:t>Item 7.2</w:t>
      </w:r>
      <w:r>
        <w:tab/>
      </w:r>
      <w:r>
        <w:t>Subcontractors approved at Commencement Date</w:t>
      </w:r>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17DDEB84" wp14:textId="77777777">
        <w:tc>
          <w:tcPr>
            <w:tcW w:w="10138" w:type="dxa"/>
          </w:tcPr>
          <w:p w:rsidRPr="005A1918" w:rsidR="002020EB" w:rsidP="00253E01" w:rsidRDefault="002020EB" w14:paraId="6E7B07CD" wp14:textId="77777777">
            <w:pPr>
              <w:pStyle w:val="Indent0"/>
            </w:pPr>
            <w:r w:rsidRPr="00AA35DE">
              <w:t>[</w:t>
            </w:r>
            <w:r w:rsidRPr="00313149">
              <w:rPr>
                <w:highlight w:val="yellow"/>
              </w:rPr>
              <w:t>##Insert names/ABN of Contractor</w:t>
            </w:r>
            <w:r>
              <w:rPr>
                <w:highlight w:val="yellow"/>
              </w:rPr>
              <w:t>’</w:t>
            </w:r>
            <w:r w:rsidRPr="00313149">
              <w:rPr>
                <w:highlight w:val="yellow"/>
              </w:rPr>
              <w:t>s subcontractors</w:t>
            </w:r>
            <w:r w:rsidRPr="00AA35DE">
              <w:t>]</w:t>
            </w:r>
          </w:p>
          <w:p w:rsidRPr="00986A0C" w:rsidR="002020EB" w:rsidP="00253E01" w:rsidRDefault="002020EB" w14:paraId="680A4E5D" wp14:textId="77777777">
            <w:pPr>
              <w:pStyle w:val="Indent0"/>
              <w:spacing w:before="0"/>
              <w:rPr>
                <w:highlight w:val="yellow"/>
              </w:rPr>
            </w:pPr>
          </w:p>
        </w:tc>
      </w:tr>
    </w:tbl>
    <w:p xmlns:wp14="http://schemas.microsoft.com/office/word/2010/wordml" w:rsidR="002020EB" w:rsidP="00253E01" w:rsidRDefault="002020EB" w14:paraId="28522A35" wp14:textId="77777777">
      <w:pPr>
        <w:pStyle w:val="SchHead1"/>
        <w:numPr>
          <w:ilvl w:val="0"/>
          <w:numId w:val="0"/>
        </w:numPr>
        <w:spacing w:before="480"/>
        <w:ind w:left="851" w:hanging="851"/>
      </w:pPr>
      <w:bookmarkStart w:name="_Ref423421862" w:id="499"/>
      <w:bookmarkStart w:name="_Toc19875118" w:id="500"/>
      <w:bookmarkStart w:name="_Toc19876318" w:id="501"/>
      <w:bookmarkStart w:name="_Toc19876534" w:id="502"/>
      <w:bookmarkStart w:name="_Toc19876819" w:id="503"/>
      <w:bookmarkStart w:name="_Toc19891583" w:id="504"/>
      <w:bookmarkStart w:name="_Toc21528039" w:id="505"/>
      <w:r>
        <w:t>ITEM 8</w:t>
      </w:r>
      <w:r>
        <w:tab/>
      </w:r>
      <w:r w:rsidRPr="00EF59B6">
        <w:t>Minimum insurances</w:t>
      </w:r>
      <w:bookmarkEnd w:id="427"/>
      <w:bookmarkEnd w:id="499"/>
      <w:r>
        <w:t xml:space="preserve"> (clause 8)</w:t>
      </w:r>
      <w:bookmarkEnd w:id="500"/>
      <w:bookmarkEnd w:id="501"/>
      <w:bookmarkEnd w:id="502"/>
      <w:bookmarkEnd w:id="503"/>
      <w:bookmarkEnd w:id="504"/>
      <w:bookmarkEnd w:id="505"/>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47A3C2B9" wp14:textId="77777777">
        <w:tc>
          <w:tcPr>
            <w:tcW w:w="10138" w:type="dxa"/>
          </w:tcPr>
          <w:p w:rsidR="002020EB" w:rsidP="00253E01" w:rsidRDefault="002020EB" w14:paraId="15B42EEA" wp14:textId="77777777">
            <w:pPr>
              <w:pStyle w:val="SchHead3"/>
              <w:numPr>
                <w:ilvl w:val="2"/>
                <w:numId w:val="38"/>
              </w:numPr>
              <w:tabs>
                <w:tab w:val="left" w:pos="1701"/>
              </w:tabs>
              <w:spacing w:before="120" w:after="120"/>
            </w:pPr>
            <w:r>
              <w:t xml:space="preserve">Public liability insurance for </w:t>
            </w:r>
            <w:r w:rsidRPr="00AA35DE">
              <w:t>[</w:t>
            </w:r>
            <w:r w:rsidRPr="00710883">
              <w:rPr>
                <w:highlight w:val="yellow"/>
              </w:rPr>
              <w:t>##$20</w:t>
            </w:r>
            <w:r w:rsidRPr="00AA35DE">
              <w:t>]</w:t>
            </w:r>
            <w:r>
              <w:t xml:space="preserve"> million per claim</w:t>
            </w:r>
          </w:p>
          <w:p w:rsidR="002020EB" w:rsidP="00253E01" w:rsidRDefault="002020EB" w14:paraId="0502BD1E" wp14:textId="77777777">
            <w:pPr>
              <w:pStyle w:val="SchHead3"/>
              <w:tabs>
                <w:tab w:val="left" w:pos="1701"/>
              </w:tabs>
              <w:spacing w:before="120" w:after="120"/>
            </w:pPr>
            <w:r>
              <w:t xml:space="preserve">Professional indemnity insurance for </w:t>
            </w:r>
            <w:r w:rsidRPr="00AA35DE">
              <w:t>[</w:t>
            </w:r>
            <w:r w:rsidRPr="00313149">
              <w:rPr>
                <w:highlight w:val="yellow"/>
              </w:rPr>
              <w:t>##$1/5/10</w:t>
            </w:r>
            <w:r w:rsidRPr="00AA35DE">
              <w:t>]</w:t>
            </w:r>
            <w:r>
              <w:t xml:space="preserve"> million per claim</w:t>
            </w:r>
          </w:p>
          <w:p w:rsidR="002020EB" w:rsidP="00253E01" w:rsidRDefault="002020EB" w14:paraId="3054C094" wp14:textId="77777777">
            <w:pPr>
              <w:pStyle w:val="SchHead3"/>
              <w:tabs>
                <w:tab w:val="left" w:pos="1701"/>
              </w:tabs>
              <w:spacing w:before="120" w:after="120"/>
            </w:pPr>
            <w:r>
              <w:t>Workers’ compensation insurance required by Victorian law</w:t>
            </w:r>
          </w:p>
          <w:p w:rsidRPr="00FB4E68" w:rsidR="002020EB" w:rsidP="00253E01" w:rsidRDefault="002020EB" w14:paraId="5286A590" wp14:textId="77777777">
            <w:pPr>
              <w:pStyle w:val="SchHead3"/>
              <w:numPr>
                <w:ilvl w:val="0"/>
                <w:numId w:val="0"/>
              </w:numPr>
              <w:spacing w:before="120" w:after="120"/>
              <w:rPr>
                <w:highlight w:val="yellow"/>
              </w:rPr>
            </w:pPr>
            <w:r w:rsidRPr="00FB4E68">
              <w:rPr>
                <w:highlight w:val="yellow"/>
              </w:rPr>
              <w:t>[##Insert any additional insurance requirements – e</w:t>
            </w:r>
            <w:r>
              <w:rPr>
                <w:highlight w:val="yellow"/>
              </w:rPr>
              <w:t>.</w:t>
            </w:r>
            <w:r w:rsidRPr="00FB4E68">
              <w:rPr>
                <w:highlight w:val="yellow"/>
              </w:rPr>
              <w:t>g</w:t>
            </w:r>
            <w:r>
              <w:rPr>
                <w:highlight w:val="yellow"/>
              </w:rPr>
              <w:t>.</w:t>
            </w:r>
            <w:r w:rsidRPr="00FB4E68">
              <w:rPr>
                <w:highlight w:val="yellow"/>
              </w:rPr>
              <w:t xml:space="preserve"> specified assets, industrial special risks, motor vehicles]</w:t>
            </w:r>
          </w:p>
          <w:p w:rsidRPr="00FB4E68" w:rsidR="002020EB" w:rsidP="00253E01" w:rsidRDefault="002020EB" w14:paraId="09EB8ADF" wp14:textId="77777777">
            <w:pPr>
              <w:pStyle w:val="SchHead3"/>
              <w:tabs>
                <w:tab w:val="left" w:pos="1701"/>
              </w:tabs>
              <w:spacing w:before="120" w:after="120"/>
              <w:rPr>
                <w:highlight w:val="yellow"/>
              </w:rPr>
            </w:pPr>
            <w:r w:rsidRPr="00FB4E68">
              <w:rPr>
                <w:highlight w:val="yellow"/>
              </w:rPr>
              <w:t>Industrial special risks insurance for the full replacement or reinstatement value of all material facilities and equipment used by the Contractor in the performance of this agreement</w:t>
            </w:r>
          </w:p>
          <w:p w:rsidRPr="00FB4E68" w:rsidR="002020EB" w:rsidP="00253E01" w:rsidRDefault="002020EB" w14:paraId="09B73508" wp14:textId="77777777">
            <w:pPr>
              <w:pStyle w:val="SchHead3"/>
              <w:tabs>
                <w:tab w:val="left" w:pos="1701"/>
              </w:tabs>
              <w:spacing w:before="120" w:after="120"/>
              <w:rPr>
                <w:highlight w:val="yellow"/>
              </w:rPr>
            </w:pPr>
            <w:r w:rsidRPr="00FB4E68">
              <w:rPr>
                <w:highlight w:val="yellow"/>
              </w:rPr>
              <w:t>Comprehensive motor vehicle insurance for:</w:t>
            </w:r>
          </w:p>
          <w:p w:rsidR="002020EB" w:rsidP="00253E01" w:rsidRDefault="002020EB" w14:paraId="09B99E6D" wp14:textId="77777777">
            <w:pPr>
              <w:pStyle w:val="SchHead4"/>
              <w:tabs>
                <w:tab w:val="left" w:pos="2835"/>
              </w:tabs>
              <w:spacing w:before="120" w:after="120"/>
              <w:rPr>
                <w:highlight w:val="yellow"/>
              </w:rPr>
            </w:pPr>
            <w:r w:rsidRPr="00FB4E68">
              <w:rPr>
                <w:highlight w:val="yellow"/>
              </w:rPr>
              <w:t>market value of the vehicles to be used in the performance of this agreement; and</w:t>
            </w:r>
          </w:p>
          <w:p w:rsidRPr="00D707B0" w:rsidR="002020EB" w:rsidP="00253E01" w:rsidRDefault="002020EB" w14:paraId="307CC97B" wp14:textId="77777777">
            <w:pPr>
              <w:pStyle w:val="SchHead4"/>
              <w:tabs>
                <w:tab w:val="left" w:pos="2835"/>
              </w:tabs>
              <w:spacing w:before="120" w:after="120"/>
              <w:rPr>
                <w:highlight w:val="yellow"/>
              </w:rPr>
            </w:pPr>
            <w:r w:rsidRPr="001D2A5B">
              <w:rPr>
                <w:highlight w:val="yellow"/>
              </w:rPr>
              <w:t>for [##$10] million per claim in respect of third</w:t>
            </w:r>
            <w:r>
              <w:rPr>
                <w:highlight w:val="yellow"/>
              </w:rPr>
              <w:t>-</w:t>
            </w:r>
            <w:r w:rsidRPr="001D2A5B">
              <w:rPr>
                <w:highlight w:val="yellow"/>
              </w:rPr>
              <w:t>party property damage</w:t>
            </w:r>
          </w:p>
        </w:tc>
      </w:tr>
    </w:tbl>
    <w:p xmlns:wp14="http://schemas.microsoft.com/office/word/2010/wordml" w:rsidRPr="00A47187" w:rsidR="00A47187" w:rsidP="00253E01" w:rsidRDefault="002020EB" w14:paraId="3654BD50" wp14:textId="77777777">
      <w:pPr>
        <w:pStyle w:val="SchHead1"/>
        <w:numPr>
          <w:ilvl w:val="0"/>
          <w:numId w:val="0"/>
        </w:numPr>
        <w:ind w:left="851" w:hanging="851"/>
      </w:pPr>
      <w:bookmarkStart w:name="_Ref423422667" w:id="506"/>
      <w:bookmarkStart w:name="_Toc19875119" w:id="507"/>
      <w:bookmarkStart w:name="_Toc19876319" w:id="508"/>
      <w:bookmarkStart w:name="_Toc19876535" w:id="509"/>
      <w:bookmarkStart w:name="_Toc19876820" w:id="510"/>
      <w:bookmarkStart w:name="_Toc19891584" w:id="511"/>
      <w:bookmarkStart w:name="_Toc21528040" w:id="512"/>
      <w:bookmarkStart w:name="_Hlk14427029" w:id="513"/>
      <w:bookmarkEnd w:id="428"/>
      <w:r>
        <w:lastRenderedPageBreak/>
        <w:t>ITEM 9</w:t>
      </w:r>
      <w:r>
        <w:tab/>
      </w:r>
      <w:r>
        <w:t>Contact details (clause 18.8)</w:t>
      </w:r>
      <w:bookmarkEnd w:id="506"/>
      <w:bookmarkEnd w:id="507"/>
      <w:bookmarkEnd w:id="508"/>
      <w:bookmarkEnd w:id="509"/>
      <w:bookmarkEnd w:id="510"/>
      <w:bookmarkEnd w:id="511"/>
      <w:bookmarkEnd w:id="512"/>
    </w:p>
    <w:bookmarkEnd w:id="513"/>
    <w:tbl>
      <w:tblPr>
        <w:tblStyle w:val="TableGridLight"/>
        <w:tblW w:w="5000" w:type="pct"/>
        <w:tblLook w:val="04A0" w:firstRow="1" w:lastRow="0" w:firstColumn="1" w:lastColumn="0" w:noHBand="0" w:noVBand="1"/>
      </w:tblPr>
      <w:tblGrid>
        <w:gridCol w:w="1287"/>
        <w:gridCol w:w="4322"/>
        <w:gridCol w:w="3714"/>
      </w:tblGrid>
      <w:tr xmlns:wp14="http://schemas.microsoft.com/office/word/2010/wordml" w:rsidRPr="007D3677" w:rsidR="002020EB" w:rsidTr="00A47187" w14:paraId="645A4372" wp14:textId="77777777">
        <w:tc>
          <w:tcPr>
            <w:tcW w:w="690" w:type="pct"/>
          </w:tcPr>
          <w:p w:rsidRPr="00052199" w:rsidR="002020EB" w:rsidP="00253E01" w:rsidRDefault="002020EB" w14:paraId="19219836" wp14:textId="77777777">
            <w:pPr>
              <w:pStyle w:val="TableTextNWMPHN"/>
              <w:jc w:val="both"/>
              <w:rPr>
                <w:b w:val="0"/>
              </w:rPr>
            </w:pPr>
          </w:p>
        </w:tc>
        <w:tc>
          <w:tcPr>
            <w:tcW w:w="2318" w:type="pct"/>
          </w:tcPr>
          <w:p w:rsidRPr="00052199" w:rsidR="002020EB" w:rsidP="00253E01" w:rsidRDefault="002020EB" w14:paraId="16EA15C3" wp14:textId="77777777">
            <w:pPr>
              <w:pStyle w:val="TableTextNWMPHN"/>
              <w:jc w:val="both"/>
            </w:pPr>
            <w:r w:rsidRPr="00052199">
              <w:t>PHN</w:t>
            </w:r>
          </w:p>
        </w:tc>
        <w:tc>
          <w:tcPr>
            <w:tcW w:w="1992" w:type="pct"/>
          </w:tcPr>
          <w:p w:rsidRPr="00052199" w:rsidR="002020EB" w:rsidP="00253E01" w:rsidRDefault="002020EB" w14:paraId="551E2E0C" wp14:textId="77777777">
            <w:pPr>
              <w:pStyle w:val="TableTextNWMPHN"/>
              <w:jc w:val="both"/>
            </w:pPr>
            <w:r w:rsidRPr="00052199">
              <w:t>Contractor</w:t>
            </w:r>
          </w:p>
        </w:tc>
      </w:tr>
      <w:tr xmlns:wp14="http://schemas.microsoft.com/office/word/2010/wordml" w:rsidRPr="007D3677" w:rsidR="00A47187" w:rsidTr="00A47187" w14:paraId="4D214911" wp14:textId="77777777">
        <w:trPr>
          <w:trHeight w:val="1860"/>
        </w:trPr>
        <w:tc>
          <w:tcPr>
            <w:tcW w:w="690" w:type="pct"/>
          </w:tcPr>
          <w:p w:rsidRPr="00052199" w:rsidR="00A47187" w:rsidP="00253E01" w:rsidRDefault="00A47187" w14:paraId="3B3E2432" wp14:textId="77777777">
            <w:pPr>
              <w:pStyle w:val="TableTextNWMPHN"/>
              <w:jc w:val="both"/>
            </w:pPr>
            <w:r w:rsidRPr="00052199">
              <w:t xml:space="preserve">Contract manager </w:t>
            </w:r>
            <w:r w:rsidRPr="00052199">
              <w:br/>
            </w:r>
            <w:r w:rsidRPr="00052199">
              <w:t>(day to day)</w:t>
            </w:r>
          </w:p>
        </w:tc>
        <w:tc>
          <w:tcPr>
            <w:tcW w:w="2318" w:type="pct"/>
          </w:tcPr>
          <w:p w:rsidRPr="00253E01" w:rsidR="00A47187" w:rsidP="00253E01" w:rsidRDefault="00A47187" w14:paraId="59C651FC" wp14:textId="77777777">
            <w:pPr>
              <w:pStyle w:val="TableTextNWMPHN"/>
              <w:jc w:val="both"/>
              <w:rPr>
                <w:b w:val="0"/>
                <w:color w:val="000000" w:themeColor="text1"/>
              </w:rPr>
            </w:pPr>
            <w:r w:rsidRPr="00253E01">
              <w:rPr>
                <w:b w:val="0"/>
                <w:color w:val="000000" w:themeColor="text1"/>
              </w:rPr>
              <w:t>Attention</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Name]</w:t>
            </w:r>
          </w:p>
          <w:p w:rsidRPr="00253E01" w:rsidR="00A47187" w:rsidP="00253E01" w:rsidRDefault="00A47187" w14:paraId="53E3BFF8" wp14:textId="77777777">
            <w:pPr>
              <w:pStyle w:val="TableTextNWMPHN"/>
              <w:jc w:val="both"/>
              <w:rPr>
                <w:b w:val="0"/>
                <w:color w:val="000000" w:themeColor="text1"/>
              </w:rPr>
            </w:pPr>
            <w:r w:rsidRPr="00253E01">
              <w:rPr>
                <w:b w:val="0"/>
                <w:color w:val="000000" w:themeColor="text1"/>
              </w:rPr>
              <w:t xml:space="preserve">Role: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position]</w:t>
            </w:r>
          </w:p>
          <w:p w:rsidRPr="00253E01" w:rsidR="00A47187" w:rsidP="00253E01" w:rsidRDefault="00A47187" w14:paraId="1F7FD3C7" wp14:textId="77777777">
            <w:pPr>
              <w:pStyle w:val="TableTextNWMPHN"/>
              <w:jc w:val="both"/>
              <w:rPr>
                <w:b w:val="0"/>
                <w:color w:val="000000" w:themeColor="text1"/>
              </w:rPr>
            </w:pPr>
            <w:r w:rsidRPr="00253E01">
              <w:rPr>
                <w:b w:val="0"/>
                <w:color w:val="000000" w:themeColor="text1"/>
              </w:rPr>
              <w:t>Tel:              03 9347 1188</w:t>
            </w:r>
          </w:p>
          <w:p w:rsidRPr="00253E01" w:rsidR="00A47187" w:rsidP="00253E01" w:rsidRDefault="00A47187" w14:paraId="63078819" wp14:textId="77777777">
            <w:pPr>
              <w:pStyle w:val="TableTextNWMPHN"/>
              <w:jc w:val="both"/>
              <w:rPr>
                <w:b w:val="0"/>
                <w:color w:val="000000" w:themeColor="text1"/>
              </w:rPr>
            </w:pPr>
            <w:r w:rsidRPr="00253E01">
              <w:rPr>
                <w:b w:val="0"/>
                <w:color w:val="000000" w:themeColor="text1"/>
              </w:rPr>
              <w:t>Fax:             03 9347 7433</w:t>
            </w:r>
          </w:p>
          <w:p w:rsidRPr="00253E01" w:rsidR="00A47187" w:rsidP="00253E01" w:rsidRDefault="00A47187" w14:paraId="324B8371" wp14:textId="77777777">
            <w:pPr>
              <w:pStyle w:val="TableTextNWMPHN"/>
              <w:jc w:val="both"/>
              <w:rPr>
                <w:b w:val="0"/>
                <w:color w:val="000000" w:themeColor="text1"/>
              </w:rPr>
            </w:pPr>
            <w:r w:rsidRPr="00253E01">
              <w:rPr>
                <w:b w:val="0"/>
                <w:color w:val="000000" w:themeColor="text1"/>
              </w:rPr>
              <w:t>Post:           PO Box 139</w:t>
            </w:r>
          </w:p>
          <w:p w:rsidRPr="00253E01" w:rsidR="00A47187" w:rsidP="00253E01" w:rsidRDefault="00A47187" w14:paraId="3467C955" wp14:textId="77777777">
            <w:pPr>
              <w:pStyle w:val="TableTextNWMPHN"/>
              <w:jc w:val="both"/>
              <w:rPr>
                <w:b w:val="0"/>
                <w:color w:val="000000" w:themeColor="text1"/>
              </w:rPr>
            </w:pPr>
            <w:r w:rsidRPr="00253E01">
              <w:rPr>
                <w:b w:val="0"/>
                <w:color w:val="000000" w:themeColor="text1"/>
              </w:rPr>
              <w:t xml:space="preserve">                    Parkville VIC 3052</w:t>
            </w:r>
          </w:p>
          <w:p w:rsidRPr="00253E01" w:rsidR="00A47187" w:rsidP="00253E01" w:rsidRDefault="00A47187" w14:paraId="5A9FCFC7" wp14:textId="77777777">
            <w:pPr>
              <w:pStyle w:val="TableTextNWMPHN"/>
              <w:jc w:val="both"/>
              <w:rPr>
                <w:b w:val="0"/>
                <w:color w:val="000000" w:themeColor="text1"/>
                <w:highlight w:val="yellow"/>
              </w:rPr>
            </w:pPr>
            <w:r w:rsidRPr="00253E01">
              <w:rPr>
                <w:b w:val="0"/>
                <w:color w:val="000000" w:themeColor="text1"/>
              </w:rPr>
              <w:t>Email</w:t>
            </w:r>
            <w:r w:rsidRPr="00253E01">
              <w:rPr>
                <w:b w:val="0"/>
                <w:color w:val="000000" w:themeColor="text1"/>
                <w:highlight w:val="yellow"/>
              </w:rPr>
              <w:t xml:space="preserve">:  </w:t>
            </w:r>
            <w:hyperlink w:history="1" r:id="rId17">
              <w:r w:rsidRPr="00253E01">
                <w:rPr>
                  <w:rStyle w:val="Hyperlink"/>
                  <w:b w:val="0"/>
                  <w:color w:val="000000" w:themeColor="text1"/>
                  <w:highlight w:val="yellow"/>
                </w:rPr>
                <w:t>xxxxxxxx@nwmphn.org.au</w:t>
              </w:r>
            </w:hyperlink>
            <w:r w:rsidRPr="00253E01">
              <w:rPr>
                <w:b w:val="0"/>
                <w:color w:val="000000" w:themeColor="text1"/>
                <w:highlight w:val="yellow"/>
              </w:rPr>
              <w:tab/>
            </w:r>
          </w:p>
        </w:tc>
        <w:tc>
          <w:tcPr>
            <w:tcW w:w="1992" w:type="pct"/>
          </w:tcPr>
          <w:p w:rsidRPr="00253E01" w:rsidR="00A47187" w:rsidP="00253E01" w:rsidRDefault="00A47187" w14:paraId="62E94143" wp14:textId="77777777">
            <w:pPr>
              <w:pStyle w:val="TableTextNWMPHN"/>
              <w:jc w:val="both"/>
              <w:rPr>
                <w:b w:val="0"/>
                <w:color w:val="000000" w:themeColor="text1"/>
                <w:highlight w:val="yellow"/>
              </w:rPr>
            </w:pPr>
            <w:r w:rsidRPr="00253E01">
              <w:rPr>
                <w:b w:val="0"/>
                <w:color w:val="000000" w:themeColor="text1"/>
              </w:rPr>
              <w:t xml:space="preserve">Attention: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Name]</w:t>
            </w:r>
          </w:p>
          <w:p w:rsidRPr="00253E01" w:rsidR="00A47187" w:rsidP="00253E01" w:rsidRDefault="00A47187" w14:paraId="76006A3F" wp14:textId="77777777">
            <w:pPr>
              <w:pStyle w:val="TableTextNWMPHN"/>
              <w:jc w:val="both"/>
              <w:rPr>
                <w:b w:val="0"/>
                <w:color w:val="000000" w:themeColor="text1"/>
                <w:highlight w:val="yellow"/>
              </w:rPr>
            </w:pPr>
            <w:r w:rsidRPr="00253E01">
              <w:rPr>
                <w:b w:val="0"/>
                <w:color w:val="000000" w:themeColor="text1"/>
              </w:rPr>
              <w:t xml:space="preserve">Role: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Role]</w:t>
            </w:r>
          </w:p>
          <w:p w:rsidRPr="00253E01" w:rsidR="00A47187" w:rsidP="00253E01" w:rsidRDefault="00A47187" w14:paraId="52011B5C" wp14:textId="77777777">
            <w:pPr>
              <w:pStyle w:val="TableTextNWMPHN"/>
              <w:jc w:val="both"/>
              <w:rPr>
                <w:b w:val="0"/>
                <w:color w:val="000000" w:themeColor="text1"/>
                <w:highlight w:val="yellow"/>
              </w:rPr>
            </w:pPr>
            <w:r w:rsidRPr="00253E01">
              <w:rPr>
                <w:b w:val="0"/>
                <w:color w:val="000000" w:themeColor="text1"/>
              </w:rPr>
              <w:t xml:space="preserve">Tel: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Telephone]</w:t>
            </w:r>
          </w:p>
          <w:p w:rsidRPr="00253E01" w:rsidR="00A47187" w:rsidP="00253E01" w:rsidRDefault="00A47187" w14:paraId="2846DFE8" wp14:textId="77777777">
            <w:pPr>
              <w:pStyle w:val="TableTextNWMPHN"/>
              <w:jc w:val="both"/>
              <w:rPr>
                <w:b w:val="0"/>
                <w:color w:val="000000" w:themeColor="text1"/>
                <w:highlight w:val="yellow"/>
              </w:rPr>
            </w:pPr>
            <w:r w:rsidRPr="00253E01">
              <w:rPr>
                <w:b w:val="0"/>
                <w:color w:val="000000" w:themeColor="text1"/>
              </w:rPr>
              <w:t xml:space="preserve">Fax: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Fax]</w:t>
            </w:r>
          </w:p>
          <w:p w:rsidRPr="00253E01" w:rsidR="00A47187" w:rsidP="00253E01" w:rsidRDefault="00A47187" w14:paraId="33D8F4C3" wp14:textId="77777777">
            <w:pPr>
              <w:pStyle w:val="TableTextNWMPHN"/>
              <w:jc w:val="both"/>
              <w:rPr>
                <w:b w:val="0"/>
                <w:color w:val="000000" w:themeColor="text1"/>
                <w:highlight w:val="yellow"/>
              </w:rPr>
            </w:pPr>
            <w:r w:rsidRPr="00253E01">
              <w:rPr>
                <w:b w:val="0"/>
                <w:color w:val="000000" w:themeColor="text1"/>
              </w:rPr>
              <w:t xml:space="preserve">Post: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Address]</w:t>
            </w:r>
          </w:p>
          <w:p w:rsidRPr="00253E01" w:rsidR="00A47187" w:rsidP="00253E01" w:rsidRDefault="00A47187" w14:paraId="5F3C5569" wp14:textId="77777777">
            <w:pPr>
              <w:pStyle w:val="TableTextNWMPHN"/>
              <w:jc w:val="both"/>
              <w:rPr>
                <w:b w:val="0"/>
                <w:color w:val="000000" w:themeColor="text1"/>
              </w:rPr>
            </w:pPr>
            <w:r w:rsidRPr="00253E01">
              <w:rPr>
                <w:b w:val="0"/>
                <w:color w:val="000000" w:themeColor="text1"/>
              </w:rPr>
              <w:t>Email:</w:t>
            </w:r>
            <w:r w:rsidRPr="00253E01">
              <w:rPr>
                <w:b w:val="0"/>
                <w:color w:val="000000" w:themeColor="text1"/>
              </w:rPr>
              <w:tab/>
            </w:r>
            <w:r w:rsidRPr="00253E01">
              <w:rPr>
                <w:b w:val="0"/>
                <w:color w:val="000000" w:themeColor="text1"/>
              </w:rPr>
              <w:t>[</w:t>
            </w:r>
            <w:r w:rsidRPr="00253E01">
              <w:rPr>
                <w:b w:val="0"/>
                <w:color w:val="000000" w:themeColor="text1"/>
                <w:highlight w:val="yellow"/>
              </w:rPr>
              <w:t>email address</w:t>
            </w:r>
            <w:r w:rsidRPr="00253E01">
              <w:rPr>
                <w:b w:val="0"/>
                <w:color w:val="000000" w:themeColor="text1"/>
              </w:rPr>
              <w:t>]</w:t>
            </w:r>
          </w:p>
          <w:p w:rsidRPr="00253E01" w:rsidR="00A47187" w:rsidP="00253E01" w:rsidRDefault="00A47187" w14:paraId="296FEF7D" wp14:textId="77777777">
            <w:pPr>
              <w:pStyle w:val="TableTextNWMPHN"/>
              <w:jc w:val="both"/>
              <w:rPr>
                <w:b w:val="0"/>
                <w:color w:val="000000" w:themeColor="text1"/>
              </w:rPr>
            </w:pPr>
          </w:p>
          <w:p w:rsidRPr="00253E01" w:rsidR="00A47187" w:rsidP="00253E01" w:rsidRDefault="00A47187" w14:paraId="7194DBDC" wp14:textId="77777777">
            <w:pPr>
              <w:pStyle w:val="TableTextNWMPHN"/>
              <w:jc w:val="both"/>
              <w:rPr>
                <w:b w:val="0"/>
                <w:color w:val="000000" w:themeColor="text1"/>
              </w:rPr>
            </w:pPr>
          </w:p>
        </w:tc>
      </w:tr>
      <w:tr xmlns:wp14="http://schemas.microsoft.com/office/word/2010/wordml" w:rsidRPr="007D3677" w:rsidR="00A47187" w:rsidTr="00A47187" w14:paraId="70CCAD13" wp14:textId="77777777">
        <w:tc>
          <w:tcPr>
            <w:tcW w:w="690" w:type="pct"/>
          </w:tcPr>
          <w:p w:rsidRPr="00052199" w:rsidR="00A47187" w:rsidP="00253E01" w:rsidRDefault="00A47187" w14:paraId="09E93B33" wp14:textId="77777777">
            <w:pPr>
              <w:pStyle w:val="TableTextNWMPHN"/>
              <w:jc w:val="both"/>
            </w:pPr>
            <w:r w:rsidRPr="00052199">
              <w:t>Contact details for written legal notices</w:t>
            </w:r>
          </w:p>
        </w:tc>
        <w:tc>
          <w:tcPr>
            <w:tcW w:w="2318" w:type="pct"/>
          </w:tcPr>
          <w:p w:rsidRPr="00253E01" w:rsidR="00A47187" w:rsidP="00253E01" w:rsidRDefault="00A47187" w14:paraId="247C51FF" wp14:textId="77777777">
            <w:pPr>
              <w:pStyle w:val="TableTextNWMPHN"/>
              <w:jc w:val="both"/>
              <w:rPr>
                <w:b w:val="0"/>
                <w:color w:val="000000" w:themeColor="text1"/>
              </w:rPr>
            </w:pPr>
            <w:r w:rsidRPr="00253E01">
              <w:rPr>
                <w:b w:val="0"/>
                <w:color w:val="000000" w:themeColor="text1"/>
              </w:rPr>
              <w:t>Attention</w:t>
            </w:r>
            <w:proofErr w:type="gramStart"/>
            <w:r w:rsidRPr="00253E01">
              <w:rPr>
                <w:b w:val="0"/>
                <w:color w:val="000000" w:themeColor="text1"/>
              </w:rPr>
              <w:t>:  [</w:t>
            </w:r>
            <w:proofErr w:type="gramEnd"/>
            <w:r w:rsidRPr="00253E01">
              <w:rPr>
                <w:b w:val="0"/>
                <w:color w:val="000000" w:themeColor="text1"/>
                <w:highlight w:val="yellow"/>
              </w:rPr>
              <w:t>Name</w:t>
            </w:r>
            <w:r w:rsidRPr="00253E01">
              <w:rPr>
                <w:b w:val="0"/>
                <w:color w:val="000000" w:themeColor="text1"/>
              </w:rPr>
              <w:t>]</w:t>
            </w:r>
          </w:p>
          <w:p w:rsidRPr="00253E01" w:rsidR="00A47187" w:rsidP="00253E01" w:rsidRDefault="00A47187" w14:paraId="16EF13FB" wp14:textId="77777777">
            <w:pPr>
              <w:pStyle w:val="TableTextNWMPHN"/>
              <w:jc w:val="both"/>
              <w:rPr>
                <w:b w:val="0"/>
                <w:color w:val="000000" w:themeColor="text1"/>
              </w:rPr>
            </w:pPr>
            <w:r w:rsidRPr="00253E01">
              <w:rPr>
                <w:b w:val="0"/>
                <w:color w:val="000000" w:themeColor="text1"/>
              </w:rPr>
              <w:t xml:space="preserve">Role:        </w:t>
            </w:r>
            <w:proofErr w:type="gramStart"/>
            <w:r w:rsidRPr="00253E01">
              <w:rPr>
                <w:b w:val="0"/>
                <w:color w:val="000000" w:themeColor="text1"/>
              </w:rPr>
              <w:t xml:space="preserve">   [</w:t>
            </w:r>
            <w:proofErr w:type="gramEnd"/>
            <w:r w:rsidRPr="00253E01">
              <w:rPr>
                <w:b w:val="0"/>
                <w:color w:val="000000" w:themeColor="text1"/>
                <w:highlight w:val="yellow"/>
              </w:rPr>
              <w:t>position</w:t>
            </w:r>
            <w:r w:rsidRPr="00253E01">
              <w:rPr>
                <w:b w:val="0"/>
                <w:color w:val="000000" w:themeColor="text1"/>
              </w:rPr>
              <w:t>]</w:t>
            </w:r>
          </w:p>
          <w:p w:rsidRPr="00253E01" w:rsidR="00A47187" w:rsidP="00253E01" w:rsidRDefault="00A47187" w14:paraId="219E7855" wp14:textId="77777777">
            <w:pPr>
              <w:pStyle w:val="TableTextNWMPHN"/>
              <w:jc w:val="both"/>
              <w:rPr>
                <w:b w:val="0"/>
                <w:color w:val="000000" w:themeColor="text1"/>
              </w:rPr>
            </w:pPr>
            <w:r w:rsidRPr="00253E01">
              <w:rPr>
                <w:b w:val="0"/>
                <w:color w:val="000000" w:themeColor="text1"/>
              </w:rPr>
              <w:t>Tel:              03 9347 1188</w:t>
            </w:r>
          </w:p>
          <w:p w:rsidRPr="00253E01" w:rsidR="00A47187" w:rsidP="00253E01" w:rsidRDefault="00A47187" w14:paraId="66A2128B" wp14:textId="77777777">
            <w:pPr>
              <w:pStyle w:val="TableTextNWMPHN"/>
              <w:jc w:val="both"/>
              <w:rPr>
                <w:b w:val="0"/>
                <w:color w:val="000000" w:themeColor="text1"/>
              </w:rPr>
            </w:pPr>
            <w:r w:rsidRPr="00253E01">
              <w:rPr>
                <w:b w:val="0"/>
                <w:color w:val="000000" w:themeColor="text1"/>
              </w:rPr>
              <w:t>Fax:             03 9347 7433</w:t>
            </w:r>
          </w:p>
          <w:p w:rsidRPr="00253E01" w:rsidR="00A47187" w:rsidP="00253E01" w:rsidRDefault="00A47187" w14:paraId="01FFD020" wp14:textId="77777777">
            <w:pPr>
              <w:pStyle w:val="TableTextNWMPHN"/>
              <w:jc w:val="both"/>
              <w:rPr>
                <w:b w:val="0"/>
                <w:color w:val="000000" w:themeColor="text1"/>
              </w:rPr>
            </w:pPr>
            <w:r w:rsidRPr="00253E01">
              <w:rPr>
                <w:b w:val="0"/>
                <w:color w:val="000000" w:themeColor="text1"/>
              </w:rPr>
              <w:t>Post:           PO Box 139</w:t>
            </w:r>
          </w:p>
          <w:p w:rsidRPr="00253E01" w:rsidR="00A47187" w:rsidP="00253E01" w:rsidRDefault="00A47187" w14:paraId="1A42DDBA" wp14:textId="77777777">
            <w:pPr>
              <w:pStyle w:val="TableTextNWMPHN"/>
              <w:jc w:val="both"/>
              <w:rPr>
                <w:b w:val="0"/>
                <w:color w:val="000000" w:themeColor="text1"/>
              </w:rPr>
            </w:pPr>
            <w:r w:rsidRPr="00253E01">
              <w:rPr>
                <w:b w:val="0"/>
                <w:color w:val="000000" w:themeColor="text1"/>
              </w:rPr>
              <w:t xml:space="preserve">                    Parkville VIC 3052</w:t>
            </w:r>
          </w:p>
          <w:p w:rsidRPr="00253E01" w:rsidR="00A47187" w:rsidP="00253E01" w:rsidRDefault="00A47187" w14:paraId="5700B833" wp14:textId="77777777">
            <w:pPr>
              <w:pStyle w:val="TableTextNWMPHN"/>
              <w:jc w:val="both"/>
              <w:rPr>
                <w:b w:val="0"/>
                <w:color w:val="000000" w:themeColor="text1"/>
              </w:rPr>
            </w:pPr>
            <w:r w:rsidRPr="00253E01">
              <w:rPr>
                <w:b w:val="0"/>
                <w:color w:val="000000" w:themeColor="text1"/>
              </w:rPr>
              <w:t xml:space="preserve">Email:  </w:t>
            </w:r>
            <w:hyperlink w:history="1" r:id="rId18">
              <w:r w:rsidRPr="00253E01">
                <w:rPr>
                  <w:rStyle w:val="Hyperlink"/>
                  <w:b w:val="0"/>
                  <w:color w:val="000000" w:themeColor="text1"/>
                  <w:highlight w:val="yellow"/>
                </w:rPr>
                <w:t>xxxxxxxx@nwmphn.org.au</w:t>
              </w:r>
            </w:hyperlink>
            <w:r w:rsidRPr="00253E01">
              <w:rPr>
                <w:b w:val="0"/>
                <w:color w:val="000000" w:themeColor="text1"/>
              </w:rPr>
              <w:tab/>
            </w:r>
          </w:p>
          <w:p w:rsidRPr="00253E01" w:rsidR="00A47187" w:rsidP="00253E01" w:rsidRDefault="00A47187" w14:paraId="769D0D3C" wp14:textId="77777777">
            <w:pPr>
              <w:pStyle w:val="TableTextNWMPHN"/>
              <w:jc w:val="both"/>
              <w:rPr>
                <w:b w:val="0"/>
                <w:color w:val="000000" w:themeColor="text1"/>
              </w:rPr>
            </w:pPr>
          </w:p>
        </w:tc>
        <w:tc>
          <w:tcPr>
            <w:tcW w:w="1992" w:type="pct"/>
          </w:tcPr>
          <w:p w:rsidRPr="00253E01" w:rsidR="00A47187" w:rsidP="00253E01" w:rsidRDefault="00A47187" w14:paraId="2A2E5C30" wp14:textId="77777777">
            <w:pPr>
              <w:pStyle w:val="TableTextNWMPHN"/>
              <w:jc w:val="both"/>
              <w:rPr>
                <w:b w:val="0"/>
                <w:color w:val="000000" w:themeColor="text1"/>
                <w:highlight w:val="yellow"/>
              </w:rPr>
            </w:pPr>
            <w:r w:rsidRPr="00253E01">
              <w:rPr>
                <w:b w:val="0"/>
                <w:color w:val="000000" w:themeColor="text1"/>
              </w:rPr>
              <w:t xml:space="preserve">Attention: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Name]</w:t>
            </w:r>
          </w:p>
          <w:p w:rsidRPr="00253E01" w:rsidR="00A47187" w:rsidP="00253E01" w:rsidRDefault="00A47187" w14:paraId="0400B259" wp14:textId="77777777">
            <w:pPr>
              <w:pStyle w:val="TableTextNWMPHN"/>
              <w:jc w:val="both"/>
              <w:rPr>
                <w:b w:val="0"/>
                <w:color w:val="000000" w:themeColor="text1"/>
                <w:highlight w:val="yellow"/>
              </w:rPr>
            </w:pPr>
            <w:r w:rsidRPr="00253E01">
              <w:rPr>
                <w:b w:val="0"/>
                <w:color w:val="000000" w:themeColor="text1"/>
              </w:rPr>
              <w:t xml:space="preserve">Role: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Role]</w:t>
            </w:r>
          </w:p>
          <w:p w:rsidRPr="00253E01" w:rsidR="00A47187" w:rsidP="00253E01" w:rsidRDefault="00A47187" w14:paraId="2B831AD8" wp14:textId="77777777">
            <w:pPr>
              <w:pStyle w:val="TableTextNWMPHN"/>
              <w:jc w:val="both"/>
              <w:rPr>
                <w:b w:val="0"/>
                <w:color w:val="000000" w:themeColor="text1"/>
                <w:highlight w:val="yellow"/>
              </w:rPr>
            </w:pPr>
            <w:r w:rsidRPr="00253E01">
              <w:rPr>
                <w:b w:val="0"/>
                <w:color w:val="000000" w:themeColor="text1"/>
              </w:rPr>
              <w:t xml:space="preserve">Tel: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Telephone]</w:t>
            </w:r>
          </w:p>
          <w:p w:rsidRPr="00253E01" w:rsidR="00A47187" w:rsidP="00253E01" w:rsidRDefault="00A47187" w14:paraId="4A81ADA7" wp14:textId="77777777">
            <w:pPr>
              <w:pStyle w:val="TableTextNWMPHN"/>
              <w:jc w:val="both"/>
              <w:rPr>
                <w:b w:val="0"/>
                <w:color w:val="000000" w:themeColor="text1"/>
                <w:highlight w:val="yellow"/>
              </w:rPr>
            </w:pPr>
            <w:r w:rsidRPr="00253E01">
              <w:rPr>
                <w:b w:val="0"/>
                <w:color w:val="000000" w:themeColor="text1"/>
              </w:rPr>
              <w:t xml:space="preserve">Fax: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Fax]</w:t>
            </w:r>
          </w:p>
          <w:p w:rsidRPr="00253E01" w:rsidR="00A47187" w:rsidP="00253E01" w:rsidRDefault="00A47187" w14:paraId="1FFEDB87" wp14:textId="77777777">
            <w:pPr>
              <w:pStyle w:val="TableTextNWMPHN"/>
              <w:jc w:val="both"/>
              <w:rPr>
                <w:b w:val="0"/>
                <w:color w:val="000000" w:themeColor="text1"/>
                <w:highlight w:val="yellow"/>
              </w:rPr>
            </w:pPr>
            <w:r w:rsidRPr="00253E01">
              <w:rPr>
                <w:b w:val="0"/>
                <w:color w:val="000000" w:themeColor="text1"/>
              </w:rPr>
              <w:t xml:space="preserve">Post: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Address]</w:t>
            </w:r>
          </w:p>
          <w:p w:rsidRPr="00253E01" w:rsidR="00A47187" w:rsidP="00253E01" w:rsidRDefault="00A47187" w14:paraId="08722B84" wp14:textId="77777777">
            <w:pPr>
              <w:pStyle w:val="TableTextNWMPHN"/>
              <w:jc w:val="both"/>
              <w:rPr>
                <w:b w:val="0"/>
                <w:color w:val="000000" w:themeColor="text1"/>
              </w:rPr>
            </w:pPr>
            <w:r w:rsidRPr="00253E01">
              <w:rPr>
                <w:b w:val="0"/>
                <w:color w:val="000000" w:themeColor="text1"/>
              </w:rPr>
              <w:t>Email:</w:t>
            </w:r>
            <w:r w:rsidRPr="00253E01">
              <w:rPr>
                <w:b w:val="0"/>
                <w:color w:val="000000" w:themeColor="text1"/>
              </w:rPr>
              <w:tab/>
            </w:r>
            <w:r w:rsidRPr="00253E01">
              <w:rPr>
                <w:b w:val="0"/>
                <w:color w:val="000000" w:themeColor="text1"/>
              </w:rPr>
              <w:t>[</w:t>
            </w:r>
            <w:r w:rsidRPr="00253E01">
              <w:rPr>
                <w:b w:val="0"/>
                <w:color w:val="000000" w:themeColor="text1"/>
                <w:highlight w:val="yellow"/>
              </w:rPr>
              <w:t>email address</w:t>
            </w:r>
          </w:p>
        </w:tc>
      </w:tr>
      <w:tr xmlns:wp14="http://schemas.microsoft.com/office/word/2010/wordml" w:rsidRPr="007D3677" w:rsidR="00A47187" w:rsidTr="00A47187" w14:paraId="251ACCEC" wp14:textId="77777777">
        <w:tc>
          <w:tcPr>
            <w:tcW w:w="690" w:type="pct"/>
          </w:tcPr>
          <w:p w:rsidRPr="00052199" w:rsidR="00A47187" w:rsidP="00253E01" w:rsidRDefault="00A47187" w14:paraId="1D381319" wp14:textId="77777777">
            <w:pPr>
              <w:pStyle w:val="TableTextNWMPHN"/>
              <w:jc w:val="both"/>
            </w:pPr>
            <w:r w:rsidRPr="00052199">
              <w:t>Senior executive for disputes</w:t>
            </w:r>
          </w:p>
        </w:tc>
        <w:tc>
          <w:tcPr>
            <w:tcW w:w="2318" w:type="pct"/>
          </w:tcPr>
          <w:p w:rsidRPr="00253E01" w:rsidR="00A47187" w:rsidP="00253E01" w:rsidRDefault="00A47187" w14:paraId="5718DA83" wp14:textId="77777777">
            <w:pPr>
              <w:pStyle w:val="TableTextNWMPHN"/>
              <w:jc w:val="both"/>
              <w:rPr>
                <w:b w:val="0"/>
                <w:color w:val="000000" w:themeColor="text1"/>
              </w:rPr>
            </w:pPr>
            <w:r w:rsidRPr="00253E01">
              <w:rPr>
                <w:b w:val="0"/>
                <w:color w:val="000000" w:themeColor="text1"/>
              </w:rPr>
              <w:t>Attention</w:t>
            </w:r>
            <w:proofErr w:type="gramStart"/>
            <w:r w:rsidRPr="00253E01">
              <w:rPr>
                <w:b w:val="0"/>
                <w:color w:val="000000" w:themeColor="text1"/>
              </w:rPr>
              <w:t>:  [</w:t>
            </w:r>
            <w:proofErr w:type="gramEnd"/>
            <w:r w:rsidRPr="00253E01">
              <w:rPr>
                <w:b w:val="0"/>
                <w:color w:val="000000" w:themeColor="text1"/>
                <w:highlight w:val="yellow"/>
              </w:rPr>
              <w:t>Name</w:t>
            </w:r>
            <w:r w:rsidRPr="00253E01">
              <w:rPr>
                <w:b w:val="0"/>
                <w:color w:val="000000" w:themeColor="text1"/>
              </w:rPr>
              <w:t>]</w:t>
            </w:r>
          </w:p>
          <w:p w:rsidRPr="00253E01" w:rsidR="00A47187" w:rsidP="00253E01" w:rsidRDefault="00A47187" w14:paraId="192512CB" wp14:textId="77777777">
            <w:pPr>
              <w:pStyle w:val="TableTextNWMPHN"/>
              <w:jc w:val="both"/>
              <w:rPr>
                <w:b w:val="0"/>
                <w:color w:val="000000" w:themeColor="text1"/>
              </w:rPr>
            </w:pPr>
            <w:r w:rsidRPr="00253E01">
              <w:rPr>
                <w:b w:val="0"/>
                <w:color w:val="000000" w:themeColor="text1"/>
              </w:rPr>
              <w:t xml:space="preserve">Role:        </w:t>
            </w:r>
            <w:proofErr w:type="gramStart"/>
            <w:r w:rsidRPr="00253E01">
              <w:rPr>
                <w:b w:val="0"/>
                <w:color w:val="000000" w:themeColor="text1"/>
              </w:rPr>
              <w:t xml:space="preserve">   [</w:t>
            </w:r>
            <w:proofErr w:type="gramEnd"/>
            <w:r w:rsidRPr="00253E01">
              <w:rPr>
                <w:b w:val="0"/>
                <w:color w:val="000000" w:themeColor="text1"/>
                <w:highlight w:val="yellow"/>
              </w:rPr>
              <w:t>position</w:t>
            </w:r>
            <w:r w:rsidRPr="00253E01">
              <w:rPr>
                <w:b w:val="0"/>
                <w:color w:val="000000" w:themeColor="text1"/>
              </w:rPr>
              <w:t>]</w:t>
            </w:r>
          </w:p>
          <w:p w:rsidRPr="00253E01" w:rsidR="00A47187" w:rsidP="00253E01" w:rsidRDefault="00A47187" w14:paraId="7B50A7E1" wp14:textId="77777777">
            <w:pPr>
              <w:pStyle w:val="TableTextNWMPHN"/>
              <w:jc w:val="both"/>
              <w:rPr>
                <w:b w:val="0"/>
                <w:color w:val="000000" w:themeColor="text1"/>
              </w:rPr>
            </w:pPr>
            <w:r w:rsidRPr="00253E01">
              <w:rPr>
                <w:b w:val="0"/>
                <w:color w:val="000000" w:themeColor="text1"/>
              </w:rPr>
              <w:t>Tel:              03 9347 1188</w:t>
            </w:r>
          </w:p>
          <w:p w:rsidRPr="00253E01" w:rsidR="00A47187" w:rsidP="00253E01" w:rsidRDefault="00A47187" w14:paraId="0C784AFE" wp14:textId="77777777">
            <w:pPr>
              <w:pStyle w:val="TableTextNWMPHN"/>
              <w:jc w:val="both"/>
              <w:rPr>
                <w:b w:val="0"/>
                <w:color w:val="000000" w:themeColor="text1"/>
              </w:rPr>
            </w:pPr>
            <w:r w:rsidRPr="00253E01">
              <w:rPr>
                <w:b w:val="0"/>
                <w:color w:val="000000" w:themeColor="text1"/>
              </w:rPr>
              <w:t>Fax:             03 9347 7433</w:t>
            </w:r>
          </w:p>
          <w:p w:rsidRPr="00253E01" w:rsidR="00A47187" w:rsidP="00253E01" w:rsidRDefault="00A47187" w14:paraId="66E9DDAB" wp14:textId="77777777">
            <w:pPr>
              <w:pStyle w:val="TableTextNWMPHN"/>
              <w:jc w:val="both"/>
              <w:rPr>
                <w:b w:val="0"/>
                <w:color w:val="000000" w:themeColor="text1"/>
              </w:rPr>
            </w:pPr>
            <w:r w:rsidRPr="00253E01">
              <w:rPr>
                <w:b w:val="0"/>
                <w:color w:val="000000" w:themeColor="text1"/>
              </w:rPr>
              <w:t>Post:           PO Box 139</w:t>
            </w:r>
          </w:p>
          <w:p w:rsidRPr="00253E01" w:rsidR="00A47187" w:rsidP="00253E01" w:rsidRDefault="00A47187" w14:paraId="5BC05A76" wp14:textId="77777777">
            <w:pPr>
              <w:pStyle w:val="TableTextNWMPHN"/>
              <w:jc w:val="both"/>
              <w:rPr>
                <w:b w:val="0"/>
                <w:color w:val="000000" w:themeColor="text1"/>
              </w:rPr>
            </w:pPr>
            <w:r w:rsidRPr="00253E01">
              <w:rPr>
                <w:b w:val="0"/>
                <w:color w:val="000000" w:themeColor="text1"/>
              </w:rPr>
              <w:t xml:space="preserve">                    Parkville VIC 3052</w:t>
            </w:r>
          </w:p>
          <w:p w:rsidRPr="00253E01" w:rsidR="00A47187" w:rsidP="00253E01" w:rsidRDefault="00A47187" w14:paraId="1E73CC45" wp14:textId="77777777">
            <w:pPr>
              <w:pStyle w:val="TableTextNWMPHN"/>
              <w:jc w:val="both"/>
              <w:rPr>
                <w:b w:val="0"/>
                <w:color w:val="000000" w:themeColor="text1"/>
                <w:highlight w:val="yellow"/>
              </w:rPr>
            </w:pPr>
            <w:r w:rsidRPr="00253E01">
              <w:rPr>
                <w:b w:val="0"/>
                <w:color w:val="000000" w:themeColor="text1"/>
              </w:rPr>
              <w:t xml:space="preserve">Email:  </w:t>
            </w:r>
            <w:hyperlink w:history="1" r:id="rId19">
              <w:r w:rsidRPr="00253E01">
                <w:rPr>
                  <w:rStyle w:val="Hyperlink"/>
                  <w:b w:val="0"/>
                  <w:color w:val="000000" w:themeColor="text1"/>
                  <w:highlight w:val="yellow"/>
                </w:rPr>
                <w:t>xxxxxxxx@nwmphn.org.au</w:t>
              </w:r>
            </w:hyperlink>
            <w:r w:rsidRPr="00253E01">
              <w:rPr>
                <w:b w:val="0"/>
                <w:color w:val="000000" w:themeColor="text1"/>
                <w:highlight w:val="yellow"/>
              </w:rPr>
              <w:tab/>
            </w:r>
          </w:p>
        </w:tc>
        <w:tc>
          <w:tcPr>
            <w:tcW w:w="1992" w:type="pct"/>
          </w:tcPr>
          <w:p w:rsidRPr="00253E01" w:rsidR="00A47187" w:rsidP="00253E01" w:rsidRDefault="00A47187" w14:paraId="59DAE3B6" wp14:textId="77777777">
            <w:pPr>
              <w:pStyle w:val="TableTextNWMPHN"/>
              <w:jc w:val="both"/>
              <w:rPr>
                <w:b w:val="0"/>
                <w:color w:val="000000" w:themeColor="text1"/>
                <w:highlight w:val="yellow"/>
              </w:rPr>
            </w:pPr>
            <w:r w:rsidRPr="00253E01">
              <w:rPr>
                <w:b w:val="0"/>
                <w:color w:val="000000" w:themeColor="text1"/>
              </w:rPr>
              <w:t xml:space="preserve">Attention: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Name]</w:t>
            </w:r>
          </w:p>
          <w:p w:rsidRPr="00253E01" w:rsidR="00A47187" w:rsidP="00253E01" w:rsidRDefault="00A47187" w14:paraId="5CEBAC33" wp14:textId="77777777">
            <w:pPr>
              <w:pStyle w:val="TableTextNWMPHN"/>
              <w:jc w:val="both"/>
              <w:rPr>
                <w:b w:val="0"/>
                <w:color w:val="000000" w:themeColor="text1"/>
                <w:highlight w:val="yellow"/>
              </w:rPr>
            </w:pPr>
            <w:r w:rsidRPr="00253E01">
              <w:rPr>
                <w:b w:val="0"/>
                <w:color w:val="000000" w:themeColor="text1"/>
              </w:rPr>
              <w:t xml:space="preserve">Role: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Role]</w:t>
            </w:r>
          </w:p>
          <w:p w:rsidRPr="00253E01" w:rsidR="00A47187" w:rsidP="00253E01" w:rsidRDefault="00A47187" w14:paraId="73F58AF6" wp14:textId="77777777">
            <w:pPr>
              <w:pStyle w:val="TableTextNWMPHN"/>
              <w:jc w:val="both"/>
              <w:rPr>
                <w:b w:val="0"/>
                <w:color w:val="000000" w:themeColor="text1"/>
                <w:highlight w:val="yellow"/>
              </w:rPr>
            </w:pPr>
            <w:r w:rsidRPr="00253E01">
              <w:rPr>
                <w:b w:val="0"/>
                <w:color w:val="000000" w:themeColor="text1"/>
              </w:rPr>
              <w:t xml:space="preserve">Tel: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Telephone]</w:t>
            </w:r>
          </w:p>
          <w:p w:rsidRPr="00253E01" w:rsidR="00A47187" w:rsidP="00253E01" w:rsidRDefault="00A47187" w14:paraId="4A352745" wp14:textId="77777777">
            <w:pPr>
              <w:pStyle w:val="TableTextNWMPHN"/>
              <w:jc w:val="both"/>
              <w:rPr>
                <w:b w:val="0"/>
                <w:color w:val="000000" w:themeColor="text1"/>
                <w:highlight w:val="yellow"/>
              </w:rPr>
            </w:pPr>
            <w:r w:rsidRPr="00253E01">
              <w:rPr>
                <w:b w:val="0"/>
                <w:color w:val="000000" w:themeColor="text1"/>
              </w:rPr>
              <w:t xml:space="preserve">Fax: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Fax]</w:t>
            </w:r>
          </w:p>
          <w:p w:rsidRPr="00253E01" w:rsidR="00A47187" w:rsidP="00253E01" w:rsidRDefault="00A47187" w14:paraId="389F48B9" wp14:textId="77777777">
            <w:pPr>
              <w:pStyle w:val="TableTextNWMPHN"/>
              <w:jc w:val="both"/>
              <w:rPr>
                <w:b w:val="0"/>
                <w:color w:val="000000" w:themeColor="text1"/>
                <w:highlight w:val="yellow"/>
              </w:rPr>
            </w:pPr>
            <w:r w:rsidRPr="00253E01">
              <w:rPr>
                <w:b w:val="0"/>
                <w:color w:val="000000" w:themeColor="text1"/>
              </w:rPr>
              <w:t xml:space="preserve">Post:           </w:t>
            </w:r>
            <w:proofErr w:type="gramStart"/>
            <w:r w:rsidRPr="00253E01">
              <w:rPr>
                <w:b w:val="0"/>
                <w:color w:val="000000" w:themeColor="text1"/>
              </w:rPr>
              <w:t xml:space="preserve">   </w:t>
            </w:r>
            <w:r w:rsidRPr="00253E01">
              <w:rPr>
                <w:b w:val="0"/>
                <w:color w:val="000000" w:themeColor="text1"/>
                <w:highlight w:val="yellow"/>
              </w:rPr>
              <w:t>[</w:t>
            </w:r>
            <w:proofErr w:type="gramEnd"/>
            <w:r w:rsidRPr="00253E01">
              <w:rPr>
                <w:b w:val="0"/>
                <w:color w:val="000000" w:themeColor="text1"/>
                <w:highlight w:val="yellow"/>
              </w:rPr>
              <w:t>Address]</w:t>
            </w:r>
          </w:p>
          <w:p w:rsidRPr="00253E01" w:rsidR="00A47187" w:rsidP="00253E01" w:rsidRDefault="00A47187" w14:paraId="2DDBA743" wp14:textId="77777777">
            <w:pPr>
              <w:pStyle w:val="TableTextNWMPHN"/>
              <w:jc w:val="both"/>
              <w:rPr>
                <w:b w:val="0"/>
                <w:color w:val="000000" w:themeColor="text1"/>
              </w:rPr>
            </w:pPr>
            <w:r w:rsidRPr="00253E01">
              <w:rPr>
                <w:b w:val="0"/>
                <w:color w:val="000000" w:themeColor="text1"/>
              </w:rPr>
              <w:t>Email:</w:t>
            </w:r>
            <w:r w:rsidRPr="00253E01">
              <w:rPr>
                <w:b w:val="0"/>
                <w:color w:val="000000" w:themeColor="text1"/>
              </w:rPr>
              <w:tab/>
            </w:r>
            <w:r w:rsidRPr="00253E01">
              <w:rPr>
                <w:b w:val="0"/>
                <w:color w:val="000000" w:themeColor="text1"/>
              </w:rPr>
              <w:t>[</w:t>
            </w:r>
            <w:r w:rsidRPr="00253E01">
              <w:rPr>
                <w:b w:val="0"/>
                <w:color w:val="000000" w:themeColor="text1"/>
                <w:highlight w:val="yellow"/>
              </w:rPr>
              <w:t>email address</w:t>
            </w:r>
            <w:r w:rsidRPr="00253E01">
              <w:rPr>
                <w:b w:val="0"/>
                <w:color w:val="000000" w:themeColor="text1"/>
              </w:rPr>
              <w:t>]</w:t>
            </w:r>
          </w:p>
          <w:p w:rsidRPr="00253E01" w:rsidR="00A47187" w:rsidP="00253E01" w:rsidRDefault="00A47187" w14:paraId="54CD245A" wp14:textId="77777777">
            <w:pPr>
              <w:pStyle w:val="TableTextNWMPHN"/>
              <w:jc w:val="both"/>
              <w:rPr>
                <w:b w:val="0"/>
                <w:color w:val="000000" w:themeColor="text1"/>
              </w:rPr>
            </w:pPr>
          </w:p>
        </w:tc>
      </w:tr>
    </w:tbl>
    <w:p xmlns:wp14="http://schemas.microsoft.com/office/word/2010/wordml" w:rsidR="002020EB" w:rsidP="00253E01" w:rsidRDefault="002020EB" w14:paraId="60B3A50C" wp14:textId="77777777">
      <w:pPr>
        <w:pStyle w:val="SchHead1"/>
        <w:numPr>
          <w:ilvl w:val="0"/>
          <w:numId w:val="0"/>
        </w:numPr>
        <w:ind w:left="851" w:hanging="851"/>
      </w:pPr>
      <w:bookmarkStart w:name="_Ref423421437" w:id="514"/>
      <w:bookmarkStart w:name="_Ref424246957" w:id="515"/>
      <w:bookmarkStart w:name="_Toc19875120" w:id="516"/>
      <w:bookmarkStart w:name="_Toc19876320" w:id="517"/>
      <w:bookmarkStart w:name="_Toc19876536" w:id="518"/>
      <w:bookmarkStart w:name="_Toc19876821" w:id="519"/>
      <w:bookmarkStart w:name="_Toc19891585" w:id="520"/>
      <w:bookmarkStart w:name="_Toc21528041" w:id="521"/>
      <w:r>
        <w:t>ITEM 10</w:t>
      </w:r>
      <w:r>
        <w:tab/>
      </w:r>
      <w:r>
        <w:t>Attachments</w:t>
      </w:r>
      <w:bookmarkEnd w:id="514"/>
      <w:bookmarkEnd w:id="515"/>
      <w:bookmarkEnd w:id="516"/>
      <w:bookmarkEnd w:id="517"/>
      <w:bookmarkEnd w:id="518"/>
      <w:bookmarkEnd w:id="519"/>
      <w:bookmarkEnd w:id="520"/>
      <w:bookmarkEnd w:id="521"/>
    </w:p>
    <w:tbl>
      <w:tblPr>
        <w:tblStyle w:val="TableGridLight"/>
        <w:tblW w:w="0" w:type="auto"/>
        <w:tblLook w:val="04A0" w:firstRow="1" w:lastRow="0" w:firstColumn="1" w:lastColumn="0" w:noHBand="0" w:noVBand="1"/>
      </w:tblPr>
      <w:tblGrid>
        <w:gridCol w:w="9323"/>
      </w:tblGrid>
      <w:tr xmlns:wp14="http://schemas.microsoft.com/office/word/2010/wordml" w:rsidRPr="00986A0C" w:rsidR="002020EB" w:rsidTr="002020EB" w14:paraId="56601B92" wp14:textId="77777777">
        <w:tc>
          <w:tcPr>
            <w:tcW w:w="10138" w:type="dxa"/>
          </w:tcPr>
          <w:p w:rsidR="002020EB" w:rsidP="00253E01" w:rsidRDefault="002020EB" w14:paraId="422D37CF" wp14:textId="77777777">
            <w:pPr>
              <w:pStyle w:val="Indent0"/>
            </w:pPr>
            <w:r>
              <w:t>The following form part of this Agreement (whether referenced by or attached to this Agreement):</w:t>
            </w:r>
          </w:p>
          <w:p w:rsidR="007D3677" w:rsidP="00253E01" w:rsidRDefault="007D3677" w14:paraId="1995798C" wp14:textId="77777777">
            <w:pPr>
              <w:pStyle w:val="SchHead3"/>
              <w:numPr>
                <w:ilvl w:val="2"/>
                <w:numId w:val="37"/>
              </w:numPr>
              <w:tabs>
                <w:tab w:val="left" w:pos="1701"/>
              </w:tabs>
              <w:spacing w:before="120" w:after="120"/>
            </w:pPr>
            <w:r>
              <w:t>Working with Vulnerable Persons (as attached to this Agreement)</w:t>
            </w:r>
          </w:p>
          <w:p w:rsidRPr="007D3677" w:rsidR="007D3677" w:rsidP="00253E01" w:rsidRDefault="007D3677" w14:paraId="77C0404B" wp14:textId="77777777">
            <w:pPr>
              <w:pStyle w:val="SchHead3"/>
              <w:numPr>
                <w:ilvl w:val="2"/>
                <w:numId w:val="37"/>
              </w:numPr>
              <w:tabs>
                <w:tab w:val="left" w:pos="1701"/>
              </w:tabs>
              <w:spacing w:before="120" w:after="120"/>
            </w:pPr>
            <w:r>
              <w:t>Commissioned Clinical Services Credentialing and Safety Compliance Policy</w:t>
            </w:r>
            <w:r w:rsidR="002C0C7A">
              <w:t xml:space="preserve"> (as attached to this Agreement)</w:t>
            </w:r>
          </w:p>
          <w:p w:rsidR="002020EB" w:rsidP="00253E01" w:rsidRDefault="002020EB" w14:paraId="1C2A9C70" wp14:textId="77777777">
            <w:pPr>
              <w:pStyle w:val="SchHead3"/>
              <w:numPr>
                <w:ilvl w:val="2"/>
                <w:numId w:val="37"/>
              </w:numPr>
              <w:tabs>
                <w:tab w:val="left" w:pos="1701"/>
              </w:tabs>
              <w:spacing w:before="120" w:after="120"/>
            </w:pPr>
            <w:r w:rsidRPr="007D3677">
              <w:rPr>
                <w:highlight w:val="yellow"/>
              </w:rPr>
              <w:t xml:space="preserve">[##PHN’s tender/EOI request dated ##] </w:t>
            </w:r>
            <w:sdt>
              <w:sdtPr>
                <w:id w:val="1259802473"/>
                <w:placeholder>
                  <w:docPart w:val="B3EE779A81F3479FBFC589C1707A0B9E"/>
                </w:placeholder>
                <w:showingPlcHdr/>
                <w:date>
                  <w:dateFormat w:val="dd-MMM-yy"/>
                  <w:lid w:val="en-US"/>
                  <w:storeMappedDataAs w:val="dateTime"/>
                  <w:calendar w:val="gregorian"/>
                </w:date>
              </w:sdtPr>
              <w:sdtEndPr>
                <w:rPr>
                  <w:b/>
                </w:rPr>
              </w:sdtEndPr>
              <w:sdtContent>
                <w:r w:rsidRPr="007D3677">
                  <w:rPr>
                    <w:rStyle w:val="PlaceholderText"/>
                    <w:b/>
                    <w:color w:val="auto"/>
                  </w:rPr>
                  <w:t>Click or tap to enter a date.</w:t>
                </w:r>
              </w:sdtContent>
            </w:sdt>
          </w:p>
          <w:p w:rsidR="002020EB" w:rsidP="00253E01" w:rsidRDefault="002020EB" w14:paraId="67C168A5" wp14:textId="77777777">
            <w:pPr>
              <w:pStyle w:val="SchHead3"/>
              <w:numPr>
                <w:ilvl w:val="2"/>
                <w:numId w:val="37"/>
              </w:numPr>
              <w:tabs>
                <w:tab w:val="left" w:pos="1701"/>
              </w:tabs>
              <w:spacing w:before="120" w:after="120"/>
            </w:pPr>
            <w:r w:rsidRPr="007D3677">
              <w:rPr>
                <w:highlight w:val="yellow"/>
              </w:rPr>
              <w:t>[##Contractor’s tender response/EOI response dated ##]</w:t>
            </w:r>
            <w:r>
              <w:t xml:space="preserve"> </w:t>
            </w:r>
            <w:sdt>
              <w:sdtPr>
                <w:id w:val="1316068730"/>
                <w:placeholder>
                  <w:docPart w:val="44BD35F3F97F4999BBB9D21938121800"/>
                </w:placeholder>
                <w:showingPlcHdr/>
                <w:date>
                  <w:dateFormat w:val="dd-MMM-yy"/>
                  <w:lid w:val="en-US"/>
                  <w:storeMappedDataAs w:val="dateTime"/>
                  <w:calendar w:val="gregorian"/>
                </w:date>
              </w:sdtPr>
              <w:sdtEndPr>
                <w:rPr>
                  <w:b/>
                </w:rPr>
              </w:sdtEndPr>
              <w:sdtContent>
                <w:r w:rsidRPr="007D3677">
                  <w:rPr>
                    <w:rStyle w:val="PlaceholderText"/>
                    <w:b/>
                    <w:color w:val="auto"/>
                  </w:rPr>
                  <w:t>Click or tap to enter a date.</w:t>
                </w:r>
              </w:sdtContent>
            </w:sdt>
          </w:p>
          <w:p w:rsidRPr="00D707B0" w:rsidR="002020EB" w:rsidP="00253E01" w:rsidRDefault="002020EB" w14:paraId="4936D687" wp14:textId="77777777">
            <w:pPr>
              <w:pStyle w:val="SchHead3"/>
              <w:numPr>
                <w:ilvl w:val="2"/>
                <w:numId w:val="37"/>
              </w:numPr>
              <w:tabs>
                <w:tab w:val="left" w:pos="1701"/>
              </w:tabs>
              <w:spacing w:before="120" w:after="120"/>
            </w:pPr>
            <w:r w:rsidRPr="007D3677">
              <w:rPr>
                <w:highlight w:val="yellow"/>
              </w:rPr>
              <w:t>[##Programme guidelines (as updated from time to time)]</w:t>
            </w:r>
          </w:p>
        </w:tc>
      </w:tr>
    </w:tbl>
    <w:p xmlns:wp14="http://schemas.microsoft.com/office/word/2010/wordml" w:rsidRPr="00D96C39" w:rsidR="002020EB" w:rsidP="00253E01" w:rsidRDefault="002020EB" w14:paraId="1231BE67" wp14:textId="77777777"/>
    <w:p xmlns:wp14="http://schemas.microsoft.com/office/word/2010/wordml" w:rsidRPr="002020EB" w:rsidR="008369A9" w:rsidP="00253E01" w:rsidRDefault="002020EB" w14:paraId="616DFFC1" wp14:textId="77777777">
      <w:pPr>
        <w:pStyle w:val="Heading"/>
        <w:jc w:val="both"/>
      </w:pPr>
      <w:r>
        <w:br w:type="page"/>
      </w:r>
      <w:bookmarkStart w:name="_Toc19875121" w:id="522"/>
      <w:bookmarkStart w:name="_Toc19876321" w:id="523"/>
      <w:bookmarkStart w:name="_Toc19876537" w:id="524"/>
      <w:bookmarkStart w:name="_Toc19891586" w:id="525"/>
      <w:r w:rsidRPr="00CC64A1" w:rsidR="008369A9">
        <w:lastRenderedPageBreak/>
        <w:t>EXECUTION</w:t>
      </w:r>
      <w:bookmarkEnd w:id="522"/>
      <w:bookmarkEnd w:id="523"/>
      <w:bookmarkEnd w:id="524"/>
      <w:bookmarkEnd w:id="525"/>
      <w:r w:rsidR="008369A9">
        <w:br/>
      </w:r>
    </w:p>
    <w:p xmlns:wp14="http://schemas.microsoft.com/office/word/2010/wordml" w:rsidR="008369A9" w:rsidP="00253E01" w:rsidRDefault="008369A9" w14:paraId="36FEB5B0" wp14:textId="77777777"/>
    <w:tbl>
      <w:tblPr>
        <w:tblW w:w="4716" w:type="pct"/>
        <w:tblLook w:val="0000" w:firstRow="0" w:lastRow="0" w:firstColumn="0" w:lastColumn="0" w:noHBand="0" w:noVBand="0"/>
      </w:tblPr>
      <w:tblGrid>
        <w:gridCol w:w="4296"/>
        <w:gridCol w:w="287"/>
        <w:gridCol w:w="4220"/>
      </w:tblGrid>
      <w:tr xmlns:wp14="http://schemas.microsoft.com/office/word/2010/wordml" w:rsidRPr="00C12A31" w:rsidR="008369A9" w:rsidTr="00E030C6" w14:paraId="739A0DBA" wp14:textId="77777777">
        <w:trPr>
          <w:trHeight w:val="562"/>
        </w:trPr>
        <w:tc>
          <w:tcPr>
            <w:tcW w:w="2440" w:type="pct"/>
          </w:tcPr>
          <w:p w:rsidRPr="00C12A31" w:rsidR="008369A9" w:rsidP="00253E01" w:rsidRDefault="008369A9" w14:paraId="3D5CE4AD" wp14:textId="77777777">
            <w:pPr>
              <w:keepNext/>
              <w:keepLines/>
              <w:ind w:left="-113"/>
              <w:rPr>
                <w:rFonts w:cs="Arial"/>
                <w:sz w:val="20"/>
                <w:szCs w:val="22"/>
              </w:rPr>
            </w:pPr>
            <w:r>
              <w:rPr>
                <w:rFonts w:cs="Arial"/>
                <w:sz w:val="20"/>
                <w:szCs w:val="22"/>
              </w:rPr>
              <w:t>S</w:t>
            </w:r>
            <w:r w:rsidRPr="00C12A31">
              <w:rPr>
                <w:rFonts w:cs="Arial"/>
                <w:sz w:val="20"/>
                <w:szCs w:val="22"/>
              </w:rPr>
              <w:t xml:space="preserve">igned for and on behalf of </w:t>
            </w:r>
            <w:r w:rsidRPr="00B731E2">
              <w:rPr>
                <w:rFonts w:cs="Arial"/>
                <w:b/>
                <w:sz w:val="20"/>
                <w:szCs w:val="22"/>
              </w:rPr>
              <w:t>Melbourne Primary Care Network Limited (trading as North Western</w:t>
            </w:r>
            <w:r>
              <w:rPr>
                <w:rFonts w:cs="Arial"/>
                <w:sz w:val="20"/>
                <w:szCs w:val="22"/>
              </w:rPr>
              <w:t xml:space="preserve"> </w:t>
            </w:r>
            <w:r w:rsidRPr="00B731E2">
              <w:rPr>
                <w:rFonts w:cs="Arial"/>
                <w:b/>
                <w:sz w:val="20"/>
                <w:szCs w:val="22"/>
              </w:rPr>
              <w:t>Melbourne PHN)</w:t>
            </w:r>
            <w:r w:rsidRPr="00C12A31">
              <w:rPr>
                <w:rFonts w:cs="Arial"/>
                <w:sz w:val="20"/>
                <w:szCs w:val="22"/>
              </w:rPr>
              <w:t xml:space="preserve"> by its authorised signatory in the presence of:</w:t>
            </w:r>
          </w:p>
        </w:tc>
        <w:tc>
          <w:tcPr>
            <w:tcW w:w="163" w:type="pct"/>
          </w:tcPr>
          <w:p w:rsidRPr="00C12A31" w:rsidR="008369A9" w:rsidP="00253E01" w:rsidRDefault="008369A9" w14:paraId="2CEAEE8A" wp14:textId="77777777">
            <w:pPr>
              <w:keepNext/>
              <w:keepLines/>
              <w:rPr>
                <w:rFonts w:cs="Arial"/>
                <w:sz w:val="20"/>
                <w:szCs w:val="22"/>
              </w:rPr>
            </w:pPr>
            <w:r w:rsidRPr="00C12A31">
              <w:rPr>
                <w:rFonts w:cs="Arial"/>
                <w:sz w:val="20"/>
                <w:szCs w:val="22"/>
              </w:rPr>
              <w:t>)</w:t>
            </w:r>
          </w:p>
          <w:p w:rsidRPr="00C12A31" w:rsidR="008369A9" w:rsidP="00253E01" w:rsidRDefault="008369A9" w14:paraId="47337C0F" wp14:textId="77777777">
            <w:pPr>
              <w:keepNext/>
              <w:keepLines/>
              <w:rPr>
                <w:rFonts w:cs="Arial"/>
                <w:sz w:val="20"/>
                <w:szCs w:val="22"/>
              </w:rPr>
            </w:pPr>
            <w:r w:rsidRPr="00C12A31">
              <w:rPr>
                <w:rFonts w:cs="Arial"/>
                <w:sz w:val="20"/>
                <w:szCs w:val="22"/>
              </w:rPr>
              <w:t>)</w:t>
            </w:r>
          </w:p>
        </w:tc>
        <w:tc>
          <w:tcPr>
            <w:tcW w:w="2398" w:type="pct"/>
          </w:tcPr>
          <w:p w:rsidRPr="00C12A31" w:rsidR="008369A9" w:rsidP="00253E01" w:rsidRDefault="008369A9" w14:paraId="30D7AA69" wp14:textId="77777777">
            <w:pPr>
              <w:keepNext/>
              <w:keepLines/>
              <w:rPr>
                <w:rFonts w:cs="Arial"/>
                <w:sz w:val="20"/>
                <w:szCs w:val="22"/>
              </w:rPr>
            </w:pPr>
          </w:p>
        </w:tc>
      </w:tr>
      <w:tr xmlns:wp14="http://schemas.microsoft.com/office/word/2010/wordml" w:rsidRPr="00C12A31" w:rsidR="008369A9" w:rsidTr="00E030C6" w14:paraId="7196D064" wp14:textId="77777777">
        <w:trPr>
          <w:trHeight w:val="817"/>
        </w:trPr>
        <w:tc>
          <w:tcPr>
            <w:tcW w:w="2440" w:type="pct"/>
          </w:tcPr>
          <w:p w:rsidR="008369A9" w:rsidP="00253E01" w:rsidRDefault="008369A9" w14:paraId="34FF1C98" wp14:textId="77777777">
            <w:pPr>
              <w:keepNext/>
              <w:keepLines/>
              <w:rPr>
                <w:rFonts w:cs="Arial"/>
                <w:sz w:val="20"/>
                <w:szCs w:val="22"/>
              </w:rPr>
            </w:pPr>
          </w:p>
          <w:p w:rsidR="008369A9" w:rsidP="00253E01" w:rsidRDefault="008369A9" w14:paraId="6D072C0D" wp14:textId="77777777">
            <w:pPr>
              <w:keepNext/>
              <w:keepLines/>
              <w:rPr>
                <w:rFonts w:cs="Arial"/>
                <w:sz w:val="20"/>
                <w:szCs w:val="22"/>
              </w:rPr>
            </w:pPr>
          </w:p>
          <w:p w:rsidR="008E01EE" w:rsidP="00253E01" w:rsidRDefault="008E01EE" w14:paraId="48A21919" wp14:textId="77777777">
            <w:pPr>
              <w:keepNext/>
              <w:keepLines/>
              <w:rPr>
                <w:rFonts w:cs="Arial"/>
                <w:sz w:val="20"/>
                <w:szCs w:val="22"/>
              </w:rPr>
            </w:pPr>
          </w:p>
          <w:p w:rsidRPr="00C12A31" w:rsidR="008369A9" w:rsidP="00253E01" w:rsidRDefault="008369A9" w14:paraId="6BD18F9B" wp14:textId="77777777">
            <w:pPr>
              <w:keepNext/>
              <w:keepLines/>
              <w:rPr>
                <w:rFonts w:cs="Arial"/>
                <w:sz w:val="20"/>
                <w:szCs w:val="22"/>
              </w:rPr>
            </w:pPr>
          </w:p>
        </w:tc>
        <w:tc>
          <w:tcPr>
            <w:tcW w:w="163" w:type="pct"/>
          </w:tcPr>
          <w:p w:rsidRPr="00C12A31" w:rsidR="008369A9" w:rsidP="00253E01" w:rsidRDefault="008369A9" w14:paraId="238601FE" wp14:textId="77777777">
            <w:pPr>
              <w:keepNext/>
              <w:keepLines/>
              <w:rPr>
                <w:rFonts w:cs="Arial"/>
                <w:sz w:val="20"/>
                <w:szCs w:val="22"/>
              </w:rPr>
            </w:pPr>
          </w:p>
        </w:tc>
        <w:tc>
          <w:tcPr>
            <w:tcW w:w="2398" w:type="pct"/>
          </w:tcPr>
          <w:p w:rsidRPr="00C12A31" w:rsidR="008369A9" w:rsidP="00253E01" w:rsidRDefault="008369A9" w14:paraId="0F3CABC7" wp14:textId="77777777">
            <w:pPr>
              <w:keepNext/>
              <w:keepLines/>
              <w:rPr>
                <w:rFonts w:cs="Arial"/>
                <w:sz w:val="20"/>
                <w:szCs w:val="22"/>
              </w:rPr>
            </w:pPr>
          </w:p>
        </w:tc>
      </w:tr>
      <w:tr xmlns:wp14="http://schemas.microsoft.com/office/word/2010/wordml" w:rsidRPr="00C12A31" w:rsidR="008369A9" w:rsidTr="00E030C6" w14:paraId="5B08B5D1" wp14:textId="77777777">
        <w:trPr>
          <w:trHeight w:val="289"/>
        </w:trPr>
        <w:tc>
          <w:tcPr>
            <w:tcW w:w="2440" w:type="pct"/>
            <w:tcBorders>
              <w:bottom w:val="dotted" w:color="auto" w:sz="4" w:space="0"/>
            </w:tcBorders>
          </w:tcPr>
          <w:p w:rsidRPr="00C12A31" w:rsidR="008369A9" w:rsidP="00253E01" w:rsidRDefault="008369A9" w14:paraId="16DEB4AB" wp14:textId="77777777">
            <w:pPr>
              <w:keepNext/>
              <w:keepLines/>
              <w:rPr>
                <w:rFonts w:cs="Arial"/>
                <w:sz w:val="20"/>
                <w:szCs w:val="22"/>
              </w:rPr>
            </w:pPr>
          </w:p>
        </w:tc>
        <w:tc>
          <w:tcPr>
            <w:tcW w:w="163" w:type="pct"/>
          </w:tcPr>
          <w:p w:rsidRPr="00C12A31" w:rsidR="008369A9" w:rsidP="00253E01" w:rsidRDefault="008369A9" w14:paraId="0AD9C6F4" wp14:textId="77777777">
            <w:pPr>
              <w:keepNext/>
              <w:keepLines/>
              <w:rPr>
                <w:rFonts w:cs="Arial"/>
                <w:sz w:val="20"/>
                <w:szCs w:val="22"/>
              </w:rPr>
            </w:pPr>
          </w:p>
        </w:tc>
        <w:tc>
          <w:tcPr>
            <w:tcW w:w="2398" w:type="pct"/>
            <w:tcBorders>
              <w:bottom w:val="dotted" w:color="auto" w:sz="4" w:space="0"/>
            </w:tcBorders>
          </w:tcPr>
          <w:p w:rsidRPr="00C12A31" w:rsidR="008369A9" w:rsidP="00253E01" w:rsidRDefault="008369A9" w14:paraId="4B1F511A" wp14:textId="77777777">
            <w:pPr>
              <w:keepNext/>
              <w:keepLines/>
              <w:rPr>
                <w:rFonts w:cs="Arial"/>
                <w:sz w:val="20"/>
                <w:szCs w:val="22"/>
              </w:rPr>
            </w:pPr>
          </w:p>
        </w:tc>
      </w:tr>
      <w:tr xmlns:wp14="http://schemas.microsoft.com/office/word/2010/wordml" w:rsidRPr="00C12A31" w:rsidR="008369A9" w:rsidTr="00E030C6" w14:paraId="3A5665C5" wp14:textId="77777777">
        <w:trPr>
          <w:trHeight w:val="272"/>
        </w:trPr>
        <w:tc>
          <w:tcPr>
            <w:tcW w:w="2440" w:type="pct"/>
            <w:tcBorders>
              <w:top w:val="dotted" w:color="auto" w:sz="4" w:space="0"/>
            </w:tcBorders>
          </w:tcPr>
          <w:p w:rsidRPr="00C12A31" w:rsidR="008369A9" w:rsidP="00253E01" w:rsidRDefault="008369A9" w14:paraId="2D6DD7BC" wp14:textId="77777777">
            <w:pPr>
              <w:keepNext/>
              <w:keepLines/>
              <w:ind w:left="-113"/>
              <w:rPr>
                <w:rFonts w:cs="Arial"/>
                <w:sz w:val="20"/>
                <w:szCs w:val="22"/>
              </w:rPr>
            </w:pPr>
            <w:r w:rsidRPr="00C12A31">
              <w:rPr>
                <w:rFonts w:cs="Arial"/>
                <w:sz w:val="20"/>
                <w:szCs w:val="22"/>
              </w:rPr>
              <w:t>Signature of witness</w:t>
            </w:r>
          </w:p>
        </w:tc>
        <w:tc>
          <w:tcPr>
            <w:tcW w:w="163" w:type="pct"/>
          </w:tcPr>
          <w:p w:rsidRPr="00C12A31" w:rsidR="008369A9" w:rsidP="00253E01" w:rsidRDefault="008369A9" w14:paraId="65F9C3DC" wp14:textId="77777777">
            <w:pPr>
              <w:keepNext/>
              <w:keepLines/>
              <w:rPr>
                <w:rFonts w:cs="Arial"/>
                <w:sz w:val="20"/>
                <w:szCs w:val="22"/>
              </w:rPr>
            </w:pPr>
          </w:p>
        </w:tc>
        <w:tc>
          <w:tcPr>
            <w:tcW w:w="2398" w:type="pct"/>
            <w:tcBorders>
              <w:top w:val="dotted" w:color="auto" w:sz="4" w:space="0"/>
            </w:tcBorders>
          </w:tcPr>
          <w:p w:rsidRPr="00C12A31" w:rsidR="008369A9" w:rsidP="00253E01" w:rsidRDefault="008369A9" w14:paraId="021AF019" wp14:textId="77777777">
            <w:pPr>
              <w:keepNext/>
              <w:keepLines/>
              <w:rPr>
                <w:rFonts w:cs="Arial"/>
                <w:sz w:val="20"/>
                <w:szCs w:val="22"/>
              </w:rPr>
            </w:pPr>
            <w:r w:rsidRPr="00C12A31">
              <w:rPr>
                <w:rFonts w:cs="Arial"/>
                <w:sz w:val="20"/>
                <w:szCs w:val="22"/>
              </w:rPr>
              <w:t>Signature of authorised signatory</w:t>
            </w:r>
          </w:p>
        </w:tc>
      </w:tr>
      <w:tr xmlns:wp14="http://schemas.microsoft.com/office/word/2010/wordml" w:rsidRPr="00C12A31" w:rsidR="008369A9" w:rsidTr="00E030C6" w14:paraId="5023141B" wp14:textId="77777777">
        <w:trPr>
          <w:trHeight w:val="933"/>
        </w:trPr>
        <w:tc>
          <w:tcPr>
            <w:tcW w:w="2440" w:type="pct"/>
          </w:tcPr>
          <w:p w:rsidR="008369A9" w:rsidP="00253E01" w:rsidRDefault="008369A9" w14:paraId="1F3B1409" wp14:textId="77777777">
            <w:pPr>
              <w:keepNext/>
              <w:keepLines/>
              <w:rPr>
                <w:rFonts w:cs="Arial"/>
                <w:sz w:val="20"/>
                <w:szCs w:val="22"/>
              </w:rPr>
            </w:pPr>
          </w:p>
          <w:p w:rsidR="008369A9" w:rsidP="00253E01" w:rsidRDefault="008369A9" w14:paraId="562C75D1" wp14:textId="77777777">
            <w:pPr>
              <w:keepNext/>
              <w:keepLines/>
              <w:rPr>
                <w:rFonts w:cs="Arial"/>
                <w:sz w:val="20"/>
                <w:szCs w:val="22"/>
              </w:rPr>
            </w:pPr>
          </w:p>
          <w:p w:rsidRPr="00C12A31" w:rsidR="008369A9" w:rsidP="00253E01" w:rsidRDefault="008369A9" w14:paraId="664355AD" wp14:textId="77777777">
            <w:pPr>
              <w:keepNext/>
              <w:keepLines/>
              <w:rPr>
                <w:rFonts w:cs="Arial"/>
                <w:sz w:val="20"/>
                <w:szCs w:val="22"/>
              </w:rPr>
            </w:pPr>
          </w:p>
        </w:tc>
        <w:tc>
          <w:tcPr>
            <w:tcW w:w="163" w:type="pct"/>
          </w:tcPr>
          <w:p w:rsidRPr="00C12A31" w:rsidR="008369A9" w:rsidP="00253E01" w:rsidRDefault="008369A9" w14:paraId="1A965116" wp14:textId="77777777">
            <w:pPr>
              <w:keepNext/>
              <w:keepLines/>
              <w:rPr>
                <w:rFonts w:cs="Arial"/>
                <w:sz w:val="20"/>
                <w:szCs w:val="22"/>
              </w:rPr>
            </w:pPr>
          </w:p>
        </w:tc>
        <w:tc>
          <w:tcPr>
            <w:tcW w:w="2398" w:type="pct"/>
          </w:tcPr>
          <w:p w:rsidRPr="00C12A31" w:rsidR="008369A9" w:rsidP="00253E01" w:rsidRDefault="008369A9" w14:paraId="7DF4E37C" wp14:textId="77777777">
            <w:pPr>
              <w:keepNext/>
              <w:keepLines/>
              <w:rPr>
                <w:rFonts w:cs="Arial"/>
                <w:sz w:val="20"/>
                <w:szCs w:val="22"/>
              </w:rPr>
            </w:pPr>
          </w:p>
        </w:tc>
      </w:tr>
      <w:tr xmlns:wp14="http://schemas.microsoft.com/office/word/2010/wordml" w:rsidRPr="00C12A31" w:rsidR="008369A9" w:rsidTr="00E030C6" w14:paraId="11A7FC8A" wp14:textId="77777777">
        <w:trPr>
          <w:trHeight w:val="613"/>
        </w:trPr>
        <w:tc>
          <w:tcPr>
            <w:tcW w:w="2440" w:type="pct"/>
            <w:tcBorders>
              <w:bottom w:val="dotted" w:color="auto" w:sz="4" w:space="0"/>
            </w:tcBorders>
          </w:tcPr>
          <w:p w:rsidRPr="00C12A31" w:rsidR="008369A9" w:rsidP="00253E01" w:rsidRDefault="008369A9" w14:paraId="44FB30F8" wp14:textId="77777777">
            <w:pPr>
              <w:keepNext/>
              <w:keepLines/>
              <w:rPr>
                <w:rFonts w:cs="Arial"/>
                <w:sz w:val="20"/>
                <w:szCs w:val="22"/>
              </w:rPr>
            </w:pPr>
          </w:p>
        </w:tc>
        <w:tc>
          <w:tcPr>
            <w:tcW w:w="163" w:type="pct"/>
          </w:tcPr>
          <w:p w:rsidRPr="00C12A31" w:rsidR="008369A9" w:rsidP="00253E01" w:rsidRDefault="008369A9" w14:paraId="1DA6542E" wp14:textId="77777777">
            <w:pPr>
              <w:keepNext/>
              <w:keepLines/>
              <w:rPr>
                <w:rFonts w:cs="Arial"/>
                <w:sz w:val="20"/>
                <w:szCs w:val="22"/>
              </w:rPr>
            </w:pPr>
          </w:p>
        </w:tc>
        <w:tc>
          <w:tcPr>
            <w:tcW w:w="2398" w:type="pct"/>
            <w:tcBorders>
              <w:bottom w:val="dotted" w:color="auto" w:sz="4" w:space="0"/>
            </w:tcBorders>
          </w:tcPr>
          <w:p w:rsidRPr="002C6017" w:rsidR="008369A9" w:rsidP="00253E01" w:rsidRDefault="008369A9" w14:paraId="297DD8B1" wp14:textId="77777777">
            <w:pPr>
              <w:keepNext/>
              <w:keepLines/>
              <w:rPr>
                <w:rFonts w:cs="Arial"/>
                <w:b/>
                <w:sz w:val="20"/>
                <w:szCs w:val="22"/>
              </w:rPr>
            </w:pPr>
            <w:r w:rsidRPr="00C12A31">
              <w:rPr>
                <w:rFonts w:cs="Arial"/>
                <w:sz w:val="20"/>
                <w:szCs w:val="22"/>
              </w:rPr>
              <w:tab/>
            </w:r>
            <w:r w:rsidRPr="00C12A31">
              <w:rPr>
                <w:rFonts w:cs="Arial"/>
                <w:sz w:val="20"/>
                <w:szCs w:val="22"/>
              </w:rPr>
              <w:tab/>
            </w:r>
            <w:r w:rsidRPr="00C12A31">
              <w:rPr>
                <w:rFonts w:cs="Arial"/>
                <w:sz w:val="20"/>
                <w:szCs w:val="22"/>
              </w:rPr>
              <w:tab/>
            </w:r>
            <w:r w:rsidRPr="00C12A31">
              <w:rPr>
                <w:rFonts w:cs="Arial"/>
                <w:sz w:val="20"/>
                <w:szCs w:val="22"/>
              </w:rPr>
              <w:tab/>
            </w:r>
            <w:r w:rsidRPr="00C12A31">
              <w:rPr>
                <w:rFonts w:cs="Arial"/>
                <w:sz w:val="20"/>
                <w:szCs w:val="22"/>
              </w:rPr>
              <w:t>       </w:t>
            </w:r>
          </w:p>
        </w:tc>
      </w:tr>
      <w:tr xmlns:wp14="http://schemas.microsoft.com/office/word/2010/wordml" w:rsidRPr="00C12A31" w:rsidR="008369A9" w:rsidTr="00E030C6" w14:paraId="5064077B" wp14:textId="77777777">
        <w:trPr>
          <w:trHeight w:val="272"/>
        </w:trPr>
        <w:tc>
          <w:tcPr>
            <w:tcW w:w="2440" w:type="pct"/>
            <w:tcBorders>
              <w:top w:val="dotted" w:color="auto" w:sz="4" w:space="0"/>
            </w:tcBorders>
          </w:tcPr>
          <w:p w:rsidRPr="00C12A31" w:rsidR="008369A9" w:rsidP="00253E01" w:rsidRDefault="008369A9" w14:paraId="3341B584" wp14:textId="77777777">
            <w:pPr>
              <w:keepNext/>
              <w:keepLines/>
              <w:ind w:left="-113"/>
              <w:rPr>
                <w:rFonts w:cs="Arial"/>
                <w:sz w:val="20"/>
                <w:szCs w:val="22"/>
              </w:rPr>
            </w:pPr>
            <w:r w:rsidRPr="00C12A31">
              <w:rPr>
                <w:rFonts w:cs="Arial"/>
                <w:sz w:val="20"/>
                <w:szCs w:val="22"/>
              </w:rPr>
              <w:t>Name of witness (print)</w:t>
            </w:r>
          </w:p>
        </w:tc>
        <w:tc>
          <w:tcPr>
            <w:tcW w:w="163" w:type="pct"/>
          </w:tcPr>
          <w:p w:rsidRPr="00C12A31" w:rsidR="008369A9" w:rsidP="00253E01" w:rsidRDefault="008369A9" w14:paraId="3041E394" wp14:textId="77777777">
            <w:pPr>
              <w:keepNext/>
              <w:keepLines/>
              <w:rPr>
                <w:rFonts w:cs="Arial"/>
                <w:sz w:val="20"/>
                <w:szCs w:val="22"/>
              </w:rPr>
            </w:pPr>
          </w:p>
        </w:tc>
        <w:tc>
          <w:tcPr>
            <w:tcW w:w="2398" w:type="pct"/>
            <w:tcBorders>
              <w:top w:val="dotted" w:color="auto" w:sz="4" w:space="0"/>
            </w:tcBorders>
          </w:tcPr>
          <w:p w:rsidRPr="00C12A31" w:rsidR="008369A9" w:rsidP="00253E01" w:rsidRDefault="008369A9" w14:paraId="46CF9D3C" wp14:textId="77777777">
            <w:pPr>
              <w:keepNext/>
              <w:keepLines/>
              <w:rPr>
                <w:rFonts w:cs="Arial"/>
                <w:sz w:val="20"/>
                <w:szCs w:val="22"/>
              </w:rPr>
            </w:pPr>
            <w:r w:rsidRPr="00C12A31">
              <w:rPr>
                <w:rFonts w:cs="Arial"/>
                <w:sz w:val="20"/>
                <w:szCs w:val="22"/>
              </w:rPr>
              <w:t>Name &amp; position of signatory (</w:t>
            </w:r>
            <w:proofErr w:type="gramStart"/>
            <w:r w:rsidRPr="00C12A31">
              <w:rPr>
                <w:rFonts w:cs="Arial"/>
                <w:sz w:val="20"/>
                <w:szCs w:val="22"/>
              </w:rPr>
              <w:t>print)   </w:t>
            </w:r>
            <w:proofErr w:type="gramEnd"/>
            <w:r>
              <w:rPr>
                <w:rFonts w:cs="Arial"/>
                <w:sz w:val="20"/>
                <w:szCs w:val="22"/>
              </w:rPr>
              <w:t xml:space="preserve">  </w:t>
            </w:r>
            <w:r w:rsidRPr="00C12A31">
              <w:rPr>
                <w:rFonts w:cs="Arial"/>
                <w:sz w:val="20"/>
                <w:szCs w:val="22"/>
              </w:rPr>
              <w:t>Date</w:t>
            </w:r>
          </w:p>
        </w:tc>
      </w:tr>
    </w:tbl>
    <w:p xmlns:wp14="http://schemas.microsoft.com/office/word/2010/wordml" w:rsidRPr="00C12A31" w:rsidR="008369A9" w:rsidP="00253E01" w:rsidRDefault="008369A9" w14:paraId="722B00AE" wp14:textId="77777777">
      <w:pPr>
        <w:keepNext/>
        <w:rPr>
          <w:sz w:val="20"/>
        </w:rPr>
      </w:pPr>
    </w:p>
    <w:p xmlns:wp14="http://schemas.microsoft.com/office/word/2010/wordml" w:rsidR="008369A9" w:rsidP="00253E01" w:rsidRDefault="008369A9" w14:paraId="42C6D796" wp14:textId="77777777">
      <w:pPr>
        <w:keepNext/>
        <w:rPr>
          <w:sz w:val="20"/>
        </w:rPr>
      </w:pPr>
    </w:p>
    <w:p xmlns:wp14="http://schemas.microsoft.com/office/word/2010/wordml" w:rsidR="008E01EE" w:rsidP="00253E01" w:rsidRDefault="008E01EE" w14:paraId="6E1831B3" wp14:textId="77777777">
      <w:pPr>
        <w:keepNext/>
        <w:rPr>
          <w:sz w:val="20"/>
        </w:rPr>
      </w:pPr>
    </w:p>
    <w:p xmlns:wp14="http://schemas.microsoft.com/office/word/2010/wordml" w:rsidR="008E01EE" w:rsidP="00253E01" w:rsidRDefault="008E01EE" w14:paraId="54E11D2A" wp14:textId="77777777">
      <w:pPr>
        <w:keepNext/>
        <w:rPr>
          <w:sz w:val="20"/>
        </w:rPr>
      </w:pPr>
    </w:p>
    <w:p xmlns:wp14="http://schemas.microsoft.com/office/word/2010/wordml" w:rsidR="008E01EE" w:rsidP="00253E01" w:rsidRDefault="008E01EE" w14:paraId="31126E5D" wp14:textId="77777777">
      <w:pPr>
        <w:keepNext/>
        <w:rPr>
          <w:sz w:val="20"/>
        </w:rPr>
      </w:pPr>
    </w:p>
    <w:p xmlns:wp14="http://schemas.microsoft.com/office/word/2010/wordml" w:rsidR="008E01EE" w:rsidP="00253E01" w:rsidRDefault="008E01EE" w14:paraId="2DE403A5" wp14:textId="77777777">
      <w:pPr>
        <w:keepNext/>
        <w:rPr>
          <w:sz w:val="20"/>
        </w:rPr>
      </w:pPr>
    </w:p>
    <w:p xmlns:wp14="http://schemas.microsoft.com/office/word/2010/wordml" w:rsidRPr="00C12A31" w:rsidR="008369A9" w:rsidP="00253E01" w:rsidRDefault="008369A9" w14:paraId="62431CDC" wp14:textId="77777777">
      <w:pPr>
        <w:keepNext/>
        <w:rPr>
          <w:sz w:val="20"/>
        </w:rPr>
      </w:pPr>
    </w:p>
    <w:tbl>
      <w:tblPr>
        <w:tblW w:w="4874" w:type="pct"/>
        <w:tblLook w:val="0000" w:firstRow="0" w:lastRow="0" w:firstColumn="0" w:lastColumn="0" w:noHBand="0" w:noVBand="0"/>
      </w:tblPr>
      <w:tblGrid>
        <w:gridCol w:w="4439"/>
        <w:gridCol w:w="297"/>
        <w:gridCol w:w="4362"/>
      </w:tblGrid>
      <w:tr xmlns:wp14="http://schemas.microsoft.com/office/word/2010/wordml" w:rsidRPr="00C12A31" w:rsidR="008369A9" w:rsidTr="00E030C6" w14:paraId="31DC026D" wp14:textId="77777777">
        <w:trPr>
          <w:trHeight w:val="698"/>
        </w:trPr>
        <w:tc>
          <w:tcPr>
            <w:tcW w:w="2440" w:type="pct"/>
          </w:tcPr>
          <w:p w:rsidRPr="00C12A31" w:rsidR="008369A9" w:rsidP="00253E01" w:rsidRDefault="008369A9" w14:paraId="4BB05A40" wp14:textId="77777777">
            <w:pPr>
              <w:keepNext/>
              <w:keepLines/>
              <w:ind w:left="-113"/>
              <w:rPr>
                <w:rFonts w:cs="Arial"/>
                <w:sz w:val="20"/>
                <w:szCs w:val="22"/>
              </w:rPr>
            </w:pPr>
            <w:r w:rsidRPr="00C12A31">
              <w:rPr>
                <w:rFonts w:cs="Arial"/>
                <w:sz w:val="20"/>
                <w:szCs w:val="22"/>
              </w:rPr>
              <w:t xml:space="preserve">Signed for and on behalf of the </w:t>
            </w:r>
            <w:r w:rsidRPr="00B731E2">
              <w:rPr>
                <w:rFonts w:cs="Arial"/>
                <w:b/>
                <w:sz w:val="20"/>
                <w:szCs w:val="22"/>
                <w:highlight w:val="yellow"/>
              </w:rPr>
              <w:t>Contracto</w:t>
            </w:r>
            <w:r w:rsidRPr="00B731E2">
              <w:rPr>
                <w:rFonts w:cs="Arial"/>
                <w:b/>
                <w:sz w:val="20"/>
                <w:szCs w:val="22"/>
              </w:rPr>
              <w:t>r</w:t>
            </w:r>
            <w:r w:rsidRPr="00C12A31">
              <w:rPr>
                <w:rFonts w:cs="Arial"/>
                <w:sz w:val="20"/>
                <w:szCs w:val="22"/>
              </w:rPr>
              <w:t xml:space="preserve"> by its authorised signatory in the presence of:</w:t>
            </w:r>
          </w:p>
        </w:tc>
        <w:tc>
          <w:tcPr>
            <w:tcW w:w="163" w:type="pct"/>
          </w:tcPr>
          <w:p w:rsidRPr="00C12A31" w:rsidR="008369A9" w:rsidP="00253E01" w:rsidRDefault="008369A9" w14:paraId="42465816" wp14:textId="77777777">
            <w:pPr>
              <w:keepNext/>
              <w:keepLines/>
              <w:rPr>
                <w:rFonts w:cs="Arial"/>
                <w:sz w:val="20"/>
                <w:szCs w:val="22"/>
              </w:rPr>
            </w:pPr>
            <w:r w:rsidRPr="00C12A31">
              <w:rPr>
                <w:rFonts w:cs="Arial"/>
                <w:sz w:val="20"/>
                <w:szCs w:val="22"/>
              </w:rPr>
              <w:t>)</w:t>
            </w:r>
          </w:p>
          <w:p w:rsidRPr="00C12A31" w:rsidR="008369A9" w:rsidP="00253E01" w:rsidRDefault="008369A9" w14:paraId="66F6B82B" wp14:textId="77777777">
            <w:pPr>
              <w:keepNext/>
              <w:keepLines/>
              <w:rPr>
                <w:rFonts w:cs="Arial"/>
                <w:sz w:val="20"/>
                <w:szCs w:val="22"/>
              </w:rPr>
            </w:pPr>
            <w:r w:rsidRPr="00C12A31">
              <w:rPr>
                <w:rFonts w:cs="Arial"/>
                <w:sz w:val="20"/>
                <w:szCs w:val="22"/>
              </w:rPr>
              <w:t>)</w:t>
            </w:r>
          </w:p>
        </w:tc>
        <w:tc>
          <w:tcPr>
            <w:tcW w:w="2397" w:type="pct"/>
          </w:tcPr>
          <w:p w:rsidRPr="00C12A31" w:rsidR="008369A9" w:rsidP="00253E01" w:rsidRDefault="008369A9" w14:paraId="49E398E2" wp14:textId="77777777">
            <w:pPr>
              <w:keepNext/>
              <w:keepLines/>
              <w:rPr>
                <w:rFonts w:cs="Arial"/>
                <w:sz w:val="20"/>
                <w:szCs w:val="22"/>
              </w:rPr>
            </w:pPr>
          </w:p>
        </w:tc>
      </w:tr>
      <w:tr xmlns:wp14="http://schemas.microsoft.com/office/word/2010/wordml" w:rsidRPr="00C12A31" w:rsidR="008369A9" w:rsidTr="00E030C6" w14:paraId="16287F21" wp14:textId="77777777">
        <w:trPr>
          <w:trHeight w:val="338"/>
        </w:trPr>
        <w:tc>
          <w:tcPr>
            <w:tcW w:w="2440" w:type="pct"/>
          </w:tcPr>
          <w:p w:rsidR="008369A9" w:rsidP="00253E01" w:rsidRDefault="008369A9" w14:paraId="5BE93A62" wp14:textId="77777777">
            <w:pPr>
              <w:keepNext/>
              <w:keepLines/>
              <w:rPr>
                <w:rFonts w:cs="Arial"/>
                <w:sz w:val="20"/>
                <w:szCs w:val="22"/>
              </w:rPr>
            </w:pPr>
          </w:p>
          <w:p w:rsidR="008E01EE" w:rsidP="00253E01" w:rsidRDefault="008E01EE" w14:paraId="384BA73E" wp14:textId="77777777">
            <w:pPr>
              <w:keepNext/>
              <w:keepLines/>
              <w:rPr>
                <w:rFonts w:cs="Arial"/>
                <w:sz w:val="20"/>
                <w:szCs w:val="22"/>
              </w:rPr>
            </w:pPr>
          </w:p>
          <w:p w:rsidR="008E01EE" w:rsidP="00253E01" w:rsidRDefault="008E01EE" w14:paraId="34B3F2EB" wp14:textId="77777777">
            <w:pPr>
              <w:keepNext/>
              <w:keepLines/>
              <w:rPr>
                <w:rFonts w:cs="Arial"/>
                <w:sz w:val="20"/>
                <w:szCs w:val="22"/>
              </w:rPr>
            </w:pPr>
          </w:p>
          <w:p w:rsidR="008E01EE" w:rsidP="00253E01" w:rsidRDefault="008E01EE" w14:paraId="7D34F5C7" wp14:textId="77777777">
            <w:pPr>
              <w:keepNext/>
              <w:keepLines/>
              <w:rPr>
                <w:rFonts w:cs="Arial"/>
                <w:sz w:val="20"/>
                <w:szCs w:val="22"/>
              </w:rPr>
            </w:pPr>
          </w:p>
          <w:p w:rsidRPr="00C12A31" w:rsidR="008E01EE" w:rsidP="00253E01" w:rsidRDefault="008E01EE" w14:paraId="0B4020A7" wp14:textId="77777777">
            <w:pPr>
              <w:keepNext/>
              <w:keepLines/>
              <w:rPr>
                <w:rFonts w:cs="Arial"/>
                <w:sz w:val="20"/>
                <w:szCs w:val="22"/>
              </w:rPr>
            </w:pPr>
          </w:p>
        </w:tc>
        <w:tc>
          <w:tcPr>
            <w:tcW w:w="163" w:type="pct"/>
          </w:tcPr>
          <w:p w:rsidRPr="00C12A31" w:rsidR="008369A9" w:rsidP="00253E01" w:rsidRDefault="008369A9" w14:paraId="1D7B270A" wp14:textId="77777777">
            <w:pPr>
              <w:keepNext/>
              <w:keepLines/>
              <w:rPr>
                <w:rFonts w:cs="Arial"/>
                <w:sz w:val="20"/>
                <w:szCs w:val="22"/>
              </w:rPr>
            </w:pPr>
          </w:p>
        </w:tc>
        <w:tc>
          <w:tcPr>
            <w:tcW w:w="2397" w:type="pct"/>
          </w:tcPr>
          <w:p w:rsidRPr="00C12A31" w:rsidR="008369A9" w:rsidP="00253E01" w:rsidRDefault="008369A9" w14:paraId="4F904CB7" wp14:textId="77777777">
            <w:pPr>
              <w:keepNext/>
              <w:keepLines/>
              <w:rPr>
                <w:rFonts w:cs="Arial"/>
                <w:sz w:val="20"/>
                <w:szCs w:val="22"/>
              </w:rPr>
            </w:pPr>
          </w:p>
        </w:tc>
      </w:tr>
      <w:tr xmlns:wp14="http://schemas.microsoft.com/office/word/2010/wordml" w:rsidRPr="00C12A31" w:rsidR="008369A9" w:rsidTr="00E030C6" w14:paraId="06971CD3" wp14:textId="77777777">
        <w:trPr>
          <w:trHeight w:val="338"/>
        </w:trPr>
        <w:tc>
          <w:tcPr>
            <w:tcW w:w="2440" w:type="pct"/>
            <w:tcBorders>
              <w:bottom w:val="dotted" w:color="auto" w:sz="4" w:space="0"/>
            </w:tcBorders>
          </w:tcPr>
          <w:p w:rsidRPr="00C12A31" w:rsidR="008369A9" w:rsidP="00253E01" w:rsidRDefault="008369A9" w14:paraId="2A1F701D" wp14:textId="77777777">
            <w:pPr>
              <w:keepNext/>
              <w:keepLines/>
              <w:rPr>
                <w:rFonts w:cs="Arial"/>
                <w:sz w:val="20"/>
                <w:szCs w:val="22"/>
              </w:rPr>
            </w:pPr>
          </w:p>
        </w:tc>
        <w:tc>
          <w:tcPr>
            <w:tcW w:w="163" w:type="pct"/>
          </w:tcPr>
          <w:p w:rsidRPr="00C12A31" w:rsidR="008369A9" w:rsidP="00253E01" w:rsidRDefault="008369A9" w14:paraId="03EFCA41" wp14:textId="77777777">
            <w:pPr>
              <w:keepNext/>
              <w:keepLines/>
              <w:rPr>
                <w:rFonts w:cs="Arial"/>
                <w:sz w:val="20"/>
                <w:szCs w:val="22"/>
              </w:rPr>
            </w:pPr>
          </w:p>
        </w:tc>
        <w:tc>
          <w:tcPr>
            <w:tcW w:w="2397" w:type="pct"/>
            <w:tcBorders>
              <w:bottom w:val="dotted" w:color="auto" w:sz="4" w:space="0"/>
            </w:tcBorders>
          </w:tcPr>
          <w:p w:rsidRPr="00C12A31" w:rsidR="008369A9" w:rsidP="00253E01" w:rsidRDefault="008369A9" w14:paraId="5F96A722" wp14:textId="77777777">
            <w:pPr>
              <w:keepNext/>
              <w:keepLines/>
              <w:rPr>
                <w:rFonts w:cs="Arial"/>
                <w:sz w:val="20"/>
                <w:szCs w:val="22"/>
              </w:rPr>
            </w:pPr>
          </w:p>
        </w:tc>
      </w:tr>
      <w:tr xmlns:wp14="http://schemas.microsoft.com/office/word/2010/wordml" w:rsidRPr="00C12A31" w:rsidR="008369A9" w:rsidTr="00E030C6" w14:paraId="10F41FCC" wp14:textId="77777777">
        <w:trPr>
          <w:trHeight w:val="338"/>
        </w:trPr>
        <w:tc>
          <w:tcPr>
            <w:tcW w:w="2440" w:type="pct"/>
            <w:tcBorders>
              <w:top w:val="dotted" w:color="auto" w:sz="4" w:space="0"/>
            </w:tcBorders>
          </w:tcPr>
          <w:p w:rsidRPr="00C12A31" w:rsidR="008369A9" w:rsidP="00253E01" w:rsidRDefault="008369A9" w14:paraId="5B1FF9D9" wp14:textId="77777777">
            <w:pPr>
              <w:keepNext/>
              <w:keepLines/>
              <w:ind w:left="-113"/>
              <w:rPr>
                <w:rFonts w:cs="Arial"/>
                <w:sz w:val="20"/>
                <w:szCs w:val="22"/>
              </w:rPr>
            </w:pPr>
            <w:r w:rsidRPr="00C12A31">
              <w:rPr>
                <w:rFonts w:cs="Arial"/>
                <w:sz w:val="20"/>
                <w:szCs w:val="22"/>
              </w:rPr>
              <w:t>Signature of witness</w:t>
            </w:r>
          </w:p>
        </w:tc>
        <w:tc>
          <w:tcPr>
            <w:tcW w:w="163" w:type="pct"/>
          </w:tcPr>
          <w:p w:rsidRPr="00C12A31" w:rsidR="008369A9" w:rsidP="00253E01" w:rsidRDefault="008369A9" w14:paraId="5B95CD12" wp14:textId="77777777">
            <w:pPr>
              <w:keepNext/>
              <w:keepLines/>
              <w:rPr>
                <w:rFonts w:cs="Arial"/>
                <w:sz w:val="20"/>
                <w:szCs w:val="22"/>
              </w:rPr>
            </w:pPr>
          </w:p>
        </w:tc>
        <w:tc>
          <w:tcPr>
            <w:tcW w:w="2397" w:type="pct"/>
            <w:tcBorders>
              <w:top w:val="dotted" w:color="auto" w:sz="4" w:space="0"/>
            </w:tcBorders>
          </w:tcPr>
          <w:p w:rsidRPr="00C12A31" w:rsidR="008369A9" w:rsidP="00253E01" w:rsidRDefault="008369A9" w14:paraId="6AFC6429" wp14:textId="77777777">
            <w:pPr>
              <w:keepNext/>
              <w:keepLines/>
              <w:rPr>
                <w:rFonts w:cs="Arial"/>
                <w:sz w:val="20"/>
                <w:szCs w:val="22"/>
              </w:rPr>
            </w:pPr>
            <w:r w:rsidRPr="00C12A31">
              <w:rPr>
                <w:rFonts w:cs="Arial"/>
                <w:sz w:val="20"/>
                <w:szCs w:val="22"/>
              </w:rPr>
              <w:t>Signature of authorised signatory</w:t>
            </w:r>
          </w:p>
        </w:tc>
      </w:tr>
      <w:tr xmlns:wp14="http://schemas.microsoft.com/office/word/2010/wordml" w:rsidRPr="00C12A31" w:rsidR="008369A9" w:rsidTr="00E030C6" w14:paraId="5220BBB2" wp14:textId="77777777">
        <w:trPr>
          <w:trHeight w:val="1036"/>
        </w:trPr>
        <w:tc>
          <w:tcPr>
            <w:tcW w:w="2440" w:type="pct"/>
          </w:tcPr>
          <w:p w:rsidR="008369A9" w:rsidP="00253E01" w:rsidRDefault="008369A9" w14:paraId="13CB595B" wp14:textId="77777777">
            <w:pPr>
              <w:keepNext/>
              <w:keepLines/>
              <w:rPr>
                <w:rFonts w:cs="Arial"/>
                <w:sz w:val="20"/>
                <w:szCs w:val="22"/>
              </w:rPr>
            </w:pPr>
          </w:p>
          <w:p w:rsidR="008369A9" w:rsidP="00253E01" w:rsidRDefault="008369A9" w14:paraId="6D9C8D39" wp14:textId="77777777">
            <w:pPr>
              <w:keepNext/>
              <w:keepLines/>
              <w:rPr>
                <w:rFonts w:cs="Arial"/>
                <w:sz w:val="20"/>
                <w:szCs w:val="22"/>
              </w:rPr>
            </w:pPr>
          </w:p>
          <w:p w:rsidRPr="00C12A31" w:rsidR="008369A9" w:rsidP="00253E01" w:rsidRDefault="008369A9" w14:paraId="675E05EE" wp14:textId="77777777">
            <w:pPr>
              <w:keepNext/>
              <w:keepLines/>
              <w:rPr>
                <w:rFonts w:cs="Arial"/>
                <w:sz w:val="20"/>
                <w:szCs w:val="22"/>
              </w:rPr>
            </w:pPr>
          </w:p>
        </w:tc>
        <w:tc>
          <w:tcPr>
            <w:tcW w:w="163" w:type="pct"/>
          </w:tcPr>
          <w:p w:rsidRPr="00C12A31" w:rsidR="008369A9" w:rsidP="00253E01" w:rsidRDefault="008369A9" w14:paraId="2FC17F8B" wp14:textId="77777777">
            <w:pPr>
              <w:keepNext/>
              <w:keepLines/>
              <w:rPr>
                <w:rFonts w:cs="Arial"/>
                <w:sz w:val="20"/>
                <w:szCs w:val="22"/>
              </w:rPr>
            </w:pPr>
          </w:p>
        </w:tc>
        <w:tc>
          <w:tcPr>
            <w:tcW w:w="2397" w:type="pct"/>
          </w:tcPr>
          <w:p w:rsidRPr="00C12A31" w:rsidR="008369A9" w:rsidP="00253E01" w:rsidRDefault="008369A9" w14:paraId="0A4F7224" wp14:textId="77777777">
            <w:pPr>
              <w:keepNext/>
              <w:keepLines/>
              <w:rPr>
                <w:rFonts w:cs="Arial"/>
                <w:sz w:val="20"/>
                <w:szCs w:val="22"/>
              </w:rPr>
            </w:pPr>
          </w:p>
        </w:tc>
      </w:tr>
      <w:tr xmlns:wp14="http://schemas.microsoft.com/office/word/2010/wordml" w:rsidRPr="00C12A31" w:rsidR="008369A9" w:rsidTr="00E030C6" w14:paraId="6D12B710" wp14:textId="77777777">
        <w:trPr>
          <w:trHeight w:val="338"/>
        </w:trPr>
        <w:tc>
          <w:tcPr>
            <w:tcW w:w="2440" w:type="pct"/>
            <w:tcBorders>
              <w:bottom w:val="dotted" w:color="auto" w:sz="4" w:space="0"/>
            </w:tcBorders>
          </w:tcPr>
          <w:p w:rsidRPr="00C12A31" w:rsidR="008369A9" w:rsidP="00253E01" w:rsidRDefault="008369A9" w14:paraId="5AE48A43" wp14:textId="77777777">
            <w:pPr>
              <w:keepNext/>
              <w:keepLines/>
              <w:rPr>
                <w:rFonts w:cs="Arial"/>
                <w:sz w:val="20"/>
                <w:szCs w:val="22"/>
              </w:rPr>
            </w:pPr>
          </w:p>
        </w:tc>
        <w:tc>
          <w:tcPr>
            <w:tcW w:w="163" w:type="pct"/>
          </w:tcPr>
          <w:p w:rsidRPr="00C12A31" w:rsidR="008369A9" w:rsidP="00253E01" w:rsidRDefault="008369A9" w14:paraId="50F40DEB" wp14:textId="77777777">
            <w:pPr>
              <w:keepNext/>
              <w:keepLines/>
              <w:rPr>
                <w:rFonts w:cs="Arial"/>
                <w:sz w:val="20"/>
                <w:szCs w:val="22"/>
              </w:rPr>
            </w:pPr>
          </w:p>
        </w:tc>
        <w:tc>
          <w:tcPr>
            <w:tcW w:w="2397" w:type="pct"/>
            <w:tcBorders>
              <w:bottom w:val="dotted" w:color="auto" w:sz="4" w:space="0"/>
            </w:tcBorders>
          </w:tcPr>
          <w:p w:rsidRPr="00C12A31" w:rsidR="008369A9" w:rsidP="00253E01" w:rsidRDefault="008369A9" w14:paraId="2504DF87" wp14:textId="77777777">
            <w:pPr>
              <w:keepNext/>
              <w:keepLines/>
              <w:rPr>
                <w:rFonts w:cs="Arial"/>
                <w:sz w:val="20"/>
                <w:szCs w:val="22"/>
              </w:rPr>
            </w:pPr>
            <w:r w:rsidRPr="00C12A31">
              <w:rPr>
                <w:rFonts w:cs="Arial"/>
                <w:sz w:val="20"/>
                <w:szCs w:val="22"/>
              </w:rPr>
              <w:tab/>
            </w:r>
            <w:r w:rsidRPr="00C12A31">
              <w:rPr>
                <w:rFonts w:cs="Arial"/>
                <w:sz w:val="20"/>
                <w:szCs w:val="22"/>
              </w:rPr>
              <w:tab/>
            </w:r>
            <w:r w:rsidRPr="00C12A31">
              <w:rPr>
                <w:rFonts w:cs="Arial"/>
                <w:sz w:val="20"/>
                <w:szCs w:val="22"/>
              </w:rPr>
              <w:tab/>
            </w:r>
            <w:r w:rsidRPr="00C12A31">
              <w:rPr>
                <w:rFonts w:cs="Arial"/>
                <w:sz w:val="20"/>
                <w:szCs w:val="22"/>
              </w:rPr>
              <w:tab/>
            </w:r>
            <w:r w:rsidRPr="00C12A31">
              <w:rPr>
                <w:rFonts w:cs="Arial"/>
                <w:sz w:val="20"/>
                <w:szCs w:val="22"/>
              </w:rPr>
              <w:t>       </w:t>
            </w:r>
          </w:p>
        </w:tc>
      </w:tr>
      <w:tr xmlns:wp14="http://schemas.microsoft.com/office/word/2010/wordml" w:rsidRPr="00C12A31" w:rsidR="008369A9" w:rsidTr="00E030C6" w14:paraId="32B74F8E" wp14:textId="77777777">
        <w:trPr>
          <w:trHeight w:val="338"/>
        </w:trPr>
        <w:tc>
          <w:tcPr>
            <w:tcW w:w="2440" w:type="pct"/>
            <w:tcBorders>
              <w:top w:val="dotted" w:color="auto" w:sz="4" w:space="0"/>
            </w:tcBorders>
          </w:tcPr>
          <w:p w:rsidRPr="00C12A31" w:rsidR="008369A9" w:rsidP="00253E01" w:rsidRDefault="008369A9" w14:paraId="3D4F3203" wp14:textId="77777777">
            <w:pPr>
              <w:keepNext/>
              <w:keepLines/>
              <w:ind w:left="-113"/>
              <w:rPr>
                <w:rFonts w:cs="Arial"/>
                <w:sz w:val="20"/>
                <w:szCs w:val="22"/>
              </w:rPr>
            </w:pPr>
            <w:r w:rsidRPr="00C12A31">
              <w:rPr>
                <w:rFonts w:cs="Arial"/>
                <w:sz w:val="20"/>
                <w:szCs w:val="22"/>
              </w:rPr>
              <w:t>Name of witness (print)</w:t>
            </w:r>
          </w:p>
        </w:tc>
        <w:tc>
          <w:tcPr>
            <w:tcW w:w="163" w:type="pct"/>
          </w:tcPr>
          <w:p w:rsidRPr="00C12A31" w:rsidR="008369A9" w:rsidP="00253E01" w:rsidRDefault="008369A9" w14:paraId="77A52294" wp14:textId="77777777">
            <w:pPr>
              <w:keepNext/>
              <w:keepLines/>
              <w:rPr>
                <w:rFonts w:cs="Arial"/>
                <w:sz w:val="20"/>
                <w:szCs w:val="22"/>
              </w:rPr>
            </w:pPr>
          </w:p>
        </w:tc>
        <w:tc>
          <w:tcPr>
            <w:tcW w:w="2397" w:type="pct"/>
            <w:tcBorders>
              <w:top w:val="dotted" w:color="auto" w:sz="4" w:space="0"/>
            </w:tcBorders>
          </w:tcPr>
          <w:p w:rsidRPr="00C12A31" w:rsidR="008369A9" w:rsidP="00253E01" w:rsidRDefault="008369A9" w14:paraId="74B47BF8" wp14:textId="77777777">
            <w:pPr>
              <w:keepNext/>
              <w:keepLines/>
              <w:rPr>
                <w:rFonts w:cs="Arial"/>
                <w:sz w:val="20"/>
                <w:szCs w:val="22"/>
              </w:rPr>
            </w:pPr>
            <w:r w:rsidRPr="00C12A31">
              <w:rPr>
                <w:rFonts w:cs="Arial"/>
                <w:sz w:val="20"/>
                <w:szCs w:val="22"/>
              </w:rPr>
              <w:t>Name &amp; position of signatory (</w:t>
            </w:r>
            <w:proofErr w:type="gramStart"/>
            <w:r w:rsidRPr="00C12A31">
              <w:rPr>
                <w:rFonts w:cs="Arial"/>
                <w:sz w:val="20"/>
                <w:szCs w:val="22"/>
              </w:rPr>
              <w:t>print)   </w:t>
            </w:r>
            <w:proofErr w:type="gramEnd"/>
            <w:r>
              <w:rPr>
                <w:rFonts w:cs="Arial"/>
                <w:sz w:val="20"/>
                <w:szCs w:val="22"/>
              </w:rPr>
              <w:t xml:space="preserve"> </w:t>
            </w:r>
            <w:r w:rsidRPr="00C12A31">
              <w:rPr>
                <w:rFonts w:cs="Arial"/>
                <w:sz w:val="20"/>
                <w:szCs w:val="22"/>
              </w:rPr>
              <w:t>Date</w:t>
            </w:r>
          </w:p>
        </w:tc>
      </w:tr>
    </w:tbl>
    <w:p xmlns:wp14="http://schemas.microsoft.com/office/word/2010/wordml" w:rsidR="002020EB" w:rsidP="00253E01" w:rsidRDefault="008369A9" w14:paraId="007DCDA8" wp14:textId="77777777">
      <w:r>
        <w:br w:type="page"/>
      </w:r>
      <w:bookmarkStart w:name="_Hlk11757584" w:id="526"/>
    </w:p>
    <w:p xmlns:wp14="http://schemas.microsoft.com/office/word/2010/wordml" w:rsidRPr="006F4613" w:rsidR="006F4613" w:rsidP="00253E01" w:rsidRDefault="006F4613" w14:paraId="73214CB5" wp14:textId="77777777">
      <w:pPr>
        <w:pStyle w:val="Heading"/>
        <w:jc w:val="both"/>
      </w:pPr>
      <w:bookmarkStart w:name="_Toc19875122" w:id="527"/>
      <w:bookmarkStart w:name="_Toc19876322" w:id="528"/>
      <w:bookmarkStart w:name="_Toc19876538" w:id="529"/>
      <w:bookmarkStart w:name="_Toc19891587" w:id="530"/>
      <w:r w:rsidRPr="006F4613">
        <w:lastRenderedPageBreak/>
        <w:t>ATTACHMENT</w:t>
      </w:r>
      <w:r w:rsidR="002C0C7A">
        <w:t xml:space="preserve"> A</w:t>
      </w:r>
      <w:r w:rsidRPr="006F4613">
        <w:t xml:space="preserve">: WORKING WITH </w:t>
      </w:r>
      <w:r w:rsidR="009C52AB">
        <w:t xml:space="preserve">CHILDREN AND </w:t>
      </w:r>
      <w:r w:rsidRPr="006F4613">
        <w:t xml:space="preserve">VULNERABLE </w:t>
      </w:r>
      <w:r w:rsidR="009C52AB">
        <w:t>ADULTS</w:t>
      </w:r>
      <w:bookmarkEnd w:id="405"/>
      <w:bookmarkEnd w:id="527"/>
      <w:bookmarkEnd w:id="528"/>
      <w:bookmarkEnd w:id="529"/>
      <w:bookmarkEnd w:id="530"/>
      <w:r w:rsidR="005872CA">
        <w:br/>
      </w:r>
    </w:p>
    <w:p xmlns:wp14="http://schemas.microsoft.com/office/word/2010/wordml" w:rsidRPr="00DF0048" w:rsidR="006F4613" w:rsidP="00253E01" w:rsidRDefault="006F4613" w14:paraId="328EB4E5" wp14:textId="77777777">
      <w:pPr>
        <w:pStyle w:val="SchLit1"/>
        <w:spacing w:before="120" w:after="120"/>
      </w:pPr>
      <w:bookmarkStart w:name="_Toc19875900" w:id="531"/>
      <w:bookmarkStart w:name="_Toc19875944" w:id="532"/>
      <w:bookmarkStart w:name="_Toc19876044" w:id="533"/>
      <w:bookmarkStart w:name="_Toc19876094" w:id="534"/>
      <w:r w:rsidRPr="00DF0048">
        <w:t xml:space="preserve">For the purposes of this </w:t>
      </w:r>
      <w:r>
        <w:t>attachment</w:t>
      </w:r>
      <w:r w:rsidRPr="00DF0048">
        <w:t>:</w:t>
      </w:r>
      <w:bookmarkEnd w:id="531"/>
      <w:bookmarkEnd w:id="532"/>
      <w:bookmarkEnd w:id="533"/>
      <w:bookmarkEnd w:id="534"/>
    </w:p>
    <w:p xmlns:wp14="http://schemas.microsoft.com/office/word/2010/wordml" w:rsidR="006F4613" w:rsidP="00253E01" w:rsidRDefault="006F4613" w14:paraId="297D2FFE" wp14:textId="77777777">
      <w:pPr>
        <w:pStyle w:val="SchLit2"/>
        <w:tabs>
          <w:tab w:val="left" w:pos="1134"/>
        </w:tabs>
        <w:spacing w:before="120" w:after="120"/>
      </w:pPr>
      <w:r>
        <w:t>‘</w:t>
      </w:r>
      <w:r w:rsidRPr="00EA5CF4">
        <w:rPr>
          <w:b/>
        </w:rPr>
        <w:t>Child</w:t>
      </w:r>
      <w:r>
        <w:t>’ means an individual under the age of 18;</w:t>
      </w:r>
    </w:p>
    <w:p xmlns:wp14="http://schemas.microsoft.com/office/word/2010/wordml" w:rsidR="006F4613" w:rsidP="00253E01" w:rsidRDefault="006F4613" w14:paraId="0FF49427" wp14:textId="77777777">
      <w:pPr>
        <w:pStyle w:val="SchLit2"/>
        <w:tabs>
          <w:tab w:val="left" w:pos="1134"/>
        </w:tabs>
        <w:spacing w:before="120" w:after="120"/>
      </w:pPr>
      <w:r>
        <w:t>‘</w:t>
      </w:r>
      <w:r w:rsidRPr="00EA5CF4">
        <w:rPr>
          <w:b/>
        </w:rPr>
        <w:t>Criminal or Court Record</w:t>
      </w:r>
      <w:r>
        <w:t>’ means any record of any Other Offence;</w:t>
      </w:r>
    </w:p>
    <w:p xmlns:wp14="http://schemas.microsoft.com/office/word/2010/wordml" w:rsidR="006F4613" w:rsidP="00253E01" w:rsidRDefault="006F4613" w14:paraId="25AA58B3" wp14:textId="77777777">
      <w:pPr>
        <w:pStyle w:val="SchLit2"/>
        <w:tabs>
          <w:tab w:val="left" w:pos="1134"/>
        </w:tabs>
        <w:spacing w:before="120" w:after="120"/>
      </w:pPr>
      <w:r>
        <w:t>‘</w:t>
      </w:r>
      <w:r w:rsidRPr="00EA5CF4">
        <w:rPr>
          <w:b/>
        </w:rPr>
        <w:t>Other Offence</w:t>
      </w:r>
      <w:r>
        <w:t>’ means, in relation to any Relevant Person, a conviction, finding of guilt, on-the-spot fine for, or court order relating to:</w:t>
      </w:r>
    </w:p>
    <w:p xmlns:wp14="http://schemas.microsoft.com/office/word/2010/wordml" w:rsidR="006F4613" w:rsidP="00253E01" w:rsidRDefault="006F4613" w14:paraId="45C69805" wp14:textId="77777777">
      <w:pPr>
        <w:pStyle w:val="SchLit3"/>
        <w:tabs>
          <w:tab w:val="left" w:pos="1134"/>
        </w:tabs>
        <w:spacing w:before="120" w:after="120"/>
        <w:jc w:val="both"/>
      </w:pPr>
      <w:bookmarkStart w:name="_Ref468289890" w:id="535"/>
      <w:r>
        <w:t>an apprehended violence or protection order made against the Relevant Person;</w:t>
      </w:r>
      <w:bookmarkEnd w:id="535"/>
    </w:p>
    <w:p xmlns:wp14="http://schemas.microsoft.com/office/word/2010/wordml" w:rsidR="006F4613" w:rsidP="00253E01" w:rsidRDefault="006F4613" w14:paraId="3C61F04F" wp14:textId="77777777">
      <w:pPr>
        <w:pStyle w:val="SchLit3"/>
        <w:tabs>
          <w:tab w:val="left" w:pos="1134"/>
        </w:tabs>
        <w:spacing w:before="120" w:after="120"/>
        <w:jc w:val="both"/>
      </w:pPr>
      <w:r>
        <w:t>one or more traffic offences involving speeding more than 30 kilometres over the speed limit, injury to a person or damage to property;</w:t>
      </w:r>
    </w:p>
    <w:p xmlns:wp14="http://schemas.microsoft.com/office/word/2010/wordml" w:rsidR="006F4613" w:rsidP="00253E01" w:rsidRDefault="006F4613" w14:paraId="32D6F1C3" wp14:textId="77777777">
      <w:pPr>
        <w:pStyle w:val="SchLit3"/>
        <w:tabs>
          <w:tab w:val="left" w:pos="1134"/>
        </w:tabs>
        <w:spacing w:before="120" w:after="120"/>
        <w:jc w:val="both"/>
      </w:pPr>
      <w:r>
        <w:t>a crime or offence involving the consumption, dealing in, possession or handling of alcohol, a prohibited drug, a prohibited narcotic or any other prohibited substance;</w:t>
      </w:r>
    </w:p>
    <w:p xmlns:wp14="http://schemas.microsoft.com/office/word/2010/wordml" w:rsidR="006F4613" w:rsidP="00253E01" w:rsidRDefault="006F4613" w14:paraId="6332B56D" wp14:textId="77777777">
      <w:pPr>
        <w:pStyle w:val="SchLit3"/>
        <w:tabs>
          <w:tab w:val="left" w:pos="1134"/>
        </w:tabs>
        <w:spacing w:before="120" w:after="120"/>
        <w:jc w:val="both"/>
      </w:pPr>
      <w:r>
        <w:t>a crime or offence involving violence against or the injury, but not the death, of a person;</w:t>
      </w:r>
    </w:p>
    <w:p xmlns:wp14="http://schemas.microsoft.com/office/word/2010/wordml" w:rsidR="006F4613" w:rsidP="00253E01" w:rsidRDefault="006F4613" w14:paraId="1FED5A02" wp14:textId="77777777">
      <w:pPr>
        <w:pStyle w:val="SchLit3"/>
        <w:tabs>
          <w:tab w:val="left" w:pos="1134"/>
        </w:tabs>
        <w:spacing w:before="120" w:after="120"/>
        <w:jc w:val="both"/>
      </w:pPr>
      <w:bookmarkStart w:name="_Ref468289891" w:id="536"/>
      <w:r>
        <w:t>a crime or offence involving dishonesty that is not covered by clause </w:t>
      </w:r>
      <w:r>
        <w:fldChar w:fldCharType="begin"/>
      </w:r>
      <w:r>
        <w:instrText xml:space="preserve"> REF _Ref468289867 \r \h </w:instrText>
      </w:r>
      <w:r w:rsidR="00253E01">
        <w:instrText xml:space="preserve"> \* MERGEFORMAT </w:instrText>
      </w:r>
      <w:r>
        <w:fldChar w:fldCharType="separate"/>
      </w:r>
      <w:r w:rsidR="004B18ED">
        <w:t>1.5(c)</w:t>
      </w:r>
      <w:r>
        <w:fldChar w:fldCharType="end"/>
      </w:r>
      <w:r>
        <w:t>; or</w:t>
      </w:r>
      <w:bookmarkEnd w:id="536"/>
    </w:p>
    <w:p xmlns:wp14="http://schemas.microsoft.com/office/word/2010/wordml" w:rsidR="006F4613" w:rsidP="00253E01" w:rsidRDefault="006F4613" w14:paraId="57F7180C" wp14:textId="77777777">
      <w:pPr>
        <w:pStyle w:val="SchLit3"/>
        <w:tabs>
          <w:tab w:val="left" w:pos="1134"/>
        </w:tabs>
        <w:spacing w:before="120" w:after="120"/>
        <w:jc w:val="both"/>
      </w:pPr>
      <w:r>
        <w:t>an attempt to commit a crime or offence described in clauses </w:t>
      </w:r>
      <w:r>
        <w:fldChar w:fldCharType="begin"/>
      </w:r>
      <w:r>
        <w:instrText xml:space="preserve"> REF  _Ref468289890 \h \t \w </w:instrText>
      </w:r>
      <w:r w:rsidR="00253E01">
        <w:instrText xml:space="preserve"> \* MERGEFORMAT </w:instrText>
      </w:r>
      <w:r>
        <w:fldChar w:fldCharType="separate"/>
      </w:r>
      <w:r w:rsidR="004B18ED">
        <w:t>1.3(a)</w:t>
      </w:r>
      <w:r>
        <w:fldChar w:fldCharType="end"/>
      </w:r>
      <w:r>
        <w:t xml:space="preserve"> to </w:t>
      </w:r>
      <w:r>
        <w:fldChar w:fldCharType="begin"/>
      </w:r>
      <w:r>
        <w:instrText xml:space="preserve"> REF _Ref468289891 \r \h </w:instrText>
      </w:r>
      <w:r w:rsidR="00253E01">
        <w:instrText xml:space="preserve"> \* MERGEFORMAT </w:instrText>
      </w:r>
      <w:r>
        <w:fldChar w:fldCharType="separate"/>
      </w:r>
      <w:r w:rsidR="004B18ED">
        <w:t>(e)</w:t>
      </w:r>
      <w:r>
        <w:fldChar w:fldCharType="end"/>
      </w:r>
      <w:r>
        <w:t>;</w:t>
      </w:r>
    </w:p>
    <w:p xmlns:wp14="http://schemas.microsoft.com/office/word/2010/wordml" w:rsidR="006F4613" w:rsidP="00253E01" w:rsidRDefault="006F4613" w14:paraId="7ECEEBD0" wp14:textId="77777777">
      <w:pPr>
        <w:pStyle w:val="SchLit2"/>
        <w:tabs>
          <w:tab w:val="left" w:pos="1134"/>
        </w:tabs>
        <w:spacing w:before="120" w:after="120"/>
      </w:pPr>
      <w:r>
        <w:t>‘</w:t>
      </w:r>
      <w:r w:rsidRPr="00EA5CF4">
        <w:rPr>
          <w:b/>
        </w:rPr>
        <w:t>Relevant Person</w:t>
      </w:r>
      <w:r>
        <w:t>’ means a natural person who is an actual or potential officer, employee, volunteer, agent or contractor of the Contractor;</w:t>
      </w:r>
    </w:p>
    <w:p xmlns:wp14="http://schemas.microsoft.com/office/word/2010/wordml" w:rsidR="006F4613" w:rsidP="00253E01" w:rsidRDefault="006F4613" w14:paraId="2C5DCCEE" wp14:textId="77777777">
      <w:pPr>
        <w:pStyle w:val="SchLit2"/>
        <w:tabs>
          <w:tab w:val="left" w:pos="1134"/>
        </w:tabs>
        <w:spacing w:before="120" w:after="120"/>
      </w:pPr>
      <w:r>
        <w:t>‘</w:t>
      </w:r>
      <w:r w:rsidRPr="006F4613">
        <w:rPr>
          <w:b/>
        </w:rPr>
        <w:t>Serious Offence</w:t>
      </w:r>
      <w:r>
        <w:t>’ means:</w:t>
      </w:r>
    </w:p>
    <w:p xmlns:wp14="http://schemas.microsoft.com/office/word/2010/wordml" w:rsidR="006F4613" w:rsidP="00253E01" w:rsidRDefault="006F4613" w14:paraId="2FBEA4B8" wp14:textId="77777777">
      <w:pPr>
        <w:pStyle w:val="SchLit3"/>
        <w:tabs>
          <w:tab w:val="left" w:pos="1134"/>
        </w:tabs>
        <w:spacing w:before="120" w:after="120"/>
        <w:jc w:val="both"/>
      </w:pPr>
      <w:bookmarkStart w:name="_Ref468289914" w:id="537"/>
      <w:r>
        <w:t>a crime or offence involving the death of a person;</w:t>
      </w:r>
      <w:bookmarkEnd w:id="537"/>
    </w:p>
    <w:p xmlns:wp14="http://schemas.microsoft.com/office/word/2010/wordml" w:rsidR="006F4613" w:rsidP="00253E01" w:rsidRDefault="006F4613" w14:paraId="444B7DEC" wp14:textId="77777777">
      <w:pPr>
        <w:pStyle w:val="SchLit3"/>
        <w:tabs>
          <w:tab w:val="left" w:pos="1134"/>
        </w:tabs>
        <w:spacing w:before="120" w:after="120"/>
        <w:jc w:val="both"/>
      </w:pPr>
      <w:r>
        <w:t>a sex-related offence or a crime, including sexual assault (whether against an adult or Child), Child pornography, or an indecent act involving a Child;</w:t>
      </w:r>
    </w:p>
    <w:p xmlns:wp14="http://schemas.microsoft.com/office/word/2010/wordml" w:rsidR="006F4613" w:rsidP="00253E01" w:rsidRDefault="006F4613" w14:paraId="45E19692" wp14:textId="77777777">
      <w:pPr>
        <w:pStyle w:val="SchLit3"/>
        <w:tabs>
          <w:tab w:val="left" w:pos="1134"/>
        </w:tabs>
        <w:spacing w:before="120" w:after="120"/>
        <w:jc w:val="both"/>
      </w:pPr>
      <w:bookmarkStart w:name="_Ref468289867" w:id="538"/>
      <w:r>
        <w:t>fraud, money laundering, insider dealing or any other financial offence or crime, including those under legislation relating to companies, banking, insurance or other financial services; or</w:t>
      </w:r>
      <w:bookmarkEnd w:id="538"/>
    </w:p>
    <w:p xmlns:wp14="http://schemas.microsoft.com/office/word/2010/wordml" w:rsidR="006F4613" w:rsidP="00253E01" w:rsidRDefault="006F4613" w14:paraId="2E30B2E5" wp14:textId="77777777">
      <w:pPr>
        <w:pStyle w:val="SchLit3"/>
        <w:tabs>
          <w:tab w:val="left" w:pos="1134"/>
        </w:tabs>
        <w:spacing w:before="120" w:after="120"/>
        <w:jc w:val="both"/>
      </w:pPr>
      <w:r>
        <w:t>an attempt to commit a crime or offence described in clauses </w:t>
      </w:r>
      <w:r>
        <w:fldChar w:fldCharType="begin"/>
      </w:r>
      <w:r>
        <w:instrText xml:space="preserve"> REF _Ref468289914 \w \h </w:instrText>
      </w:r>
      <w:r w:rsidR="00253E01">
        <w:instrText xml:space="preserve"> \* MERGEFORMAT </w:instrText>
      </w:r>
      <w:r>
        <w:fldChar w:fldCharType="separate"/>
      </w:r>
      <w:r w:rsidR="004B18ED">
        <w:t>1.5(a)</w:t>
      </w:r>
      <w:r>
        <w:fldChar w:fldCharType="end"/>
      </w:r>
      <w:r>
        <w:t xml:space="preserve"> to </w:t>
      </w:r>
      <w:r>
        <w:fldChar w:fldCharType="begin"/>
      </w:r>
      <w:r>
        <w:instrText xml:space="preserve"> REF _Ref468289867 \r \h </w:instrText>
      </w:r>
      <w:r w:rsidR="00253E01">
        <w:instrText xml:space="preserve"> \* MERGEFORMAT </w:instrText>
      </w:r>
      <w:r>
        <w:fldChar w:fldCharType="separate"/>
      </w:r>
      <w:r w:rsidR="004B18ED">
        <w:t>(c)</w:t>
      </w:r>
      <w:r>
        <w:fldChar w:fldCharType="end"/>
      </w:r>
      <w:r>
        <w:t>;</w:t>
      </w:r>
    </w:p>
    <w:p xmlns:wp14="http://schemas.microsoft.com/office/word/2010/wordml" w:rsidR="006F4613" w:rsidP="00253E01" w:rsidRDefault="006F4613" w14:paraId="620A1BBD" wp14:textId="77777777">
      <w:pPr>
        <w:pStyle w:val="SchLit2"/>
        <w:tabs>
          <w:tab w:val="left" w:pos="1134"/>
        </w:tabs>
        <w:spacing w:before="120" w:after="120"/>
      </w:pPr>
      <w:r>
        <w:t>‘</w:t>
      </w:r>
      <w:r w:rsidRPr="00EA5CF4">
        <w:rPr>
          <w:b/>
        </w:rPr>
        <w:t>Serious Record</w:t>
      </w:r>
      <w:r>
        <w:t>’ means a conviction or any finding of guilt regarding a Serious Offence</w:t>
      </w:r>
      <w:r w:rsidR="009C52AB">
        <w:t>;</w:t>
      </w:r>
    </w:p>
    <w:p xmlns:wp14="http://schemas.microsoft.com/office/word/2010/wordml" w:rsidR="009C52AB" w:rsidP="00253E01" w:rsidRDefault="009C52AB" w14:paraId="069D7958" wp14:textId="77777777">
      <w:pPr>
        <w:pStyle w:val="SchLit2"/>
        <w:tabs>
          <w:tab w:val="left" w:pos="1134"/>
          <w:tab w:val="num" w:pos="1701"/>
        </w:tabs>
        <w:spacing w:before="120" w:after="120"/>
      </w:pPr>
      <w:r w:rsidRPr="00097664">
        <w:t>‘</w:t>
      </w:r>
      <w:r w:rsidRPr="00097664">
        <w:rPr>
          <w:b/>
        </w:rPr>
        <w:t>Vulnerable Adult</w:t>
      </w:r>
      <w:r w:rsidRPr="00097664">
        <w:t>’</w:t>
      </w:r>
      <w:r>
        <w:t xml:space="preserve"> means an individual aged 18 years or above who is or may be unable to take care of themselves, or is unable to protect themselves against harm or exploitation by any reason, including age, illness, trauma or disability, pregnancy, the influence, or part or existing use, of alcohol, drugs or substance use or any other reason; and</w:t>
      </w:r>
    </w:p>
    <w:p xmlns:wp14="http://schemas.microsoft.com/office/word/2010/wordml" w:rsidR="009C52AB" w:rsidP="00253E01" w:rsidRDefault="009C52AB" w14:paraId="3A8340C2" wp14:textId="77777777">
      <w:pPr>
        <w:pStyle w:val="SchLit2"/>
        <w:tabs>
          <w:tab w:val="left" w:pos="1134"/>
        </w:tabs>
        <w:spacing w:before="120" w:after="120"/>
      </w:pPr>
      <w:r>
        <w:t>‘</w:t>
      </w:r>
      <w:r w:rsidRPr="00097664">
        <w:rPr>
          <w:b/>
        </w:rPr>
        <w:t>Vulnerable Person</w:t>
      </w:r>
      <w:r>
        <w:t>’ means a Child or Vulnerable Adult.</w:t>
      </w:r>
    </w:p>
    <w:p xmlns:wp14="http://schemas.microsoft.com/office/word/2010/wordml" w:rsidR="006F4613" w:rsidP="00253E01" w:rsidRDefault="006F4613" w14:paraId="4D3B40E2" wp14:textId="77777777">
      <w:pPr>
        <w:pStyle w:val="SchLit1"/>
        <w:tabs>
          <w:tab w:val="left" w:pos="1134"/>
        </w:tabs>
        <w:spacing w:before="120" w:after="120"/>
      </w:pPr>
      <w:bookmarkStart w:name="_Toc19875901" w:id="539"/>
      <w:bookmarkStart w:name="_Toc19875945" w:id="540"/>
      <w:bookmarkStart w:name="_Toc19876045" w:id="541"/>
      <w:bookmarkStart w:name="_Toc19876095" w:id="542"/>
      <w:r>
        <w:t xml:space="preserve">This attachment applies to any part of a Service that involves working, or contact, with Vulnerable Persons except as otherwise specified in </w:t>
      </w:r>
      <w:r w:rsidR="000A1DA1">
        <w:t xml:space="preserve">Item 3 of the </w:t>
      </w:r>
      <w:r w:rsidR="00F96035">
        <w:t>Schedule</w:t>
      </w:r>
      <w:r>
        <w:t>.</w:t>
      </w:r>
      <w:bookmarkEnd w:id="539"/>
      <w:bookmarkEnd w:id="540"/>
      <w:bookmarkEnd w:id="541"/>
      <w:bookmarkEnd w:id="542"/>
    </w:p>
    <w:p xmlns:wp14="http://schemas.microsoft.com/office/word/2010/wordml" w:rsidR="006F4613" w:rsidP="00253E01" w:rsidRDefault="006F4613" w14:paraId="1A370E67" wp14:textId="77777777">
      <w:pPr>
        <w:pStyle w:val="SchLit1"/>
        <w:tabs>
          <w:tab w:val="left" w:pos="1134"/>
        </w:tabs>
        <w:spacing w:before="120" w:after="120"/>
      </w:pPr>
      <w:bookmarkStart w:name="_Toc19875902" w:id="543"/>
      <w:bookmarkStart w:name="_Toc19875946" w:id="544"/>
      <w:bookmarkStart w:name="_Toc19876046" w:id="545"/>
      <w:bookmarkStart w:name="_Toc19876096" w:id="546"/>
      <w:r>
        <w:t>The Contractor must:</w:t>
      </w:r>
      <w:bookmarkEnd w:id="543"/>
      <w:bookmarkEnd w:id="544"/>
      <w:bookmarkEnd w:id="545"/>
      <w:bookmarkEnd w:id="546"/>
    </w:p>
    <w:p xmlns:wp14="http://schemas.microsoft.com/office/word/2010/wordml" w:rsidR="006F4613" w:rsidP="00253E01" w:rsidRDefault="006F4613" w14:paraId="61367BD1" wp14:textId="77777777">
      <w:pPr>
        <w:pStyle w:val="SchLit2"/>
        <w:tabs>
          <w:tab w:val="left" w:pos="1134"/>
        </w:tabs>
        <w:spacing w:before="120" w:after="120"/>
      </w:pPr>
      <w:r>
        <w:t>before engaging, deploying or redeploying a Relevant Person in relation to any part of a Service that involves working or contact with a Vulnerable Person; and</w:t>
      </w:r>
    </w:p>
    <w:p xmlns:wp14="http://schemas.microsoft.com/office/word/2010/wordml" w:rsidR="006F4613" w:rsidP="00253E01" w:rsidRDefault="006F4613" w14:paraId="128C73EC" wp14:textId="77777777">
      <w:pPr>
        <w:pStyle w:val="SchLit2"/>
        <w:tabs>
          <w:tab w:val="left" w:pos="1134"/>
        </w:tabs>
        <w:spacing w:before="120" w:after="120"/>
      </w:pPr>
      <w:r>
        <w:t xml:space="preserve">thereafter every </w:t>
      </w:r>
      <w:r w:rsidR="00530D32">
        <w:t>3</w:t>
      </w:r>
      <w:r>
        <w:t xml:space="preserve"> years that the Relevant Person is deployed or redeployed in relation to any part of a Service that involves working or contact with a Vulnerable Person, </w:t>
      </w:r>
    </w:p>
    <w:p xmlns:wp14="http://schemas.microsoft.com/office/word/2010/wordml" w:rsidR="006F4613" w:rsidP="00253E01" w:rsidRDefault="006F4613" w14:paraId="7596F95A" wp14:textId="77777777">
      <w:pPr>
        <w:pStyle w:val="Indent2"/>
        <w:tabs>
          <w:tab w:val="left" w:pos="1134"/>
        </w:tabs>
        <w:spacing w:before="120" w:after="120"/>
      </w:pPr>
      <w:r>
        <w:t>do the following:</w:t>
      </w:r>
    </w:p>
    <w:p xmlns:wp14="http://schemas.microsoft.com/office/word/2010/wordml" w:rsidR="006F4613" w:rsidP="00253E01" w:rsidRDefault="006F4613" w14:paraId="319C9FD7" wp14:textId="77777777">
      <w:pPr>
        <w:pStyle w:val="SchLit2"/>
        <w:tabs>
          <w:tab w:val="left" w:pos="1134"/>
        </w:tabs>
        <w:spacing w:before="120" w:after="120"/>
      </w:pPr>
      <w:r>
        <w:lastRenderedPageBreak/>
        <w:t xml:space="preserve">obtain a Police Check for the Relevant Person, except as otherwise specified in </w:t>
      </w:r>
      <w:r w:rsidR="000A1DA1">
        <w:t xml:space="preserve">Item 3 of the </w:t>
      </w:r>
      <w:r w:rsidR="00F96035">
        <w:t>Schedule</w:t>
      </w:r>
      <w:r>
        <w:t>;</w:t>
      </w:r>
    </w:p>
    <w:p xmlns:wp14="http://schemas.microsoft.com/office/word/2010/wordml" w:rsidR="006F4613" w:rsidP="00253E01" w:rsidRDefault="006F4613" w14:paraId="1A87AF08" wp14:textId="77777777">
      <w:pPr>
        <w:pStyle w:val="SchLit2"/>
        <w:tabs>
          <w:tab w:val="left" w:pos="1134"/>
        </w:tabs>
        <w:spacing w:before="120" w:after="120"/>
      </w:pPr>
      <w:r>
        <w:t>confirm that no applicable Commonwealth, State or Territory Law prohibits the Relevant Person from being engaged in a capacity where they may have contact with Vulnerable Persons;</w:t>
      </w:r>
    </w:p>
    <w:p xmlns:wp14="http://schemas.microsoft.com/office/word/2010/wordml" w:rsidR="006F4613" w:rsidP="00253E01" w:rsidRDefault="006F4613" w14:paraId="2C18FC4B" wp14:textId="77777777">
      <w:pPr>
        <w:pStyle w:val="SchLit2"/>
        <w:tabs>
          <w:tab w:val="left" w:pos="1134"/>
        </w:tabs>
        <w:spacing w:before="120" w:after="120"/>
      </w:pPr>
      <w:bookmarkStart w:name="_Ref468289970" w:id="547"/>
      <w:r>
        <w:t>comply with all other applicable Laws of the place in which that part of the Service is being conducted in relation to engaging or deploying the Relevant Person in a capacity where he or she may have contact with Vulnerable Persons; and</w:t>
      </w:r>
      <w:bookmarkEnd w:id="547"/>
    </w:p>
    <w:p xmlns:wp14="http://schemas.microsoft.com/office/word/2010/wordml" w:rsidR="006F4613" w:rsidP="00253E01" w:rsidRDefault="006F4613" w14:paraId="16AFB5C4" wp14:textId="77777777">
      <w:pPr>
        <w:pStyle w:val="SchLit2"/>
        <w:tabs>
          <w:tab w:val="left" w:pos="1134"/>
        </w:tabs>
        <w:spacing w:before="120" w:after="120"/>
      </w:pPr>
      <w:r>
        <w:t xml:space="preserve">comply with any other conditions set out in </w:t>
      </w:r>
      <w:r w:rsidR="000A1DA1">
        <w:t xml:space="preserve">Item 3 of the </w:t>
      </w:r>
      <w:r w:rsidR="00F96035">
        <w:t xml:space="preserve">Schedule </w:t>
      </w:r>
      <w:r>
        <w:t>in respect of the Service.</w:t>
      </w:r>
    </w:p>
    <w:p xmlns:wp14="http://schemas.microsoft.com/office/word/2010/wordml" w:rsidR="006F4613" w:rsidP="00253E01" w:rsidRDefault="006F4613" w14:paraId="7EA754B8" wp14:textId="77777777">
      <w:pPr>
        <w:pStyle w:val="SchLit1"/>
        <w:tabs>
          <w:tab w:val="left" w:pos="1134"/>
        </w:tabs>
        <w:spacing w:before="120" w:after="120"/>
      </w:pPr>
      <w:bookmarkStart w:name="_Toc19875903" w:id="548"/>
      <w:bookmarkStart w:name="_Toc19875947" w:id="549"/>
      <w:bookmarkStart w:name="_Toc19876047" w:id="550"/>
      <w:bookmarkStart w:name="_Toc19876097" w:id="551"/>
      <w:r>
        <w:t>If a Police Check indicates that a Relevant Person has a Serious Record, the Contractor may not deploy or redeploy that Relevant Person in relation to any part of a Service that involves working or contact with a Vulnerable Person.</w:t>
      </w:r>
      <w:bookmarkEnd w:id="548"/>
      <w:bookmarkEnd w:id="549"/>
      <w:bookmarkEnd w:id="550"/>
      <w:bookmarkEnd w:id="551"/>
    </w:p>
    <w:p xmlns:wp14="http://schemas.microsoft.com/office/word/2010/wordml" w:rsidR="006F4613" w:rsidP="00253E01" w:rsidRDefault="006F4613" w14:paraId="670180FE" wp14:textId="77777777">
      <w:pPr>
        <w:pStyle w:val="SchLit1"/>
        <w:tabs>
          <w:tab w:val="left" w:pos="1134"/>
        </w:tabs>
        <w:spacing w:before="120" w:after="120"/>
      </w:pPr>
      <w:bookmarkStart w:name="_Ref468290022" w:id="552"/>
      <w:bookmarkStart w:name="_Toc19875904" w:id="553"/>
      <w:bookmarkStart w:name="_Toc19875948" w:id="554"/>
      <w:bookmarkStart w:name="_Toc19876048" w:id="555"/>
      <w:bookmarkStart w:name="_Toc19876098" w:id="556"/>
      <w:r>
        <w:t>The Contractor agrees:</w:t>
      </w:r>
      <w:bookmarkEnd w:id="552"/>
      <w:bookmarkEnd w:id="553"/>
      <w:bookmarkEnd w:id="554"/>
      <w:bookmarkEnd w:id="555"/>
      <w:bookmarkEnd w:id="556"/>
    </w:p>
    <w:p xmlns:wp14="http://schemas.microsoft.com/office/word/2010/wordml" w:rsidR="006F4613" w:rsidP="00253E01" w:rsidRDefault="006F4613" w14:paraId="0CAF4970" wp14:textId="77777777">
      <w:pPr>
        <w:pStyle w:val="SchLit2"/>
        <w:tabs>
          <w:tab w:val="left" w:pos="1134"/>
        </w:tabs>
        <w:spacing w:before="120" w:after="120"/>
      </w:pPr>
      <w:r>
        <w:t>if a Police Check indicates that a Relevant Person has a Criminal or Court Record, not to engage, deploy or redeploy that Relevant Person in respect of any part of a Service that involves working with Vulnerable Persons unless the Contractor has conducted and documented a risk assessment for that Relevant Person in accordance with clauses </w:t>
      </w:r>
      <w:r>
        <w:fldChar w:fldCharType="begin"/>
      </w:r>
      <w:r>
        <w:instrText xml:space="preserve"> REF _Ref468289949 \r \h </w:instrText>
      </w:r>
      <w:r w:rsidR="00253E01">
        <w:instrText xml:space="preserve"> \* MERGEFORMAT </w:instrText>
      </w:r>
      <w:r>
        <w:fldChar w:fldCharType="separate"/>
      </w:r>
      <w:r w:rsidR="004B18ED">
        <w:t>7</w:t>
      </w:r>
      <w:r>
        <w:fldChar w:fldCharType="end"/>
      </w:r>
      <w:r>
        <w:t xml:space="preserve"> to </w:t>
      </w:r>
      <w:r>
        <w:fldChar w:fldCharType="begin"/>
      </w:r>
      <w:r>
        <w:instrText xml:space="preserve"> REF _Ref468289951 \r \h </w:instrText>
      </w:r>
      <w:r w:rsidR="00253E01">
        <w:instrText xml:space="preserve"> \* MERGEFORMAT </w:instrText>
      </w:r>
      <w:r>
        <w:fldChar w:fldCharType="separate"/>
      </w:r>
      <w:r w:rsidR="004B18ED">
        <w:t>9</w:t>
      </w:r>
      <w:r>
        <w:fldChar w:fldCharType="end"/>
      </w:r>
      <w:r>
        <w:t>;</w:t>
      </w:r>
    </w:p>
    <w:p xmlns:wp14="http://schemas.microsoft.com/office/word/2010/wordml" w:rsidR="006F4613" w:rsidP="00253E01" w:rsidRDefault="006F4613" w14:paraId="06A4C23B" wp14:textId="77777777">
      <w:pPr>
        <w:pStyle w:val="SchLit2"/>
        <w:tabs>
          <w:tab w:val="left" w:pos="1134"/>
        </w:tabs>
        <w:spacing w:before="120" w:after="120"/>
      </w:pPr>
      <w:bookmarkStart w:name="_Ref468290074" w:id="557"/>
      <w:r>
        <w:t>within 24 hours of becoming aware of any Relevant Person being charged or convicted of any Other Offence, or charged with any Serious Offence, to comply with clause </w:t>
      </w:r>
      <w:r>
        <w:fldChar w:fldCharType="begin"/>
      </w:r>
      <w:r>
        <w:instrText xml:space="preserve"> REF _Ref468289970 \r \h </w:instrText>
      </w:r>
      <w:r w:rsidR="00253E01">
        <w:instrText xml:space="preserve"> \* MERGEFORMAT </w:instrText>
      </w:r>
      <w:r>
        <w:fldChar w:fldCharType="separate"/>
      </w:r>
      <w:r w:rsidR="004B18ED">
        <w:t>3.5</w:t>
      </w:r>
      <w:r>
        <w:fldChar w:fldCharType="end"/>
      </w:r>
      <w:r>
        <w:t xml:space="preserve"> and conduct and document a risk assessment in accordance with clause </w:t>
      </w:r>
      <w:r>
        <w:fldChar w:fldCharType="begin"/>
      </w:r>
      <w:r>
        <w:instrText xml:space="preserve"> REF _Ref468289949 \r \h </w:instrText>
      </w:r>
      <w:r w:rsidR="00253E01">
        <w:instrText xml:space="preserve"> \* MERGEFORMAT </w:instrText>
      </w:r>
      <w:r>
        <w:fldChar w:fldCharType="separate"/>
      </w:r>
      <w:r w:rsidR="004B18ED">
        <w:t>7</w:t>
      </w:r>
      <w:r>
        <w:fldChar w:fldCharType="end"/>
      </w:r>
      <w:r>
        <w:t xml:space="preserve"> to </w:t>
      </w:r>
      <w:r>
        <w:fldChar w:fldCharType="begin"/>
      </w:r>
      <w:r>
        <w:instrText xml:space="preserve"> REF _Ref468289951 \r \h </w:instrText>
      </w:r>
      <w:r w:rsidR="00253E01">
        <w:instrText xml:space="preserve"> \* MERGEFORMAT </w:instrText>
      </w:r>
      <w:r>
        <w:fldChar w:fldCharType="separate"/>
      </w:r>
      <w:r w:rsidR="004B18ED">
        <w:t>9</w:t>
      </w:r>
      <w:r>
        <w:fldChar w:fldCharType="end"/>
      </w:r>
      <w:r>
        <w:t xml:space="preserve"> to determine whether to allow that Relevant Person to continue performing any part of a Service that involves working with Vulnerable Persons;</w:t>
      </w:r>
      <w:bookmarkEnd w:id="557"/>
    </w:p>
    <w:p xmlns:wp14="http://schemas.microsoft.com/office/word/2010/wordml" w:rsidR="006F4613" w:rsidP="00253E01" w:rsidRDefault="006F4613" w14:paraId="2355546D" wp14:textId="77777777">
      <w:pPr>
        <w:pStyle w:val="SchLit2"/>
        <w:tabs>
          <w:tab w:val="left" w:pos="1134"/>
        </w:tabs>
        <w:spacing w:before="120" w:after="120"/>
      </w:pPr>
      <w:r>
        <w:t>on becoming aware of a Relevant Person being convicted of a Serious Offence, to comply with clause </w:t>
      </w:r>
      <w:r>
        <w:fldChar w:fldCharType="begin"/>
      </w:r>
      <w:r>
        <w:instrText xml:space="preserve"> REF _Ref468289970 \r \h </w:instrText>
      </w:r>
      <w:r w:rsidR="00253E01">
        <w:instrText xml:space="preserve"> \* MERGEFORMAT </w:instrText>
      </w:r>
      <w:r>
        <w:fldChar w:fldCharType="separate"/>
      </w:r>
      <w:r w:rsidR="004B18ED">
        <w:t>3.5</w:t>
      </w:r>
      <w:r>
        <w:fldChar w:fldCharType="end"/>
      </w:r>
      <w:r>
        <w:t xml:space="preserve"> and immediately cease to deploy the Relevant Person in relation to any part of a Service that involves working or contact with a Vulnerable Person; and </w:t>
      </w:r>
    </w:p>
    <w:p xmlns:wp14="http://schemas.microsoft.com/office/word/2010/wordml" w:rsidR="006F4613" w:rsidP="00253E01" w:rsidRDefault="006F4613" w14:paraId="04A148C5" wp14:textId="77777777">
      <w:pPr>
        <w:pStyle w:val="SchLit2"/>
        <w:tabs>
          <w:tab w:val="left" w:pos="1134"/>
        </w:tabs>
        <w:spacing w:before="120" w:after="120"/>
      </w:pPr>
      <w:r>
        <w:t>to document the actions the Contractor will take as a result of conducting a risk assessment.</w:t>
      </w:r>
    </w:p>
    <w:p xmlns:wp14="http://schemas.microsoft.com/office/word/2010/wordml" w:rsidR="006F4613" w:rsidP="00253E01" w:rsidRDefault="006F4613" w14:paraId="0D7E6176" wp14:textId="77777777">
      <w:pPr>
        <w:pStyle w:val="SchLit1"/>
        <w:tabs>
          <w:tab w:val="left" w:pos="1134"/>
        </w:tabs>
        <w:spacing w:before="120" w:after="120"/>
      </w:pPr>
      <w:bookmarkStart w:name="_Toc19875905" w:id="558"/>
      <w:bookmarkStart w:name="_Toc19875949" w:id="559"/>
      <w:bookmarkStart w:name="_Toc19876049" w:id="560"/>
      <w:bookmarkStart w:name="_Toc19876099" w:id="561"/>
      <w:r>
        <w:t>The Contractor must promptly notify the PHN if the Contractor becomes aware of an occurrence specified in clause </w:t>
      </w:r>
      <w:r>
        <w:fldChar w:fldCharType="begin"/>
      </w:r>
      <w:r>
        <w:instrText xml:space="preserve"> REF _Ref468290022 \r \h </w:instrText>
      </w:r>
      <w:r w:rsidR="00253E01">
        <w:instrText xml:space="preserve"> \* MERGEFORMAT </w:instrText>
      </w:r>
      <w:r>
        <w:fldChar w:fldCharType="separate"/>
      </w:r>
      <w:r w:rsidR="004B18ED">
        <w:t>5</w:t>
      </w:r>
      <w:r>
        <w:fldChar w:fldCharType="end"/>
      </w:r>
      <w:r>
        <w:t xml:space="preserve"> or the Contractor conducts a risk assessment in accordance with clauses </w:t>
      </w:r>
      <w:r>
        <w:fldChar w:fldCharType="begin"/>
      </w:r>
      <w:r>
        <w:instrText xml:space="preserve"> REF _Ref468289949 \r \h </w:instrText>
      </w:r>
      <w:r w:rsidR="00253E01">
        <w:instrText xml:space="preserve"> \* MERGEFORMAT </w:instrText>
      </w:r>
      <w:r>
        <w:fldChar w:fldCharType="separate"/>
      </w:r>
      <w:r w:rsidR="004B18ED">
        <w:t>7</w:t>
      </w:r>
      <w:r>
        <w:fldChar w:fldCharType="end"/>
      </w:r>
      <w:r>
        <w:t xml:space="preserve"> to </w:t>
      </w:r>
      <w:r>
        <w:fldChar w:fldCharType="begin"/>
      </w:r>
      <w:r>
        <w:instrText xml:space="preserve"> REF _Ref468289951 \r \h </w:instrText>
      </w:r>
      <w:r w:rsidR="00253E01">
        <w:instrText xml:space="preserve"> \* MERGEFORMAT </w:instrText>
      </w:r>
      <w:r>
        <w:fldChar w:fldCharType="separate"/>
      </w:r>
      <w:r w:rsidR="004B18ED">
        <w:t>9</w:t>
      </w:r>
      <w:r>
        <w:fldChar w:fldCharType="end"/>
      </w:r>
      <w:r>
        <w:t xml:space="preserve">, except to the extent otherwise specified in </w:t>
      </w:r>
      <w:r w:rsidR="000A1DA1">
        <w:t xml:space="preserve">Item 3 of the </w:t>
      </w:r>
      <w:r w:rsidR="00F96035">
        <w:t xml:space="preserve">Schedule </w:t>
      </w:r>
      <w:r>
        <w:t>or agreed in writing by the PHN.</w:t>
      </w:r>
      <w:bookmarkEnd w:id="558"/>
      <w:bookmarkEnd w:id="559"/>
      <w:bookmarkEnd w:id="560"/>
      <w:bookmarkEnd w:id="561"/>
    </w:p>
    <w:p xmlns:wp14="http://schemas.microsoft.com/office/word/2010/wordml" w:rsidR="006F4613" w:rsidP="00253E01" w:rsidRDefault="006F4613" w14:paraId="059F275C" wp14:textId="77777777">
      <w:pPr>
        <w:pStyle w:val="SchLit1"/>
        <w:tabs>
          <w:tab w:val="left" w:pos="1134"/>
        </w:tabs>
        <w:spacing w:before="120" w:after="120"/>
      </w:pPr>
      <w:bookmarkStart w:name="_Ref468289949" w:id="562"/>
      <w:bookmarkStart w:name="_Toc19875906" w:id="563"/>
      <w:bookmarkStart w:name="_Toc19875950" w:id="564"/>
      <w:bookmarkStart w:name="_Toc19876050" w:id="565"/>
      <w:bookmarkStart w:name="_Toc19876100" w:id="566"/>
      <w:r>
        <w:t>The Contractor is wholly responsible for conducting any risk assessment, assessing its outcome and deciding to engage, deploy or redeploy a Relevant Person who has:</w:t>
      </w:r>
      <w:bookmarkEnd w:id="562"/>
      <w:bookmarkEnd w:id="563"/>
      <w:bookmarkEnd w:id="564"/>
      <w:bookmarkEnd w:id="565"/>
      <w:bookmarkEnd w:id="566"/>
      <w:r>
        <w:t xml:space="preserve"> </w:t>
      </w:r>
    </w:p>
    <w:p xmlns:wp14="http://schemas.microsoft.com/office/word/2010/wordml" w:rsidR="006F4613" w:rsidP="00253E01" w:rsidRDefault="006F4613" w14:paraId="0D592FCC" wp14:textId="77777777">
      <w:pPr>
        <w:pStyle w:val="SchLit2"/>
        <w:tabs>
          <w:tab w:val="left" w:pos="1134"/>
        </w:tabs>
        <w:spacing w:before="120" w:after="120"/>
      </w:pPr>
      <w:r>
        <w:t>a Criminal or Court Record;</w:t>
      </w:r>
    </w:p>
    <w:p xmlns:wp14="http://schemas.microsoft.com/office/word/2010/wordml" w:rsidR="006F4613" w:rsidP="00253E01" w:rsidRDefault="006F4613" w14:paraId="43C2EA72" wp14:textId="77777777">
      <w:pPr>
        <w:pStyle w:val="SchLit2"/>
        <w:tabs>
          <w:tab w:val="left" w:pos="1134"/>
        </w:tabs>
        <w:spacing w:before="120" w:after="120"/>
      </w:pPr>
      <w:r>
        <w:t>been charged or convicted of any Other Offence;</w:t>
      </w:r>
    </w:p>
    <w:p xmlns:wp14="http://schemas.microsoft.com/office/word/2010/wordml" w:rsidR="006F4613" w:rsidP="00253E01" w:rsidRDefault="006F4613" w14:paraId="799C456F" wp14:textId="77777777">
      <w:pPr>
        <w:pStyle w:val="SchLit2"/>
        <w:tabs>
          <w:tab w:val="left" w:pos="1134"/>
        </w:tabs>
        <w:spacing w:before="120" w:after="120"/>
      </w:pPr>
      <w:r>
        <w:t xml:space="preserve">been charged with </w:t>
      </w:r>
      <w:proofErr w:type="gramStart"/>
      <w:r>
        <w:t>an</w:t>
      </w:r>
      <w:proofErr w:type="gramEnd"/>
      <w:r>
        <w:t xml:space="preserve"> Serious Offence,</w:t>
      </w:r>
    </w:p>
    <w:p xmlns:wp14="http://schemas.microsoft.com/office/word/2010/wordml" w:rsidR="006F4613" w:rsidP="00253E01" w:rsidRDefault="006F4613" w14:paraId="1D4491A1" wp14:textId="77777777">
      <w:pPr>
        <w:pStyle w:val="Indent2"/>
        <w:tabs>
          <w:tab w:val="left" w:pos="1134"/>
        </w:tabs>
        <w:spacing w:before="120" w:after="120"/>
      </w:pPr>
      <w:r>
        <w:t>to work on any part of a Service that involves working or contact with Vulnerable Persons.</w:t>
      </w:r>
    </w:p>
    <w:p xmlns:wp14="http://schemas.microsoft.com/office/word/2010/wordml" w:rsidR="006F4613" w:rsidP="00253E01" w:rsidRDefault="006F4613" w14:paraId="4BBD9125" wp14:textId="77777777">
      <w:pPr>
        <w:pStyle w:val="SchLit1"/>
        <w:tabs>
          <w:tab w:val="left" w:pos="1134"/>
        </w:tabs>
        <w:spacing w:before="120" w:after="120"/>
      </w:pPr>
      <w:bookmarkStart w:name="_Ref468290123" w:id="567"/>
      <w:bookmarkStart w:name="_Toc19875907" w:id="568"/>
      <w:bookmarkStart w:name="_Toc19875951" w:id="569"/>
      <w:bookmarkStart w:name="_Toc19876051" w:id="570"/>
      <w:bookmarkStart w:name="_Toc19876101" w:id="571"/>
      <w:r>
        <w:t>In undertaking the risk assessment under clause </w:t>
      </w:r>
      <w:r>
        <w:fldChar w:fldCharType="begin"/>
      </w:r>
      <w:r>
        <w:instrText xml:space="preserve"> REF _Ref468289949 \r \h </w:instrText>
      </w:r>
      <w:r w:rsidR="00253E01">
        <w:instrText xml:space="preserve"> \* MERGEFORMAT </w:instrText>
      </w:r>
      <w:r>
        <w:fldChar w:fldCharType="separate"/>
      </w:r>
      <w:r w:rsidR="004B18ED">
        <w:t>7</w:t>
      </w:r>
      <w:r>
        <w:fldChar w:fldCharType="end"/>
      </w:r>
      <w:r>
        <w:t xml:space="preserve"> in respect of a Relevant Person, the Contractor agrees to take into account the following factors:</w:t>
      </w:r>
      <w:bookmarkEnd w:id="567"/>
      <w:bookmarkEnd w:id="568"/>
      <w:bookmarkEnd w:id="569"/>
      <w:bookmarkEnd w:id="570"/>
      <w:bookmarkEnd w:id="571"/>
    </w:p>
    <w:p xmlns:wp14="http://schemas.microsoft.com/office/word/2010/wordml" w:rsidR="006F4613" w:rsidP="00253E01" w:rsidRDefault="006F4613" w14:paraId="1646AECD" wp14:textId="77777777">
      <w:pPr>
        <w:pStyle w:val="SchLit2"/>
        <w:tabs>
          <w:tab w:val="left" w:pos="1134"/>
        </w:tabs>
        <w:spacing w:before="120" w:after="120"/>
      </w:pPr>
      <w:r>
        <w:t>whether the Relevant Person’s Criminal or Court Record (or the offence that the Relevant Person has been charged with, or convicted of, as specified in clause </w:t>
      </w:r>
      <w:r>
        <w:fldChar w:fldCharType="begin"/>
      </w:r>
      <w:r>
        <w:instrText xml:space="preserve"> REF _Ref468290074 \r \h </w:instrText>
      </w:r>
      <w:r w:rsidR="00253E01">
        <w:instrText xml:space="preserve"> \* MERGEFORMAT </w:instrText>
      </w:r>
      <w:r>
        <w:fldChar w:fldCharType="separate"/>
      </w:r>
      <w:r w:rsidR="004B18ED">
        <w:t>5.2</w:t>
      </w:r>
      <w:r>
        <w:fldChar w:fldCharType="end"/>
      </w:r>
      <w:r>
        <w:t>) is directly relevant to the role that he or she will or is likely to perform in relation to a Service;</w:t>
      </w:r>
    </w:p>
    <w:p xmlns:wp14="http://schemas.microsoft.com/office/word/2010/wordml" w:rsidR="006F4613" w:rsidP="00253E01" w:rsidRDefault="006F4613" w14:paraId="0AA796D5" wp14:textId="77777777">
      <w:pPr>
        <w:pStyle w:val="SchLit2"/>
        <w:tabs>
          <w:tab w:val="left" w:pos="1134"/>
        </w:tabs>
        <w:spacing w:before="120" w:after="120"/>
      </w:pPr>
      <w:r>
        <w:t>the length of time that has passed since the Relevant Person’s charge or conviction and his or her record since that time;</w:t>
      </w:r>
    </w:p>
    <w:p xmlns:wp14="http://schemas.microsoft.com/office/word/2010/wordml" w:rsidR="006F4613" w:rsidP="00253E01" w:rsidRDefault="006F4613" w14:paraId="6E9B51CC" wp14:textId="77777777">
      <w:pPr>
        <w:pStyle w:val="SchLit2"/>
        <w:tabs>
          <w:tab w:val="left" w:pos="1134"/>
        </w:tabs>
        <w:spacing w:before="120" w:after="120"/>
      </w:pPr>
      <w:r>
        <w:lastRenderedPageBreak/>
        <w:t>the nature of the offence pertaining to the Relevant Person’s charge or conviction and the circumstances in which it occurred;</w:t>
      </w:r>
    </w:p>
    <w:p xmlns:wp14="http://schemas.microsoft.com/office/word/2010/wordml" w:rsidR="006F4613" w:rsidP="00253E01" w:rsidRDefault="006F4613" w14:paraId="2D2244E5" wp14:textId="77777777">
      <w:pPr>
        <w:pStyle w:val="SchLit2"/>
        <w:tabs>
          <w:tab w:val="left" w:pos="1134"/>
        </w:tabs>
        <w:spacing w:before="120" w:after="120"/>
      </w:pPr>
      <w:r>
        <w:t>whether the Relevant Person’s charge or conviction involved Vulnerable Persons;</w:t>
      </w:r>
    </w:p>
    <w:p xmlns:wp14="http://schemas.microsoft.com/office/word/2010/wordml" w:rsidR="006F4613" w:rsidP="00253E01" w:rsidRDefault="006F4613" w14:paraId="15D0628C" wp14:textId="77777777">
      <w:pPr>
        <w:pStyle w:val="SchLit2"/>
        <w:tabs>
          <w:tab w:val="left" w:pos="1134"/>
        </w:tabs>
        <w:spacing w:before="120" w:after="120"/>
      </w:pPr>
      <w:r>
        <w:t>the nature of the Service for which the Relevant Person is employed or engaged and the circumstances in which the Relevant Person will or is likely to have contact with Vulnerable Persons;</w:t>
      </w:r>
    </w:p>
    <w:p xmlns:wp14="http://schemas.microsoft.com/office/word/2010/wordml" w:rsidR="006F4613" w:rsidP="00253E01" w:rsidRDefault="006F4613" w14:paraId="1361585F" wp14:textId="77777777">
      <w:pPr>
        <w:pStyle w:val="SchLit2"/>
        <w:tabs>
          <w:tab w:val="left" w:pos="1134"/>
        </w:tabs>
        <w:spacing w:before="120" w:after="120"/>
      </w:pPr>
      <w:r>
        <w:t>the particular role the Relevant Person is proposed to undertake or is currently undertaking in relation to a Service and whether the fact the Relevant Person has a Criminal or Court Record (or has been charged or convicted as specified in clause </w:t>
      </w:r>
      <w:r>
        <w:fldChar w:fldCharType="begin"/>
      </w:r>
      <w:r>
        <w:instrText xml:space="preserve"> REF _Ref468290074 \r \h </w:instrText>
      </w:r>
      <w:r w:rsidR="00253E01">
        <w:instrText xml:space="preserve"> \* MERGEFORMAT </w:instrText>
      </w:r>
      <w:r>
        <w:fldChar w:fldCharType="separate"/>
      </w:r>
      <w:r w:rsidR="004B18ED">
        <w:t>5.2</w:t>
      </w:r>
      <w:r>
        <w:fldChar w:fldCharType="end"/>
      </w:r>
      <w:r>
        <w:t>) is reasonably likely to impair his or her ability to perform or continue to perform the inherent requirements of that role;</w:t>
      </w:r>
    </w:p>
    <w:p xmlns:wp14="http://schemas.microsoft.com/office/word/2010/wordml" w:rsidR="006F4613" w:rsidP="00253E01" w:rsidRDefault="006F4613" w14:paraId="7D573217" wp14:textId="77777777">
      <w:pPr>
        <w:pStyle w:val="SchLit2"/>
        <w:tabs>
          <w:tab w:val="left" w:pos="1134"/>
        </w:tabs>
        <w:spacing w:before="120" w:after="120"/>
      </w:pPr>
      <w:r>
        <w:t>the Relevant Person’s suitability based on their merit, experience and references to perform the role they are proposed to undertake, or are currently undertaking, in relation to a Service; and</w:t>
      </w:r>
    </w:p>
    <w:p xmlns:wp14="http://schemas.microsoft.com/office/word/2010/wordml" w:rsidR="006F4613" w:rsidP="00253E01" w:rsidRDefault="006F4613" w14:paraId="5A62E051" wp14:textId="77777777">
      <w:pPr>
        <w:pStyle w:val="SchLit2"/>
        <w:tabs>
          <w:tab w:val="left" w:pos="1134"/>
        </w:tabs>
        <w:spacing w:before="120" w:after="120"/>
      </w:pPr>
      <w:r>
        <w:t xml:space="preserve">any other factors which the PHN directs that the Contractor must </w:t>
      </w:r>
      <w:proofErr w:type="gramStart"/>
      <w:r>
        <w:t>take into account</w:t>
      </w:r>
      <w:proofErr w:type="gramEnd"/>
      <w:r>
        <w:t xml:space="preserve"> in conducting a risk assessment for the purpose of this attachment.</w:t>
      </w:r>
    </w:p>
    <w:p xmlns:wp14="http://schemas.microsoft.com/office/word/2010/wordml" w:rsidR="006F4613" w:rsidP="00253E01" w:rsidRDefault="006F4613" w14:paraId="27900256" wp14:textId="77777777">
      <w:pPr>
        <w:pStyle w:val="SchLit1"/>
        <w:tabs>
          <w:tab w:val="left" w:pos="1134"/>
        </w:tabs>
        <w:spacing w:before="120" w:after="120"/>
      </w:pPr>
      <w:bookmarkStart w:name="_Ref468289951" w:id="572"/>
      <w:bookmarkStart w:name="_Toc19875908" w:id="573"/>
      <w:bookmarkStart w:name="_Toc19875952" w:id="574"/>
      <w:bookmarkStart w:name="_Toc19876052" w:id="575"/>
      <w:bookmarkStart w:name="_Toc19876102" w:id="576"/>
      <w:r>
        <w:t>After taking into account the factors set out in clause </w:t>
      </w:r>
      <w:r>
        <w:fldChar w:fldCharType="begin"/>
      </w:r>
      <w:r>
        <w:instrText xml:space="preserve"> REF _Ref468290123 \r \h </w:instrText>
      </w:r>
      <w:r w:rsidR="00253E01">
        <w:instrText xml:space="preserve"> \* MERGEFORMAT </w:instrText>
      </w:r>
      <w:r>
        <w:fldChar w:fldCharType="separate"/>
      </w:r>
      <w:r w:rsidR="004B18ED">
        <w:t>8</w:t>
      </w:r>
      <w:r>
        <w:fldChar w:fldCharType="end"/>
      </w:r>
      <w:r>
        <w:t xml:space="preserve"> in respect of a Relevant Person, the Contractor agrees to determine whether it is reasonably necessary to:</w:t>
      </w:r>
      <w:bookmarkEnd w:id="572"/>
      <w:bookmarkEnd w:id="573"/>
      <w:bookmarkEnd w:id="574"/>
      <w:bookmarkEnd w:id="575"/>
      <w:bookmarkEnd w:id="576"/>
    </w:p>
    <w:p xmlns:wp14="http://schemas.microsoft.com/office/word/2010/wordml" w:rsidR="006F4613" w:rsidP="00253E01" w:rsidRDefault="006F4613" w14:paraId="3299A375" wp14:textId="77777777">
      <w:pPr>
        <w:pStyle w:val="SchLit2"/>
        <w:tabs>
          <w:tab w:val="left" w:pos="1134"/>
        </w:tabs>
        <w:spacing w:before="120" w:after="120"/>
      </w:pPr>
      <w:r>
        <w:t>not engage, deploy or redeploy the Relevant Person in relation to a Service or any part of a Service;</w:t>
      </w:r>
    </w:p>
    <w:p xmlns:wp14="http://schemas.microsoft.com/office/word/2010/wordml" w:rsidR="006F4613" w:rsidP="00253E01" w:rsidRDefault="006F4613" w14:paraId="2601543A" wp14:textId="77777777">
      <w:pPr>
        <w:pStyle w:val="SchLit2"/>
        <w:tabs>
          <w:tab w:val="left" w:pos="1134"/>
        </w:tabs>
        <w:spacing w:before="120" w:after="120"/>
      </w:pPr>
      <w:r>
        <w:t>remove the Relevant Person from working in any position or acting in any capacity in relation to any part of a Service that involves working or having contact with Vulnerable Persons;</w:t>
      </w:r>
    </w:p>
    <w:p xmlns:wp14="http://schemas.microsoft.com/office/word/2010/wordml" w:rsidR="006F4613" w:rsidP="00253E01" w:rsidRDefault="006F4613" w14:paraId="26F4FF7F" wp14:textId="77777777">
      <w:pPr>
        <w:pStyle w:val="SchLit2"/>
        <w:tabs>
          <w:tab w:val="left" w:pos="1134"/>
        </w:tabs>
        <w:spacing w:before="120" w:after="120"/>
      </w:pPr>
      <w:r>
        <w:t xml:space="preserve">make </w:t>
      </w:r>
      <w:proofErr w:type="gramStart"/>
      <w:r>
        <w:t>particular arrangements</w:t>
      </w:r>
      <w:proofErr w:type="gramEnd"/>
      <w:r>
        <w:t xml:space="preserve"> or impose conditions in relation to the Relevant Person’s role in relation to a Service (or any part of a Service) and, where relevant, his or her contact with Vulnerable Persons; and/or</w:t>
      </w:r>
    </w:p>
    <w:p xmlns:wp14="http://schemas.microsoft.com/office/word/2010/wordml" w:rsidR="006F4613" w:rsidP="00253E01" w:rsidRDefault="006F4613" w14:paraId="607388AE" wp14:textId="77777777">
      <w:pPr>
        <w:pStyle w:val="SchLit2"/>
        <w:tabs>
          <w:tab w:val="left" w:pos="1134"/>
        </w:tabs>
        <w:spacing w:before="120" w:after="120"/>
      </w:pPr>
      <w:r>
        <w:t>take steps to protect the physical, psychological or emotional wellbeing of the Vulnerable Persons to whom the Service relates.</w:t>
      </w:r>
    </w:p>
    <w:p xmlns:wp14="http://schemas.microsoft.com/office/word/2010/wordml" w:rsidR="006F4613" w:rsidP="00253E01" w:rsidRDefault="006F4613" w14:paraId="0AB14726" wp14:textId="77777777">
      <w:pPr>
        <w:pStyle w:val="SchLit1"/>
        <w:tabs>
          <w:tab w:val="left" w:pos="1134"/>
        </w:tabs>
        <w:spacing w:before="120" w:after="120"/>
      </w:pPr>
      <w:bookmarkStart w:name="_Toc19875909" w:id="577"/>
      <w:bookmarkStart w:name="_Toc19875953" w:id="578"/>
      <w:bookmarkStart w:name="_Toc19876053" w:id="579"/>
      <w:bookmarkStart w:name="_Toc19876103" w:id="580"/>
      <w:r>
        <w:t>As and when required by the PHN, the Contractor must promptly provide evidence, in a form the PHN requires, that the Contractor has complied with the requirements of this attachment.</w:t>
      </w:r>
      <w:bookmarkEnd w:id="577"/>
      <w:bookmarkEnd w:id="578"/>
      <w:bookmarkEnd w:id="579"/>
      <w:bookmarkEnd w:id="580"/>
    </w:p>
    <w:p xmlns:wp14="http://schemas.microsoft.com/office/word/2010/wordml" w:rsidR="006F4613" w:rsidP="00253E01" w:rsidRDefault="006F4613" w14:paraId="00E2F814" wp14:textId="77777777">
      <w:pPr>
        <w:pStyle w:val="SchLit1"/>
        <w:tabs>
          <w:tab w:val="left" w:pos="1134"/>
        </w:tabs>
        <w:spacing w:before="120" w:after="120"/>
      </w:pPr>
      <w:bookmarkStart w:name="_Toc19875910" w:id="581"/>
      <w:bookmarkStart w:name="_Toc19875954" w:id="582"/>
      <w:bookmarkStart w:name="_Toc19876054" w:id="583"/>
      <w:bookmarkStart w:name="_Toc19876104" w:id="584"/>
      <w:r>
        <w:t>The Contractor agrees to:</w:t>
      </w:r>
      <w:bookmarkEnd w:id="581"/>
      <w:bookmarkEnd w:id="582"/>
      <w:bookmarkEnd w:id="583"/>
      <w:bookmarkEnd w:id="584"/>
    </w:p>
    <w:p xmlns:wp14="http://schemas.microsoft.com/office/word/2010/wordml" w:rsidR="006F4613" w:rsidP="00253E01" w:rsidRDefault="006F4613" w14:paraId="022A5785" wp14:textId="77777777">
      <w:pPr>
        <w:pStyle w:val="SchLit2"/>
        <w:tabs>
          <w:tab w:val="left" w:pos="1134"/>
        </w:tabs>
        <w:spacing w:before="120" w:after="120"/>
      </w:pPr>
      <w:r>
        <w:t xml:space="preserve">reflect the Contractor’s obligations under this attachment in all subcontracts the Contractor </w:t>
      </w:r>
      <w:proofErr w:type="gramStart"/>
      <w:r>
        <w:t>enters into</w:t>
      </w:r>
      <w:proofErr w:type="gramEnd"/>
      <w:r>
        <w:t>; and</w:t>
      </w:r>
    </w:p>
    <w:p xmlns:wp14="http://schemas.microsoft.com/office/word/2010/wordml" w:rsidR="006F4613" w:rsidP="00253E01" w:rsidRDefault="006F4613" w14:paraId="456FD98C" wp14:textId="77777777">
      <w:pPr>
        <w:pStyle w:val="SchLit2"/>
        <w:tabs>
          <w:tab w:val="left" w:pos="1134"/>
        </w:tabs>
        <w:spacing w:before="120" w:after="120"/>
      </w:pPr>
      <w:r>
        <w:t xml:space="preserve">ensure the requirements in this attachment are included in any sub-subcontracts that are </w:t>
      </w:r>
      <w:proofErr w:type="gramStart"/>
      <w:r>
        <w:t>entered into</w:t>
      </w:r>
      <w:proofErr w:type="gramEnd"/>
      <w:r>
        <w:t>, in relation to any part of a Service that involves working with Vulnerable Persons.</w:t>
      </w:r>
    </w:p>
    <w:p xmlns:wp14="http://schemas.microsoft.com/office/word/2010/wordml" w:rsidR="006F4613" w:rsidP="00253E01" w:rsidRDefault="000A1DA1" w14:paraId="6FCACD07" wp14:textId="77777777">
      <w:pPr>
        <w:pStyle w:val="SchLit1"/>
        <w:tabs>
          <w:tab w:val="left" w:pos="1134"/>
        </w:tabs>
        <w:spacing w:before="120" w:after="120"/>
      </w:pPr>
      <w:bookmarkStart w:name="_Toc19875911" w:id="585"/>
      <w:bookmarkStart w:name="_Toc19875955" w:id="586"/>
      <w:bookmarkStart w:name="_Toc19876055" w:id="587"/>
      <w:bookmarkStart w:name="_Toc19876105" w:id="588"/>
      <w:r>
        <w:t xml:space="preserve">This attachment does not limit the Contractor’s obligations and the PHN’s rights under </w:t>
      </w:r>
      <w:bookmarkEnd w:id="526"/>
      <w:r>
        <w:t>clause </w:t>
      </w:r>
      <w:r>
        <w:fldChar w:fldCharType="begin"/>
      </w:r>
      <w:r>
        <w:instrText xml:space="preserve"> REF _Ref423009194 \r \h </w:instrText>
      </w:r>
      <w:r w:rsidR="00253E01">
        <w:instrText xml:space="preserve"> \* MERGEFORMAT </w:instrText>
      </w:r>
      <w:r>
        <w:fldChar w:fldCharType="separate"/>
      </w:r>
      <w:r w:rsidR="004B18ED">
        <w:t>7.3</w:t>
      </w:r>
      <w:r>
        <w:fldChar w:fldCharType="end"/>
      </w:r>
      <w:r w:rsidR="00D96C39">
        <w:t>.</w:t>
      </w:r>
      <w:bookmarkEnd w:id="585"/>
      <w:bookmarkEnd w:id="586"/>
      <w:bookmarkEnd w:id="587"/>
      <w:bookmarkEnd w:id="588"/>
    </w:p>
    <w:p xmlns:wp14="http://schemas.microsoft.com/office/word/2010/wordml" w:rsidR="00710883" w:rsidP="00253E01" w:rsidRDefault="00710883" w14:paraId="450EA2D7" wp14:textId="77777777">
      <w:pPr>
        <w:pStyle w:val="SchLit1"/>
        <w:numPr>
          <w:ilvl w:val="0"/>
          <w:numId w:val="0"/>
        </w:numPr>
        <w:tabs>
          <w:tab w:val="left" w:pos="1134"/>
        </w:tabs>
        <w:spacing w:before="120" w:after="120"/>
        <w:ind w:left="567" w:hanging="567"/>
      </w:pPr>
    </w:p>
    <w:p xmlns:wp14="http://schemas.microsoft.com/office/word/2010/wordml" w:rsidR="00710883" w:rsidP="00253E01" w:rsidRDefault="00710883" w14:paraId="3DD355C9" wp14:textId="77777777">
      <w:pPr>
        <w:pStyle w:val="SchLit1"/>
        <w:numPr>
          <w:ilvl w:val="0"/>
          <w:numId w:val="0"/>
        </w:numPr>
        <w:tabs>
          <w:tab w:val="left" w:pos="1134"/>
        </w:tabs>
        <w:spacing w:before="120" w:after="120"/>
        <w:ind w:left="567" w:hanging="567"/>
      </w:pPr>
    </w:p>
    <w:p xmlns:wp14="http://schemas.microsoft.com/office/word/2010/wordml" w:rsidR="00710883" w:rsidP="00253E01" w:rsidRDefault="00710883" w14:paraId="1A81F0B1" wp14:textId="77777777">
      <w:pPr>
        <w:pStyle w:val="SchLit1"/>
        <w:numPr>
          <w:ilvl w:val="0"/>
          <w:numId w:val="0"/>
        </w:numPr>
        <w:tabs>
          <w:tab w:val="left" w:pos="1134"/>
        </w:tabs>
        <w:spacing w:before="120" w:after="120"/>
        <w:ind w:left="567" w:hanging="567"/>
      </w:pPr>
    </w:p>
    <w:p xmlns:wp14="http://schemas.microsoft.com/office/word/2010/wordml" w:rsidRPr="003A50DD" w:rsidR="00710883" w:rsidP="00253E01" w:rsidRDefault="00710883" w14:paraId="5E1B2B63" wp14:textId="77777777">
      <w:pPr>
        <w:pStyle w:val="PolicyHeading"/>
        <w:spacing w:before="240"/>
        <w:jc w:val="both"/>
        <w:rPr>
          <w:rFonts w:cs="Times New Roman" w:asciiTheme="minorHAnsi" w:hAnsiTheme="minorHAnsi"/>
          <w:bCs w:val="0"/>
          <w:caps/>
          <w:color w:val="003E6A"/>
          <w:sz w:val="28"/>
          <w:szCs w:val="20"/>
        </w:rPr>
      </w:pPr>
      <w:bookmarkStart w:name="_Hlk10711673" w:id="589"/>
      <w:bookmarkStart w:name="_Toc19875912" w:id="590"/>
      <w:bookmarkStart w:name="_Toc19875956" w:id="591"/>
      <w:bookmarkStart w:name="_Toc19876056" w:id="592"/>
      <w:bookmarkStart w:name="_Toc19876106" w:id="593"/>
      <w:bookmarkStart w:name="_Hlk14432528" w:id="594"/>
      <w:r w:rsidRPr="003A50DD">
        <w:rPr>
          <w:rFonts w:cs="Times New Roman" w:asciiTheme="minorHAnsi" w:hAnsiTheme="minorHAnsi"/>
          <w:bCs w:val="0"/>
          <w:caps/>
          <w:color w:val="003E6A"/>
          <w:sz w:val="28"/>
          <w:szCs w:val="20"/>
        </w:rPr>
        <w:lastRenderedPageBreak/>
        <w:t>Attachment B: Commissioned Clinical Services Credentialing and Safety Compliance Policy</w:t>
      </w:r>
      <w:bookmarkEnd w:id="589"/>
      <w:bookmarkEnd w:id="590"/>
      <w:bookmarkEnd w:id="591"/>
      <w:bookmarkEnd w:id="592"/>
      <w:bookmarkEnd w:id="593"/>
    </w:p>
    <w:p xmlns:wp14="http://schemas.microsoft.com/office/word/2010/wordml" w:rsidRPr="00210F85" w:rsidR="00710883" w:rsidP="00253E01" w:rsidRDefault="00710883" w14:paraId="6D19E97C" wp14:textId="77777777">
      <w:pPr>
        <w:pStyle w:val="SchLit1"/>
        <w:keepLines/>
        <w:numPr>
          <w:ilvl w:val="0"/>
          <w:numId w:val="36"/>
        </w:numPr>
        <w:tabs>
          <w:tab w:val="left" w:pos="567"/>
        </w:tabs>
        <w:spacing w:before="360" w:after="120" w:line="276" w:lineRule="auto"/>
        <w:rPr>
          <w:rFonts w:cstheme="minorHAnsi"/>
        </w:rPr>
      </w:pPr>
      <w:bookmarkStart w:name="_Toc19875913" w:id="595"/>
      <w:bookmarkStart w:name="_Toc19875957" w:id="596"/>
      <w:bookmarkStart w:name="_Toc19876057" w:id="597"/>
      <w:bookmarkStart w:name="_Toc19876107" w:id="598"/>
      <w:r w:rsidRPr="00210F85">
        <w:rPr>
          <w:rFonts w:cstheme="minorHAnsi"/>
          <w:b/>
          <w:caps/>
          <w:color w:val="003E6A"/>
          <w:szCs w:val="20"/>
        </w:rPr>
        <w:t>pURPOSE</w:t>
      </w:r>
      <w:bookmarkEnd w:id="595"/>
      <w:bookmarkEnd w:id="596"/>
      <w:bookmarkEnd w:id="597"/>
      <w:bookmarkEnd w:id="598"/>
    </w:p>
    <w:p xmlns:wp14="http://schemas.microsoft.com/office/word/2010/wordml" w:rsidRPr="00210F85" w:rsidR="00710883" w:rsidP="00253E01" w:rsidRDefault="00710883" w14:paraId="24B96E95" wp14:textId="77777777">
      <w:pPr>
        <w:rPr>
          <w:rFonts w:cstheme="minorHAnsi"/>
        </w:rPr>
      </w:pPr>
      <w:r w:rsidRPr="00210F85">
        <w:rPr>
          <w:rFonts w:cstheme="minorHAnsi"/>
        </w:rPr>
        <w:t>Melbourne Primary Care Network (MPCN) contracts with a variety of providers to provide specified services. (Contracted Providers). MPCN requires all Contracted Providers to comply with the terms of the Policy including:</w:t>
      </w:r>
    </w:p>
    <w:p xmlns:wp14="http://schemas.microsoft.com/office/word/2010/wordml" w:rsidRPr="00210F85" w:rsidR="00710883" w:rsidP="00253E01" w:rsidRDefault="00710883" w14:paraId="3888C9B2" wp14:textId="77777777">
      <w:pPr>
        <w:pStyle w:val="ListParagraph"/>
        <w:numPr>
          <w:ilvl w:val="0"/>
          <w:numId w:val="25"/>
        </w:numPr>
        <w:spacing w:before="120" w:after="120" w:line="276" w:lineRule="auto"/>
        <w:contextualSpacing w:val="0"/>
        <w:rPr>
          <w:rFonts w:cstheme="minorHAnsi"/>
        </w:rPr>
      </w:pPr>
      <w:r w:rsidRPr="00210F85">
        <w:rPr>
          <w:rFonts w:cstheme="minorHAnsi"/>
        </w:rPr>
        <w:t>Comply with professional credentialing and accountability requirements, and</w:t>
      </w:r>
    </w:p>
    <w:p xmlns:wp14="http://schemas.microsoft.com/office/word/2010/wordml" w:rsidRPr="00210F85" w:rsidR="00710883" w:rsidP="00253E01" w:rsidRDefault="00710883" w14:paraId="2851013D" wp14:textId="77777777">
      <w:pPr>
        <w:pStyle w:val="ListParagraph"/>
        <w:numPr>
          <w:ilvl w:val="0"/>
          <w:numId w:val="25"/>
        </w:numPr>
        <w:spacing w:after="120" w:line="276" w:lineRule="auto"/>
        <w:contextualSpacing w:val="0"/>
        <w:rPr>
          <w:rFonts w:cstheme="minorHAnsi"/>
        </w:rPr>
      </w:pPr>
      <w:r w:rsidRPr="00210F85">
        <w:rPr>
          <w:rFonts w:cstheme="minorHAnsi"/>
        </w:rPr>
        <w:t>Comply with relevant legislative, regulatory and standards requirements.</w:t>
      </w:r>
    </w:p>
    <w:p xmlns:wp14="http://schemas.microsoft.com/office/word/2010/wordml" w:rsidRPr="00210F85" w:rsidR="00710883" w:rsidP="00253E01" w:rsidRDefault="00710883" w14:paraId="7BF669E1" wp14:textId="77777777">
      <w:pPr>
        <w:pStyle w:val="SchLit1"/>
        <w:keepLines/>
        <w:numPr>
          <w:ilvl w:val="0"/>
          <w:numId w:val="36"/>
        </w:numPr>
        <w:tabs>
          <w:tab w:val="left" w:pos="567"/>
        </w:tabs>
        <w:spacing w:before="360" w:after="120" w:line="276" w:lineRule="auto"/>
        <w:rPr>
          <w:rFonts w:cstheme="minorHAnsi"/>
        </w:rPr>
      </w:pPr>
      <w:bookmarkStart w:name="_Toc19875914" w:id="599"/>
      <w:bookmarkStart w:name="_Toc19875958" w:id="600"/>
      <w:bookmarkStart w:name="_Toc19876058" w:id="601"/>
      <w:bookmarkStart w:name="_Toc19876108" w:id="602"/>
      <w:r w:rsidRPr="00210F85">
        <w:rPr>
          <w:rFonts w:cstheme="minorHAnsi"/>
          <w:b/>
          <w:caps/>
          <w:color w:val="003E6A"/>
          <w:szCs w:val="20"/>
        </w:rPr>
        <w:t>SCOPE</w:t>
      </w:r>
      <w:bookmarkEnd w:id="599"/>
      <w:bookmarkEnd w:id="600"/>
      <w:bookmarkEnd w:id="601"/>
      <w:bookmarkEnd w:id="602"/>
    </w:p>
    <w:p xmlns:wp14="http://schemas.microsoft.com/office/word/2010/wordml" w:rsidRPr="00210F85" w:rsidR="00710883" w:rsidP="00253E01" w:rsidRDefault="00710883" w14:paraId="74460A72" wp14:textId="77777777">
      <w:pPr>
        <w:rPr>
          <w:rFonts w:cstheme="minorHAnsi"/>
        </w:rPr>
      </w:pPr>
      <w:r w:rsidRPr="00210F85">
        <w:rPr>
          <w:rFonts w:cstheme="minorHAnsi"/>
        </w:rPr>
        <w:t>This Policy applies to all Contracted Providers contracted by MPCN to undertake clinical services.</w:t>
      </w:r>
    </w:p>
    <w:p xmlns:wp14="http://schemas.microsoft.com/office/word/2010/wordml" w:rsidRPr="00210F85" w:rsidR="00710883" w:rsidP="00253E01" w:rsidRDefault="00710883" w14:paraId="484ECBD1" wp14:textId="77777777">
      <w:pPr>
        <w:spacing w:before="240"/>
        <w:rPr>
          <w:rFonts w:cstheme="minorHAnsi"/>
        </w:rPr>
      </w:pPr>
      <w:r w:rsidRPr="00210F85">
        <w:rPr>
          <w:rFonts w:cstheme="minorHAnsi"/>
        </w:rPr>
        <w:t xml:space="preserve">Where a consortium or partnership has been engaged, the Policy applies to both the lead agency contracted by MPCN as well as consortium members / partners. </w:t>
      </w:r>
    </w:p>
    <w:p xmlns:wp14="http://schemas.microsoft.com/office/word/2010/wordml" w:rsidRPr="00210F85" w:rsidR="00710883" w:rsidP="00253E01" w:rsidRDefault="00710883" w14:paraId="12B41115" wp14:textId="77777777">
      <w:pPr>
        <w:spacing w:before="240"/>
        <w:rPr>
          <w:rFonts w:cstheme="minorHAnsi"/>
        </w:rPr>
      </w:pPr>
      <w:r w:rsidRPr="00210F85">
        <w:rPr>
          <w:rFonts w:cstheme="minorHAnsi"/>
        </w:rPr>
        <w:t>Where individuals or organisations are engaged as sub-contractors (or sub-sub-contractor, and so on), this policy also applies to the employees, volunteers and individual contractors of any sub-contractor (or sub-sub-contractors, and so on).</w:t>
      </w:r>
    </w:p>
    <w:p xmlns:wp14="http://schemas.microsoft.com/office/word/2010/wordml" w:rsidRPr="00210F85" w:rsidR="00710883" w:rsidP="00253E01" w:rsidRDefault="00710883" w14:paraId="7F55DD74" wp14:textId="77777777">
      <w:pPr>
        <w:pStyle w:val="SchLit1"/>
        <w:rPr>
          <w:rFonts w:cstheme="minorHAnsi"/>
        </w:rPr>
      </w:pPr>
      <w:bookmarkStart w:name="_Toc19875915" w:id="603"/>
      <w:bookmarkStart w:name="_Toc19875959" w:id="604"/>
      <w:bookmarkStart w:name="_Toc19876059" w:id="605"/>
      <w:bookmarkStart w:name="_Toc19876109" w:id="606"/>
      <w:r w:rsidRPr="00210F85">
        <w:rPr>
          <w:rFonts w:cstheme="minorHAnsi"/>
          <w:b/>
          <w:caps/>
          <w:color w:val="003E6A"/>
          <w:szCs w:val="20"/>
        </w:rPr>
        <w:t>Definitions and acronyms</w:t>
      </w:r>
      <w:bookmarkEnd w:id="603"/>
      <w:bookmarkEnd w:id="604"/>
      <w:bookmarkEnd w:id="605"/>
      <w:bookmarkEnd w:id="606"/>
    </w:p>
    <w:p xmlns:wp14="http://schemas.microsoft.com/office/word/2010/wordml" w:rsidRPr="00210F85" w:rsidR="00710883" w:rsidP="00253E01" w:rsidRDefault="00710883" w14:paraId="26E6092E" wp14:textId="77777777">
      <w:pPr>
        <w:spacing w:before="120"/>
        <w:rPr>
          <w:rFonts w:cstheme="minorHAnsi"/>
          <w:b/>
          <w:bCs/>
        </w:rPr>
      </w:pPr>
      <w:r w:rsidRPr="00210F85">
        <w:rPr>
          <w:rFonts w:cstheme="minorHAnsi"/>
          <w:b/>
          <w:bCs/>
        </w:rPr>
        <w:t>Accreditation</w:t>
      </w:r>
      <w:r w:rsidRPr="00210F85">
        <w:rPr>
          <w:rFonts w:cstheme="minorHAnsi"/>
        </w:rPr>
        <w:t xml:space="preserve"> means the public recognition by a health care accreditation body of the achievement of accreditation standards by a health care organisation, demonstrated through an independent external peer assessment of that organisation's level of performance in relation to the standards.</w:t>
      </w:r>
    </w:p>
    <w:p xmlns:wp14="http://schemas.microsoft.com/office/word/2010/wordml" w:rsidRPr="00210F85" w:rsidR="00710883" w:rsidP="00253E01" w:rsidRDefault="00710883" w14:paraId="3911B106" wp14:textId="77777777">
      <w:pPr>
        <w:spacing w:before="240"/>
        <w:rPr>
          <w:rFonts w:cstheme="minorHAnsi"/>
          <w:b/>
          <w:bCs/>
        </w:rPr>
      </w:pPr>
      <w:r w:rsidRPr="00210F85">
        <w:rPr>
          <w:rFonts w:cstheme="minorHAnsi"/>
          <w:b/>
          <w:bCs/>
        </w:rPr>
        <w:t xml:space="preserve">ACSQHC means the Australian Commission for Safety and Quality in Health Care </w:t>
      </w:r>
      <w:r w:rsidRPr="00210F85">
        <w:rPr>
          <w:rFonts w:cstheme="minorHAnsi"/>
        </w:rPr>
        <w:t>established in 2006 by the Australian, state and territory governments to lead and coordinate national improvements in safety and quality in health care [www.safetyandquality.gov.au].</w:t>
      </w:r>
    </w:p>
    <w:p xmlns:wp14="http://schemas.microsoft.com/office/word/2010/wordml" w:rsidRPr="00210F85" w:rsidR="00710883" w:rsidP="00253E01" w:rsidRDefault="00710883" w14:paraId="194DFED7" wp14:textId="77777777">
      <w:pPr>
        <w:spacing w:before="240"/>
        <w:rPr>
          <w:rFonts w:cstheme="minorHAnsi"/>
          <w:b/>
          <w:bCs/>
        </w:rPr>
      </w:pPr>
      <w:r w:rsidRPr="00210F85">
        <w:rPr>
          <w:rFonts w:cstheme="minorHAnsi"/>
          <w:b/>
          <w:bCs/>
        </w:rPr>
        <w:t xml:space="preserve">AHPRA </w:t>
      </w:r>
      <w:r w:rsidRPr="00210F85">
        <w:rPr>
          <w:rFonts w:cstheme="minorHAnsi"/>
          <w:bCs/>
        </w:rPr>
        <w:t>means</w:t>
      </w:r>
      <w:r w:rsidRPr="00210F85">
        <w:rPr>
          <w:rFonts w:cstheme="minorHAnsi"/>
          <w:b/>
          <w:bCs/>
        </w:rPr>
        <w:t xml:space="preserve"> the Australian Health Practitioner Regulation Agency being</w:t>
      </w:r>
      <w:r w:rsidRPr="00210F85">
        <w:rPr>
          <w:rFonts w:cstheme="minorHAnsi"/>
        </w:rPr>
        <w:t xml:space="preserve"> the organisation responsible for the implementation of the National Registration and Accreditation Scheme across Australia [www.ahpra.gov.au].</w:t>
      </w:r>
    </w:p>
    <w:p xmlns:wp14="http://schemas.microsoft.com/office/word/2010/wordml" w:rsidRPr="00210F85" w:rsidR="00710883" w:rsidP="00253E01" w:rsidRDefault="00710883" w14:paraId="37A674C8" wp14:textId="77777777">
      <w:pPr>
        <w:spacing w:before="240"/>
        <w:rPr>
          <w:rFonts w:cstheme="minorHAnsi"/>
          <w:b/>
          <w:bCs/>
        </w:rPr>
      </w:pPr>
      <w:r w:rsidRPr="00210F85">
        <w:rPr>
          <w:rFonts w:cstheme="minorHAnsi"/>
          <w:b/>
          <w:bCs/>
        </w:rPr>
        <w:t xml:space="preserve">AHPRA Conditions on Registration </w:t>
      </w:r>
      <w:r w:rsidRPr="00210F85">
        <w:rPr>
          <w:rFonts w:cstheme="minorHAnsi"/>
          <w:bCs/>
        </w:rPr>
        <w:t xml:space="preserve">means any </w:t>
      </w:r>
      <w:r w:rsidRPr="00210F85">
        <w:rPr>
          <w:rFonts w:cstheme="minorHAnsi"/>
        </w:rPr>
        <w:t xml:space="preserve">conditions placed on a practitioner’s registration for whatever reason and </w:t>
      </w:r>
      <w:r w:rsidRPr="00210F85">
        <w:rPr>
          <w:rFonts w:cstheme="minorHAnsi"/>
          <w:b/>
          <w:bCs/>
        </w:rPr>
        <w:t xml:space="preserve">any </w:t>
      </w:r>
      <w:r w:rsidRPr="00210F85">
        <w:rPr>
          <w:rFonts w:cstheme="minorHAnsi"/>
        </w:rPr>
        <w:t xml:space="preserve">current conditions which restrict a practitioner’s practice of the profession. </w:t>
      </w:r>
    </w:p>
    <w:p xmlns:wp14="http://schemas.microsoft.com/office/word/2010/wordml" w:rsidRPr="00210F85" w:rsidR="00710883" w:rsidP="00253E01" w:rsidRDefault="00710883" w14:paraId="201A106F" wp14:textId="77777777">
      <w:pPr>
        <w:rPr>
          <w:rFonts w:cstheme="minorHAnsi"/>
        </w:rPr>
      </w:pPr>
      <w:r w:rsidRPr="00210F85">
        <w:rPr>
          <w:rFonts w:cstheme="minorHAnsi"/>
        </w:rPr>
        <w:t xml:space="preserve">Commentary: it is noted a National </w:t>
      </w:r>
      <w:proofErr w:type="gramStart"/>
      <w:r w:rsidRPr="00210F85">
        <w:rPr>
          <w:rFonts w:cstheme="minorHAnsi"/>
        </w:rPr>
        <w:t>Board</w:t>
      </w:r>
      <w:proofErr w:type="gramEnd"/>
      <w:r w:rsidRPr="00210F85">
        <w:rPr>
          <w:rFonts w:cstheme="minorHAnsi"/>
        </w:rPr>
        <w:t xml:space="preserve"> or an adjudication body can impose a condition on the registration of a practitioner or student, or on an endorsement of registration. A condition aims to restrict a practitioner’s practice in some way, to protect the public.</w:t>
      </w:r>
    </w:p>
    <w:p xmlns:wp14="http://schemas.microsoft.com/office/word/2010/wordml" w:rsidRPr="00210F85" w:rsidR="00710883" w:rsidP="00253E01" w:rsidRDefault="00710883" w14:paraId="6119F86E" wp14:textId="77777777">
      <w:pPr>
        <w:pStyle w:val="ListParagraph"/>
        <w:numPr>
          <w:ilvl w:val="0"/>
          <w:numId w:val="33"/>
        </w:numPr>
        <w:spacing w:before="120" w:after="120" w:line="276" w:lineRule="auto"/>
        <w:contextualSpacing w:val="0"/>
        <w:rPr>
          <w:rFonts w:cstheme="minorHAnsi"/>
        </w:rPr>
      </w:pPr>
      <w:r w:rsidRPr="00210F85">
        <w:rPr>
          <w:rFonts w:cstheme="minorHAnsi"/>
        </w:rPr>
        <w:t>Conditions may be imposed because a National Board has found that a practitioner has departed from accepted professional standards.</w:t>
      </w:r>
    </w:p>
    <w:p xmlns:wp14="http://schemas.microsoft.com/office/word/2010/wordml" w:rsidRPr="00210F85" w:rsidR="00710883" w:rsidP="00253E01" w:rsidRDefault="00710883" w14:paraId="0EAD693B" wp14:textId="77777777">
      <w:pPr>
        <w:pStyle w:val="ListParagraph"/>
        <w:numPr>
          <w:ilvl w:val="0"/>
          <w:numId w:val="33"/>
        </w:numPr>
        <w:spacing w:after="120" w:line="276" w:lineRule="auto"/>
        <w:contextualSpacing w:val="0"/>
        <w:rPr>
          <w:rFonts w:cstheme="minorHAnsi"/>
        </w:rPr>
      </w:pPr>
      <w:r w:rsidRPr="00210F85">
        <w:rPr>
          <w:rFonts w:cstheme="minorHAnsi"/>
        </w:rPr>
        <w:t>Conditions can also be placed on a practitioner’s registration for reasons that are not disciplinary, such as for a practitioner who is returning to practice after a break.</w:t>
      </w:r>
    </w:p>
    <w:p xmlns:wp14="http://schemas.microsoft.com/office/word/2010/wordml" w:rsidRPr="00210F85" w:rsidR="00710883" w:rsidP="00253E01" w:rsidRDefault="00710883" w14:paraId="003A48E4" wp14:textId="77777777">
      <w:pPr>
        <w:pStyle w:val="ListParagraph"/>
        <w:numPr>
          <w:ilvl w:val="0"/>
          <w:numId w:val="33"/>
        </w:numPr>
        <w:spacing w:after="120" w:line="276" w:lineRule="auto"/>
        <w:contextualSpacing w:val="0"/>
        <w:rPr>
          <w:rFonts w:cstheme="minorHAnsi"/>
        </w:rPr>
      </w:pPr>
      <w:r w:rsidRPr="00210F85">
        <w:rPr>
          <w:rFonts w:cstheme="minorHAnsi"/>
        </w:rPr>
        <w:t xml:space="preserve">Conditions are published on the register of practitioners. </w:t>
      </w:r>
    </w:p>
    <w:p xmlns:wp14="http://schemas.microsoft.com/office/word/2010/wordml" w:rsidRPr="00210F85" w:rsidR="00710883" w:rsidP="00253E01" w:rsidRDefault="00710883" w14:paraId="20E14DB9" wp14:textId="77777777">
      <w:pPr>
        <w:spacing w:before="240"/>
        <w:rPr>
          <w:rFonts w:cstheme="minorHAnsi"/>
        </w:rPr>
      </w:pPr>
      <w:r w:rsidRPr="00210F85">
        <w:rPr>
          <w:rFonts w:cstheme="minorHAnsi"/>
          <w:b/>
          <w:bCs/>
        </w:rPr>
        <w:t xml:space="preserve">AHPRA Undertakings on Registration </w:t>
      </w:r>
      <w:r w:rsidRPr="00210F85">
        <w:rPr>
          <w:rFonts w:cstheme="minorHAnsi"/>
          <w:bCs/>
        </w:rPr>
        <w:t>means</w:t>
      </w:r>
      <w:r w:rsidRPr="00210F85">
        <w:rPr>
          <w:rFonts w:cstheme="minorHAnsi"/>
        </w:rPr>
        <w:t xml:space="preserve"> an undertaking from a practitioner to limit the practitioner’s practice in some way if this is necessary to protect the public and the undertaking is accepted by a National Boards. </w:t>
      </w:r>
    </w:p>
    <w:p xmlns:wp14="http://schemas.microsoft.com/office/word/2010/wordml" w:rsidRPr="00210F85" w:rsidR="00710883" w:rsidP="00253E01" w:rsidRDefault="00710883" w14:paraId="09335514" wp14:textId="77777777">
      <w:pPr>
        <w:pStyle w:val="ListParagraph"/>
        <w:numPr>
          <w:ilvl w:val="0"/>
          <w:numId w:val="35"/>
        </w:numPr>
        <w:spacing w:after="120" w:line="276" w:lineRule="auto"/>
        <w:contextualSpacing w:val="0"/>
        <w:rPr>
          <w:rFonts w:cstheme="minorHAnsi"/>
        </w:rPr>
      </w:pPr>
      <w:r w:rsidRPr="00210F85">
        <w:rPr>
          <w:rFonts w:cstheme="minorHAnsi"/>
        </w:rPr>
        <w:lastRenderedPageBreak/>
        <w:t xml:space="preserve">The undertaking means the practitioner agrees to do, or to not do something in relation to their practice of the profession. </w:t>
      </w:r>
    </w:p>
    <w:p xmlns:wp14="http://schemas.microsoft.com/office/word/2010/wordml" w:rsidRPr="00210F85" w:rsidR="00710883" w:rsidP="00253E01" w:rsidRDefault="00710883" w14:paraId="3896537C" wp14:textId="77777777">
      <w:pPr>
        <w:pStyle w:val="ListParagraph"/>
        <w:numPr>
          <w:ilvl w:val="0"/>
          <w:numId w:val="35"/>
        </w:numPr>
        <w:spacing w:after="120" w:line="276" w:lineRule="auto"/>
        <w:contextualSpacing w:val="0"/>
        <w:rPr>
          <w:rFonts w:cstheme="minorHAnsi"/>
        </w:rPr>
      </w:pPr>
      <w:r w:rsidRPr="00210F85">
        <w:rPr>
          <w:rFonts w:cstheme="minorHAnsi"/>
        </w:rPr>
        <w:t>Current undertakings which restrict a practitioner’s practice of the profession are published on the register of practitioners.</w:t>
      </w:r>
    </w:p>
    <w:p xmlns:wp14="http://schemas.microsoft.com/office/word/2010/wordml" w:rsidRPr="00210F85" w:rsidR="00710883" w:rsidP="00253E01" w:rsidRDefault="00710883" w14:paraId="77C9D766" wp14:textId="77777777">
      <w:pPr>
        <w:pStyle w:val="ListParagraph"/>
        <w:numPr>
          <w:ilvl w:val="0"/>
          <w:numId w:val="35"/>
        </w:numPr>
        <w:spacing w:after="120" w:line="276" w:lineRule="auto"/>
        <w:contextualSpacing w:val="0"/>
        <w:rPr>
          <w:rFonts w:cstheme="minorHAnsi"/>
        </w:rPr>
      </w:pPr>
      <w:r w:rsidRPr="00210F85">
        <w:rPr>
          <w:rFonts w:cstheme="minorHAnsi"/>
        </w:rPr>
        <w:t>An undertaking is voluntary, whereas a condition is imposed on a practitioner’s registration.</w:t>
      </w:r>
    </w:p>
    <w:p xmlns:wp14="http://schemas.microsoft.com/office/word/2010/wordml" w:rsidRPr="00210F85" w:rsidR="00710883" w:rsidP="00253E01" w:rsidRDefault="00710883" w14:paraId="717AAFBA" wp14:textId="77777777">
      <w:pPr>
        <w:rPr>
          <w:rFonts w:cstheme="minorHAnsi"/>
          <w:sz w:val="16"/>
          <w:szCs w:val="16"/>
        </w:rPr>
      </w:pPr>
    </w:p>
    <w:p xmlns:wp14="http://schemas.microsoft.com/office/word/2010/wordml" w:rsidRPr="00210F85" w:rsidR="00710883" w:rsidP="00253E01" w:rsidRDefault="00710883" w14:paraId="3404E087" wp14:textId="77777777">
      <w:pPr>
        <w:rPr>
          <w:rFonts w:cstheme="minorHAnsi"/>
        </w:rPr>
      </w:pPr>
      <w:r w:rsidRPr="00210F85">
        <w:rPr>
          <w:rFonts w:cstheme="minorHAnsi"/>
          <w:b/>
          <w:bCs/>
        </w:rPr>
        <w:t xml:space="preserve">Australian Health Service Safety and Quality Accreditation (AHSSQA) Scheme means </w:t>
      </w:r>
      <w:r w:rsidRPr="00210F85">
        <w:rPr>
          <w:rFonts w:cstheme="minorHAnsi"/>
        </w:rPr>
        <w:t xml:space="preserve">the national coordination of accreditation processes against the National Safety and Quality Health Service (NSQHS) Standards created by the </w:t>
      </w:r>
      <w:r w:rsidRPr="00210F85">
        <w:rPr>
          <w:rFonts w:cstheme="minorHAnsi"/>
          <w:bCs/>
        </w:rPr>
        <w:t>ACSQHC</w:t>
      </w:r>
      <w:r w:rsidRPr="00210F85">
        <w:rPr>
          <w:rFonts w:cstheme="minorHAnsi"/>
        </w:rPr>
        <w:t xml:space="preserve"> [</w:t>
      </w:r>
      <w:bookmarkStart w:name="_Hlk11138469" w:id="607"/>
      <w:r w:rsidRPr="00210F85">
        <w:rPr>
          <w:rFonts w:cstheme="minorHAnsi"/>
        </w:rPr>
        <w:t>www.safetyandquality.gov.au/our-work/assessment-to-the-nsqhs-standards/australian-health-service-safety-and-quality-accreditation-scheme/</w:t>
      </w:r>
      <w:bookmarkEnd w:id="607"/>
      <w:r w:rsidRPr="00210F85">
        <w:rPr>
          <w:rFonts w:cstheme="minorHAnsi"/>
        </w:rPr>
        <w:t>].</w:t>
      </w:r>
    </w:p>
    <w:p xmlns:wp14="http://schemas.microsoft.com/office/word/2010/wordml" w:rsidRPr="00210F85" w:rsidR="00710883" w:rsidP="00253E01" w:rsidRDefault="00710883" w14:paraId="4A704B73" wp14:textId="77777777">
      <w:pPr>
        <w:spacing w:before="240"/>
        <w:rPr>
          <w:rFonts w:cstheme="minorHAnsi"/>
        </w:rPr>
      </w:pPr>
      <w:r w:rsidRPr="00210F85">
        <w:rPr>
          <w:rFonts w:cstheme="minorHAnsi"/>
          <w:b/>
          <w:bCs/>
        </w:rPr>
        <w:t xml:space="preserve">Certified copied documents </w:t>
      </w:r>
      <w:r w:rsidRPr="00210F85">
        <w:rPr>
          <w:rFonts w:cstheme="minorHAnsi"/>
          <w:bCs/>
        </w:rPr>
        <w:t>mean</w:t>
      </w:r>
      <w:r w:rsidRPr="00210F85">
        <w:rPr>
          <w:rFonts w:cstheme="minorHAnsi"/>
          <w:b/>
          <w:bCs/>
        </w:rPr>
        <w:t xml:space="preserve"> </w:t>
      </w:r>
      <w:r w:rsidRPr="00210F85">
        <w:rPr>
          <w:rFonts w:cstheme="minorHAnsi"/>
        </w:rPr>
        <w:t>a copy of a document (often a photocopy) of a primary document that has on it a certification that it is a true copy of the primary document. It does not certify that the primary document is genuine, only that it is a true copy of the primary document [www.justice.vic.gov.au/statdecs].</w:t>
      </w:r>
    </w:p>
    <w:p xmlns:wp14="http://schemas.microsoft.com/office/word/2010/wordml" w:rsidRPr="00210F85" w:rsidR="00710883" w:rsidP="00253E01" w:rsidRDefault="00710883" w14:paraId="36CB4A37" wp14:textId="77777777">
      <w:pPr>
        <w:spacing w:before="240"/>
        <w:rPr>
          <w:rFonts w:cstheme="minorHAnsi"/>
        </w:rPr>
      </w:pPr>
      <w:r w:rsidRPr="00210F85">
        <w:rPr>
          <w:rFonts w:cstheme="minorHAnsi"/>
          <w:b/>
        </w:rPr>
        <w:t xml:space="preserve">Clinical service </w:t>
      </w:r>
      <w:r w:rsidRPr="00210F85">
        <w:rPr>
          <w:rFonts w:cstheme="minorHAnsi"/>
        </w:rPr>
        <w:t>means any service that MPCN in its absolute discretion deems to be a clinical service.</w:t>
      </w:r>
    </w:p>
    <w:p xmlns:wp14="http://schemas.microsoft.com/office/word/2010/wordml" w:rsidRPr="00210F85" w:rsidR="00710883" w:rsidP="00253E01" w:rsidRDefault="00710883" w14:paraId="74DE12A1" wp14:textId="77777777">
      <w:pPr>
        <w:spacing w:before="240"/>
        <w:rPr>
          <w:rFonts w:cstheme="minorHAnsi"/>
        </w:rPr>
      </w:pPr>
      <w:r w:rsidRPr="00210F85">
        <w:rPr>
          <w:rFonts w:cstheme="minorHAnsi"/>
          <w:b/>
        </w:rPr>
        <w:t xml:space="preserve">Commissioned service </w:t>
      </w:r>
      <w:r w:rsidRPr="00210F85">
        <w:rPr>
          <w:rFonts w:cstheme="minorHAnsi"/>
        </w:rPr>
        <w:t>means services the Contracted Provider agrees to deliver pursuant to its contract with MPCN and that are specified in that contract.</w:t>
      </w:r>
    </w:p>
    <w:p xmlns:wp14="http://schemas.microsoft.com/office/word/2010/wordml" w:rsidRPr="00210F85" w:rsidR="00710883" w:rsidP="00253E01" w:rsidRDefault="00710883" w14:paraId="020B8B73" wp14:textId="77777777">
      <w:pPr>
        <w:spacing w:before="240"/>
        <w:rPr>
          <w:rFonts w:cstheme="minorHAnsi"/>
          <w:b/>
          <w:bCs/>
        </w:rPr>
      </w:pPr>
      <w:r w:rsidRPr="00210F85">
        <w:rPr>
          <w:rFonts w:cstheme="minorHAnsi"/>
          <w:b/>
          <w:bCs/>
        </w:rPr>
        <w:t xml:space="preserve">Credentialing </w:t>
      </w:r>
      <w:r w:rsidRPr="00210F85">
        <w:rPr>
          <w:rFonts w:cstheme="minorHAnsi"/>
        </w:rPr>
        <w:t>is the formal process used to verify the qualifications, experience, professional standing and other relevant professional attributes of health practitioners for the purpose of forming a view about their competence, performance and professional suitability to provide safe, high quality health care services within specific organisational environments.</w:t>
      </w:r>
    </w:p>
    <w:p xmlns:wp14="http://schemas.microsoft.com/office/word/2010/wordml" w:rsidRPr="00210F85" w:rsidR="00710883" w:rsidP="00253E01" w:rsidRDefault="00710883" w14:paraId="0E94D5D5" wp14:textId="77777777">
      <w:pPr>
        <w:spacing w:before="240"/>
        <w:rPr>
          <w:rFonts w:cstheme="minorHAnsi"/>
          <w:b/>
          <w:bCs/>
        </w:rPr>
      </w:pPr>
      <w:r w:rsidRPr="00210F85">
        <w:rPr>
          <w:rFonts w:cstheme="minorHAnsi"/>
          <w:b/>
          <w:bCs/>
        </w:rPr>
        <w:t xml:space="preserve">National Police Check </w:t>
      </w:r>
      <w:r w:rsidRPr="00210F85">
        <w:rPr>
          <w:rFonts w:cstheme="minorHAnsi"/>
          <w:bCs/>
        </w:rPr>
        <w:t>means the result of a</w:t>
      </w:r>
      <w:r w:rsidRPr="00210F85">
        <w:rPr>
          <w:rFonts w:cstheme="minorHAnsi"/>
          <w:b/>
          <w:bCs/>
        </w:rPr>
        <w:t xml:space="preserve"> </w:t>
      </w:r>
      <w:r w:rsidRPr="00210F85">
        <w:rPr>
          <w:rFonts w:cstheme="minorHAnsi"/>
        </w:rPr>
        <w:t>search identifying and releasing any relevant Australian Federal Police (AFP) information subject to relevant spent convictions, non-disclosure legislation and information release policies. Each of these police checks can only be undertaken with the informed consent of the person being checked.</w:t>
      </w:r>
    </w:p>
    <w:p xmlns:wp14="http://schemas.microsoft.com/office/word/2010/wordml" w:rsidRPr="00210F85" w:rsidR="00710883" w:rsidP="00253E01" w:rsidRDefault="00710883" w14:paraId="3CA651B4" wp14:textId="77777777">
      <w:pPr>
        <w:spacing w:before="240"/>
        <w:rPr>
          <w:rFonts w:cstheme="minorHAnsi"/>
          <w:b/>
          <w:bCs/>
        </w:rPr>
      </w:pPr>
      <w:r w:rsidRPr="00210F85">
        <w:rPr>
          <w:rFonts w:cstheme="minorHAnsi"/>
          <w:b/>
          <w:bCs/>
        </w:rPr>
        <w:t>National Registration and Accreditation Scheme (NRAS)</w:t>
      </w:r>
    </w:p>
    <w:p xmlns:wp14="http://schemas.microsoft.com/office/word/2010/wordml" w:rsidRPr="00210F85" w:rsidR="00710883" w:rsidP="00253E01" w:rsidRDefault="00710883" w14:paraId="5786B367" wp14:textId="77777777">
      <w:pPr>
        <w:spacing w:after="240"/>
        <w:rPr>
          <w:rFonts w:cstheme="minorHAnsi"/>
        </w:rPr>
      </w:pPr>
      <w:r w:rsidRPr="00210F85">
        <w:rPr>
          <w:rFonts w:cstheme="minorHAnsi"/>
        </w:rPr>
        <w:t>The following professions are nationally regulated by a corresponding National Board via the Australian Health Practitioner Regulation Agency (AHPRA) [</w:t>
      </w:r>
      <w:bookmarkStart w:name="_Hlk11138520" w:id="608"/>
      <w:r w:rsidRPr="00210F85">
        <w:rPr>
          <w:rFonts w:cstheme="minorHAnsi"/>
        </w:rPr>
        <w:t>www.ahpra.gov.au/About-AHPRA/What-We-Do.aspx</w:t>
      </w:r>
      <w:bookmarkEnd w:id="608"/>
      <w:r w:rsidRPr="00210F85">
        <w:rPr>
          <w:rFonts w:cstheme="minorHAnsi"/>
        </w:rPr>
        <w:t>]:</w:t>
      </w:r>
    </w:p>
    <w:tbl>
      <w:tblPr>
        <w:tblStyle w:val="TableGridLight"/>
        <w:tblW w:w="9351" w:type="dxa"/>
        <w:tblLook w:val="04A0" w:firstRow="1" w:lastRow="0" w:firstColumn="1" w:lastColumn="0" w:noHBand="0" w:noVBand="1"/>
      </w:tblPr>
      <w:tblGrid>
        <w:gridCol w:w="5665"/>
        <w:gridCol w:w="3686"/>
      </w:tblGrid>
      <w:tr xmlns:wp14="http://schemas.microsoft.com/office/word/2010/wordml" w:rsidRPr="00052199" w:rsidR="00710883" w:rsidTr="00052199" w14:paraId="264C0F2C" wp14:textId="77777777">
        <w:tc>
          <w:tcPr>
            <w:tcW w:w="5665" w:type="dxa"/>
          </w:tcPr>
          <w:p w:rsidRPr="00253E01" w:rsidR="00710883" w:rsidP="00253E01" w:rsidRDefault="00710883" w14:paraId="12CE7D39" wp14:textId="77777777">
            <w:pPr>
              <w:pStyle w:val="TableTextNWMPHN"/>
              <w:numPr>
                <w:ilvl w:val="0"/>
                <w:numId w:val="45"/>
              </w:numPr>
              <w:jc w:val="both"/>
              <w:rPr>
                <w:b w:val="0"/>
                <w:color w:val="000000" w:themeColor="text1"/>
              </w:rPr>
            </w:pPr>
            <w:r w:rsidRPr="00253E01">
              <w:rPr>
                <w:b w:val="0"/>
                <w:color w:val="000000" w:themeColor="text1"/>
              </w:rPr>
              <w:t>Aboriginal and Torres Strait Islander health practitioners</w:t>
            </w:r>
          </w:p>
          <w:p w:rsidRPr="00253E01" w:rsidR="00710883" w:rsidP="00253E01" w:rsidRDefault="00710883" w14:paraId="6E2F1679" wp14:textId="77777777">
            <w:pPr>
              <w:pStyle w:val="TableTextNWMPHN"/>
              <w:numPr>
                <w:ilvl w:val="0"/>
                <w:numId w:val="45"/>
              </w:numPr>
              <w:jc w:val="both"/>
              <w:rPr>
                <w:b w:val="0"/>
                <w:color w:val="000000" w:themeColor="text1"/>
              </w:rPr>
            </w:pPr>
            <w:r w:rsidRPr="00253E01">
              <w:rPr>
                <w:b w:val="0"/>
                <w:color w:val="000000" w:themeColor="text1"/>
              </w:rPr>
              <w:t>Chinese medicine practitioners (including acupuncturists, Chinese herbal medicine practitioners and Chinese herbal dispensers)</w:t>
            </w:r>
          </w:p>
          <w:p w:rsidRPr="00253E01" w:rsidR="00710883" w:rsidP="00253E01" w:rsidRDefault="00710883" w14:paraId="75DD8E80" wp14:textId="77777777">
            <w:pPr>
              <w:pStyle w:val="TableTextNWMPHN"/>
              <w:numPr>
                <w:ilvl w:val="0"/>
                <w:numId w:val="45"/>
              </w:numPr>
              <w:jc w:val="both"/>
              <w:rPr>
                <w:b w:val="0"/>
                <w:color w:val="000000" w:themeColor="text1"/>
              </w:rPr>
            </w:pPr>
            <w:r w:rsidRPr="00253E01">
              <w:rPr>
                <w:b w:val="0"/>
                <w:color w:val="000000" w:themeColor="text1"/>
              </w:rPr>
              <w:t>Chiropractors</w:t>
            </w:r>
          </w:p>
          <w:p w:rsidRPr="00253E01" w:rsidR="00710883" w:rsidP="00253E01" w:rsidRDefault="00710883" w14:paraId="434499DE" wp14:textId="77777777">
            <w:pPr>
              <w:pStyle w:val="TableTextNWMPHN"/>
              <w:numPr>
                <w:ilvl w:val="0"/>
                <w:numId w:val="45"/>
              </w:numPr>
              <w:jc w:val="both"/>
              <w:rPr>
                <w:b w:val="0"/>
                <w:color w:val="000000" w:themeColor="text1"/>
              </w:rPr>
            </w:pPr>
            <w:r w:rsidRPr="00253E01">
              <w:rPr>
                <w:b w:val="0"/>
                <w:color w:val="000000" w:themeColor="text1"/>
              </w:rPr>
              <w:t>Dental practitioners (including dentists, dental hygienists, dental prosthetists &amp; dental therapists)</w:t>
            </w:r>
          </w:p>
          <w:p w:rsidRPr="00253E01" w:rsidR="00710883" w:rsidP="00253E01" w:rsidRDefault="00710883" w14:paraId="5FF7D979" wp14:textId="77777777">
            <w:pPr>
              <w:pStyle w:val="TableTextNWMPHN"/>
              <w:numPr>
                <w:ilvl w:val="0"/>
                <w:numId w:val="45"/>
              </w:numPr>
              <w:jc w:val="both"/>
              <w:rPr>
                <w:b w:val="0"/>
                <w:color w:val="000000" w:themeColor="text1"/>
              </w:rPr>
            </w:pPr>
            <w:r w:rsidRPr="00253E01">
              <w:rPr>
                <w:b w:val="0"/>
                <w:color w:val="000000" w:themeColor="text1"/>
              </w:rPr>
              <w:t>Medical practitioners</w:t>
            </w:r>
          </w:p>
          <w:p w:rsidRPr="00253E01" w:rsidR="00710883" w:rsidP="00253E01" w:rsidRDefault="00710883" w14:paraId="3FAEF862" wp14:textId="77777777">
            <w:pPr>
              <w:pStyle w:val="TableTextNWMPHN"/>
              <w:numPr>
                <w:ilvl w:val="0"/>
                <w:numId w:val="45"/>
              </w:numPr>
              <w:jc w:val="both"/>
              <w:rPr>
                <w:b w:val="0"/>
                <w:color w:val="000000" w:themeColor="text1"/>
              </w:rPr>
            </w:pPr>
            <w:r w:rsidRPr="00253E01">
              <w:rPr>
                <w:b w:val="0"/>
                <w:color w:val="000000" w:themeColor="text1"/>
              </w:rPr>
              <w:t>Medical radiation practitioners (including diagnostic radiographers, radiation therapists and nuclear medicine technologists)</w:t>
            </w:r>
          </w:p>
        </w:tc>
        <w:tc>
          <w:tcPr>
            <w:tcW w:w="3686" w:type="dxa"/>
          </w:tcPr>
          <w:p w:rsidRPr="00253E01" w:rsidR="00710883" w:rsidP="00253E01" w:rsidRDefault="00710883" w14:paraId="39E82619" wp14:textId="77777777">
            <w:pPr>
              <w:pStyle w:val="TableTextNWMPHN"/>
              <w:numPr>
                <w:ilvl w:val="0"/>
                <w:numId w:val="45"/>
              </w:numPr>
              <w:jc w:val="both"/>
              <w:rPr>
                <w:b w:val="0"/>
                <w:color w:val="000000" w:themeColor="text1"/>
              </w:rPr>
            </w:pPr>
            <w:r w:rsidRPr="00253E01">
              <w:rPr>
                <w:b w:val="0"/>
                <w:color w:val="000000" w:themeColor="text1"/>
              </w:rPr>
              <w:t>Nurses and midwives</w:t>
            </w:r>
          </w:p>
          <w:p w:rsidRPr="00253E01" w:rsidR="00710883" w:rsidP="00253E01" w:rsidRDefault="00710883" w14:paraId="2D2A7320" wp14:textId="77777777">
            <w:pPr>
              <w:pStyle w:val="TableTextNWMPHN"/>
              <w:numPr>
                <w:ilvl w:val="0"/>
                <w:numId w:val="45"/>
              </w:numPr>
              <w:jc w:val="both"/>
              <w:rPr>
                <w:b w:val="0"/>
                <w:color w:val="000000" w:themeColor="text1"/>
              </w:rPr>
            </w:pPr>
            <w:r w:rsidRPr="00253E01">
              <w:rPr>
                <w:b w:val="0"/>
                <w:color w:val="000000" w:themeColor="text1"/>
              </w:rPr>
              <w:t>Occupational therapists</w:t>
            </w:r>
          </w:p>
          <w:p w:rsidRPr="00253E01" w:rsidR="00710883" w:rsidP="00253E01" w:rsidRDefault="00710883" w14:paraId="6BC65ADF" wp14:textId="77777777">
            <w:pPr>
              <w:pStyle w:val="TableTextNWMPHN"/>
              <w:numPr>
                <w:ilvl w:val="0"/>
                <w:numId w:val="45"/>
              </w:numPr>
              <w:jc w:val="both"/>
              <w:rPr>
                <w:b w:val="0"/>
                <w:color w:val="000000" w:themeColor="text1"/>
              </w:rPr>
            </w:pPr>
            <w:r w:rsidRPr="00253E01">
              <w:rPr>
                <w:b w:val="0"/>
                <w:color w:val="000000" w:themeColor="text1"/>
              </w:rPr>
              <w:t>Optometrists</w:t>
            </w:r>
          </w:p>
          <w:p w:rsidRPr="00253E01" w:rsidR="00710883" w:rsidP="00253E01" w:rsidRDefault="00710883" w14:paraId="2273B794" wp14:textId="77777777">
            <w:pPr>
              <w:pStyle w:val="TableTextNWMPHN"/>
              <w:numPr>
                <w:ilvl w:val="0"/>
                <w:numId w:val="45"/>
              </w:numPr>
              <w:jc w:val="both"/>
              <w:rPr>
                <w:b w:val="0"/>
                <w:color w:val="000000" w:themeColor="text1"/>
              </w:rPr>
            </w:pPr>
            <w:r w:rsidRPr="00253E01">
              <w:rPr>
                <w:b w:val="0"/>
                <w:color w:val="000000" w:themeColor="text1"/>
              </w:rPr>
              <w:t>Osteopaths</w:t>
            </w:r>
          </w:p>
          <w:p w:rsidRPr="00253E01" w:rsidR="00710883" w:rsidP="00253E01" w:rsidRDefault="00710883" w14:paraId="0219DA7C" wp14:textId="77777777">
            <w:pPr>
              <w:pStyle w:val="TableTextNWMPHN"/>
              <w:numPr>
                <w:ilvl w:val="0"/>
                <w:numId w:val="45"/>
              </w:numPr>
              <w:jc w:val="both"/>
              <w:rPr>
                <w:b w:val="0"/>
                <w:color w:val="000000" w:themeColor="text1"/>
              </w:rPr>
            </w:pPr>
            <w:r w:rsidRPr="00253E01">
              <w:rPr>
                <w:b w:val="0"/>
                <w:color w:val="000000" w:themeColor="text1"/>
              </w:rPr>
              <w:t>Paramedics</w:t>
            </w:r>
          </w:p>
          <w:p w:rsidRPr="00253E01" w:rsidR="00710883" w:rsidP="00253E01" w:rsidRDefault="00710883" w14:paraId="20C94E0F" wp14:textId="77777777">
            <w:pPr>
              <w:pStyle w:val="TableTextNWMPHN"/>
              <w:numPr>
                <w:ilvl w:val="0"/>
                <w:numId w:val="45"/>
              </w:numPr>
              <w:jc w:val="both"/>
              <w:rPr>
                <w:b w:val="0"/>
                <w:color w:val="000000" w:themeColor="text1"/>
              </w:rPr>
            </w:pPr>
            <w:r w:rsidRPr="00253E01">
              <w:rPr>
                <w:b w:val="0"/>
                <w:color w:val="000000" w:themeColor="text1"/>
              </w:rPr>
              <w:t>Pharmacists</w:t>
            </w:r>
          </w:p>
          <w:p w:rsidRPr="00253E01" w:rsidR="00710883" w:rsidP="00253E01" w:rsidRDefault="00710883" w14:paraId="371DA0EB" wp14:textId="77777777">
            <w:pPr>
              <w:pStyle w:val="TableTextNWMPHN"/>
              <w:numPr>
                <w:ilvl w:val="0"/>
                <w:numId w:val="45"/>
              </w:numPr>
              <w:jc w:val="both"/>
              <w:rPr>
                <w:b w:val="0"/>
                <w:color w:val="000000" w:themeColor="text1"/>
              </w:rPr>
            </w:pPr>
            <w:r w:rsidRPr="00253E01">
              <w:rPr>
                <w:b w:val="0"/>
                <w:color w:val="000000" w:themeColor="text1"/>
              </w:rPr>
              <w:t>Physiotherapists</w:t>
            </w:r>
          </w:p>
          <w:p w:rsidRPr="00253E01" w:rsidR="00710883" w:rsidP="00253E01" w:rsidRDefault="00710883" w14:paraId="02C212B6" wp14:textId="77777777">
            <w:pPr>
              <w:pStyle w:val="TableTextNWMPHN"/>
              <w:numPr>
                <w:ilvl w:val="0"/>
                <w:numId w:val="45"/>
              </w:numPr>
              <w:jc w:val="both"/>
              <w:rPr>
                <w:b w:val="0"/>
                <w:color w:val="000000" w:themeColor="text1"/>
              </w:rPr>
            </w:pPr>
            <w:r w:rsidRPr="00253E01">
              <w:rPr>
                <w:b w:val="0"/>
                <w:color w:val="000000" w:themeColor="text1"/>
              </w:rPr>
              <w:t>Podiatrists</w:t>
            </w:r>
          </w:p>
          <w:p w:rsidRPr="00253E01" w:rsidR="00710883" w:rsidP="00253E01" w:rsidRDefault="00710883" w14:paraId="4E7A9EFE" wp14:textId="77777777">
            <w:pPr>
              <w:pStyle w:val="TableTextNWMPHN"/>
              <w:numPr>
                <w:ilvl w:val="0"/>
                <w:numId w:val="45"/>
              </w:numPr>
              <w:jc w:val="both"/>
              <w:rPr>
                <w:b w:val="0"/>
                <w:color w:val="000000" w:themeColor="text1"/>
              </w:rPr>
            </w:pPr>
            <w:r w:rsidRPr="00253E01">
              <w:rPr>
                <w:b w:val="0"/>
                <w:color w:val="000000" w:themeColor="text1"/>
              </w:rPr>
              <w:t>Psychologists</w:t>
            </w:r>
          </w:p>
        </w:tc>
      </w:tr>
    </w:tbl>
    <w:p xmlns:wp14="http://schemas.microsoft.com/office/word/2010/wordml" w:rsidRPr="00210F85" w:rsidR="00710883" w:rsidP="00253E01" w:rsidRDefault="00710883" w14:paraId="56EE48EE" wp14:textId="77777777">
      <w:pPr>
        <w:rPr>
          <w:rFonts w:cstheme="minorHAnsi"/>
        </w:rPr>
      </w:pPr>
    </w:p>
    <w:p xmlns:wp14="http://schemas.microsoft.com/office/word/2010/wordml" w:rsidRPr="00210F85" w:rsidR="00710883" w:rsidP="00253E01" w:rsidRDefault="00710883" w14:paraId="369F74B3" wp14:textId="77777777">
      <w:pPr>
        <w:rPr>
          <w:rFonts w:cstheme="minorHAnsi"/>
          <w:b/>
          <w:bCs/>
        </w:rPr>
      </w:pPr>
      <w:r w:rsidRPr="00210F85">
        <w:rPr>
          <w:rFonts w:cstheme="minorHAnsi"/>
          <w:b/>
          <w:bCs/>
        </w:rPr>
        <w:t>National Safety and Quality Health Service (NSQHS) Standards</w:t>
      </w:r>
    </w:p>
    <w:p xmlns:wp14="http://schemas.microsoft.com/office/word/2010/wordml" w:rsidRPr="00210F85" w:rsidR="00710883" w:rsidP="00253E01" w:rsidRDefault="00710883" w14:paraId="7F5F85C3" wp14:textId="77777777">
      <w:pPr>
        <w:rPr>
          <w:rFonts w:cstheme="minorHAnsi"/>
        </w:rPr>
      </w:pPr>
      <w:r w:rsidRPr="00210F85">
        <w:rPr>
          <w:rFonts w:cstheme="minorHAnsi"/>
        </w:rPr>
        <w:t xml:space="preserve">The Australian Commission on Safety and Quality in Healthcare (ACSQHC) has developed the National Safety and Quality Health Service (NSQHS) Standards to drive the implementation of safety and quality </w:t>
      </w:r>
      <w:r w:rsidRPr="00210F85">
        <w:rPr>
          <w:rFonts w:cstheme="minorHAnsi"/>
        </w:rPr>
        <w:lastRenderedPageBreak/>
        <w:t xml:space="preserve">systems and improve the quality of health care in Australia </w:t>
      </w:r>
      <w:bookmarkStart w:name="_Hlk11138553" w:id="609"/>
      <w:bookmarkStart w:name="_Hlk11138837" w:id="610"/>
      <w:r w:rsidRPr="00210F85">
        <w:rPr>
          <w:rFonts w:cstheme="minorHAnsi"/>
        </w:rPr>
        <w:t>[www.safetyandquality.gov.au/our-work/assessment-to-the-nsqhs-standards/].</w:t>
      </w:r>
      <w:bookmarkEnd w:id="609"/>
    </w:p>
    <w:bookmarkEnd w:id="610"/>
    <w:p xmlns:wp14="http://schemas.microsoft.com/office/word/2010/wordml" w:rsidRPr="00210F85" w:rsidR="00710883" w:rsidP="00253E01" w:rsidRDefault="00710883" w14:paraId="2908EB2C" wp14:textId="77777777">
      <w:pPr>
        <w:rPr>
          <w:rFonts w:cstheme="minorHAnsi"/>
          <w:b/>
          <w:bCs/>
          <w:sz w:val="16"/>
          <w:szCs w:val="16"/>
        </w:rPr>
      </w:pPr>
    </w:p>
    <w:p xmlns:wp14="http://schemas.microsoft.com/office/word/2010/wordml" w:rsidRPr="00210F85" w:rsidR="00710883" w:rsidP="00253E01" w:rsidRDefault="00710883" w14:paraId="0678914D" wp14:textId="77777777">
      <w:pPr>
        <w:rPr>
          <w:rFonts w:cstheme="minorHAnsi"/>
          <w:b/>
          <w:bCs/>
        </w:rPr>
      </w:pPr>
      <w:r w:rsidRPr="00210F85">
        <w:rPr>
          <w:rFonts w:cstheme="minorHAnsi"/>
          <w:b/>
          <w:bCs/>
        </w:rPr>
        <w:t xml:space="preserve">Unregistered Healthcare Practitioner </w:t>
      </w:r>
      <w:r w:rsidRPr="00210F85">
        <w:rPr>
          <w:rFonts w:cstheme="minorHAnsi"/>
        </w:rPr>
        <w:t>means any person who provides a health service and is not registered in one of the health professions regulated under the National Registration and Accreditation Scheme (NRAS).</w:t>
      </w:r>
    </w:p>
    <w:p xmlns:wp14="http://schemas.microsoft.com/office/word/2010/wordml" w:rsidRPr="00210F85" w:rsidR="00710883" w:rsidP="00253E01" w:rsidRDefault="00710883" w14:paraId="121FD38A" wp14:textId="77777777">
      <w:pPr>
        <w:rPr>
          <w:rFonts w:cstheme="minorHAnsi"/>
          <w:sz w:val="16"/>
          <w:szCs w:val="16"/>
        </w:rPr>
      </w:pPr>
    </w:p>
    <w:p xmlns:wp14="http://schemas.microsoft.com/office/word/2010/wordml" w:rsidRPr="00210F85" w:rsidR="00710883" w:rsidP="00253E01" w:rsidRDefault="00710883" w14:paraId="1EFDD677" wp14:textId="77777777">
      <w:pPr>
        <w:rPr>
          <w:rFonts w:cstheme="minorHAnsi"/>
          <w:b/>
          <w:bCs/>
        </w:rPr>
      </w:pPr>
      <w:r w:rsidRPr="00210F85">
        <w:rPr>
          <w:rFonts w:cstheme="minorHAnsi"/>
          <w:b/>
          <w:bCs/>
        </w:rPr>
        <w:t xml:space="preserve">Working with Children Check </w:t>
      </w:r>
      <w:r w:rsidRPr="00210F85">
        <w:rPr>
          <w:rFonts w:cstheme="minorHAnsi"/>
        </w:rPr>
        <w:t>means a screening process for assessing or re-assessing people who work with or care for children aged 0 – 18 years in Victoria [www.workingwithchildren.vic.gov.au].</w:t>
      </w:r>
    </w:p>
    <w:p xmlns:wp14="http://schemas.microsoft.com/office/word/2010/wordml" w:rsidRPr="00210F85" w:rsidR="00710883" w:rsidP="00253E01" w:rsidRDefault="00710883" w14:paraId="3FF17095" wp14:textId="77777777">
      <w:pPr>
        <w:pStyle w:val="SchLit1"/>
        <w:spacing w:after="240"/>
        <w:rPr>
          <w:rFonts w:cstheme="minorHAnsi"/>
        </w:rPr>
      </w:pPr>
      <w:bookmarkStart w:name="_Toc19875916" w:id="611"/>
      <w:bookmarkStart w:name="_Toc19875960" w:id="612"/>
      <w:bookmarkStart w:name="_Toc19876060" w:id="613"/>
      <w:bookmarkStart w:name="_Toc19876110" w:id="614"/>
      <w:r w:rsidRPr="00210F85">
        <w:rPr>
          <w:rFonts w:cstheme="minorHAnsi"/>
          <w:b/>
          <w:caps/>
          <w:color w:val="003E6A"/>
          <w:szCs w:val="20"/>
        </w:rPr>
        <w:t>rEQUIREMENTS</w:t>
      </w:r>
      <w:bookmarkEnd w:id="611"/>
      <w:bookmarkEnd w:id="612"/>
      <w:bookmarkEnd w:id="613"/>
      <w:bookmarkEnd w:id="614"/>
    </w:p>
    <w:p xmlns:wp14="http://schemas.microsoft.com/office/word/2010/wordml" w:rsidRPr="00210F85" w:rsidR="00710883" w:rsidP="00253E01" w:rsidRDefault="00710883" w14:paraId="49E9D791" wp14:textId="77777777">
      <w:pPr>
        <w:pStyle w:val="Quote"/>
        <w:rPr>
          <w:rFonts w:cstheme="minorHAnsi"/>
          <w:i w:val="0"/>
          <w:iCs w:val="0"/>
          <w:color w:val="auto"/>
        </w:rPr>
      </w:pPr>
      <w:r w:rsidRPr="00210F85">
        <w:rPr>
          <w:rFonts w:cstheme="minorHAnsi"/>
          <w:i w:val="0"/>
          <w:iCs w:val="0"/>
          <w:color w:val="auto"/>
        </w:rPr>
        <w:t xml:space="preserve">Providers contracted by MPCN to provide clinical services must ensure they hold evidence of appropriate minimum credentials and have appropriate clinical governance including safety and reporting. </w:t>
      </w:r>
    </w:p>
    <w:p xmlns:wp14="http://schemas.microsoft.com/office/word/2010/wordml" w:rsidRPr="00210F85" w:rsidR="00710883" w:rsidP="00253E01" w:rsidRDefault="00710883" w14:paraId="193C93E9" wp14:textId="77777777">
      <w:pPr>
        <w:rPr>
          <w:rFonts w:cstheme="minorHAnsi"/>
        </w:rPr>
      </w:pPr>
      <w:r w:rsidRPr="00210F85">
        <w:rPr>
          <w:rFonts w:cstheme="minorHAnsi"/>
        </w:rPr>
        <w:t>For the purposes of this Policy, the evidence required is dependent on the type of contracted organisation.</w:t>
      </w:r>
    </w:p>
    <w:p xmlns:wp14="http://schemas.microsoft.com/office/word/2010/wordml" w:rsidRPr="00210F85" w:rsidR="00710883" w:rsidP="00253E01" w:rsidRDefault="00710883" w14:paraId="25E40BE4" wp14:textId="77777777">
      <w:pPr>
        <w:spacing w:before="240"/>
        <w:rPr>
          <w:rFonts w:cstheme="minorHAnsi"/>
          <w:b/>
        </w:rPr>
      </w:pPr>
      <w:r w:rsidRPr="00210F85">
        <w:rPr>
          <w:rFonts w:cstheme="minorHAnsi"/>
          <w:b/>
        </w:rPr>
        <w:t>Requirements are:</w:t>
      </w:r>
    </w:p>
    <w:p xmlns:wp14="http://schemas.microsoft.com/office/word/2010/wordml" w:rsidRPr="00210F85" w:rsidR="00710883" w:rsidP="00253E01" w:rsidRDefault="00710883" w14:paraId="0DAFADB8" wp14:textId="77777777">
      <w:pPr>
        <w:spacing w:before="240"/>
        <w:rPr>
          <w:rFonts w:cstheme="minorHAnsi"/>
        </w:rPr>
      </w:pPr>
      <w:r w:rsidRPr="00210F85">
        <w:rPr>
          <w:rFonts w:cstheme="minorHAnsi"/>
          <w:b/>
          <w:bCs/>
        </w:rPr>
        <w:t>4.1</w:t>
      </w:r>
      <w:r w:rsidRPr="00210F85">
        <w:rPr>
          <w:rFonts w:cstheme="minorHAnsi"/>
          <w:b/>
          <w:bCs/>
        </w:rPr>
        <w:tab/>
      </w:r>
      <w:r w:rsidRPr="00210F85">
        <w:rPr>
          <w:rFonts w:cstheme="minorHAnsi"/>
          <w:b/>
          <w:bCs/>
        </w:rPr>
        <w:t>Credentialing</w:t>
      </w:r>
      <w:r w:rsidRPr="00210F85">
        <w:rPr>
          <w:rFonts w:cstheme="minorHAnsi"/>
        </w:rPr>
        <w:t xml:space="preserve"> </w:t>
      </w:r>
    </w:p>
    <w:p xmlns:wp14="http://schemas.microsoft.com/office/word/2010/wordml" w:rsidRPr="00210F85" w:rsidR="00710883" w:rsidP="00253E01" w:rsidRDefault="00710883" w14:paraId="4E01521D" wp14:textId="77777777">
      <w:pPr>
        <w:spacing w:before="240"/>
        <w:rPr>
          <w:rFonts w:cstheme="minorHAnsi"/>
        </w:rPr>
      </w:pPr>
      <w:r w:rsidRPr="00210F85">
        <w:rPr>
          <w:rFonts w:cstheme="minorHAnsi"/>
        </w:rPr>
        <w:t>The provider must satisfy one of 4.1.1, 4.1.2 or 4.1.3 depending on the contracted organisation type and each of 4.2, 4.3 and 4.4.</w:t>
      </w:r>
    </w:p>
    <w:p xmlns:wp14="http://schemas.microsoft.com/office/word/2010/wordml" w:rsidRPr="00210F85" w:rsidR="00710883" w:rsidP="00253E01" w:rsidRDefault="00710883" w14:paraId="1F06300D" wp14:textId="77777777">
      <w:pPr>
        <w:spacing w:before="240" w:after="240"/>
        <w:rPr>
          <w:rFonts w:cstheme="minorHAnsi"/>
          <w:bCs/>
        </w:rPr>
      </w:pPr>
      <w:r w:rsidRPr="00210F85">
        <w:rPr>
          <w:rFonts w:cstheme="minorHAnsi"/>
          <w:bCs/>
        </w:rPr>
        <w:t>4.1.1</w:t>
      </w:r>
      <w:r w:rsidRPr="00210F85">
        <w:rPr>
          <w:rFonts w:cstheme="minorHAnsi"/>
          <w:bCs/>
        </w:rPr>
        <w:tab/>
      </w:r>
      <w:r w:rsidRPr="00210F85">
        <w:rPr>
          <w:rFonts w:cstheme="minorHAnsi"/>
          <w:bCs/>
        </w:rPr>
        <w:t xml:space="preserve">An Australian incorporated organisation accredited under the Australian Health Service </w:t>
      </w:r>
      <w:r w:rsidRPr="00210F85">
        <w:rPr>
          <w:rFonts w:cstheme="minorHAnsi"/>
          <w:bCs/>
        </w:rPr>
        <w:tab/>
      </w:r>
      <w:r w:rsidRPr="00210F85">
        <w:rPr>
          <w:rFonts w:cstheme="minorHAnsi"/>
          <w:bCs/>
        </w:rPr>
        <w:t>Safety and Quality Accreditation (AHSSQA) Scheme.</w:t>
      </w:r>
    </w:p>
    <w:tbl>
      <w:tblPr>
        <w:tblStyle w:val="TableGrid"/>
        <w:tblW w:w="0" w:type="auto"/>
        <w:jc w:val="center"/>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814"/>
        <w:gridCol w:w="4560"/>
        <w:gridCol w:w="2949"/>
      </w:tblGrid>
      <w:tr xmlns:wp14="http://schemas.microsoft.com/office/word/2010/wordml" w:rsidRPr="00210F85" w:rsidR="00710883" w:rsidTr="00B9422B" w14:paraId="147A46CB" wp14:textId="77777777">
        <w:trPr>
          <w:jc w:val="center"/>
        </w:trPr>
        <w:tc>
          <w:tcPr>
            <w:tcW w:w="1814" w:type="dxa"/>
            <w:shd w:val="clear" w:color="auto" w:fill="F2F2F2" w:themeFill="background1" w:themeFillShade="F2"/>
          </w:tcPr>
          <w:p w:rsidRPr="00210F85" w:rsidR="00710883" w:rsidP="00253E01" w:rsidRDefault="00710883" w14:paraId="13AB11A4" wp14:textId="77777777">
            <w:pPr>
              <w:pStyle w:val="TableTextNWMPHN"/>
              <w:jc w:val="both"/>
            </w:pPr>
            <w:r w:rsidRPr="00210F85">
              <w:t>Evidence type</w:t>
            </w:r>
          </w:p>
        </w:tc>
        <w:tc>
          <w:tcPr>
            <w:tcW w:w="4560" w:type="dxa"/>
            <w:shd w:val="clear" w:color="auto" w:fill="F2F2F2" w:themeFill="background1" w:themeFillShade="F2"/>
          </w:tcPr>
          <w:p w:rsidRPr="00210F85" w:rsidR="00710883" w:rsidP="00253E01" w:rsidRDefault="00710883" w14:paraId="769726BA" wp14:textId="77777777">
            <w:pPr>
              <w:pStyle w:val="TableTextNWMPHN"/>
              <w:jc w:val="both"/>
            </w:pPr>
            <w:r w:rsidRPr="00210F85">
              <w:t>Item</w:t>
            </w:r>
          </w:p>
        </w:tc>
        <w:tc>
          <w:tcPr>
            <w:tcW w:w="2949" w:type="dxa"/>
            <w:shd w:val="clear" w:color="auto" w:fill="F2F2F2" w:themeFill="background1" w:themeFillShade="F2"/>
          </w:tcPr>
          <w:p w:rsidRPr="00210F85" w:rsidR="00710883" w:rsidP="00253E01" w:rsidRDefault="00710883" w14:paraId="6F35DBC6" wp14:textId="77777777">
            <w:pPr>
              <w:pStyle w:val="TableTextNWMPHN"/>
              <w:jc w:val="both"/>
            </w:pPr>
            <w:r w:rsidRPr="00210F85">
              <w:t>Frequency</w:t>
            </w:r>
          </w:p>
        </w:tc>
      </w:tr>
      <w:tr xmlns:wp14="http://schemas.microsoft.com/office/word/2010/wordml" w:rsidRPr="00210F85" w:rsidR="00710883" w:rsidTr="00B9422B" w14:paraId="5728649E" wp14:textId="77777777">
        <w:trPr>
          <w:jc w:val="center"/>
        </w:trPr>
        <w:tc>
          <w:tcPr>
            <w:tcW w:w="1814" w:type="dxa"/>
          </w:tcPr>
          <w:p w:rsidRPr="00253E01" w:rsidR="00710883" w:rsidP="00253E01" w:rsidRDefault="00710883" w14:paraId="1B1ED752" wp14:textId="77777777">
            <w:pPr>
              <w:pStyle w:val="TableTextNWMPHN"/>
              <w:jc w:val="both"/>
              <w:rPr>
                <w:color w:val="000000" w:themeColor="text1"/>
              </w:rPr>
            </w:pPr>
            <w:r w:rsidRPr="00253E01">
              <w:rPr>
                <w:color w:val="000000" w:themeColor="text1"/>
              </w:rPr>
              <w:t>Identification (Corporate)</w:t>
            </w:r>
          </w:p>
        </w:tc>
        <w:tc>
          <w:tcPr>
            <w:tcW w:w="4560" w:type="dxa"/>
          </w:tcPr>
          <w:p w:rsidRPr="00253E01" w:rsidR="00710883" w:rsidP="00253E01" w:rsidRDefault="00710883" w14:paraId="49B998B5" wp14:textId="77777777">
            <w:pPr>
              <w:pStyle w:val="TableTextNWMPHN"/>
              <w:jc w:val="both"/>
              <w:rPr>
                <w:b w:val="0"/>
                <w:color w:val="000000" w:themeColor="text1"/>
              </w:rPr>
            </w:pPr>
            <w:r w:rsidRPr="00253E01">
              <w:rPr>
                <w:b w:val="0"/>
                <w:color w:val="000000" w:themeColor="text1"/>
              </w:rPr>
              <w:t xml:space="preserve">Australian Company Number (ACN) / Australian Registered Business Number (ARBN) </w:t>
            </w:r>
          </w:p>
        </w:tc>
        <w:tc>
          <w:tcPr>
            <w:tcW w:w="2949" w:type="dxa"/>
          </w:tcPr>
          <w:p w:rsidRPr="00253E01" w:rsidR="00710883" w:rsidP="00253E01" w:rsidRDefault="00710883" w14:paraId="7EBB31B6" wp14:textId="77777777">
            <w:pPr>
              <w:pStyle w:val="TableTextNWMPHN"/>
              <w:jc w:val="both"/>
              <w:rPr>
                <w:b w:val="0"/>
                <w:color w:val="000000" w:themeColor="text1"/>
              </w:rPr>
            </w:pPr>
            <w:r w:rsidRPr="00253E01">
              <w:rPr>
                <w:b w:val="0"/>
                <w:color w:val="000000" w:themeColor="text1"/>
              </w:rPr>
              <w:t>Before contract execution, update at time of any change</w:t>
            </w:r>
          </w:p>
        </w:tc>
      </w:tr>
      <w:tr xmlns:wp14="http://schemas.microsoft.com/office/word/2010/wordml" w:rsidRPr="00210F85" w:rsidR="00710883" w:rsidTr="00B9422B" w14:paraId="37991125" wp14:textId="77777777">
        <w:trPr>
          <w:jc w:val="center"/>
        </w:trPr>
        <w:tc>
          <w:tcPr>
            <w:tcW w:w="1814" w:type="dxa"/>
          </w:tcPr>
          <w:p w:rsidRPr="00253E01" w:rsidR="00710883" w:rsidP="00253E01" w:rsidRDefault="00710883" w14:paraId="6DB956B1" wp14:textId="77777777">
            <w:pPr>
              <w:pStyle w:val="TableTextNWMPHN"/>
              <w:jc w:val="both"/>
              <w:rPr>
                <w:color w:val="000000" w:themeColor="text1"/>
              </w:rPr>
            </w:pPr>
            <w:r w:rsidRPr="00253E01">
              <w:rPr>
                <w:color w:val="000000" w:themeColor="text1"/>
              </w:rPr>
              <w:t>Accreditation</w:t>
            </w:r>
          </w:p>
        </w:tc>
        <w:tc>
          <w:tcPr>
            <w:tcW w:w="4560" w:type="dxa"/>
          </w:tcPr>
          <w:p w:rsidRPr="00253E01" w:rsidR="00710883" w:rsidP="00253E01" w:rsidRDefault="00710883" w14:paraId="08414DB6" wp14:textId="77777777">
            <w:pPr>
              <w:pStyle w:val="TableTextNWMPHN"/>
              <w:jc w:val="both"/>
              <w:rPr>
                <w:b w:val="0"/>
                <w:color w:val="000000" w:themeColor="text1"/>
              </w:rPr>
            </w:pPr>
            <w:r w:rsidRPr="00253E01">
              <w:rPr>
                <w:b w:val="0"/>
                <w:color w:val="000000" w:themeColor="text1"/>
              </w:rPr>
              <w:t>Certified copy of independent accreditation</w:t>
            </w:r>
          </w:p>
        </w:tc>
        <w:tc>
          <w:tcPr>
            <w:tcW w:w="2949" w:type="dxa"/>
          </w:tcPr>
          <w:p w:rsidRPr="00253E01" w:rsidR="00710883" w:rsidP="00253E01" w:rsidRDefault="00710883" w14:paraId="7DAA6AFA" wp14:textId="77777777">
            <w:pPr>
              <w:pStyle w:val="TableTextNWMPHN"/>
              <w:jc w:val="both"/>
              <w:rPr>
                <w:b w:val="0"/>
                <w:color w:val="000000" w:themeColor="text1"/>
              </w:rPr>
            </w:pPr>
            <w:r w:rsidRPr="00253E01">
              <w:rPr>
                <w:b w:val="0"/>
                <w:color w:val="000000" w:themeColor="text1"/>
              </w:rPr>
              <w:t>Before contract execution, and at successful completion of accreditation cycle (usually 3 years)</w:t>
            </w:r>
          </w:p>
        </w:tc>
      </w:tr>
      <w:tr xmlns:wp14="http://schemas.microsoft.com/office/word/2010/wordml" w:rsidRPr="00210F85" w:rsidR="00710883" w:rsidTr="00B9422B" w14:paraId="276B0BD8" wp14:textId="77777777">
        <w:trPr>
          <w:jc w:val="center"/>
        </w:trPr>
        <w:tc>
          <w:tcPr>
            <w:tcW w:w="1814" w:type="dxa"/>
          </w:tcPr>
          <w:p w:rsidRPr="00253E01" w:rsidR="00710883" w:rsidP="00253E01" w:rsidRDefault="00710883" w14:paraId="305A9C78" wp14:textId="77777777">
            <w:pPr>
              <w:pStyle w:val="TableTextNWMPHN"/>
              <w:jc w:val="both"/>
              <w:rPr>
                <w:color w:val="000000" w:themeColor="text1"/>
              </w:rPr>
            </w:pPr>
            <w:r w:rsidRPr="00253E01">
              <w:rPr>
                <w:color w:val="000000" w:themeColor="text1"/>
              </w:rPr>
              <w:t>Insurance</w:t>
            </w:r>
          </w:p>
        </w:tc>
        <w:tc>
          <w:tcPr>
            <w:tcW w:w="4560" w:type="dxa"/>
          </w:tcPr>
          <w:p w:rsidRPr="00253E01" w:rsidR="00710883" w:rsidP="00253E01" w:rsidRDefault="00710883" w14:paraId="7A060B6A" wp14:textId="77777777">
            <w:pPr>
              <w:pStyle w:val="TableTextNWMPHN"/>
              <w:jc w:val="both"/>
              <w:rPr>
                <w:b w:val="0"/>
                <w:color w:val="000000" w:themeColor="text1"/>
              </w:rPr>
            </w:pPr>
            <w:r w:rsidRPr="00253E01">
              <w:rPr>
                <w:b w:val="0"/>
                <w:color w:val="000000" w:themeColor="text1"/>
              </w:rPr>
              <w:t>Certified copy of certificate of currency for professional indemnity insurance not less than $10 million per claim; and,</w:t>
            </w:r>
          </w:p>
          <w:p w:rsidRPr="00253E01" w:rsidR="00710883" w:rsidP="00253E01" w:rsidRDefault="00710883" w14:paraId="65A2887C" wp14:textId="77777777">
            <w:pPr>
              <w:pStyle w:val="TableTextNWMPHN"/>
              <w:jc w:val="both"/>
              <w:rPr>
                <w:b w:val="0"/>
                <w:color w:val="000000" w:themeColor="text1"/>
              </w:rPr>
            </w:pPr>
            <w:r w:rsidRPr="00253E01">
              <w:rPr>
                <w:b w:val="0"/>
                <w:color w:val="000000" w:themeColor="text1"/>
              </w:rPr>
              <w:t>Certified copy of certificate of currency for public liability insurance not less than $20 million per claim</w:t>
            </w:r>
          </w:p>
        </w:tc>
        <w:tc>
          <w:tcPr>
            <w:tcW w:w="2949" w:type="dxa"/>
          </w:tcPr>
          <w:p w:rsidRPr="00253E01" w:rsidR="00710883" w:rsidP="00253E01" w:rsidRDefault="00710883" w14:paraId="08EF6AA9" wp14:textId="77777777">
            <w:pPr>
              <w:pStyle w:val="TableTextNWMPHN"/>
              <w:jc w:val="both"/>
              <w:rPr>
                <w:b w:val="0"/>
                <w:color w:val="000000" w:themeColor="text1"/>
              </w:rPr>
            </w:pPr>
            <w:r w:rsidRPr="00253E01">
              <w:rPr>
                <w:b w:val="0"/>
                <w:color w:val="000000" w:themeColor="text1"/>
              </w:rPr>
              <w:t>Annual</w:t>
            </w:r>
          </w:p>
        </w:tc>
      </w:tr>
    </w:tbl>
    <w:p xmlns:wp14="http://schemas.microsoft.com/office/word/2010/wordml" w:rsidRPr="00210F85" w:rsidR="00710883" w:rsidP="00253E01" w:rsidRDefault="00710883" w14:paraId="1FE2DD96" wp14:textId="77777777">
      <w:pPr>
        <w:rPr>
          <w:rFonts w:cstheme="minorHAnsi"/>
          <w:bCs/>
        </w:rPr>
      </w:pPr>
    </w:p>
    <w:p xmlns:wp14="http://schemas.microsoft.com/office/word/2010/wordml" w:rsidRPr="00210F85" w:rsidR="00710883" w:rsidP="00253E01" w:rsidRDefault="00710883" w14:paraId="188B4B05" wp14:textId="77777777">
      <w:pPr>
        <w:rPr>
          <w:rFonts w:cstheme="minorHAnsi"/>
          <w:bCs/>
        </w:rPr>
      </w:pPr>
      <w:r w:rsidRPr="00210F85">
        <w:rPr>
          <w:rFonts w:cstheme="minorHAnsi"/>
          <w:bCs/>
        </w:rPr>
        <w:t>4.1.2</w:t>
      </w:r>
      <w:r w:rsidRPr="00210F85">
        <w:rPr>
          <w:rFonts w:cstheme="minorHAnsi"/>
          <w:bCs/>
        </w:rPr>
        <w:tab/>
      </w:r>
      <w:r w:rsidRPr="00210F85">
        <w:rPr>
          <w:rFonts w:cstheme="minorHAnsi"/>
          <w:bCs/>
        </w:rPr>
        <w:t xml:space="preserve">An Australian incorporated organisation </w:t>
      </w:r>
      <w:r w:rsidRPr="00210F85">
        <w:rPr>
          <w:rFonts w:cstheme="minorHAnsi"/>
          <w:bCs/>
          <w:u w:val="single"/>
        </w:rPr>
        <w:t>not</w:t>
      </w:r>
      <w:r w:rsidRPr="00210F85">
        <w:rPr>
          <w:rFonts w:cstheme="minorHAnsi"/>
          <w:bCs/>
        </w:rPr>
        <w:t xml:space="preserve"> accredited under the Australian Health Service Safety and Quality Accreditation (AHSSQA) Scheme.</w:t>
      </w:r>
    </w:p>
    <w:p xmlns:wp14="http://schemas.microsoft.com/office/word/2010/wordml" w:rsidR="00710883" w:rsidP="00253E01" w:rsidRDefault="00710883" w14:paraId="082D5125" wp14:textId="77777777">
      <w:pPr>
        <w:spacing w:before="240" w:after="240"/>
        <w:rPr>
          <w:rFonts w:cstheme="minorHAnsi"/>
        </w:rPr>
      </w:pPr>
      <w:r w:rsidRPr="00210F85">
        <w:rPr>
          <w:rFonts w:cstheme="minorHAnsi"/>
        </w:rPr>
        <w:t>Credentialing of practitioners will be for a maximum period of 3 years, with recredentialing requiring the same evidence as outlined below.</w:t>
      </w:r>
    </w:p>
    <w:p xmlns:wp14="http://schemas.microsoft.com/office/word/2010/wordml" w:rsidRPr="00210F85" w:rsidR="00052199" w:rsidP="00253E01" w:rsidRDefault="00052199" w14:paraId="27357532" wp14:textId="77777777">
      <w:pPr>
        <w:spacing w:before="240" w:after="240"/>
        <w:rPr>
          <w:rFonts w:cstheme="minorHAnsi"/>
        </w:rPr>
      </w:pPr>
    </w:p>
    <w:tbl>
      <w:tblPr>
        <w:tblStyle w:val="TableGrid"/>
        <w:tblW w:w="9136"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809"/>
        <w:gridCol w:w="5488"/>
        <w:gridCol w:w="1839"/>
      </w:tblGrid>
      <w:tr xmlns:wp14="http://schemas.microsoft.com/office/word/2010/wordml" w:rsidRPr="00210F85" w:rsidR="00710883" w:rsidTr="00B9422B" w14:paraId="5C30D657" wp14:textId="77777777">
        <w:trPr>
          <w:trHeight w:val="271"/>
        </w:trPr>
        <w:tc>
          <w:tcPr>
            <w:tcW w:w="1809" w:type="dxa"/>
            <w:shd w:val="clear" w:color="auto" w:fill="F2F2F2" w:themeFill="background1" w:themeFillShade="F2"/>
          </w:tcPr>
          <w:p w:rsidRPr="00210F85" w:rsidR="00710883" w:rsidP="00253E01" w:rsidRDefault="00710883" w14:paraId="725835BB" wp14:textId="77777777">
            <w:pPr>
              <w:pStyle w:val="TableTextNWMPHN"/>
              <w:jc w:val="both"/>
            </w:pPr>
            <w:r w:rsidRPr="00210F85">
              <w:t>Evidence type</w:t>
            </w:r>
          </w:p>
        </w:tc>
        <w:tc>
          <w:tcPr>
            <w:tcW w:w="5488" w:type="dxa"/>
            <w:shd w:val="clear" w:color="auto" w:fill="F2F2F2" w:themeFill="background1" w:themeFillShade="F2"/>
          </w:tcPr>
          <w:p w:rsidRPr="00210F85" w:rsidR="00710883" w:rsidP="00253E01" w:rsidRDefault="00710883" w14:paraId="0193CB87" wp14:textId="77777777">
            <w:pPr>
              <w:pStyle w:val="TableTextNWMPHN"/>
              <w:jc w:val="both"/>
            </w:pPr>
            <w:r w:rsidRPr="00210F85">
              <w:t>Item</w:t>
            </w:r>
          </w:p>
        </w:tc>
        <w:tc>
          <w:tcPr>
            <w:tcW w:w="1839" w:type="dxa"/>
            <w:shd w:val="clear" w:color="auto" w:fill="F2F2F2" w:themeFill="background1" w:themeFillShade="F2"/>
          </w:tcPr>
          <w:p w:rsidRPr="00210F85" w:rsidR="00710883" w:rsidP="00253E01" w:rsidRDefault="00710883" w14:paraId="1AE7FD48" wp14:textId="77777777">
            <w:pPr>
              <w:pStyle w:val="TableTextNWMPHN"/>
              <w:jc w:val="both"/>
            </w:pPr>
            <w:r w:rsidRPr="00210F85">
              <w:t>Frequency</w:t>
            </w:r>
          </w:p>
        </w:tc>
      </w:tr>
      <w:tr xmlns:wp14="http://schemas.microsoft.com/office/word/2010/wordml" w:rsidRPr="00210F85" w:rsidR="00710883" w:rsidTr="00B9422B" w14:paraId="0A2A36F6" wp14:textId="77777777">
        <w:trPr>
          <w:trHeight w:val="1085"/>
        </w:trPr>
        <w:tc>
          <w:tcPr>
            <w:tcW w:w="1809" w:type="dxa"/>
          </w:tcPr>
          <w:p w:rsidRPr="00253E01" w:rsidR="00710883" w:rsidP="00253E01" w:rsidRDefault="00710883" w14:paraId="6BC99BA7" wp14:textId="77777777">
            <w:pPr>
              <w:pStyle w:val="TableTextNWMPHN"/>
              <w:jc w:val="both"/>
              <w:rPr>
                <w:color w:val="000000" w:themeColor="text1"/>
              </w:rPr>
            </w:pPr>
            <w:r w:rsidRPr="00253E01">
              <w:rPr>
                <w:color w:val="000000" w:themeColor="text1"/>
              </w:rPr>
              <w:t>Identification (Corporate)</w:t>
            </w:r>
          </w:p>
        </w:tc>
        <w:tc>
          <w:tcPr>
            <w:tcW w:w="5488" w:type="dxa"/>
          </w:tcPr>
          <w:p w:rsidRPr="00253E01" w:rsidR="00710883" w:rsidP="00253E01" w:rsidRDefault="00710883" w14:paraId="6703B518" wp14:textId="77777777">
            <w:pPr>
              <w:pStyle w:val="TableTextNWMPHN"/>
              <w:jc w:val="both"/>
              <w:rPr>
                <w:b w:val="0"/>
                <w:color w:val="000000" w:themeColor="text1"/>
              </w:rPr>
            </w:pPr>
            <w:r w:rsidRPr="00253E01">
              <w:rPr>
                <w:b w:val="0"/>
                <w:color w:val="000000" w:themeColor="text1"/>
              </w:rPr>
              <w:t>Australian Company Number (ACN) or Australian Registered Business Number (ARBN)</w:t>
            </w:r>
          </w:p>
        </w:tc>
        <w:tc>
          <w:tcPr>
            <w:tcW w:w="1839" w:type="dxa"/>
          </w:tcPr>
          <w:p w:rsidRPr="00253E01" w:rsidR="00710883" w:rsidP="00253E01" w:rsidRDefault="00710883" w14:paraId="102213DD" wp14:textId="77777777">
            <w:pPr>
              <w:pStyle w:val="TableTextNWMPHN"/>
              <w:jc w:val="both"/>
              <w:rPr>
                <w:b w:val="0"/>
                <w:color w:val="000000" w:themeColor="text1"/>
              </w:rPr>
            </w:pPr>
            <w:r w:rsidRPr="00253E01">
              <w:rPr>
                <w:b w:val="0"/>
                <w:color w:val="000000" w:themeColor="text1"/>
              </w:rPr>
              <w:t>Before contract execution, update at time of any change</w:t>
            </w:r>
          </w:p>
        </w:tc>
      </w:tr>
      <w:tr xmlns:wp14="http://schemas.microsoft.com/office/word/2010/wordml" w:rsidRPr="00210F85" w:rsidR="00710883" w:rsidTr="00052199" w14:paraId="74585E2F" wp14:textId="77777777">
        <w:trPr>
          <w:trHeight w:val="1896"/>
        </w:trPr>
        <w:tc>
          <w:tcPr>
            <w:tcW w:w="1809" w:type="dxa"/>
          </w:tcPr>
          <w:p w:rsidRPr="00253E01" w:rsidR="00710883" w:rsidP="00253E01" w:rsidRDefault="00710883" w14:paraId="6DE2B6A3" wp14:textId="77777777">
            <w:pPr>
              <w:pStyle w:val="TableTextNWMPHN"/>
              <w:jc w:val="both"/>
              <w:rPr>
                <w:color w:val="000000" w:themeColor="text1"/>
              </w:rPr>
            </w:pPr>
            <w:r w:rsidRPr="00253E01">
              <w:rPr>
                <w:color w:val="000000" w:themeColor="text1"/>
              </w:rPr>
              <w:lastRenderedPageBreak/>
              <w:t>Accreditation</w:t>
            </w:r>
          </w:p>
        </w:tc>
        <w:tc>
          <w:tcPr>
            <w:tcW w:w="5488" w:type="dxa"/>
          </w:tcPr>
          <w:p w:rsidRPr="00253E01" w:rsidR="00710883" w:rsidP="00253E01" w:rsidRDefault="00710883" w14:paraId="0FE09DEA" wp14:textId="77777777">
            <w:pPr>
              <w:pStyle w:val="TableTextNWMPHN"/>
              <w:jc w:val="both"/>
              <w:rPr>
                <w:b w:val="0"/>
                <w:color w:val="000000" w:themeColor="text1"/>
              </w:rPr>
            </w:pPr>
            <w:r w:rsidRPr="00253E01">
              <w:rPr>
                <w:b w:val="0"/>
                <w:color w:val="000000" w:themeColor="text1"/>
              </w:rPr>
              <w:t>If an organisation is a General Practice - Certified copy of independent accreditation to Royal Australian College of General Practitioners (RACGP) standards</w:t>
            </w:r>
          </w:p>
          <w:p w:rsidRPr="00253E01" w:rsidR="00710883" w:rsidP="00253E01" w:rsidRDefault="00710883" w14:paraId="16D217DA" wp14:textId="77777777">
            <w:pPr>
              <w:pStyle w:val="TableTextNWMPHN"/>
              <w:jc w:val="both"/>
              <w:rPr>
                <w:b w:val="0"/>
                <w:color w:val="000000" w:themeColor="text1"/>
              </w:rPr>
            </w:pPr>
            <w:r w:rsidRPr="00253E01">
              <w:rPr>
                <w:b w:val="0"/>
                <w:color w:val="000000" w:themeColor="text1"/>
              </w:rPr>
              <w:t>If an organisation is not a General Practice - Relevant other standards (e.g. Mental Health) - Certified copy of independent accreditation</w:t>
            </w:r>
          </w:p>
        </w:tc>
        <w:tc>
          <w:tcPr>
            <w:tcW w:w="1839" w:type="dxa"/>
          </w:tcPr>
          <w:p w:rsidRPr="00253E01" w:rsidR="00710883" w:rsidP="00253E01" w:rsidRDefault="00710883" w14:paraId="5D3F7C33" wp14:textId="77777777">
            <w:pPr>
              <w:pStyle w:val="TableTextNWMPHN"/>
              <w:jc w:val="both"/>
              <w:rPr>
                <w:b w:val="0"/>
                <w:color w:val="000000" w:themeColor="text1"/>
              </w:rPr>
            </w:pPr>
            <w:r w:rsidRPr="00253E01">
              <w:rPr>
                <w:b w:val="0"/>
                <w:color w:val="000000" w:themeColor="text1"/>
              </w:rPr>
              <w:t>Before contract execution, and at successful completion of accreditation cycle (usually 3 years)</w:t>
            </w:r>
          </w:p>
        </w:tc>
      </w:tr>
      <w:tr xmlns:wp14="http://schemas.microsoft.com/office/word/2010/wordml" w:rsidRPr="00210F85" w:rsidR="00710883" w:rsidTr="00052199" w14:paraId="5C5F36F3" wp14:textId="77777777">
        <w:trPr>
          <w:trHeight w:val="1332"/>
        </w:trPr>
        <w:tc>
          <w:tcPr>
            <w:tcW w:w="1809" w:type="dxa"/>
          </w:tcPr>
          <w:p w:rsidRPr="00253E01" w:rsidR="00710883" w:rsidP="00253E01" w:rsidRDefault="00710883" w14:paraId="28D11F6C" wp14:textId="77777777">
            <w:pPr>
              <w:pStyle w:val="TableTextNWMPHN"/>
              <w:jc w:val="both"/>
              <w:rPr>
                <w:color w:val="000000" w:themeColor="text1"/>
              </w:rPr>
            </w:pPr>
            <w:r w:rsidRPr="00253E01">
              <w:rPr>
                <w:color w:val="000000" w:themeColor="text1"/>
              </w:rPr>
              <w:t>Insurance</w:t>
            </w:r>
          </w:p>
        </w:tc>
        <w:tc>
          <w:tcPr>
            <w:tcW w:w="5488" w:type="dxa"/>
          </w:tcPr>
          <w:p w:rsidRPr="00253E01" w:rsidR="00710883" w:rsidP="00253E01" w:rsidRDefault="00710883" w14:paraId="4DC4B8A7" wp14:textId="77777777">
            <w:pPr>
              <w:pStyle w:val="TableTextNWMPHN"/>
              <w:jc w:val="both"/>
              <w:rPr>
                <w:b w:val="0"/>
                <w:color w:val="000000" w:themeColor="text1"/>
              </w:rPr>
            </w:pPr>
            <w:r w:rsidRPr="00253E01">
              <w:rPr>
                <w:b w:val="0"/>
                <w:color w:val="000000" w:themeColor="text1"/>
              </w:rPr>
              <w:t>Certified copy of certificate of currency for professional indemnity insurance not less than $10 million per claim; and,</w:t>
            </w:r>
          </w:p>
          <w:p w:rsidRPr="00253E01" w:rsidR="00710883" w:rsidP="00253E01" w:rsidRDefault="00710883" w14:paraId="589598C5" wp14:textId="77777777">
            <w:pPr>
              <w:pStyle w:val="TableTextNWMPHN"/>
              <w:jc w:val="both"/>
              <w:rPr>
                <w:b w:val="0"/>
                <w:color w:val="000000" w:themeColor="text1"/>
              </w:rPr>
            </w:pPr>
            <w:r w:rsidRPr="00253E01">
              <w:rPr>
                <w:b w:val="0"/>
                <w:color w:val="000000" w:themeColor="text1"/>
              </w:rPr>
              <w:t>Certified copy of certificate of currency for public liability insurance not less than $20 million per claim</w:t>
            </w:r>
          </w:p>
        </w:tc>
        <w:tc>
          <w:tcPr>
            <w:tcW w:w="1839" w:type="dxa"/>
          </w:tcPr>
          <w:p w:rsidRPr="00253E01" w:rsidR="00710883" w:rsidP="00253E01" w:rsidRDefault="00710883" w14:paraId="0DE684A3" wp14:textId="77777777">
            <w:pPr>
              <w:pStyle w:val="TableTextNWMPHN"/>
              <w:jc w:val="both"/>
              <w:rPr>
                <w:b w:val="0"/>
                <w:color w:val="000000" w:themeColor="text1"/>
              </w:rPr>
            </w:pPr>
            <w:r w:rsidRPr="00253E01">
              <w:rPr>
                <w:b w:val="0"/>
                <w:color w:val="000000" w:themeColor="text1"/>
              </w:rPr>
              <w:t>Annual</w:t>
            </w:r>
          </w:p>
        </w:tc>
      </w:tr>
      <w:tr xmlns:wp14="http://schemas.microsoft.com/office/word/2010/wordml" w:rsidRPr="00210F85" w:rsidR="00710883" w:rsidTr="00B9422B" w14:paraId="5FF5679D" wp14:textId="77777777">
        <w:trPr>
          <w:trHeight w:val="753"/>
        </w:trPr>
        <w:tc>
          <w:tcPr>
            <w:tcW w:w="1809" w:type="dxa"/>
          </w:tcPr>
          <w:p w:rsidRPr="00253E01" w:rsidR="00710883" w:rsidP="00253E01" w:rsidRDefault="00710883" w14:paraId="2C868DAC" wp14:textId="77777777">
            <w:pPr>
              <w:pStyle w:val="TableTextNWMPHN"/>
              <w:jc w:val="both"/>
              <w:rPr>
                <w:color w:val="000000" w:themeColor="text1"/>
              </w:rPr>
            </w:pPr>
            <w:r w:rsidRPr="00253E01">
              <w:rPr>
                <w:color w:val="000000" w:themeColor="text1"/>
              </w:rPr>
              <w:t>National Registration</w:t>
            </w:r>
          </w:p>
        </w:tc>
        <w:tc>
          <w:tcPr>
            <w:tcW w:w="5488" w:type="dxa"/>
          </w:tcPr>
          <w:p w:rsidRPr="00253E01" w:rsidR="00710883" w:rsidP="00253E01" w:rsidRDefault="00710883" w14:paraId="274BAAF6" wp14:textId="77777777">
            <w:pPr>
              <w:pStyle w:val="TableTextNWMPHN"/>
              <w:jc w:val="both"/>
              <w:rPr>
                <w:b w:val="0"/>
                <w:color w:val="000000" w:themeColor="text1"/>
              </w:rPr>
            </w:pPr>
            <w:r w:rsidRPr="00253E01">
              <w:rPr>
                <w:b w:val="0"/>
                <w:color w:val="000000" w:themeColor="text1"/>
              </w:rPr>
              <w:t xml:space="preserve">General or specialist AHPRA registration with no conditions or undertakings </w:t>
            </w:r>
          </w:p>
        </w:tc>
        <w:tc>
          <w:tcPr>
            <w:tcW w:w="1839" w:type="dxa"/>
          </w:tcPr>
          <w:p w:rsidRPr="00253E01" w:rsidR="00710883" w:rsidP="00253E01" w:rsidRDefault="00710883" w14:paraId="4AF6DA7A" wp14:textId="77777777">
            <w:pPr>
              <w:pStyle w:val="TableTextNWMPHN"/>
              <w:jc w:val="both"/>
              <w:rPr>
                <w:b w:val="0"/>
                <w:color w:val="000000" w:themeColor="text1"/>
              </w:rPr>
            </w:pPr>
            <w:r w:rsidRPr="00253E01">
              <w:rPr>
                <w:b w:val="0"/>
                <w:color w:val="000000" w:themeColor="text1"/>
              </w:rPr>
              <w:t>Annual check by MPCN</w:t>
            </w:r>
          </w:p>
        </w:tc>
      </w:tr>
      <w:tr xmlns:wp14="http://schemas.microsoft.com/office/word/2010/wordml" w:rsidRPr="00210F85" w:rsidR="00710883" w:rsidTr="00B9422B" w14:paraId="4C80789E" wp14:textId="77777777">
        <w:trPr>
          <w:trHeight w:val="1349"/>
        </w:trPr>
        <w:tc>
          <w:tcPr>
            <w:tcW w:w="1809" w:type="dxa"/>
          </w:tcPr>
          <w:p w:rsidRPr="00253E01" w:rsidR="00710883" w:rsidP="00253E01" w:rsidRDefault="00710883" w14:paraId="3D3FD9A8" wp14:textId="77777777">
            <w:pPr>
              <w:pStyle w:val="TableTextNWMPHN"/>
              <w:jc w:val="both"/>
              <w:rPr>
                <w:color w:val="000000" w:themeColor="text1"/>
              </w:rPr>
            </w:pPr>
            <w:r w:rsidRPr="00253E01">
              <w:rPr>
                <w:color w:val="000000" w:themeColor="text1"/>
              </w:rPr>
              <w:t>Skills and experience</w:t>
            </w:r>
          </w:p>
        </w:tc>
        <w:tc>
          <w:tcPr>
            <w:tcW w:w="5488" w:type="dxa"/>
          </w:tcPr>
          <w:p w:rsidRPr="00253E01" w:rsidR="00710883" w:rsidP="00253E01" w:rsidRDefault="00710883" w14:paraId="49A18DC5" wp14:textId="77777777">
            <w:pPr>
              <w:pStyle w:val="TableTextNWMPHN"/>
              <w:jc w:val="both"/>
              <w:rPr>
                <w:b w:val="0"/>
                <w:color w:val="000000" w:themeColor="text1"/>
              </w:rPr>
            </w:pPr>
            <w:r w:rsidRPr="00253E01">
              <w:rPr>
                <w:b w:val="0"/>
                <w:color w:val="000000" w:themeColor="text1"/>
              </w:rPr>
              <w:t>Curriculum Vitae demonstrating a minimum of two (2) years relevant experience</w:t>
            </w:r>
          </w:p>
        </w:tc>
        <w:tc>
          <w:tcPr>
            <w:tcW w:w="1839" w:type="dxa"/>
          </w:tcPr>
          <w:p w:rsidRPr="00253E01" w:rsidR="00710883" w:rsidP="00253E01" w:rsidRDefault="00710883" w14:paraId="6967BEF6" wp14:textId="77777777">
            <w:pPr>
              <w:pStyle w:val="TableTextNWMPHN"/>
              <w:jc w:val="both"/>
              <w:rPr>
                <w:b w:val="0"/>
                <w:color w:val="000000" w:themeColor="text1"/>
              </w:rPr>
            </w:pPr>
            <w:r w:rsidRPr="00253E01">
              <w:rPr>
                <w:b w:val="0"/>
                <w:color w:val="000000" w:themeColor="text1"/>
              </w:rPr>
              <w:t>Prior to commencement of service delivery by the individual</w:t>
            </w:r>
          </w:p>
        </w:tc>
      </w:tr>
      <w:tr xmlns:wp14="http://schemas.microsoft.com/office/word/2010/wordml" w:rsidRPr="00210F85" w:rsidR="00710883" w:rsidTr="00052199" w14:paraId="7F4FEF78" wp14:textId="77777777">
        <w:trPr>
          <w:trHeight w:val="1204"/>
        </w:trPr>
        <w:tc>
          <w:tcPr>
            <w:tcW w:w="1809" w:type="dxa"/>
          </w:tcPr>
          <w:p w:rsidRPr="00253E01" w:rsidR="00710883" w:rsidP="00253E01" w:rsidRDefault="00710883" w14:paraId="45BD56EE" wp14:textId="77777777">
            <w:pPr>
              <w:pStyle w:val="TableTextNWMPHN"/>
              <w:jc w:val="both"/>
              <w:rPr>
                <w:color w:val="000000" w:themeColor="text1"/>
              </w:rPr>
            </w:pPr>
            <w:r w:rsidRPr="00253E01">
              <w:rPr>
                <w:color w:val="000000" w:themeColor="text1"/>
              </w:rPr>
              <w:t>Security Checks</w:t>
            </w:r>
          </w:p>
        </w:tc>
        <w:tc>
          <w:tcPr>
            <w:tcW w:w="5488" w:type="dxa"/>
          </w:tcPr>
          <w:p w:rsidRPr="00253E01" w:rsidR="00710883" w:rsidP="00253E01" w:rsidRDefault="00710883" w14:paraId="298B4CB2" wp14:textId="77777777">
            <w:pPr>
              <w:pStyle w:val="TableTextNWMPHN"/>
              <w:jc w:val="both"/>
              <w:rPr>
                <w:b w:val="0"/>
                <w:color w:val="000000" w:themeColor="text1"/>
              </w:rPr>
            </w:pPr>
            <w:r w:rsidRPr="00253E01">
              <w:rPr>
                <w:b w:val="0"/>
                <w:color w:val="000000" w:themeColor="text1"/>
              </w:rPr>
              <w:t>Certified copies of National Police Check not more than 3 months old; and,</w:t>
            </w:r>
          </w:p>
          <w:p w:rsidRPr="00253E01" w:rsidR="00710883" w:rsidP="00253E01" w:rsidRDefault="00710883" w14:paraId="19A0EAA4" wp14:textId="77777777">
            <w:pPr>
              <w:pStyle w:val="TableTextNWMPHN"/>
              <w:jc w:val="both"/>
              <w:rPr>
                <w:b w:val="0"/>
                <w:color w:val="000000" w:themeColor="text1"/>
              </w:rPr>
            </w:pPr>
            <w:r w:rsidRPr="00253E01">
              <w:rPr>
                <w:b w:val="0"/>
                <w:color w:val="000000" w:themeColor="text1"/>
              </w:rPr>
              <w:t>Certified copies of current Working with Children Check if any work with people &lt; 18 years of age</w:t>
            </w:r>
          </w:p>
        </w:tc>
        <w:tc>
          <w:tcPr>
            <w:tcW w:w="1839" w:type="dxa"/>
          </w:tcPr>
          <w:p w:rsidRPr="00253E01" w:rsidR="00710883" w:rsidP="00253E01" w:rsidRDefault="00710883" w14:paraId="4CDF246F" wp14:textId="77777777">
            <w:pPr>
              <w:pStyle w:val="TableTextNWMPHN"/>
              <w:jc w:val="both"/>
              <w:rPr>
                <w:b w:val="0"/>
                <w:color w:val="000000" w:themeColor="text1"/>
              </w:rPr>
            </w:pPr>
            <w:r w:rsidRPr="00253E01">
              <w:rPr>
                <w:b w:val="0"/>
                <w:color w:val="000000" w:themeColor="text1"/>
              </w:rPr>
              <w:t xml:space="preserve">Annual </w:t>
            </w:r>
          </w:p>
        </w:tc>
      </w:tr>
    </w:tbl>
    <w:p xmlns:wp14="http://schemas.microsoft.com/office/word/2010/wordml" w:rsidRPr="00210F85" w:rsidR="00710883" w:rsidP="00253E01" w:rsidRDefault="00710883" w14:paraId="07F023C8" wp14:textId="77777777">
      <w:pPr>
        <w:rPr>
          <w:rFonts w:cstheme="minorHAnsi"/>
          <w:bCs/>
        </w:rPr>
      </w:pPr>
    </w:p>
    <w:p xmlns:wp14="http://schemas.microsoft.com/office/word/2010/wordml" w:rsidRPr="00210F85" w:rsidR="00710883" w:rsidP="00253E01" w:rsidRDefault="00710883" w14:paraId="326BE161" wp14:textId="77777777">
      <w:pPr>
        <w:rPr>
          <w:rFonts w:cstheme="minorHAnsi"/>
          <w:bCs/>
        </w:rPr>
      </w:pPr>
      <w:r w:rsidRPr="00210F85">
        <w:rPr>
          <w:rFonts w:cstheme="minorHAnsi"/>
          <w:bCs/>
        </w:rPr>
        <w:t>4.1.3</w:t>
      </w:r>
      <w:r w:rsidRPr="00210F85">
        <w:rPr>
          <w:rFonts w:cstheme="minorHAnsi"/>
          <w:bCs/>
        </w:rPr>
        <w:tab/>
      </w:r>
      <w:r w:rsidRPr="00210F85">
        <w:rPr>
          <w:rFonts w:cstheme="minorHAnsi"/>
          <w:bCs/>
        </w:rPr>
        <w:t>An Australian Partnership, Sole Trader or unincorporated organisation.</w:t>
      </w:r>
    </w:p>
    <w:p xmlns:wp14="http://schemas.microsoft.com/office/word/2010/wordml" w:rsidRPr="00210F85" w:rsidR="00710883" w:rsidP="00253E01" w:rsidRDefault="00710883" w14:paraId="00BBBE3E" wp14:textId="77777777">
      <w:pPr>
        <w:spacing w:before="120" w:after="240"/>
        <w:rPr>
          <w:rFonts w:cstheme="minorHAnsi"/>
        </w:rPr>
      </w:pPr>
      <w:r w:rsidRPr="00210F85">
        <w:rPr>
          <w:rFonts w:cstheme="minorHAnsi"/>
        </w:rPr>
        <w:t>Credentialing of practitioners will be for a maximum period of 3 years, with recredentialing requiring the same evidence as outlined below.</w:t>
      </w:r>
    </w:p>
    <w:tbl>
      <w:tblPr>
        <w:tblStyle w:val="TableGrid"/>
        <w:tblW w:w="9196"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ook w:val="04A0" w:firstRow="1" w:lastRow="0" w:firstColumn="1" w:lastColumn="0" w:noHBand="0" w:noVBand="1"/>
      </w:tblPr>
      <w:tblGrid>
        <w:gridCol w:w="1821"/>
        <w:gridCol w:w="5404"/>
        <w:gridCol w:w="1971"/>
      </w:tblGrid>
      <w:tr xmlns:wp14="http://schemas.microsoft.com/office/word/2010/wordml" w:rsidRPr="00210F85" w:rsidR="00710883" w:rsidTr="00B9422B" w14:paraId="5816F983" wp14:textId="77777777">
        <w:trPr>
          <w:trHeight w:val="260"/>
        </w:trPr>
        <w:tc>
          <w:tcPr>
            <w:tcW w:w="1821" w:type="dxa"/>
            <w:shd w:val="clear" w:color="auto" w:fill="F2F2F2" w:themeFill="background1" w:themeFillShade="F2"/>
          </w:tcPr>
          <w:p w:rsidRPr="00210F85" w:rsidR="00710883" w:rsidP="00253E01" w:rsidRDefault="00710883" w14:paraId="681CE640" wp14:textId="77777777">
            <w:pPr>
              <w:pStyle w:val="TableTextNWMPHN"/>
              <w:jc w:val="both"/>
            </w:pPr>
            <w:r w:rsidRPr="00210F85">
              <w:t>Evidence type</w:t>
            </w:r>
          </w:p>
        </w:tc>
        <w:tc>
          <w:tcPr>
            <w:tcW w:w="5404" w:type="dxa"/>
            <w:shd w:val="clear" w:color="auto" w:fill="F2F2F2" w:themeFill="background1" w:themeFillShade="F2"/>
          </w:tcPr>
          <w:p w:rsidRPr="00210F85" w:rsidR="00710883" w:rsidP="00253E01" w:rsidRDefault="00710883" w14:paraId="0E789079" wp14:textId="77777777">
            <w:pPr>
              <w:pStyle w:val="TableTextNWMPHN"/>
              <w:jc w:val="both"/>
            </w:pPr>
            <w:r w:rsidRPr="00210F85">
              <w:t>Item</w:t>
            </w:r>
          </w:p>
        </w:tc>
        <w:tc>
          <w:tcPr>
            <w:tcW w:w="1971" w:type="dxa"/>
            <w:shd w:val="clear" w:color="auto" w:fill="F2F2F2" w:themeFill="background1" w:themeFillShade="F2"/>
          </w:tcPr>
          <w:p w:rsidRPr="00210F85" w:rsidR="00710883" w:rsidP="00253E01" w:rsidRDefault="00710883" w14:paraId="4826137F" wp14:textId="77777777">
            <w:pPr>
              <w:pStyle w:val="TableTextNWMPHN"/>
              <w:jc w:val="both"/>
            </w:pPr>
            <w:r w:rsidRPr="00210F85">
              <w:t>Frequency</w:t>
            </w:r>
          </w:p>
        </w:tc>
      </w:tr>
      <w:tr xmlns:wp14="http://schemas.microsoft.com/office/word/2010/wordml" w:rsidRPr="00210F85" w:rsidR="00710883" w:rsidTr="00B9422B" w14:paraId="35B18F9F" wp14:textId="77777777">
        <w:trPr>
          <w:trHeight w:val="520"/>
        </w:trPr>
        <w:tc>
          <w:tcPr>
            <w:tcW w:w="1821" w:type="dxa"/>
          </w:tcPr>
          <w:p w:rsidRPr="00253E01" w:rsidR="00710883" w:rsidP="00253E01" w:rsidRDefault="00710883" w14:paraId="155CF6B5" wp14:textId="77777777">
            <w:pPr>
              <w:pStyle w:val="TableTextNWMPHN"/>
              <w:jc w:val="both"/>
              <w:rPr>
                <w:color w:val="000000" w:themeColor="text1"/>
              </w:rPr>
            </w:pPr>
            <w:r w:rsidRPr="00253E01">
              <w:rPr>
                <w:color w:val="000000" w:themeColor="text1"/>
              </w:rPr>
              <w:t>Identification (Corporate)</w:t>
            </w:r>
          </w:p>
        </w:tc>
        <w:tc>
          <w:tcPr>
            <w:tcW w:w="5404" w:type="dxa"/>
          </w:tcPr>
          <w:p w:rsidRPr="00253E01" w:rsidR="00710883" w:rsidP="00253E01" w:rsidRDefault="00710883" w14:paraId="4EE0BF05" wp14:textId="77777777">
            <w:pPr>
              <w:pStyle w:val="TableTextNWMPHN"/>
              <w:jc w:val="both"/>
              <w:rPr>
                <w:b w:val="0"/>
                <w:color w:val="000000" w:themeColor="text1"/>
              </w:rPr>
            </w:pPr>
            <w:r w:rsidRPr="00253E01">
              <w:rPr>
                <w:b w:val="0"/>
                <w:color w:val="000000" w:themeColor="text1"/>
              </w:rPr>
              <w:t>Australian Business Number (ABN)</w:t>
            </w:r>
          </w:p>
        </w:tc>
        <w:tc>
          <w:tcPr>
            <w:tcW w:w="1971" w:type="dxa"/>
          </w:tcPr>
          <w:p w:rsidRPr="00253E01" w:rsidR="00710883" w:rsidP="00253E01" w:rsidRDefault="00710883" w14:paraId="1B3382D3" wp14:textId="77777777">
            <w:pPr>
              <w:pStyle w:val="TableTextNWMPHN"/>
              <w:jc w:val="both"/>
              <w:rPr>
                <w:b w:val="0"/>
                <w:color w:val="000000" w:themeColor="text1"/>
              </w:rPr>
            </w:pPr>
            <w:r w:rsidRPr="00253E01">
              <w:rPr>
                <w:b w:val="0"/>
                <w:color w:val="000000" w:themeColor="text1"/>
              </w:rPr>
              <w:t>Before contract execution, update at time of any change</w:t>
            </w:r>
          </w:p>
        </w:tc>
      </w:tr>
      <w:tr xmlns:wp14="http://schemas.microsoft.com/office/word/2010/wordml" w:rsidRPr="00210F85" w:rsidR="00710883" w:rsidTr="00B9422B" w14:paraId="3017D120" wp14:textId="77777777">
        <w:trPr>
          <w:trHeight w:val="1040"/>
        </w:trPr>
        <w:tc>
          <w:tcPr>
            <w:tcW w:w="1821" w:type="dxa"/>
          </w:tcPr>
          <w:p w:rsidRPr="00253E01" w:rsidR="00710883" w:rsidP="00253E01" w:rsidRDefault="00710883" w14:paraId="18D9DF21" wp14:textId="77777777">
            <w:pPr>
              <w:pStyle w:val="TableTextNWMPHN"/>
              <w:jc w:val="both"/>
              <w:rPr>
                <w:color w:val="000000" w:themeColor="text1"/>
              </w:rPr>
            </w:pPr>
            <w:r w:rsidRPr="00253E01">
              <w:rPr>
                <w:color w:val="000000" w:themeColor="text1"/>
              </w:rPr>
              <w:t>Identification (Individual)</w:t>
            </w:r>
          </w:p>
        </w:tc>
        <w:tc>
          <w:tcPr>
            <w:tcW w:w="5404" w:type="dxa"/>
          </w:tcPr>
          <w:p w:rsidRPr="00253E01" w:rsidR="00710883" w:rsidP="00253E01" w:rsidRDefault="00710883" w14:paraId="4FEC100F" wp14:textId="77777777">
            <w:pPr>
              <w:pStyle w:val="TableTextNWMPHN"/>
              <w:jc w:val="both"/>
              <w:rPr>
                <w:b w:val="0"/>
                <w:color w:val="000000" w:themeColor="text1"/>
              </w:rPr>
            </w:pPr>
            <w:proofErr w:type="gramStart"/>
            <w:r w:rsidRPr="00253E01">
              <w:rPr>
                <w:b w:val="0"/>
                <w:color w:val="000000" w:themeColor="text1"/>
              </w:rPr>
              <w:t>100 point</w:t>
            </w:r>
            <w:proofErr w:type="gramEnd"/>
            <w:r w:rsidRPr="00253E01">
              <w:rPr>
                <w:b w:val="0"/>
                <w:color w:val="000000" w:themeColor="text1"/>
              </w:rPr>
              <w:t xml:space="preserve"> identification check: original documents </w:t>
            </w:r>
          </w:p>
        </w:tc>
        <w:tc>
          <w:tcPr>
            <w:tcW w:w="1971" w:type="dxa"/>
          </w:tcPr>
          <w:p w:rsidRPr="00253E01" w:rsidR="00710883" w:rsidP="00253E01" w:rsidRDefault="00710883" w14:paraId="0BEF69B4" wp14:textId="77777777">
            <w:pPr>
              <w:pStyle w:val="TableTextNWMPHN"/>
              <w:jc w:val="both"/>
              <w:rPr>
                <w:b w:val="0"/>
                <w:color w:val="000000" w:themeColor="text1"/>
              </w:rPr>
            </w:pPr>
            <w:r w:rsidRPr="00253E01">
              <w:rPr>
                <w:b w:val="0"/>
                <w:color w:val="000000" w:themeColor="text1"/>
              </w:rPr>
              <w:t>Before contract execution, update at time of any change</w:t>
            </w:r>
          </w:p>
        </w:tc>
      </w:tr>
      <w:tr xmlns:wp14="http://schemas.microsoft.com/office/word/2010/wordml" w:rsidRPr="00210F85" w:rsidR="00710883" w:rsidTr="00B9422B" w14:paraId="2636E07B" wp14:textId="77777777">
        <w:trPr>
          <w:trHeight w:val="1741"/>
        </w:trPr>
        <w:tc>
          <w:tcPr>
            <w:tcW w:w="1821" w:type="dxa"/>
          </w:tcPr>
          <w:p w:rsidRPr="00253E01" w:rsidR="00710883" w:rsidP="00253E01" w:rsidRDefault="00710883" w14:paraId="6408355F" wp14:textId="77777777">
            <w:pPr>
              <w:rPr>
                <w:rFonts w:cstheme="minorHAnsi"/>
                <w:b/>
                <w:bCs/>
                <w:color w:val="000000" w:themeColor="text1"/>
              </w:rPr>
            </w:pPr>
            <w:r w:rsidRPr="00253E01">
              <w:rPr>
                <w:rFonts w:cstheme="minorHAnsi"/>
                <w:b/>
                <w:bCs/>
                <w:color w:val="000000" w:themeColor="text1"/>
              </w:rPr>
              <w:t>Insurance</w:t>
            </w:r>
          </w:p>
        </w:tc>
        <w:tc>
          <w:tcPr>
            <w:tcW w:w="5404" w:type="dxa"/>
          </w:tcPr>
          <w:p w:rsidRPr="00253E01" w:rsidR="00710883" w:rsidP="00253E01" w:rsidRDefault="00710883" w14:paraId="040FF212" wp14:textId="77777777">
            <w:pPr>
              <w:pStyle w:val="TableTextNWMPHN"/>
              <w:numPr>
                <w:ilvl w:val="0"/>
                <w:numId w:val="46"/>
              </w:numPr>
              <w:jc w:val="both"/>
              <w:rPr>
                <w:b w:val="0"/>
                <w:color w:val="000000" w:themeColor="text1"/>
              </w:rPr>
            </w:pPr>
            <w:r w:rsidRPr="00253E01">
              <w:rPr>
                <w:b w:val="0"/>
                <w:color w:val="000000" w:themeColor="text1"/>
              </w:rPr>
              <w:t>Certified copy of certificate of currency for professional indemnity insurance not less than $10 million per claim; and,</w:t>
            </w:r>
          </w:p>
          <w:p w:rsidRPr="00253E01" w:rsidR="00710883" w:rsidP="00253E01" w:rsidRDefault="00710883" w14:paraId="2ED8E5B1" wp14:textId="77777777">
            <w:pPr>
              <w:pStyle w:val="TableTextNWMPHN"/>
              <w:numPr>
                <w:ilvl w:val="0"/>
                <w:numId w:val="46"/>
              </w:numPr>
              <w:jc w:val="both"/>
              <w:rPr>
                <w:b w:val="0"/>
                <w:color w:val="000000" w:themeColor="text1"/>
              </w:rPr>
            </w:pPr>
            <w:r w:rsidRPr="00253E01">
              <w:rPr>
                <w:b w:val="0"/>
                <w:color w:val="000000" w:themeColor="text1"/>
              </w:rPr>
              <w:t>Certified copy of certificate of currency for public liability insurance not less than $20 million per claim</w:t>
            </w:r>
          </w:p>
        </w:tc>
        <w:tc>
          <w:tcPr>
            <w:tcW w:w="1971" w:type="dxa"/>
          </w:tcPr>
          <w:p w:rsidRPr="00253E01" w:rsidR="00710883" w:rsidP="00253E01" w:rsidRDefault="00710883" w14:paraId="5B2E2916" wp14:textId="77777777">
            <w:pPr>
              <w:rPr>
                <w:rFonts w:cs="Arial" w:eastAsiaTheme="minorHAnsi"/>
                <w:bCs/>
                <w:color w:val="000000" w:themeColor="text1"/>
                <w:sz w:val="20"/>
                <w:szCs w:val="22"/>
                <w:lang w:val="en-US"/>
              </w:rPr>
            </w:pPr>
            <w:r w:rsidRPr="00253E01">
              <w:rPr>
                <w:rFonts w:cs="Arial" w:eastAsiaTheme="minorHAnsi"/>
                <w:bCs/>
                <w:color w:val="000000" w:themeColor="text1"/>
                <w:sz w:val="20"/>
                <w:szCs w:val="22"/>
                <w:lang w:val="en-US"/>
              </w:rPr>
              <w:t>Annual</w:t>
            </w:r>
          </w:p>
        </w:tc>
      </w:tr>
      <w:tr xmlns:wp14="http://schemas.microsoft.com/office/word/2010/wordml" w:rsidRPr="00210F85" w:rsidR="00710883" w:rsidTr="00052199" w14:paraId="1D0B6B16" wp14:textId="77777777">
        <w:trPr>
          <w:trHeight w:val="845"/>
        </w:trPr>
        <w:tc>
          <w:tcPr>
            <w:tcW w:w="1821" w:type="dxa"/>
          </w:tcPr>
          <w:p w:rsidRPr="00253E01" w:rsidR="00710883" w:rsidP="00253E01" w:rsidRDefault="00710883" w14:paraId="313A0E2B" wp14:textId="77777777">
            <w:pPr>
              <w:pStyle w:val="TableTextNWMPHN"/>
              <w:jc w:val="both"/>
              <w:rPr>
                <w:color w:val="000000" w:themeColor="text1"/>
              </w:rPr>
            </w:pPr>
            <w:r w:rsidRPr="00253E01">
              <w:rPr>
                <w:color w:val="000000" w:themeColor="text1"/>
              </w:rPr>
              <w:t>No claim liability</w:t>
            </w:r>
          </w:p>
        </w:tc>
        <w:tc>
          <w:tcPr>
            <w:tcW w:w="5404" w:type="dxa"/>
          </w:tcPr>
          <w:p w:rsidRPr="00253E01" w:rsidR="00710883" w:rsidP="00253E01" w:rsidRDefault="00710883" w14:paraId="566F3937" wp14:textId="77777777">
            <w:pPr>
              <w:pStyle w:val="TableTextNWMPHN"/>
              <w:jc w:val="both"/>
              <w:rPr>
                <w:b w:val="0"/>
                <w:color w:val="000000" w:themeColor="text1"/>
              </w:rPr>
            </w:pPr>
            <w:r w:rsidRPr="00253E01">
              <w:rPr>
                <w:b w:val="0"/>
                <w:color w:val="000000" w:themeColor="text1"/>
              </w:rPr>
              <w:t>Statutory Declaration stating no claim liability carried forward</w:t>
            </w:r>
          </w:p>
        </w:tc>
        <w:tc>
          <w:tcPr>
            <w:tcW w:w="1971" w:type="dxa"/>
          </w:tcPr>
          <w:p w:rsidRPr="00253E01" w:rsidR="00710883" w:rsidP="00253E01" w:rsidRDefault="00710883" w14:paraId="3203D7AE" wp14:textId="77777777">
            <w:pPr>
              <w:pStyle w:val="TableTextNWMPHN"/>
              <w:jc w:val="both"/>
              <w:rPr>
                <w:b w:val="0"/>
                <w:color w:val="000000" w:themeColor="text1"/>
              </w:rPr>
            </w:pPr>
            <w:r w:rsidRPr="00253E01">
              <w:rPr>
                <w:b w:val="0"/>
                <w:color w:val="000000" w:themeColor="text1"/>
              </w:rPr>
              <w:t>Annually, and in the event of any change to liability status</w:t>
            </w:r>
          </w:p>
        </w:tc>
      </w:tr>
      <w:tr xmlns:wp14="http://schemas.microsoft.com/office/word/2010/wordml" w:rsidRPr="00210F85" w:rsidR="00710883" w:rsidTr="00052199" w14:paraId="5C530161" wp14:textId="77777777">
        <w:trPr>
          <w:trHeight w:val="1356"/>
        </w:trPr>
        <w:tc>
          <w:tcPr>
            <w:tcW w:w="1821" w:type="dxa"/>
          </w:tcPr>
          <w:p w:rsidRPr="00253E01" w:rsidR="00710883" w:rsidP="00253E01" w:rsidRDefault="00710883" w14:paraId="562D968B" wp14:textId="77777777">
            <w:pPr>
              <w:pStyle w:val="TableTextNWMPHN"/>
              <w:jc w:val="both"/>
              <w:rPr>
                <w:color w:val="000000" w:themeColor="text1"/>
              </w:rPr>
            </w:pPr>
            <w:r w:rsidRPr="00253E01">
              <w:rPr>
                <w:color w:val="000000" w:themeColor="text1"/>
              </w:rPr>
              <w:lastRenderedPageBreak/>
              <w:t>National Registration</w:t>
            </w:r>
          </w:p>
        </w:tc>
        <w:tc>
          <w:tcPr>
            <w:tcW w:w="5404" w:type="dxa"/>
          </w:tcPr>
          <w:p w:rsidRPr="00253E01" w:rsidR="00710883" w:rsidP="00253E01" w:rsidRDefault="00710883" w14:paraId="77821FB6" wp14:textId="77777777">
            <w:pPr>
              <w:pStyle w:val="TableTextNWMPHN"/>
              <w:jc w:val="both"/>
              <w:rPr>
                <w:b w:val="0"/>
                <w:color w:val="000000" w:themeColor="text1"/>
              </w:rPr>
            </w:pPr>
            <w:r w:rsidRPr="00253E01">
              <w:rPr>
                <w:b w:val="0"/>
                <w:color w:val="000000" w:themeColor="text1"/>
              </w:rPr>
              <w:t xml:space="preserve">General or specialist AHPRA registration with no conditions or undertakings. </w:t>
            </w:r>
          </w:p>
        </w:tc>
        <w:tc>
          <w:tcPr>
            <w:tcW w:w="1971" w:type="dxa"/>
          </w:tcPr>
          <w:p w:rsidRPr="00253E01" w:rsidR="00710883" w:rsidP="00253E01" w:rsidRDefault="00710883" w14:paraId="067AD6E5" wp14:textId="77777777">
            <w:pPr>
              <w:pStyle w:val="TableTextNWMPHN"/>
              <w:jc w:val="both"/>
              <w:rPr>
                <w:b w:val="0"/>
                <w:color w:val="000000" w:themeColor="text1"/>
              </w:rPr>
            </w:pPr>
            <w:r w:rsidRPr="00253E01">
              <w:rPr>
                <w:b w:val="0"/>
                <w:color w:val="000000" w:themeColor="text1"/>
              </w:rPr>
              <w:t>Annually, and in the event of any change to registration status. Subject to audit check by MPCN</w:t>
            </w:r>
          </w:p>
        </w:tc>
      </w:tr>
      <w:tr xmlns:wp14="http://schemas.microsoft.com/office/word/2010/wordml" w:rsidRPr="00210F85" w:rsidR="00710883" w:rsidTr="00B9422B" w14:paraId="782401F6" wp14:textId="77777777">
        <w:trPr>
          <w:trHeight w:val="1300"/>
        </w:trPr>
        <w:tc>
          <w:tcPr>
            <w:tcW w:w="1821" w:type="dxa"/>
          </w:tcPr>
          <w:p w:rsidRPr="00253E01" w:rsidR="00710883" w:rsidP="00253E01" w:rsidRDefault="00710883" w14:paraId="0CAA6D57" wp14:textId="77777777">
            <w:pPr>
              <w:pStyle w:val="TableTextNWMPHN"/>
              <w:jc w:val="both"/>
              <w:rPr>
                <w:color w:val="000000" w:themeColor="text1"/>
              </w:rPr>
            </w:pPr>
            <w:r w:rsidRPr="00253E01">
              <w:rPr>
                <w:color w:val="000000" w:themeColor="text1"/>
              </w:rPr>
              <w:t>Skills and experience</w:t>
            </w:r>
          </w:p>
        </w:tc>
        <w:tc>
          <w:tcPr>
            <w:tcW w:w="5404" w:type="dxa"/>
          </w:tcPr>
          <w:p w:rsidRPr="00253E01" w:rsidR="00710883" w:rsidP="00253E01" w:rsidRDefault="00710883" w14:paraId="664791F2" wp14:textId="77777777">
            <w:pPr>
              <w:pStyle w:val="TableTextNWMPHN"/>
              <w:jc w:val="both"/>
              <w:rPr>
                <w:b w:val="0"/>
                <w:color w:val="000000" w:themeColor="text1"/>
              </w:rPr>
            </w:pPr>
            <w:r w:rsidRPr="00253E01">
              <w:rPr>
                <w:b w:val="0"/>
                <w:color w:val="000000" w:themeColor="text1"/>
              </w:rPr>
              <w:t>Curriculum Vitae demonstrating a minimum of two (2) years relevant experience; and,</w:t>
            </w:r>
          </w:p>
          <w:p w:rsidRPr="00253E01" w:rsidR="00710883" w:rsidP="00253E01" w:rsidRDefault="00710883" w14:paraId="0DCA271D" wp14:textId="77777777">
            <w:pPr>
              <w:pStyle w:val="TableTextNWMPHN"/>
              <w:jc w:val="both"/>
              <w:rPr>
                <w:b w:val="0"/>
                <w:color w:val="000000" w:themeColor="text1"/>
              </w:rPr>
            </w:pPr>
            <w:r w:rsidRPr="00253E01">
              <w:rPr>
                <w:b w:val="0"/>
                <w:color w:val="000000" w:themeColor="text1"/>
              </w:rPr>
              <w:t>Referee check to be undertaken by MPCN</w:t>
            </w:r>
          </w:p>
        </w:tc>
        <w:tc>
          <w:tcPr>
            <w:tcW w:w="1971" w:type="dxa"/>
          </w:tcPr>
          <w:p w:rsidRPr="00253E01" w:rsidR="00710883" w:rsidP="00253E01" w:rsidRDefault="00710883" w14:paraId="6ACA40BC" wp14:textId="77777777">
            <w:pPr>
              <w:pStyle w:val="TableTextNWMPHN"/>
              <w:jc w:val="both"/>
              <w:rPr>
                <w:b w:val="0"/>
                <w:color w:val="000000" w:themeColor="text1"/>
              </w:rPr>
            </w:pPr>
            <w:r w:rsidRPr="00253E01">
              <w:rPr>
                <w:b w:val="0"/>
                <w:color w:val="000000" w:themeColor="text1"/>
              </w:rPr>
              <w:t>Prior to commencement of service delivery by the individual</w:t>
            </w:r>
          </w:p>
        </w:tc>
      </w:tr>
      <w:tr xmlns:wp14="http://schemas.microsoft.com/office/word/2010/wordml" w:rsidRPr="00210F85" w:rsidR="00710883" w:rsidTr="00052199" w14:paraId="56691F44" wp14:textId="77777777">
        <w:trPr>
          <w:trHeight w:val="1196"/>
        </w:trPr>
        <w:tc>
          <w:tcPr>
            <w:tcW w:w="1821" w:type="dxa"/>
          </w:tcPr>
          <w:p w:rsidRPr="00253E01" w:rsidR="00710883" w:rsidP="00253E01" w:rsidRDefault="00710883" w14:paraId="2C8DE919" wp14:textId="77777777">
            <w:pPr>
              <w:pStyle w:val="TableTextNWMPHN"/>
              <w:jc w:val="both"/>
              <w:rPr>
                <w:color w:val="000000" w:themeColor="text1"/>
              </w:rPr>
            </w:pPr>
            <w:r w:rsidRPr="00253E01">
              <w:rPr>
                <w:color w:val="000000" w:themeColor="text1"/>
              </w:rPr>
              <w:t>Security Checks</w:t>
            </w:r>
          </w:p>
        </w:tc>
        <w:tc>
          <w:tcPr>
            <w:tcW w:w="5404" w:type="dxa"/>
          </w:tcPr>
          <w:p w:rsidRPr="00253E01" w:rsidR="00710883" w:rsidP="00253E01" w:rsidRDefault="00710883" w14:paraId="3A9C1617" wp14:textId="77777777">
            <w:pPr>
              <w:pStyle w:val="TableTextNWMPHN"/>
              <w:jc w:val="both"/>
              <w:rPr>
                <w:b w:val="0"/>
                <w:color w:val="000000" w:themeColor="text1"/>
              </w:rPr>
            </w:pPr>
            <w:r w:rsidRPr="00253E01">
              <w:rPr>
                <w:b w:val="0"/>
                <w:color w:val="000000" w:themeColor="text1"/>
              </w:rPr>
              <w:t>Certified copies of National Police Check not more than 3 months old; and</w:t>
            </w:r>
          </w:p>
          <w:p w:rsidRPr="00253E01" w:rsidR="00710883" w:rsidP="00253E01" w:rsidRDefault="00710883" w14:paraId="3B246255" wp14:textId="77777777">
            <w:pPr>
              <w:pStyle w:val="TableTextNWMPHN"/>
              <w:jc w:val="both"/>
              <w:rPr>
                <w:b w:val="0"/>
                <w:color w:val="000000" w:themeColor="text1"/>
              </w:rPr>
            </w:pPr>
            <w:r w:rsidRPr="00253E01">
              <w:rPr>
                <w:b w:val="0"/>
                <w:color w:val="000000" w:themeColor="text1"/>
              </w:rPr>
              <w:t>Certified copies of current Working with Children Check if any work with people &lt; 18 years of age</w:t>
            </w:r>
          </w:p>
        </w:tc>
        <w:tc>
          <w:tcPr>
            <w:tcW w:w="1971" w:type="dxa"/>
          </w:tcPr>
          <w:p w:rsidRPr="00253E01" w:rsidR="00710883" w:rsidP="00253E01" w:rsidRDefault="00710883" w14:paraId="56E91A8C" wp14:textId="77777777">
            <w:pPr>
              <w:pStyle w:val="TableTextNWMPHN"/>
              <w:jc w:val="both"/>
              <w:rPr>
                <w:b w:val="0"/>
                <w:color w:val="000000" w:themeColor="text1"/>
              </w:rPr>
            </w:pPr>
            <w:r w:rsidRPr="00253E01">
              <w:rPr>
                <w:b w:val="0"/>
                <w:color w:val="000000" w:themeColor="text1"/>
              </w:rPr>
              <w:t>Annual</w:t>
            </w:r>
          </w:p>
        </w:tc>
      </w:tr>
    </w:tbl>
    <w:p xmlns:wp14="http://schemas.microsoft.com/office/word/2010/wordml" w:rsidR="002C0C7A" w:rsidP="00253E01" w:rsidRDefault="002C0C7A" w14:paraId="4BDB5498" wp14:textId="77777777">
      <w:pPr>
        <w:rPr>
          <w:rFonts w:cstheme="minorHAnsi"/>
          <w:b/>
          <w:bCs/>
        </w:rPr>
      </w:pPr>
    </w:p>
    <w:p xmlns:wp14="http://schemas.microsoft.com/office/word/2010/wordml" w:rsidRPr="002C0C7A" w:rsidR="00710883" w:rsidP="00253E01" w:rsidRDefault="002C0C7A" w14:paraId="25416CD1" wp14:textId="77777777">
      <w:pPr>
        <w:rPr>
          <w:rFonts w:cstheme="minorHAnsi"/>
          <w:b/>
          <w:bCs/>
        </w:rPr>
      </w:pPr>
      <w:r>
        <w:rPr>
          <w:rFonts w:cstheme="minorHAnsi"/>
          <w:b/>
          <w:bCs/>
        </w:rPr>
        <w:t xml:space="preserve">4.2     </w:t>
      </w:r>
      <w:r w:rsidRPr="00210F85" w:rsidR="00710883">
        <w:rPr>
          <w:rFonts w:cstheme="minorHAnsi"/>
          <w:b/>
          <w:bCs/>
        </w:rPr>
        <w:t>Safety requirements and standards</w:t>
      </w:r>
    </w:p>
    <w:p xmlns:wp14="http://schemas.microsoft.com/office/word/2010/wordml" w:rsidRPr="00210F85" w:rsidR="00710883" w:rsidP="00253E01" w:rsidRDefault="00710883" w14:paraId="05DF63F6" wp14:textId="77777777">
      <w:pPr>
        <w:spacing w:before="240"/>
        <w:rPr>
          <w:rFonts w:cstheme="minorHAnsi"/>
        </w:rPr>
      </w:pPr>
      <w:r w:rsidRPr="00210F85">
        <w:rPr>
          <w:rFonts w:cstheme="minorHAnsi"/>
        </w:rPr>
        <w:t>MPCN requires that clinical services are delivered to the highest possible safety standards, complying with relevant statutory, regulatory and other standards.</w:t>
      </w:r>
    </w:p>
    <w:p xmlns:wp14="http://schemas.microsoft.com/office/word/2010/wordml" w:rsidRPr="00210F85" w:rsidR="00710883" w:rsidP="00253E01" w:rsidRDefault="00710883" w14:paraId="5DA85841" wp14:textId="77777777">
      <w:pPr>
        <w:spacing w:before="240"/>
        <w:rPr>
          <w:rFonts w:cstheme="minorHAnsi"/>
          <w:szCs w:val="22"/>
        </w:rPr>
      </w:pPr>
      <w:r w:rsidRPr="00210F85">
        <w:rPr>
          <w:rFonts w:cstheme="minorHAnsi"/>
          <w:szCs w:val="22"/>
        </w:rPr>
        <w:t>These include at a minimum, but are not limited to:</w:t>
      </w:r>
    </w:p>
    <w:p xmlns:wp14="http://schemas.microsoft.com/office/word/2010/wordml" w:rsidRPr="00210F85" w:rsidR="00710883" w:rsidP="00253E01" w:rsidRDefault="00710883" w14:paraId="3DDF64B6" wp14:textId="77777777">
      <w:pPr>
        <w:pStyle w:val="Default"/>
        <w:numPr>
          <w:ilvl w:val="1"/>
          <w:numId w:val="30"/>
        </w:numPr>
        <w:spacing w:before="120"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Mandatory reporting prescribed by relevant legislation, regulations and standards.</w:t>
      </w:r>
    </w:p>
    <w:p xmlns:wp14="http://schemas.microsoft.com/office/word/2010/wordml" w:rsidRPr="00210F85" w:rsidR="00710883" w:rsidP="00253E01" w:rsidRDefault="00710883" w14:paraId="3EBCD53C" wp14:textId="77777777">
      <w:pPr>
        <w:pStyle w:val="Default"/>
        <w:numPr>
          <w:ilvl w:val="1"/>
          <w:numId w:val="30"/>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Privacy Act 1988.</w:t>
      </w:r>
    </w:p>
    <w:p xmlns:wp14="http://schemas.microsoft.com/office/word/2010/wordml" w:rsidRPr="00210F85" w:rsidR="00710883" w:rsidP="00253E01" w:rsidRDefault="00710883" w14:paraId="6FA05DD5" wp14:textId="77777777">
      <w:pPr>
        <w:pStyle w:val="Default"/>
        <w:numPr>
          <w:ilvl w:val="1"/>
          <w:numId w:val="30"/>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Cyber security and data protection laws.</w:t>
      </w:r>
    </w:p>
    <w:p xmlns:wp14="http://schemas.microsoft.com/office/word/2010/wordml" w:rsidRPr="00210F85" w:rsidR="00710883" w:rsidP="00253E01" w:rsidRDefault="00710883" w14:paraId="5D49B0AA" wp14:textId="77777777">
      <w:pPr>
        <w:pStyle w:val="Default"/>
        <w:numPr>
          <w:ilvl w:val="1"/>
          <w:numId w:val="30"/>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Safer Care Victoria clinical and quality standards [bettersafercare.vic.gov.au].</w:t>
      </w:r>
    </w:p>
    <w:p xmlns:wp14="http://schemas.microsoft.com/office/word/2010/wordml" w:rsidRPr="00210F85" w:rsidR="00710883" w:rsidP="00253E01" w:rsidRDefault="00710883" w14:paraId="6F1881B5" wp14:textId="77777777">
      <w:pPr>
        <w:pStyle w:val="Default"/>
        <w:numPr>
          <w:ilvl w:val="1"/>
          <w:numId w:val="30"/>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National Safety and Quality Health Service Standards.</w:t>
      </w:r>
    </w:p>
    <w:p xmlns:wp14="http://schemas.microsoft.com/office/word/2010/wordml" w:rsidR="002C0C7A" w:rsidP="00253E01" w:rsidRDefault="00710883" w14:paraId="76A58498" wp14:textId="77777777">
      <w:pPr>
        <w:pStyle w:val="Default"/>
        <w:numPr>
          <w:ilvl w:val="1"/>
          <w:numId w:val="30"/>
        </w:numPr>
        <w:spacing w:after="200" w:line="276" w:lineRule="auto"/>
        <w:jc w:val="both"/>
        <w:rPr>
          <w:rFonts w:asciiTheme="minorHAnsi" w:hAnsiTheme="minorHAnsi" w:cstheme="minorHAnsi"/>
        </w:rPr>
      </w:pPr>
      <w:r w:rsidRPr="00210F85">
        <w:rPr>
          <w:rFonts w:asciiTheme="minorHAnsi" w:hAnsiTheme="minorHAnsi" w:cstheme="minorHAnsi"/>
          <w:color w:val="auto"/>
          <w:sz w:val="22"/>
          <w:szCs w:val="22"/>
        </w:rPr>
        <w:t>Victorian Child Safe Standards.</w:t>
      </w:r>
    </w:p>
    <w:p xmlns:wp14="http://schemas.microsoft.com/office/word/2010/wordml" w:rsidRPr="002C0C7A" w:rsidR="00710883" w:rsidP="00253E01" w:rsidRDefault="00710883" w14:paraId="4A859855" wp14:textId="77777777">
      <w:pPr>
        <w:pStyle w:val="Default"/>
        <w:numPr>
          <w:ilvl w:val="1"/>
          <w:numId w:val="30"/>
        </w:numPr>
        <w:spacing w:after="200" w:line="276" w:lineRule="auto"/>
        <w:jc w:val="both"/>
        <w:rPr>
          <w:rFonts w:asciiTheme="minorHAnsi" w:hAnsiTheme="minorHAnsi" w:cstheme="minorHAnsi"/>
        </w:rPr>
      </w:pPr>
      <w:r w:rsidRPr="002C0C7A">
        <w:rPr>
          <w:rFonts w:asciiTheme="minorHAnsi" w:hAnsiTheme="minorHAnsi" w:cstheme="minorHAnsi"/>
          <w:color w:val="auto"/>
          <w:sz w:val="22"/>
          <w:szCs w:val="22"/>
        </w:rPr>
        <w:t>Vulnerable persons guidelines and standards.</w:t>
      </w:r>
    </w:p>
    <w:p xmlns:wp14="http://schemas.microsoft.com/office/word/2010/wordml" w:rsidRPr="00210F85" w:rsidR="00710883" w:rsidP="00253E01" w:rsidRDefault="00710883" w14:paraId="4CCA4588" wp14:textId="77777777">
      <w:pPr>
        <w:rPr>
          <w:rFonts w:cstheme="minorHAnsi"/>
          <w:b/>
          <w:bCs/>
        </w:rPr>
      </w:pPr>
      <w:r w:rsidRPr="00210F85">
        <w:rPr>
          <w:rFonts w:cstheme="minorHAnsi"/>
          <w:b/>
          <w:bCs/>
        </w:rPr>
        <w:t>4.3</w:t>
      </w:r>
      <w:r w:rsidRPr="00210F85">
        <w:rPr>
          <w:rFonts w:cstheme="minorHAnsi"/>
          <w:b/>
          <w:bCs/>
        </w:rPr>
        <w:tab/>
      </w:r>
      <w:r w:rsidRPr="00210F85">
        <w:rPr>
          <w:rFonts w:cstheme="minorHAnsi"/>
          <w:b/>
          <w:bCs/>
        </w:rPr>
        <w:t>Guidance, practice and notification requirements</w:t>
      </w:r>
    </w:p>
    <w:p xmlns:wp14="http://schemas.microsoft.com/office/word/2010/wordml" w:rsidRPr="00210F85" w:rsidR="00710883" w:rsidP="00253E01" w:rsidRDefault="00710883" w14:paraId="58B61923" wp14:textId="77777777">
      <w:pPr>
        <w:spacing w:before="240"/>
        <w:rPr>
          <w:rFonts w:cstheme="minorHAnsi"/>
        </w:rPr>
      </w:pPr>
      <w:r w:rsidRPr="00210F85">
        <w:rPr>
          <w:rFonts w:cstheme="minorHAnsi"/>
        </w:rPr>
        <w:t>MPCN requires that commissioned services meet relevant guidance, practice and notification requirements. This will be clearly articulated in contractual arrangements. This may include (as examples):</w:t>
      </w:r>
    </w:p>
    <w:p xmlns:wp14="http://schemas.microsoft.com/office/word/2010/wordml" w:rsidRPr="00210F85" w:rsidR="00710883" w:rsidP="00253E01" w:rsidRDefault="00710883" w14:paraId="642DEF20" wp14:textId="77777777">
      <w:pPr>
        <w:pStyle w:val="Default"/>
        <w:numPr>
          <w:ilvl w:val="0"/>
          <w:numId w:val="29"/>
        </w:numPr>
        <w:spacing w:before="120"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Deliver services in alignment with all related Commonwealth Guidance (such as the 2012 ATAPS Guidelines) and MPCN contractual requirements.</w:t>
      </w:r>
    </w:p>
    <w:p xmlns:wp14="http://schemas.microsoft.com/office/word/2010/wordml" w:rsidRPr="00210F85" w:rsidR="00710883" w:rsidP="00253E01" w:rsidRDefault="00710883" w14:paraId="416110FA" wp14:textId="77777777">
      <w:pPr>
        <w:pStyle w:val="Default"/>
        <w:numPr>
          <w:ilvl w:val="0"/>
          <w:numId w:val="29"/>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Monitor client services to ensure all service requirements are met, including data capture, review dates and reporting.</w:t>
      </w:r>
    </w:p>
    <w:p xmlns:wp14="http://schemas.microsoft.com/office/word/2010/wordml" w:rsidRPr="00210F85" w:rsidR="00710883" w:rsidP="00253E01" w:rsidRDefault="00710883" w14:paraId="5D4304EF" wp14:textId="77777777">
      <w:pPr>
        <w:pStyle w:val="Default"/>
        <w:numPr>
          <w:ilvl w:val="0"/>
          <w:numId w:val="29"/>
        </w:numPr>
        <w:spacing w:after="120" w:line="276" w:lineRule="auto"/>
        <w:ind w:left="1276" w:hanging="425"/>
        <w:jc w:val="both"/>
        <w:rPr>
          <w:rFonts w:asciiTheme="minorHAnsi" w:hAnsiTheme="minorHAnsi" w:cstheme="minorHAnsi"/>
          <w:color w:val="auto"/>
          <w:sz w:val="20"/>
          <w:szCs w:val="20"/>
        </w:rPr>
      </w:pPr>
      <w:r w:rsidRPr="00210F85">
        <w:rPr>
          <w:rFonts w:asciiTheme="minorHAnsi" w:hAnsiTheme="minorHAnsi" w:cstheme="minorHAnsi"/>
          <w:color w:val="auto"/>
          <w:sz w:val="22"/>
          <w:szCs w:val="22"/>
        </w:rPr>
        <w:t xml:space="preserve">Measure outcomes (clinical and non-clinical) as identified by the related Commonwealth Guidance, MPCN funding contract and program specifications and in accordance with professional evidence-based practice. </w:t>
      </w:r>
    </w:p>
    <w:p xmlns:wp14="http://schemas.microsoft.com/office/word/2010/wordml" w:rsidRPr="00210F85" w:rsidR="00710883" w:rsidP="00253E01" w:rsidRDefault="00710883" w14:paraId="49A75783" wp14:textId="77777777">
      <w:pPr>
        <w:pStyle w:val="Default"/>
        <w:numPr>
          <w:ilvl w:val="0"/>
          <w:numId w:val="31"/>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 xml:space="preserve">Keep accurate and up to date client records in accordance with the </w:t>
      </w:r>
      <w:r w:rsidRPr="00210F85">
        <w:rPr>
          <w:rFonts w:asciiTheme="minorHAnsi" w:hAnsiTheme="minorHAnsi" w:cstheme="minorHAnsi"/>
          <w:i/>
          <w:color w:val="auto"/>
          <w:sz w:val="22"/>
          <w:szCs w:val="22"/>
        </w:rPr>
        <w:t xml:space="preserve">Privacy Act 1988 </w:t>
      </w:r>
      <w:r w:rsidRPr="00210F85">
        <w:rPr>
          <w:rFonts w:asciiTheme="minorHAnsi" w:hAnsiTheme="minorHAnsi" w:cstheme="minorHAnsi"/>
          <w:color w:val="auto"/>
          <w:sz w:val="22"/>
          <w:szCs w:val="22"/>
        </w:rPr>
        <w:t>(</w:t>
      </w:r>
      <w:proofErr w:type="spellStart"/>
      <w:r w:rsidRPr="00210F85">
        <w:rPr>
          <w:rFonts w:asciiTheme="minorHAnsi" w:hAnsiTheme="minorHAnsi" w:cstheme="minorHAnsi"/>
          <w:color w:val="auto"/>
          <w:sz w:val="22"/>
          <w:szCs w:val="22"/>
        </w:rPr>
        <w:t>Cth</w:t>
      </w:r>
      <w:proofErr w:type="spellEnd"/>
      <w:r w:rsidRPr="00210F85">
        <w:rPr>
          <w:rFonts w:asciiTheme="minorHAnsi" w:hAnsiTheme="minorHAnsi" w:cstheme="minorHAnsi"/>
          <w:color w:val="auto"/>
          <w:sz w:val="22"/>
          <w:szCs w:val="22"/>
        </w:rPr>
        <w:t xml:space="preserve">), </w:t>
      </w:r>
      <w:r w:rsidRPr="00210F85">
        <w:rPr>
          <w:rFonts w:asciiTheme="minorHAnsi" w:hAnsiTheme="minorHAnsi" w:cstheme="minorHAnsi"/>
          <w:i/>
          <w:iCs/>
          <w:color w:val="auto"/>
          <w:sz w:val="22"/>
          <w:szCs w:val="22"/>
        </w:rPr>
        <w:t>Health Records Act 2001 (Vic)</w:t>
      </w:r>
      <w:r w:rsidRPr="00210F85">
        <w:rPr>
          <w:rFonts w:asciiTheme="minorHAnsi" w:hAnsiTheme="minorHAnsi" w:cstheme="minorHAnsi"/>
          <w:color w:val="auto"/>
          <w:sz w:val="22"/>
          <w:szCs w:val="22"/>
        </w:rPr>
        <w:t>, ensuring they are stored securely in accordance with the</w:t>
      </w:r>
      <w:r w:rsidRPr="00210F85">
        <w:rPr>
          <w:rFonts w:asciiTheme="minorHAnsi" w:hAnsiTheme="minorHAnsi" w:cstheme="minorHAnsi"/>
          <w:i/>
          <w:color w:val="auto"/>
          <w:sz w:val="22"/>
          <w:szCs w:val="22"/>
        </w:rPr>
        <w:t xml:space="preserve"> Privacy and Data Protection Act 2014</w:t>
      </w:r>
      <w:r w:rsidRPr="00210F85">
        <w:rPr>
          <w:rFonts w:asciiTheme="minorHAnsi" w:hAnsiTheme="minorHAnsi" w:cstheme="minorHAnsi"/>
          <w:color w:val="auto"/>
          <w:sz w:val="22"/>
          <w:szCs w:val="22"/>
        </w:rPr>
        <w:t xml:space="preserve"> </w:t>
      </w:r>
      <w:r w:rsidRPr="00210F85">
        <w:rPr>
          <w:rFonts w:asciiTheme="minorHAnsi" w:hAnsiTheme="minorHAnsi" w:cstheme="minorHAnsi"/>
          <w:i/>
          <w:color w:val="auto"/>
          <w:sz w:val="22"/>
          <w:szCs w:val="22"/>
        </w:rPr>
        <w:t xml:space="preserve">(Vic) </w:t>
      </w:r>
      <w:r w:rsidRPr="00210F85">
        <w:rPr>
          <w:rFonts w:asciiTheme="minorHAnsi" w:hAnsiTheme="minorHAnsi" w:cstheme="minorHAnsi"/>
          <w:color w:val="auto"/>
          <w:sz w:val="22"/>
          <w:szCs w:val="22"/>
        </w:rPr>
        <w:t>(where Victorian Government funding is involved)</w:t>
      </w:r>
      <w:r w:rsidRPr="00210F85">
        <w:rPr>
          <w:rFonts w:asciiTheme="minorHAnsi" w:hAnsiTheme="minorHAnsi" w:cstheme="minorHAnsi"/>
          <w:i/>
          <w:color w:val="auto"/>
          <w:sz w:val="22"/>
          <w:szCs w:val="22"/>
        </w:rPr>
        <w:t>.</w:t>
      </w:r>
    </w:p>
    <w:p xmlns:wp14="http://schemas.microsoft.com/office/word/2010/wordml" w:rsidRPr="00210F85" w:rsidR="00710883" w:rsidP="00253E01" w:rsidRDefault="00710883" w14:paraId="1415B6B5" wp14:textId="77777777">
      <w:pPr>
        <w:pStyle w:val="Default"/>
        <w:numPr>
          <w:ilvl w:val="0"/>
          <w:numId w:val="31"/>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lastRenderedPageBreak/>
        <w:t>Enter all service-related data into the applicable database at intervals outlined within the contractual Statement of Works.</w:t>
      </w:r>
    </w:p>
    <w:p xmlns:wp14="http://schemas.microsoft.com/office/word/2010/wordml" w:rsidRPr="00210F85" w:rsidR="00710883" w:rsidP="00253E01" w:rsidRDefault="00710883" w14:paraId="0D19F9E7" wp14:textId="77777777">
      <w:pPr>
        <w:pStyle w:val="Default"/>
        <w:numPr>
          <w:ilvl w:val="0"/>
          <w:numId w:val="31"/>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 xml:space="preserve">Actively monitor and assess risk for clients / consumers, including risk of harm to self or others, or physical and / or mental deterioration and refer to appropriate services when necessary. </w:t>
      </w:r>
    </w:p>
    <w:p xmlns:wp14="http://schemas.microsoft.com/office/word/2010/wordml" w:rsidRPr="00210F85" w:rsidR="00710883" w:rsidP="00253E01" w:rsidRDefault="00710883" w14:paraId="330182F2" wp14:textId="77777777">
      <w:pPr>
        <w:pStyle w:val="Default"/>
        <w:numPr>
          <w:ilvl w:val="0"/>
          <w:numId w:val="31"/>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 xml:space="preserve">Provide services to clients / consumers in an environment that is accessible, welcoming and supports their needs with a focus on strengths and abilities. </w:t>
      </w:r>
    </w:p>
    <w:p xmlns:wp14="http://schemas.microsoft.com/office/word/2010/wordml" w:rsidR="002C0C7A" w:rsidP="00253E01" w:rsidRDefault="002C0C7A" w14:paraId="2916C19D" wp14:textId="77777777">
      <w:pPr>
        <w:rPr>
          <w:rFonts w:cstheme="minorHAnsi"/>
          <w:bCs/>
        </w:rPr>
      </w:pPr>
    </w:p>
    <w:p xmlns:wp14="http://schemas.microsoft.com/office/word/2010/wordml" w:rsidRPr="002C0C7A" w:rsidR="00710883" w:rsidP="00253E01" w:rsidRDefault="00EC7BC2" w14:paraId="1C0DA96A" wp14:textId="77777777">
      <w:pPr>
        <w:rPr>
          <w:rFonts w:cstheme="minorHAnsi"/>
          <w:bCs/>
        </w:rPr>
      </w:pPr>
      <w:r w:rsidRPr="00EC7BC2">
        <w:rPr>
          <w:rFonts w:cstheme="minorHAnsi"/>
          <w:b/>
          <w:bCs/>
        </w:rPr>
        <w:t>4.4</w:t>
      </w:r>
      <w:r>
        <w:rPr>
          <w:rFonts w:cstheme="minorHAnsi"/>
          <w:bCs/>
        </w:rPr>
        <w:t xml:space="preserve">      </w:t>
      </w:r>
      <w:r w:rsidRPr="00210F85" w:rsidR="00710883">
        <w:rPr>
          <w:rFonts w:cstheme="minorHAnsi"/>
          <w:b/>
          <w:bCs/>
        </w:rPr>
        <w:t>Clinical Incident Reporting</w:t>
      </w:r>
    </w:p>
    <w:p xmlns:wp14="http://schemas.microsoft.com/office/word/2010/wordml" w:rsidRPr="00210F85" w:rsidR="00710883" w:rsidP="00253E01" w:rsidRDefault="00710883" w14:paraId="60F57EBB" wp14:textId="77777777">
      <w:pPr>
        <w:spacing w:before="240"/>
        <w:rPr>
          <w:rFonts w:cstheme="minorHAnsi"/>
        </w:rPr>
      </w:pPr>
      <w:r w:rsidRPr="00210F85">
        <w:rPr>
          <w:rFonts w:cstheme="minorHAnsi"/>
        </w:rPr>
        <w:t xml:space="preserve">MPCN requires active incident identification and reporting as part of contracted arrangements in order to monitor safety and foster quality improvement. </w:t>
      </w:r>
    </w:p>
    <w:p xmlns:wp14="http://schemas.microsoft.com/office/word/2010/wordml" w:rsidRPr="00210F85" w:rsidR="00710883" w:rsidP="00253E01" w:rsidRDefault="00710883" w14:paraId="7BB4C2C4" wp14:textId="77777777">
      <w:pPr>
        <w:spacing w:before="240"/>
        <w:rPr>
          <w:rFonts w:cstheme="minorHAnsi"/>
        </w:rPr>
      </w:pPr>
      <w:r w:rsidRPr="00210F85">
        <w:rPr>
          <w:rFonts w:cstheme="minorHAnsi"/>
        </w:rPr>
        <w:t>A clinical incident is any event or circumstance which has actually or could potentially lead to unintended and / or unnecessary mental or physical harm to:</w:t>
      </w:r>
    </w:p>
    <w:p xmlns:wp14="http://schemas.microsoft.com/office/word/2010/wordml" w:rsidRPr="00210F85" w:rsidR="00710883" w:rsidP="00253E01" w:rsidRDefault="00710883" w14:paraId="516DA8C4" wp14:textId="77777777">
      <w:pPr>
        <w:pStyle w:val="ListParagraph"/>
        <w:numPr>
          <w:ilvl w:val="0"/>
          <w:numId w:val="34"/>
        </w:numPr>
        <w:spacing w:before="120" w:after="120" w:line="276" w:lineRule="auto"/>
        <w:contextualSpacing w:val="0"/>
        <w:rPr>
          <w:rFonts w:cstheme="minorHAnsi"/>
        </w:rPr>
      </w:pPr>
      <w:r w:rsidRPr="00210F85">
        <w:rPr>
          <w:rFonts w:cstheme="minorHAnsi"/>
        </w:rPr>
        <w:t>a client / consumer accessing services commissioned by MPCN;</w:t>
      </w:r>
    </w:p>
    <w:p xmlns:wp14="http://schemas.microsoft.com/office/word/2010/wordml" w:rsidRPr="00210F85" w:rsidR="00710883" w:rsidP="00253E01" w:rsidRDefault="00710883" w14:paraId="3D21401A" wp14:textId="77777777">
      <w:pPr>
        <w:pStyle w:val="ListParagraph"/>
        <w:numPr>
          <w:ilvl w:val="0"/>
          <w:numId w:val="34"/>
        </w:numPr>
        <w:spacing w:after="120" w:line="276" w:lineRule="auto"/>
        <w:contextualSpacing w:val="0"/>
        <w:rPr>
          <w:rFonts w:cstheme="minorHAnsi"/>
        </w:rPr>
      </w:pPr>
      <w:r w:rsidRPr="00210F85">
        <w:rPr>
          <w:rFonts w:cstheme="minorHAnsi"/>
        </w:rPr>
        <w:t xml:space="preserve">and / or to a clinician / contracted provider delivering commissioned services to a client / consumer. </w:t>
      </w:r>
    </w:p>
    <w:p xmlns:wp14="http://schemas.microsoft.com/office/word/2010/wordml" w:rsidRPr="00210F85" w:rsidR="00710883" w:rsidP="00253E01" w:rsidRDefault="00710883" w14:paraId="163376D3" wp14:textId="77777777">
      <w:pPr>
        <w:rPr>
          <w:rFonts w:cstheme="minorHAnsi"/>
        </w:rPr>
      </w:pPr>
      <w:r w:rsidRPr="00210F85">
        <w:rPr>
          <w:rFonts w:cstheme="minorHAnsi"/>
        </w:rPr>
        <w:t>It is expected that all clinical incidents are managed in accordance with the CG018 Clinical Incident Procedure which is provided on contract offer.</w:t>
      </w:r>
    </w:p>
    <w:p xmlns:wp14="http://schemas.microsoft.com/office/word/2010/wordml" w:rsidRPr="00210F85" w:rsidR="00710883" w:rsidP="00253E01" w:rsidRDefault="00710883" w14:paraId="075F3816" wp14:textId="77777777">
      <w:pPr>
        <w:pStyle w:val="SchLit1"/>
        <w:rPr>
          <w:rFonts w:cstheme="minorHAnsi"/>
        </w:rPr>
      </w:pPr>
      <w:bookmarkStart w:name="_Toc19875917" w:id="615"/>
      <w:bookmarkStart w:name="_Toc19875961" w:id="616"/>
      <w:bookmarkStart w:name="_Toc19876061" w:id="617"/>
      <w:bookmarkStart w:name="_Toc19876111" w:id="618"/>
      <w:r w:rsidRPr="00210F85">
        <w:rPr>
          <w:rFonts w:cstheme="minorHAnsi"/>
          <w:b/>
          <w:caps/>
          <w:color w:val="003E6A"/>
          <w:szCs w:val="20"/>
        </w:rPr>
        <w:t>UNREGISTERED HEALTHCARE PROFESSIONALS</w:t>
      </w:r>
      <w:bookmarkEnd w:id="615"/>
      <w:bookmarkEnd w:id="616"/>
      <w:bookmarkEnd w:id="617"/>
      <w:bookmarkEnd w:id="618"/>
    </w:p>
    <w:p xmlns:wp14="http://schemas.microsoft.com/office/word/2010/wordml" w:rsidRPr="00210F85" w:rsidR="00710883" w:rsidP="00253E01" w:rsidRDefault="00710883" w14:paraId="5F4BA7E8" wp14:textId="77777777">
      <w:pPr>
        <w:spacing w:before="240"/>
        <w:rPr>
          <w:rFonts w:cstheme="minorHAnsi"/>
        </w:rPr>
      </w:pPr>
      <w:r w:rsidRPr="00210F85">
        <w:rPr>
          <w:rFonts w:cstheme="minorHAnsi"/>
        </w:rPr>
        <w:t>In general, healthcare practitioners from a professional group not regulated by AHPRA are not able to provide clinical services (in any arrangement type).</w:t>
      </w:r>
    </w:p>
    <w:p xmlns:wp14="http://schemas.microsoft.com/office/word/2010/wordml" w:rsidRPr="00210F85" w:rsidR="00710883" w:rsidP="00253E01" w:rsidRDefault="00710883" w14:paraId="4782A491" wp14:textId="77777777">
      <w:pPr>
        <w:spacing w:before="240"/>
        <w:rPr>
          <w:rFonts w:cstheme="minorHAnsi"/>
        </w:rPr>
      </w:pPr>
      <w:r w:rsidRPr="00210F85">
        <w:rPr>
          <w:rFonts w:cstheme="minorHAnsi"/>
        </w:rPr>
        <w:t xml:space="preserve">It is however acknowledged by MPCN that given the special needs of populations, especially in order to increase access and equity for consumers, this may need to occur at times. </w:t>
      </w:r>
    </w:p>
    <w:p xmlns:wp14="http://schemas.microsoft.com/office/word/2010/wordml" w:rsidRPr="00210F85" w:rsidR="00710883" w:rsidP="00253E01" w:rsidRDefault="00710883" w14:paraId="331BF1BA" wp14:textId="77777777">
      <w:pPr>
        <w:spacing w:before="240"/>
        <w:rPr>
          <w:rFonts w:cstheme="minorHAnsi"/>
        </w:rPr>
      </w:pPr>
      <w:r w:rsidRPr="00210F85">
        <w:rPr>
          <w:rFonts w:cstheme="minorHAnsi"/>
        </w:rPr>
        <w:t xml:space="preserve">Healthcare practitioners from a professional group not regulated by AHPRA will be considered on a case-by-case basis via the delegated clinical governance review mechanism as established by the MPCN. Additional requirements and undertakings will apply in the application and review process. </w:t>
      </w:r>
    </w:p>
    <w:p xmlns:wp14="http://schemas.microsoft.com/office/word/2010/wordml" w:rsidRPr="00210F85" w:rsidR="00710883" w:rsidP="00253E01" w:rsidRDefault="00710883" w14:paraId="275C3767" wp14:textId="77777777">
      <w:pPr>
        <w:spacing w:before="120"/>
        <w:rPr>
          <w:rFonts w:cstheme="minorHAnsi"/>
        </w:rPr>
      </w:pPr>
      <w:r w:rsidRPr="00210F85">
        <w:rPr>
          <w:rFonts w:cstheme="minorHAnsi"/>
        </w:rPr>
        <w:t>In such cases, requirements must be met, and written permission provided by MPCN before any clinical services are provided. This includes the provision of services either directly or in any subcontract arrangement.</w:t>
      </w:r>
    </w:p>
    <w:p xmlns:wp14="http://schemas.microsoft.com/office/word/2010/wordml" w:rsidRPr="00210F85" w:rsidR="00710883" w:rsidP="00253E01" w:rsidRDefault="00710883" w14:paraId="52302E40" wp14:textId="77777777">
      <w:pPr>
        <w:pStyle w:val="SchLit1"/>
        <w:rPr>
          <w:rFonts w:cstheme="minorHAnsi"/>
        </w:rPr>
      </w:pPr>
      <w:bookmarkStart w:name="_Toc19875918" w:id="619"/>
      <w:bookmarkStart w:name="_Toc19875962" w:id="620"/>
      <w:bookmarkStart w:name="_Toc19876062" w:id="621"/>
      <w:bookmarkStart w:name="_Toc19876112" w:id="622"/>
      <w:r w:rsidRPr="00210F85">
        <w:rPr>
          <w:rFonts w:cstheme="minorHAnsi"/>
          <w:b/>
          <w:caps/>
          <w:color w:val="003E6A"/>
          <w:szCs w:val="20"/>
        </w:rPr>
        <w:t>SUBCONTRACTORS</w:t>
      </w:r>
      <w:bookmarkEnd w:id="619"/>
      <w:bookmarkEnd w:id="620"/>
      <w:bookmarkEnd w:id="621"/>
      <w:bookmarkEnd w:id="622"/>
    </w:p>
    <w:p xmlns:wp14="http://schemas.microsoft.com/office/word/2010/wordml" w:rsidRPr="00210F85" w:rsidR="00710883" w:rsidP="00253E01" w:rsidRDefault="00710883" w14:paraId="453A1DCA" wp14:textId="77777777">
      <w:pPr>
        <w:pStyle w:val="Default"/>
        <w:spacing w:before="240" w:after="120" w:line="276" w:lineRule="auto"/>
        <w:jc w:val="both"/>
        <w:rPr>
          <w:rFonts w:asciiTheme="minorHAnsi" w:hAnsiTheme="minorHAnsi" w:cstheme="minorHAnsi"/>
          <w:sz w:val="22"/>
          <w:szCs w:val="22"/>
        </w:rPr>
      </w:pPr>
      <w:r w:rsidRPr="00210F85">
        <w:rPr>
          <w:rFonts w:asciiTheme="minorHAnsi" w:hAnsiTheme="minorHAnsi" w:cstheme="minorHAnsi"/>
          <w:sz w:val="22"/>
          <w:szCs w:val="22"/>
        </w:rPr>
        <w:t xml:space="preserve">Only organisations covered under 4.1.1 and 4.1.2 are permitted to subcontract clinical services. In these cases, it </w:t>
      </w:r>
      <w:proofErr w:type="gramStart"/>
      <w:r w:rsidRPr="00210F85">
        <w:rPr>
          <w:rFonts w:asciiTheme="minorHAnsi" w:hAnsiTheme="minorHAnsi" w:cstheme="minorHAnsi"/>
          <w:sz w:val="22"/>
          <w:szCs w:val="22"/>
        </w:rPr>
        <w:t>is the responsibility of the lead organisation holding the contract with MPCN to ensure compliance with the Policy at all times</w:t>
      </w:r>
      <w:proofErr w:type="gramEnd"/>
      <w:r w:rsidRPr="00210F85">
        <w:rPr>
          <w:rFonts w:asciiTheme="minorHAnsi" w:hAnsiTheme="minorHAnsi" w:cstheme="minorHAnsi"/>
          <w:sz w:val="22"/>
          <w:szCs w:val="22"/>
        </w:rPr>
        <w:t xml:space="preserve"> by any subcontractor. </w:t>
      </w:r>
    </w:p>
    <w:p xmlns:wp14="http://schemas.microsoft.com/office/word/2010/wordml" w:rsidRPr="00210F85" w:rsidR="00710883" w:rsidP="00253E01" w:rsidRDefault="00710883" w14:paraId="313C1B9E" wp14:textId="77777777">
      <w:pPr>
        <w:pStyle w:val="Default"/>
        <w:spacing w:after="120" w:line="276" w:lineRule="auto"/>
        <w:jc w:val="both"/>
        <w:rPr>
          <w:rFonts w:asciiTheme="minorHAnsi" w:hAnsiTheme="minorHAnsi" w:cstheme="minorHAnsi"/>
          <w:sz w:val="22"/>
          <w:szCs w:val="22"/>
        </w:rPr>
      </w:pPr>
      <w:r w:rsidRPr="00210F85">
        <w:rPr>
          <w:rFonts w:asciiTheme="minorHAnsi" w:hAnsiTheme="minorHAnsi" w:cstheme="minorHAnsi"/>
          <w:sz w:val="22"/>
          <w:szCs w:val="22"/>
        </w:rPr>
        <w:t>This means all persons providing services must:</w:t>
      </w:r>
    </w:p>
    <w:p xmlns:wp14="http://schemas.microsoft.com/office/word/2010/wordml" w:rsidRPr="00210F85" w:rsidR="00710883" w:rsidP="00253E01" w:rsidRDefault="00710883" w14:paraId="6C25C4DB" wp14:textId="77777777">
      <w:pPr>
        <w:pStyle w:val="Default"/>
        <w:numPr>
          <w:ilvl w:val="0"/>
          <w:numId w:val="29"/>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Hold general or specialist AHPRA registration with no conditions or undertakings.</w:t>
      </w:r>
    </w:p>
    <w:p xmlns:wp14="http://schemas.microsoft.com/office/word/2010/wordml" w:rsidRPr="00210F85" w:rsidR="00710883" w:rsidP="00253E01" w:rsidRDefault="00710883" w14:paraId="6FA09C13" wp14:textId="77777777">
      <w:pPr>
        <w:pStyle w:val="Default"/>
        <w:numPr>
          <w:ilvl w:val="0"/>
          <w:numId w:val="29"/>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Hold a current Working with Children Check if they provide any work with people &lt; 18 years of age.</w:t>
      </w:r>
    </w:p>
    <w:p xmlns:wp14="http://schemas.microsoft.com/office/word/2010/wordml" w:rsidRPr="00210F85" w:rsidR="00710883" w:rsidP="00253E01" w:rsidRDefault="00710883" w14:paraId="59910CE9" wp14:textId="77777777">
      <w:pPr>
        <w:pStyle w:val="Default"/>
        <w:numPr>
          <w:ilvl w:val="0"/>
          <w:numId w:val="29"/>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Have recent clear National Police Checks.</w:t>
      </w:r>
    </w:p>
    <w:p xmlns:wp14="http://schemas.microsoft.com/office/word/2010/wordml" w:rsidRPr="00210F85" w:rsidR="00710883" w:rsidP="00253E01" w:rsidRDefault="00710883" w14:paraId="15E5C8B6" wp14:textId="77777777">
      <w:pPr>
        <w:pStyle w:val="Default"/>
        <w:numPr>
          <w:ilvl w:val="0"/>
          <w:numId w:val="29"/>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lastRenderedPageBreak/>
        <w:t>Be appropriately skilled.</w:t>
      </w:r>
    </w:p>
    <w:p xmlns:wp14="http://schemas.microsoft.com/office/word/2010/wordml" w:rsidRPr="00210F85" w:rsidR="00710883" w:rsidP="00253E01" w:rsidRDefault="00710883" w14:paraId="6E962661" wp14:textId="77777777">
      <w:pPr>
        <w:pStyle w:val="Default"/>
        <w:numPr>
          <w:ilvl w:val="0"/>
          <w:numId w:val="29"/>
        </w:numPr>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Hold professional indemnity and public liability insurance as required in 4.1.1 and 4.1.2.</w:t>
      </w:r>
    </w:p>
    <w:p xmlns:wp14="http://schemas.microsoft.com/office/word/2010/wordml" w:rsidRPr="00210F85" w:rsidR="00710883" w:rsidP="00253E01" w:rsidRDefault="00710883" w14:paraId="7365F09D" wp14:textId="77777777">
      <w:pPr>
        <w:pStyle w:val="Default"/>
        <w:numPr>
          <w:ilvl w:val="0"/>
          <w:numId w:val="29"/>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Comply with 4.2, 4.3 and 4.4 of this policy.</w:t>
      </w:r>
    </w:p>
    <w:p xmlns:wp14="http://schemas.microsoft.com/office/word/2010/wordml" w:rsidRPr="00210F85" w:rsidR="00710883" w:rsidP="00253E01" w:rsidRDefault="00710883" w14:paraId="0B001EA7" wp14:textId="77777777">
      <w:pPr>
        <w:pStyle w:val="Default"/>
        <w:spacing w:after="200" w:line="276" w:lineRule="auto"/>
        <w:jc w:val="both"/>
        <w:rPr>
          <w:rFonts w:asciiTheme="minorHAnsi" w:hAnsiTheme="minorHAnsi" w:cstheme="minorHAnsi"/>
          <w:sz w:val="22"/>
          <w:szCs w:val="22"/>
        </w:rPr>
      </w:pPr>
      <w:r w:rsidRPr="00210F85">
        <w:rPr>
          <w:rFonts w:asciiTheme="minorHAnsi" w:hAnsiTheme="minorHAnsi" w:cstheme="minorHAnsi"/>
          <w:sz w:val="22"/>
          <w:szCs w:val="22"/>
        </w:rPr>
        <w:t>The agreement between the contracted service provider and its subcontractor must include appropriate provisions clearly specifying the procedures to be followed to ensure that the sub-contractors comply with this policy. This must be conducted either by the contracted service provider or the sub-contractor’s board (or their relevant governance or management mechanism). MPCN may require evidence of this prior to the contract or at any time during the contract. Failure to provide this during the contract within a reasonable time may result in termination of the contract.</w:t>
      </w:r>
    </w:p>
    <w:p xmlns:wp14="http://schemas.microsoft.com/office/word/2010/wordml" w:rsidRPr="00210F85" w:rsidR="00710883" w:rsidP="00253E01" w:rsidRDefault="00710883" w14:paraId="4B6E8D09" wp14:textId="77777777">
      <w:pPr>
        <w:pStyle w:val="SchLit1"/>
        <w:spacing w:before="120"/>
        <w:rPr>
          <w:rFonts w:cstheme="minorHAnsi"/>
        </w:rPr>
      </w:pPr>
      <w:bookmarkStart w:name="_Toc19875919" w:id="623"/>
      <w:bookmarkStart w:name="_Toc19875963" w:id="624"/>
      <w:bookmarkStart w:name="_Toc19876063" w:id="625"/>
      <w:bookmarkStart w:name="_Toc19876113" w:id="626"/>
      <w:r w:rsidRPr="00210F85">
        <w:rPr>
          <w:rFonts w:cstheme="minorHAnsi"/>
          <w:b/>
          <w:caps/>
          <w:color w:val="003E6A"/>
          <w:szCs w:val="20"/>
        </w:rPr>
        <w:t>nON-CONFORMANCE TO POLICY</w:t>
      </w:r>
      <w:bookmarkEnd w:id="623"/>
      <w:bookmarkEnd w:id="624"/>
      <w:bookmarkEnd w:id="625"/>
      <w:bookmarkEnd w:id="626"/>
    </w:p>
    <w:p xmlns:wp14="http://schemas.microsoft.com/office/word/2010/wordml" w:rsidRPr="00210F85" w:rsidR="00710883" w:rsidP="00253E01" w:rsidRDefault="00710883" w14:paraId="557F20E3" wp14:textId="77777777">
      <w:pPr>
        <w:spacing w:before="240"/>
        <w:rPr>
          <w:rFonts w:cstheme="minorHAnsi"/>
        </w:rPr>
      </w:pPr>
      <w:r w:rsidRPr="00210F85">
        <w:rPr>
          <w:rFonts w:cstheme="minorHAnsi"/>
        </w:rPr>
        <w:t>For individuals and organisations that do not meet requirements in full, MPCN may consider further information on a case-by-case basis via the delegated clinical governance review mechanism as established by MPCN. Additional requirements and undertakings may be required during the application and review process.</w:t>
      </w:r>
    </w:p>
    <w:p xmlns:wp14="http://schemas.microsoft.com/office/word/2010/wordml" w:rsidRPr="00210F85" w:rsidR="00710883" w:rsidP="00253E01" w:rsidRDefault="00710883" w14:paraId="703BA1C3" wp14:textId="77777777">
      <w:pPr>
        <w:spacing w:before="240"/>
        <w:rPr>
          <w:rFonts w:cstheme="minorHAnsi"/>
        </w:rPr>
      </w:pPr>
      <w:r w:rsidRPr="00210F85">
        <w:rPr>
          <w:rFonts w:cstheme="minorHAnsi"/>
        </w:rPr>
        <w:t>Failure to meet the requirements of this policy may result in termination of the contract.</w:t>
      </w:r>
    </w:p>
    <w:p xmlns:wp14="http://schemas.microsoft.com/office/word/2010/wordml" w:rsidRPr="00210F85" w:rsidR="00710883" w:rsidP="00253E01" w:rsidRDefault="00710883" w14:paraId="7797E7DE" wp14:textId="77777777">
      <w:pPr>
        <w:pStyle w:val="SchLit1"/>
        <w:rPr>
          <w:rFonts w:cstheme="minorHAnsi"/>
        </w:rPr>
      </w:pPr>
      <w:bookmarkStart w:name="_Toc19875920" w:id="627"/>
      <w:bookmarkStart w:name="_Toc19875964" w:id="628"/>
      <w:bookmarkStart w:name="_Toc19876064" w:id="629"/>
      <w:bookmarkStart w:name="_Toc19876114" w:id="630"/>
      <w:r w:rsidRPr="00210F85">
        <w:rPr>
          <w:rFonts w:cstheme="minorHAnsi"/>
          <w:b/>
          <w:caps/>
          <w:color w:val="003E6A"/>
          <w:szCs w:val="20"/>
        </w:rPr>
        <w:t>REFERENCES</w:t>
      </w:r>
      <w:bookmarkEnd w:id="627"/>
      <w:bookmarkEnd w:id="628"/>
      <w:bookmarkEnd w:id="629"/>
      <w:bookmarkEnd w:id="630"/>
    </w:p>
    <w:p xmlns:wp14="http://schemas.microsoft.com/office/word/2010/wordml" w:rsidRPr="00210F85" w:rsidR="00710883" w:rsidP="00253E01" w:rsidRDefault="00710883" w14:paraId="30E9F9B8" wp14:textId="77777777">
      <w:pPr>
        <w:pStyle w:val="ListParagraph"/>
        <w:numPr>
          <w:ilvl w:val="0"/>
          <w:numId w:val="32"/>
        </w:numPr>
        <w:spacing w:before="120" w:line="276" w:lineRule="auto"/>
        <w:contextualSpacing w:val="0"/>
        <w:rPr>
          <w:rFonts w:cstheme="minorHAnsi"/>
        </w:rPr>
      </w:pPr>
      <w:r w:rsidRPr="00210F85">
        <w:rPr>
          <w:rFonts w:cstheme="minorHAnsi"/>
        </w:rPr>
        <w:t xml:space="preserve">MPCN “Board Clinical Governance Policy” </w:t>
      </w:r>
    </w:p>
    <w:p xmlns:wp14="http://schemas.microsoft.com/office/word/2010/wordml" w:rsidRPr="00210F85" w:rsidR="00710883" w:rsidP="00253E01" w:rsidRDefault="00710883" w14:paraId="785BA105" wp14:textId="77777777">
      <w:pPr>
        <w:pStyle w:val="ListParagraph"/>
        <w:numPr>
          <w:ilvl w:val="0"/>
          <w:numId w:val="32"/>
        </w:numPr>
        <w:spacing w:line="276" w:lineRule="auto"/>
        <w:contextualSpacing w:val="0"/>
        <w:rPr>
          <w:rFonts w:cstheme="minorHAnsi"/>
        </w:rPr>
      </w:pPr>
      <w:r w:rsidRPr="00210F85">
        <w:rPr>
          <w:rFonts w:cstheme="minorHAnsi"/>
        </w:rPr>
        <w:t xml:space="preserve">MPCN “Clinical Incident Procedure” </w:t>
      </w:r>
    </w:p>
    <w:p xmlns:wp14="http://schemas.microsoft.com/office/word/2010/wordml" w:rsidRPr="00210F85" w:rsidR="00710883" w:rsidP="00253E01" w:rsidRDefault="00D429A2" w14:paraId="2046DAA9" wp14:textId="77777777">
      <w:pPr>
        <w:pStyle w:val="ListParagraph"/>
        <w:numPr>
          <w:ilvl w:val="0"/>
          <w:numId w:val="32"/>
        </w:numPr>
        <w:spacing w:line="276" w:lineRule="auto"/>
        <w:contextualSpacing w:val="0"/>
        <w:rPr>
          <w:rFonts w:cstheme="minorHAnsi"/>
        </w:rPr>
      </w:pPr>
      <w:hyperlink w:history="1" r:id="rId20">
        <w:r w:rsidRPr="00210F85" w:rsidR="00710883">
          <w:rPr>
            <w:rStyle w:val="Hyperlink"/>
            <w:rFonts w:cstheme="minorHAnsi"/>
          </w:rPr>
          <w:t>Australian Health Service Safety and Quality Accreditation (AHSSQA) Scheme</w:t>
        </w:r>
      </w:hyperlink>
      <w:r w:rsidRPr="00210F85" w:rsidR="00710883">
        <w:rPr>
          <w:rFonts w:cstheme="minorHAnsi"/>
        </w:rPr>
        <w:t xml:space="preserve"> </w:t>
      </w:r>
    </w:p>
    <w:p xmlns:wp14="http://schemas.microsoft.com/office/word/2010/wordml" w:rsidRPr="00210F85" w:rsidR="00710883" w:rsidP="00253E01" w:rsidRDefault="00D429A2" w14:paraId="7C8FF5E3" wp14:textId="77777777">
      <w:pPr>
        <w:pStyle w:val="ListParagraph"/>
        <w:numPr>
          <w:ilvl w:val="0"/>
          <w:numId w:val="32"/>
        </w:numPr>
        <w:spacing w:line="276" w:lineRule="auto"/>
        <w:contextualSpacing w:val="0"/>
        <w:rPr>
          <w:rFonts w:cstheme="minorHAnsi"/>
        </w:rPr>
      </w:pPr>
      <w:hyperlink w:history="1" r:id="rId21">
        <w:r w:rsidRPr="00210F85" w:rsidR="00710883">
          <w:rPr>
            <w:rStyle w:val="Hyperlink"/>
            <w:rFonts w:cstheme="minorHAnsi"/>
          </w:rPr>
          <w:t>National Registration and Accreditation Scheme (NRAS)</w:t>
        </w:r>
      </w:hyperlink>
      <w:r w:rsidRPr="00210F85" w:rsidR="00710883">
        <w:rPr>
          <w:rFonts w:cstheme="minorHAnsi"/>
        </w:rPr>
        <w:t xml:space="preserve">  </w:t>
      </w:r>
    </w:p>
    <w:p xmlns:wp14="http://schemas.microsoft.com/office/word/2010/wordml" w:rsidRPr="00210F85" w:rsidR="00710883" w:rsidP="00253E01" w:rsidRDefault="00D429A2" w14:paraId="27DFA990" wp14:textId="77777777">
      <w:pPr>
        <w:pStyle w:val="ListParagraph"/>
        <w:numPr>
          <w:ilvl w:val="0"/>
          <w:numId w:val="32"/>
        </w:numPr>
        <w:spacing w:line="276" w:lineRule="auto"/>
        <w:contextualSpacing w:val="0"/>
        <w:rPr>
          <w:rFonts w:cstheme="minorHAnsi"/>
        </w:rPr>
      </w:pPr>
      <w:hyperlink w:history="1" r:id="rId22">
        <w:r w:rsidRPr="00210F85" w:rsidR="00710883">
          <w:rPr>
            <w:rStyle w:val="Hyperlink"/>
            <w:rFonts w:cstheme="minorHAnsi"/>
          </w:rPr>
          <w:t xml:space="preserve">National Safety and Quality Health Service (NSQHS) Standards </w:t>
        </w:r>
      </w:hyperlink>
      <w:r w:rsidRPr="00210F85" w:rsidR="00710883">
        <w:rPr>
          <w:rFonts w:cstheme="minorHAnsi"/>
        </w:rPr>
        <w:t xml:space="preserve"> </w:t>
      </w:r>
    </w:p>
    <w:p xmlns:wp14="http://schemas.microsoft.com/office/word/2010/wordml" w:rsidR="00EC7BC2" w:rsidP="00253E01" w:rsidRDefault="00D429A2" w14:paraId="6FA8B5E9" wp14:textId="77777777">
      <w:pPr>
        <w:pStyle w:val="ListParagraph"/>
        <w:numPr>
          <w:ilvl w:val="0"/>
          <w:numId w:val="32"/>
        </w:numPr>
        <w:spacing w:line="276" w:lineRule="auto"/>
        <w:contextualSpacing w:val="0"/>
        <w:rPr>
          <w:rFonts w:cstheme="minorHAnsi"/>
        </w:rPr>
      </w:pPr>
      <w:hyperlink w:history="1" r:id="rId23">
        <w:r w:rsidRPr="00210F85" w:rsidR="00710883">
          <w:rPr>
            <w:rStyle w:val="Hyperlink"/>
            <w:rFonts w:cstheme="minorHAnsi"/>
          </w:rPr>
          <w:t xml:space="preserve">Royal Australian College of General Practitioners (RACGP) Standards </w:t>
        </w:r>
      </w:hyperlink>
      <w:r w:rsidRPr="00210F85" w:rsidR="00710883">
        <w:rPr>
          <w:rFonts w:cstheme="minorHAnsi"/>
        </w:rPr>
        <w:t xml:space="preserve"> </w:t>
      </w:r>
    </w:p>
    <w:p xmlns:wp14="http://schemas.microsoft.com/office/word/2010/wordml" w:rsidRPr="00E0486C" w:rsidR="00710883" w:rsidP="00253E01" w:rsidRDefault="00D429A2" w14:paraId="6F9C77C0" wp14:textId="77777777">
      <w:pPr>
        <w:pStyle w:val="ListParagraph"/>
        <w:numPr>
          <w:ilvl w:val="0"/>
          <w:numId w:val="32"/>
        </w:numPr>
        <w:spacing w:after="120" w:line="276" w:lineRule="auto"/>
        <w:contextualSpacing w:val="0"/>
        <w:rPr>
          <w:rStyle w:val="Hyperlink"/>
          <w:rFonts w:cstheme="minorHAnsi"/>
          <w:color w:val="auto"/>
          <w:u w:val="none"/>
        </w:rPr>
      </w:pPr>
      <w:hyperlink w:history="1" r:id="rId24">
        <w:r w:rsidRPr="00EC7BC2" w:rsidR="00710883">
          <w:rPr>
            <w:rStyle w:val="Hyperlink"/>
            <w:rFonts w:cstheme="minorHAnsi"/>
          </w:rPr>
          <w:t>Working with Children Check (Victorian Government)</w:t>
        </w:r>
      </w:hyperlink>
      <w:bookmarkEnd w:id="594"/>
    </w:p>
    <w:p xmlns:wp14="http://schemas.microsoft.com/office/word/2010/wordml" w:rsidR="00052199" w:rsidP="00253E01" w:rsidRDefault="00052199" w14:paraId="74869460" wp14:textId="77777777">
      <w:pPr>
        <w:rPr>
          <w:b/>
          <w:caps/>
          <w:color w:val="003E6A"/>
          <w:sz w:val="28"/>
        </w:rPr>
      </w:pPr>
      <w:bookmarkStart w:name="_Toc19875123" w:id="631"/>
      <w:bookmarkStart w:name="_Toc19876323" w:id="632"/>
      <w:bookmarkStart w:name="_Toc19876539" w:id="633"/>
      <w:r>
        <w:br w:type="page"/>
      </w:r>
    </w:p>
    <w:p xmlns:wp14="http://schemas.microsoft.com/office/word/2010/wordml" w:rsidR="00E0486C" w:rsidP="00253E01" w:rsidRDefault="00E0486C" w14:paraId="0ABD4E4D" wp14:textId="77777777">
      <w:pPr>
        <w:pStyle w:val="Heading"/>
        <w:jc w:val="both"/>
        <w:rPr>
          <w:rFonts w:ascii="Calibri" w:hAnsi="Calibri"/>
        </w:rPr>
      </w:pPr>
      <w:bookmarkStart w:name="_Toc19891588" w:id="634"/>
      <w:r>
        <w:lastRenderedPageBreak/>
        <w:t>annexure: VARIATION FORM</w:t>
      </w:r>
      <w:bookmarkEnd w:id="631"/>
      <w:bookmarkEnd w:id="632"/>
      <w:bookmarkEnd w:id="633"/>
      <w:bookmarkEnd w:id="634"/>
    </w:p>
    <w:p xmlns:wp14="http://schemas.microsoft.com/office/word/2010/wordml" w:rsidR="00E0486C" w:rsidP="00253E01" w:rsidRDefault="00E0486C" w14:paraId="187F57B8" wp14:textId="77777777">
      <w:pPr>
        <w:ind w:left="360"/>
      </w:pPr>
    </w:p>
    <w:tbl>
      <w:tblPr>
        <w:tblStyle w:val="TableGridLight"/>
        <w:tblW w:w="9780" w:type="dxa"/>
        <w:tblLayout w:type="fixed"/>
        <w:tblLook w:val="04A0" w:firstRow="1" w:lastRow="0" w:firstColumn="1" w:lastColumn="0" w:noHBand="0" w:noVBand="1"/>
      </w:tblPr>
      <w:tblGrid>
        <w:gridCol w:w="3261"/>
        <w:gridCol w:w="6519"/>
      </w:tblGrid>
      <w:tr xmlns:wp14="http://schemas.microsoft.com/office/word/2010/wordml" w:rsidR="00E0486C" w:rsidTr="008667E1" w14:paraId="6BD8BF2B" wp14:textId="77777777">
        <w:trPr>
          <w:trHeight w:val="715"/>
        </w:trPr>
        <w:tc>
          <w:tcPr>
            <w:tcW w:w="9781" w:type="dxa"/>
            <w:gridSpan w:val="2"/>
            <w:hideMark/>
          </w:tcPr>
          <w:p w:rsidRPr="00052199" w:rsidR="00E0486C" w:rsidP="00253E01" w:rsidRDefault="00E0486C" w14:paraId="35BED6DC" wp14:textId="77777777">
            <w:pPr>
              <w:pStyle w:val="Clauseheading"/>
              <w:tabs>
                <w:tab w:val="left" w:pos="34"/>
              </w:tabs>
              <w:ind w:left="34" w:hanging="34"/>
              <w:jc w:val="both"/>
              <w:rPr>
                <w:rFonts w:asciiTheme="minorHAnsi" w:hAnsiTheme="minorHAnsi" w:cstheme="minorHAnsi"/>
                <w:szCs w:val="22"/>
              </w:rPr>
            </w:pPr>
            <w:bookmarkStart w:name="_Toc401667174" w:id="635"/>
            <w:bookmarkStart w:name="_Toc401675622" w:id="636"/>
            <w:r w:rsidRPr="00052199">
              <w:rPr>
                <w:rFonts w:asciiTheme="minorHAnsi" w:hAnsiTheme="minorHAnsi" w:cstheme="minorHAnsi"/>
                <w:szCs w:val="22"/>
              </w:rPr>
              <w:t>The Schedule between Melbourne Primary Care Network Limited ACN 153 323 436 ABN 93 153 323 436 and the Contractor identified below is varied in accordance with the terms of this Variation Form and its attachments</w:t>
            </w:r>
            <w:bookmarkEnd w:id="635"/>
            <w:bookmarkEnd w:id="636"/>
            <w:r w:rsidR="00052199">
              <w:rPr>
                <w:rFonts w:asciiTheme="minorHAnsi" w:hAnsiTheme="minorHAnsi" w:cstheme="minorHAnsi"/>
                <w:szCs w:val="22"/>
              </w:rPr>
              <w:t>.</w:t>
            </w:r>
          </w:p>
        </w:tc>
      </w:tr>
      <w:tr xmlns:wp14="http://schemas.microsoft.com/office/word/2010/wordml" w:rsidR="00E0486C" w:rsidTr="008667E1" w14:paraId="1A39CF30" wp14:textId="77777777">
        <w:tc>
          <w:tcPr>
            <w:tcW w:w="3261" w:type="dxa"/>
            <w:hideMark/>
          </w:tcPr>
          <w:p w:rsidRPr="00052199" w:rsidR="00E0486C" w:rsidP="00253E01" w:rsidRDefault="00E0486C" w14:paraId="19824732" wp14:textId="77777777">
            <w:pPr>
              <w:spacing w:before="240"/>
              <w:rPr>
                <w:rFonts w:cstheme="minorHAnsi"/>
                <w:szCs w:val="22"/>
              </w:rPr>
            </w:pPr>
            <w:r w:rsidRPr="00052199">
              <w:rPr>
                <w:rFonts w:cstheme="minorHAnsi"/>
                <w:szCs w:val="22"/>
              </w:rPr>
              <w:t>Contractor</w:t>
            </w:r>
          </w:p>
        </w:tc>
        <w:tc>
          <w:tcPr>
            <w:tcW w:w="6520" w:type="dxa"/>
            <w:hideMark/>
          </w:tcPr>
          <w:p w:rsidRPr="00052199" w:rsidR="00E0486C" w:rsidP="00253E01" w:rsidRDefault="00E0486C" w14:paraId="1F8B3CA2" wp14:textId="77777777">
            <w:pPr>
              <w:spacing w:before="240"/>
              <w:rPr>
                <w:rFonts w:cstheme="minorHAnsi"/>
              </w:rPr>
            </w:pPr>
            <w:r w:rsidRPr="00052199">
              <w:rPr>
                <w:rFonts w:cstheme="minorHAnsi"/>
              </w:rPr>
              <w:t>[</w:t>
            </w:r>
            <w:r w:rsidRPr="00052199">
              <w:rPr>
                <w:rFonts w:cstheme="minorHAnsi"/>
                <w:highlight w:val="yellow"/>
              </w:rPr>
              <w:t xml:space="preserve">##Insert full legal name of Contractor] [##Insert ABN (11 digits) from </w:t>
            </w:r>
            <w:hyperlink w:history="1" r:id="rId25">
              <w:r w:rsidRPr="00052199">
                <w:rPr>
                  <w:rStyle w:val="Hyperlink"/>
                  <w:rFonts w:cstheme="minorHAnsi"/>
                  <w:highlight w:val="yellow"/>
                </w:rPr>
                <w:t>abr.business.gov.au</w:t>
              </w:r>
            </w:hyperlink>
            <w:r w:rsidRPr="00052199">
              <w:rPr>
                <w:rFonts w:cstheme="minorHAnsi"/>
                <w:highlight w:val="yellow"/>
              </w:rPr>
              <w:t xml:space="preserve">] [##Insert ACN (9 digits) from </w:t>
            </w:r>
            <w:hyperlink w:history="1" r:id="rId26">
              <w:r w:rsidRPr="00052199">
                <w:rPr>
                  <w:rStyle w:val="Hyperlink"/>
                  <w:rFonts w:cstheme="minorHAnsi"/>
                  <w:highlight w:val="yellow"/>
                </w:rPr>
                <w:t>asicconnect.asic.gov.au</w:t>
              </w:r>
            </w:hyperlink>
            <w:r w:rsidRPr="00052199">
              <w:rPr>
                <w:rFonts w:cstheme="minorHAnsi"/>
                <w:highlight w:val="yellow"/>
              </w:rPr>
              <w:t xml:space="preserve"> or association no A#######X from</w:t>
            </w:r>
            <w:r w:rsidRPr="00052199">
              <w:rPr>
                <w:rFonts w:cstheme="minorHAnsi"/>
              </w:rPr>
              <w:t xml:space="preserve"> </w:t>
            </w:r>
            <w:hyperlink w:history="1" r:id="rId27">
              <w:r w:rsidRPr="00052199">
                <w:rPr>
                  <w:rStyle w:val="Hyperlink"/>
                  <w:rFonts w:cstheme="minorHAnsi"/>
                  <w:highlight w:val="yellow"/>
                </w:rPr>
                <w:t>www.consumer.vic.gov.au</w:t>
              </w:r>
            </w:hyperlink>
            <w:r w:rsidRPr="00052199">
              <w:rPr>
                <w:rFonts w:cstheme="minorHAnsi"/>
              </w:rPr>
              <w:t>]</w:t>
            </w:r>
          </w:p>
        </w:tc>
      </w:tr>
      <w:tr xmlns:wp14="http://schemas.microsoft.com/office/word/2010/wordml" w:rsidR="00E0486C" w:rsidTr="008667E1" w14:paraId="1AB88207" wp14:textId="77777777">
        <w:tc>
          <w:tcPr>
            <w:tcW w:w="3261" w:type="dxa"/>
            <w:hideMark/>
          </w:tcPr>
          <w:p w:rsidRPr="00052199" w:rsidR="00E0486C" w:rsidP="00253E01" w:rsidRDefault="00E0486C" w14:paraId="11470697" wp14:textId="77777777">
            <w:pPr>
              <w:spacing w:before="240"/>
              <w:rPr>
                <w:rFonts w:cstheme="minorHAnsi"/>
                <w:szCs w:val="22"/>
              </w:rPr>
            </w:pPr>
            <w:r w:rsidRPr="00052199">
              <w:rPr>
                <w:rFonts w:cstheme="minorHAnsi"/>
                <w:szCs w:val="22"/>
              </w:rPr>
              <w:t>Head Agreement</w:t>
            </w:r>
          </w:p>
        </w:tc>
        <w:tc>
          <w:tcPr>
            <w:tcW w:w="6520" w:type="dxa"/>
            <w:hideMark/>
          </w:tcPr>
          <w:p w:rsidRPr="00052199" w:rsidR="00E0486C" w:rsidP="00253E01" w:rsidRDefault="00E0486C" w14:paraId="64BE3813" wp14:textId="77777777">
            <w:pPr>
              <w:spacing w:before="240"/>
              <w:rPr>
                <w:rFonts w:cstheme="minorHAnsi"/>
                <w:i/>
                <w:szCs w:val="22"/>
              </w:rPr>
            </w:pPr>
            <w:r w:rsidRPr="00052199">
              <w:rPr>
                <w:rFonts w:cstheme="minorHAnsi"/>
              </w:rPr>
              <w:t xml:space="preserve">Head Agreement dated </w:t>
            </w:r>
            <w:r w:rsidRPr="00052199">
              <w:rPr>
                <w:rFonts w:cstheme="minorHAnsi"/>
                <w:highlight w:val="yellow"/>
              </w:rPr>
              <w:t>[##insert date]</w:t>
            </w:r>
            <w:r w:rsidRPr="00052199">
              <w:rPr>
                <w:rFonts w:cstheme="minorHAnsi"/>
              </w:rPr>
              <w:t xml:space="preserve"> </w:t>
            </w:r>
          </w:p>
        </w:tc>
      </w:tr>
      <w:tr xmlns:wp14="http://schemas.microsoft.com/office/word/2010/wordml" w:rsidR="00E0486C" w:rsidTr="008667E1" w14:paraId="390DD624" wp14:textId="77777777">
        <w:tc>
          <w:tcPr>
            <w:tcW w:w="3261" w:type="dxa"/>
            <w:hideMark/>
          </w:tcPr>
          <w:p w:rsidRPr="00052199" w:rsidR="00E0486C" w:rsidP="00253E01" w:rsidRDefault="00E0486C" w14:paraId="2629F066" wp14:textId="77777777">
            <w:pPr>
              <w:spacing w:before="240"/>
              <w:rPr>
                <w:rFonts w:cstheme="minorHAnsi"/>
                <w:szCs w:val="22"/>
              </w:rPr>
            </w:pPr>
            <w:r w:rsidRPr="00052199">
              <w:rPr>
                <w:rFonts w:cstheme="minorHAnsi"/>
                <w:szCs w:val="22"/>
              </w:rPr>
              <w:t xml:space="preserve">Schedule Name and Date </w:t>
            </w:r>
          </w:p>
        </w:tc>
        <w:tc>
          <w:tcPr>
            <w:tcW w:w="6520" w:type="dxa"/>
            <w:hideMark/>
          </w:tcPr>
          <w:p w:rsidRPr="00052199" w:rsidR="00E0486C" w:rsidP="00253E01" w:rsidRDefault="00E0486C" w14:paraId="23C35C82" wp14:textId="77777777">
            <w:pPr>
              <w:spacing w:before="240"/>
              <w:rPr>
                <w:rFonts w:cstheme="minorHAnsi"/>
                <w:i/>
                <w:szCs w:val="22"/>
              </w:rPr>
            </w:pPr>
            <w:r w:rsidRPr="00052199">
              <w:rPr>
                <w:rFonts w:cstheme="minorHAnsi"/>
              </w:rPr>
              <w:t>Schedule titled [##insert title] dated [##insert date]</w:t>
            </w:r>
          </w:p>
        </w:tc>
      </w:tr>
      <w:tr xmlns:wp14="http://schemas.microsoft.com/office/word/2010/wordml" w:rsidR="00E0486C" w:rsidTr="008667E1" w14:paraId="668817E2" wp14:textId="77777777">
        <w:tc>
          <w:tcPr>
            <w:tcW w:w="3261" w:type="dxa"/>
            <w:hideMark/>
          </w:tcPr>
          <w:p w:rsidRPr="00052199" w:rsidR="00E0486C" w:rsidP="00253E01" w:rsidRDefault="00E0486C" w14:paraId="23D624E2" wp14:textId="77777777">
            <w:pPr>
              <w:spacing w:before="240"/>
              <w:rPr>
                <w:rFonts w:cstheme="minorHAnsi"/>
                <w:szCs w:val="22"/>
              </w:rPr>
            </w:pPr>
            <w:r w:rsidRPr="00052199">
              <w:rPr>
                <w:rFonts w:cstheme="minorHAnsi"/>
                <w:szCs w:val="22"/>
              </w:rPr>
              <w:t>Variation number</w:t>
            </w:r>
          </w:p>
        </w:tc>
        <w:tc>
          <w:tcPr>
            <w:tcW w:w="6520" w:type="dxa"/>
          </w:tcPr>
          <w:p w:rsidRPr="00052199" w:rsidR="00E0486C" w:rsidP="00253E01" w:rsidRDefault="00E0486C" w14:paraId="54738AF4" wp14:textId="77777777">
            <w:pPr>
              <w:spacing w:before="240"/>
              <w:rPr>
                <w:rFonts w:cstheme="minorHAnsi"/>
                <w:i/>
                <w:szCs w:val="22"/>
              </w:rPr>
            </w:pPr>
          </w:p>
        </w:tc>
      </w:tr>
      <w:tr xmlns:wp14="http://schemas.microsoft.com/office/word/2010/wordml" w:rsidR="00E0486C" w:rsidTr="008667E1" w14:paraId="760A94D3" wp14:textId="77777777">
        <w:tc>
          <w:tcPr>
            <w:tcW w:w="3261" w:type="dxa"/>
            <w:hideMark/>
          </w:tcPr>
          <w:p w:rsidRPr="00052199" w:rsidR="00E0486C" w:rsidP="00253E01" w:rsidRDefault="00E0486C" w14:paraId="26BA6850" wp14:textId="77777777">
            <w:pPr>
              <w:spacing w:before="240"/>
              <w:rPr>
                <w:rFonts w:cstheme="minorHAnsi"/>
                <w:szCs w:val="22"/>
              </w:rPr>
            </w:pPr>
            <w:r w:rsidRPr="00052199">
              <w:rPr>
                <w:rFonts w:cstheme="minorHAnsi"/>
                <w:szCs w:val="22"/>
              </w:rPr>
              <w:t>Date proposed</w:t>
            </w:r>
          </w:p>
        </w:tc>
        <w:tc>
          <w:tcPr>
            <w:tcW w:w="6520" w:type="dxa"/>
          </w:tcPr>
          <w:p w:rsidRPr="00052199" w:rsidR="00E0486C" w:rsidP="00253E01" w:rsidRDefault="00E0486C" w14:paraId="46ABBD8F" wp14:textId="77777777">
            <w:pPr>
              <w:spacing w:before="240"/>
              <w:rPr>
                <w:rFonts w:cstheme="minorHAnsi"/>
                <w:szCs w:val="22"/>
              </w:rPr>
            </w:pPr>
          </w:p>
        </w:tc>
      </w:tr>
      <w:tr xmlns:wp14="http://schemas.microsoft.com/office/word/2010/wordml" w:rsidR="00E0486C" w:rsidTr="008667E1" w14:paraId="3760209B" wp14:textId="77777777">
        <w:tc>
          <w:tcPr>
            <w:tcW w:w="3261" w:type="dxa"/>
            <w:hideMark/>
          </w:tcPr>
          <w:p w:rsidRPr="00052199" w:rsidR="00E0486C" w:rsidP="00253E01" w:rsidRDefault="00E0486C" w14:paraId="72B74517" wp14:textId="77777777">
            <w:pPr>
              <w:spacing w:before="240"/>
              <w:rPr>
                <w:rFonts w:cstheme="minorHAnsi"/>
                <w:szCs w:val="22"/>
              </w:rPr>
            </w:pPr>
            <w:r w:rsidRPr="00052199">
              <w:rPr>
                <w:rFonts w:cstheme="minorHAnsi"/>
                <w:szCs w:val="22"/>
              </w:rPr>
              <w:t>Party proposing the variation</w:t>
            </w:r>
          </w:p>
        </w:tc>
        <w:tc>
          <w:tcPr>
            <w:tcW w:w="6520" w:type="dxa"/>
          </w:tcPr>
          <w:p w:rsidRPr="00052199" w:rsidR="00E0486C" w:rsidP="00253E01" w:rsidRDefault="00E0486C" w14:paraId="06BBA33E" wp14:textId="77777777">
            <w:pPr>
              <w:spacing w:before="240"/>
              <w:rPr>
                <w:rFonts w:cstheme="minorHAnsi"/>
                <w:szCs w:val="22"/>
              </w:rPr>
            </w:pPr>
          </w:p>
        </w:tc>
      </w:tr>
      <w:tr xmlns:wp14="http://schemas.microsoft.com/office/word/2010/wordml" w:rsidR="00E0486C" w:rsidTr="008667E1" w14:paraId="5F489B6E" wp14:textId="77777777">
        <w:tc>
          <w:tcPr>
            <w:tcW w:w="3261" w:type="dxa"/>
            <w:hideMark/>
          </w:tcPr>
          <w:p w:rsidRPr="00052199" w:rsidR="00E0486C" w:rsidP="00253E01" w:rsidRDefault="00E0486C" w14:paraId="3FDFEACF" wp14:textId="77777777">
            <w:pPr>
              <w:spacing w:before="240"/>
              <w:rPr>
                <w:rFonts w:cstheme="minorHAnsi"/>
                <w:szCs w:val="22"/>
              </w:rPr>
            </w:pPr>
            <w:r w:rsidRPr="00052199">
              <w:rPr>
                <w:rFonts w:cstheme="minorHAnsi"/>
                <w:szCs w:val="22"/>
              </w:rPr>
              <w:t>Details of variation proposal</w:t>
            </w:r>
          </w:p>
        </w:tc>
        <w:tc>
          <w:tcPr>
            <w:tcW w:w="6520" w:type="dxa"/>
          </w:tcPr>
          <w:p w:rsidRPr="00052199" w:rsidR="00E0486C" w:rsidP="00253E01" w:rsidRDefault="00E0486C" w14:paraId="464FCBC1" wp14:textId="77777777">
            <w:pPr>
              <w:spacing w:before="240"/>
              <w:rPr>
                <w:rFonts w:cstheme="minorHAnsi"/>
                <w:szCs w:val="22"/>
              </w:rPr>
            </w:pPr>
          </w:p>
        </w:tc>
      </w:tr>
      <w:tr xmlns:wp14="http://schemas.microsoft.com/office/word/2010/wordml" w:rsidR="00E0486C" w:rsidTr="008667E1" w14:paraId="3D051EC4" wp14:textId="77777777">
        <w:tc>
          <w:tcPr>
            <w:tcW w:w="3261" w:type="dxa"/>
            <w:hideMark/>
          </w:tcPr>
          <w:p w:rsidRPr="00052199" w:rsidR="00E0486C" w:rsidP="00253E01" w:rsidRDefault="00E0486C" w14:paraId="2098F697" wp14:textId="77777777">
            <w:pPr>
              <w:spacing w:before="240"/>
              <w:rPr>
                <w:rFonts w:cstheme="minorHAnsi"/>
                <w:szCs w:val="22"/>
              </w:rPr>
            </w:pPr>
            <w:r w:rsidRPr="00052199">
              <w:rPr>
                <w:rFonts w:cstheme="minorHAnsi"/>
                <w:szCs w:val="22"/>
              </w:rPr>
              <w:t xml:space="preserve">Clauses affected by the proposal </w:t>
            </w:r>
          </w:p>
        </w:tc>
        <w:tc>
          <w:tcPr>
            <w:tcW w:w="6520" w:type="dxa"/>
          </w:tcPr>
          <w:p w:rsidRPr="00052199" w:rsidR="00E0486C" w:rsidP="00253E01" w:rsidRDefault="00E0486C" w14:paraId="5C8C6B09" wp14:textId="77777777">
            <w:pPr>
              <w:spacing w:before="240"/>
              <w:rPr>
                <w:rFonts w:cstheme="minorHAnsi"/>
                <w:szCs w:val="22"/>
              </w:rPr>
            </w:pPr>
          </w:p>
        </w:tc>
      </w:tr>
      <w:tr xmlns:wp14="http://schemas.microsoft.com/office/word/2010/wordml" w:rsidR="00E0486C" w:rsidTr="008667E1" w14:paraId="55562B81" wp14:textId="77777777">
        <w:tc>
          <w:tcPr>
            <w:tcW w:w="3261" w:type="dxa"/>
            <w:hideMark/>
          </w:tcPr>
          <w:p w:rsidRPr="00052199" w:rsidR="00E0486C" w:rsidP="00253E01" w:rsidRDefault="00E0486C" w14:paraId="2BE01A11" wp14:textId="77777777">
            <w:pPr>
              <w:spacing w:before="240"/>
              <w:rPr>
                <w:rFonts w:cstheme="minorHAnsi"/>
                <w:szCs w:val="22"/>
              </w:rPr>
            </w:pPr>
            <w:r w:rsidRPr="00052199">
              <w:rPr>
                <w:rFonts w:cstheme="minorHAnsi"/>
                <w:szCs w:val="22"/>
              </w:rPr>
              <w:t>Payments affected by this variation proposal</w:t>
            </w:r>
          </w:p>
        </w:tc>
        <w:tc>
          <w:tcPr>
            <w:tcW w:w="6520" w:type="dxa"/>
          </w:tcPr>
          <w:p w:rsidRPr="00052199" w:rsidR="00E0486C" w:rsidP="00253E01" w:rsidRDefault="00E0486C" w14:paraId="3382A365" wp14:textId="77777777">
            <w:pPr>
              <w:spacing w:before="240"/>
              <w:rPr>
                <w:rFonts w:cstheme="minorHAnsi"/>
                <w:szCs w:val="22"/>
              </w:rPr>
            </w:pPr>
          </w:p>
        </w:tc>
      </w:tr>
      <w:tr xmlns:wp14="http://schemas.microsoft.com/office/word/2010/wordml" w:rsidR="00E0486C" w:rsidTr="008667E1" w14:paraId="225FB13E" wp14:textId="77777777">
        <w:tc>
          <w:tcPr>
            <w:tcW w:w="3261" w:type="dxa"/>
            <w:hideMark/>
          </w:tcPr>
          <w:p w:rsidRPr="00052199" w:rsidR="00E0486C" w:rsidP="00253E01" w:rsidRDefault="00E0486C" w14:paraId="7A2B014E" wp14:textId="77777777">
            <w:pPr>
              <w:spacing w:before="240"/>
              <w:rPr>
                <w:rFonts w:cstheme="minorHAnsi"/>
                <w:szCs w:val="22"/>
              </w:rPr>
            </w:pPr>
            <w:r w:rsidRPr="00052199">
              <w:rPr>
                <w:rFonts w:cstheme="minorHAnsi"/>
                <w:szCs w:val="22"/>
              </w:rPr>
              <w:t>Any other matters which the parties consider are important</w:t>
            </w:r>
          </w:p>
        </w:tc>
        <w:tc>
          <w:tcPr>
            <w:tcW w:w="6520" w:type="dxa"/>
          </w:tcPr>
          <w:p w:rsidRPr="00052199" w:rsidR="00E0486C" w:rsidP="00253E01" w:rsidRDefault="00E0486C" w14:paraId="5C71F136" wp14:textId="77777777">
            <w:pPr>
              <w:spacing w:before="240"/>
              <w:rPr>
                <w:rFonts w:cstheme="minorHAnsi"/>
                <w:szCs w:val="22"/>
              </w:rPr>
            </w:pPr>
          </w:p>
        </w:tc>
      </w:tr>
      <w:tr xmlns:wp14="http://schemas.microsoft.com/office/word/2010/wordml" w:rsidR="00E0486C" w:rsidTr="008667E1" w14:paraId="365323D9" wp14:textId="77777777">
        <w:trPr>
          <w:trHeight w:val="321"/>
        </w:trPr>
        <w:tc>
          <w:tcPr>
            <w:tcW w:w="9781" w:type="dxa"/>
            <w:gridSpan w:val="2"/>
            <w:hideMark/>
          </w:tcPr>
          <w:p w:rsidRPr="00052199" w:rsidR="00E0486C" w:rsidP="00253E01" w:rsidRDefault="00E0486C" w14:paraId="432AD7C6" wp14:textId="77777777">
            <w:pPr>
              <w:pStyle w:val="Clauseheading"/>
              <w:spacing w:after="0"/>
              <w:jc w:val="both"/>
              <w:rPr>
                <w:rFonts w:asciiTheme="minorHAnsi" w:hAnsiTheme="minorHAnsi" w:cstheme="minorHAnsi"/>
                <w:szCs w:val="22"/>
              </w:rPr>
            </w:pPr>
            <w:bookmarkStart w:name="_Toc401667175" w:id="637"/>
            <w:bookmarkStart w:name="_Toc401675623" w:id="638"/>
            <w:r w:rsidRPr="00052199">
              <w:rPr>
                <w:rFonts w:asciiTheme="minorHAnsi" w:hAnsiTheme="minorHAnsi" w:cstheme="minorHAnsi"/>
                <w:szCs w:val="22"/>
              </w:rPr>
              <w:t xml:space="preserve">Execution </w:t>
            </w:r>
            <w:bookmarkEnd w:id="637"/>
            <w:bookmarkEnd w:id="638"/>
          </w:p>
        </w:tc>
      </w:tr>
      <w:tr xmlns:wp14="http://schemas.microsoft.com/office/word/2010/wordml" w:rsidR="00E0486C" w:rsidTr="008667E1" w14:paraId="6ADB037D" wp14:textId="77777777">
        <w:trPr>
          <w:trHeight w:val="432"/>
        </w:trPr>
        <w:tc>
          <w:tcPr>
            <w:tcW w:w="9781" w:type="dxa"/>
            <w:gridSpan w:val="2"/>
            <w:hideMark/>
          </w:tcPr>
          <w:p w:rsidRPr="00052199" w:rsidR="00E0486C" w:rsidP="00253E01" w:rsidRDefault="00E0486C" w14:paraId="0465BBC7" wp14:textId="77777777">
            <w:pPr>
              <w:pStyle w:val="Clauseheading"/>
              <w:spacing w:after="0"/>
              <w:jc w:val="both"/>
              <w:rPr>
                <w:rFonts w:asciiTheme="minorHAnsi" w:hAnsiTheme="minorHAnsi" w:cstheme="minorHAnsi"/>
                <w:szCs w:val="22"/>
              </w:rPr>
            </w:pPr>
            <w:bookmarkStart w:name="_Toc401667176" w:id="639"/>
            <w:bookmarkStart w:name="_Toc401675624" w:id="640"/>
            <w:r w:rsidRPr="00052199">
              <w:rPr>
                <w:rFonts w:asciiTheme="minorHAnsi" w:hAnsiTheme="minorHAnsi" w:cstheme="minorHAnsi"/>
                <w:szCs w:val="22"/>
              </w:rPr>
              <w:t>PHN/MPCN’s Representative</w:t>
            </w:r>
            <w:bookmarkEnd w:id="639"/>
            <w:bookmarkEnd w:id="640"/>
          </w:p>
        </w:tc>
      </w:tr>
      <w:tr xmlns:wp14="http://schemas.microsoft.com/office/word/2010/wordml" w:rsidR="00E0486C" w:rsidTr="008667E1" w14:paraId="605F055D" wp14:textId="77777777">
        <w:tc>
          <w:tcPr>
            <w:tcW w:w="3261" w:type="dxa"/>
            <w:hideMark/>
          </w:tcPr>
          <w:p w:rsidRPr="00052199" w:rsidR="00E0486C" w:rsidP="00253E01" w:rsidRDefault="00E0486C" w14:paraId="2DA6996C" wp14:textId="77777777">
            <w:pPr>
              <w:spacing w:before="240"/>
              <w:rPr>
                <w:rFonts w:cstheme="minorHAnsi"/>
                <w:color w:val="000000"/>
                <w:szCs w:val="22"/>
              </w:rPr>
            </w:pPr>
            <w:r w:rsidRPr="00052199">
              <w:rPr>
                <w:rFonts w:cstheme="minorHAnsi"/>
                <w:color w:val="000000"/>
                <w:szCs w:val="22"/>
              </w:rPr>
              <w:t>Name (print)</w:t>
            </w:r>
          </w:p>
        </w:tc>
        <w:tc>
          <w:tcPr>
            <w:tcW w:w="6520" w:type="dxa"/>
          </w:tcPr>
          <w:p w:rsidRPr="00052199" w:rsidR="00E0486C" w:rsidP="00253E01" w:rsidRDefault="00E0486C" w14:paraId="62199465" wp14:textId="77777777">
            <w:pPr>
              <w:spacing w:before="240"/>
              <w:rPr>
                <w:rFonts w:cstheme="minorHAnsi"/>
                <w:szCs w:val="22"/>
              </w:rPr>
            </w:pPr>
          </w:p>
        </w:tc>
      </w:tr>
      <w:tr xmlns:wp14="http://schemas.microsoft.com/office/word/2010/wordml" w:rsidR="00E0486C" w:rsidTr="008667E1" w14:paraId="5EF8972E" wp14:textId="77777777">
        <w:tc>
          <w:tcPr>
            <w:tcW w:w="3261" w:type="dxa"/>
            <w:hideMark/>
          </w:tcPr>
          <w:p w:rsidRPr="00052199" w:rsidR="00E0486C" w:rsidP="00253E01" w:rsidRDefault="00E0486C" w14:paraId="45315AB3" wp14:textId="77777777">
            <w:pPr>
              <w:spacing w:before="240"/>
              <w:rPr>
                <w:rFonts w:cstheme="minorHAnsi"/>
                <w:szCs w:val="22"/>
              </w:rPr>
            </w:pPr>
            <w:r w:rsidRPr="00052199">
              <w:rPr>
                <w:rFonts w:cstheme="minorHAnsi"/>
                <w:szCs w:val="22"/>
              </w:rPr>
              <w:t>Position</w:t>
            </w:r>
          </w:p>
        </w:tc>
        <w:tc>
          <w:tcPr>
            <w:tcW w:w="6520" w:type="dxa"/>
          </w:tcPr>
          <w:p w:rsidRPr="00052199" w:rsidR="00E0486C" w:rsidP="00253E01" w:rsidRDefault="00E0486C" w14:paraId="0DA123B1" wp14:textId="77777777">
            <w:pPr>
              <w:spacing w:before="240"/>
              <w:rPr>
                <w:rFonts w:cstheme="minorHAnsi"/>
                <w:szCs w:val="22"/>
              </w:rPr>
            </w:pPr>
          </w:p>
        </w:tc>
      </w:tr>
      <w:tr xmlns:wp14="http://schemas.microsoft.com/office/word/2010/wordml" w:rsidR="00E0486C" w:rsidTr="008667E1" w14:paraId="3AA5EE7C" wp14:textId="77777777">
        <w:trPr>
          <w:trHeight w:val="313"/>
        </w:trPr>
        <w:tc>
          <w:tcPr>
            <w:tcW w:w="3261" w:type="dxa"/>
            <w:hideMark/>
          </w:tcPr>
          <w:p w:rsidRPr="00052199" w:rsidR="00E0486C" w:rsidP="00253E01" w:rsidRDefault="00E0486C" w14:paraId="06C97CB4" wp14:textId="77777777">
            <w:pPr>
              <w:spacing w:before="240"/>
              <w:rPr>
                <w:rFonts w:cstheme="minorHAnsi"/>
                <w:szCs w:val="22"/>
              </w:rPr>
            </w:pPr>
            <w:r w:rsidRPr="00052199">
              <w:rPr>
                <w:rFonts w:cstheme="minorHAnsi"/>
                <w:szCs w:val="22"/>
              </w:rPr>
              <w:t>Signature and date</w:t>
            </w:r>
          </w:p>
        </w:tc>
        <w:tc>
          <w:tcPr>
            <w:tcW w:w="6520" w:type="dxa"/>
            <w:hideMark/>
          </w:tcPr>
          <w:p w:rsidRPr="00052199" w:rsidR="00E0486C" w:rsidP="00253E01" w:rsidRDefault="00E0486C" w14:paraId="44D1FF13" wp14:textId="77777777">
            <w:pPr>
              <w:spacing w:before="240"/>
              <w:rPr>
                <w:rFonts w:cstheme="minorHAnsi"/>
                <w:szCs w:val="22"/>
              </w:rPr>
            </w:pPr>
            <w:r w:rsidRPr="00052199">
              <w:rPr>
                <w:rFonts w:cstheme="minorHAnsi"/>
                <w:color w:val="000000"/>
                <w:szCs w:val="22"/>
              </w:rPr>
              <w:t>______________________     ________/ ________/  ________</w:t>
            </w:r>
          </w:p>
        </w:tc>
      </w:tr>
      <w:tr xmlns:wp14="http://schemas.microsoft.com/office/word/2010/wordml" w:rsidR="00E0486C" w:rsidTr="008667E1" w14:paraId="367F3413" wp14:textId="77777777">
        <w:trPr>
          <w:trHeight w:val="238"/>
        </w:trPr>
        <w:tc>
          <w:tcPr>
            <w:tcW w:w="9781" w:type="dxa"/>
            <w:gridSpan w:val="2"/>
            <w:hideMark/>
          </w:tcPr>
          <w:p w:rsidRPr="00052199" w:rsidR="00E0486C" w:rsidP="00253E01" w:rsidRDefault="00E0486C" w14:paraId="6376A063" wp14:textId="77777777">
            <w:pPr>
              <w:pStyle w:val="Clauseheading"/>
              <w:jc w:val="both"/>
              <w:rPr>
                <w:rFonts w:asciiTheme="minorHAnsi" w:hAnsiTheme="minorHAnsi" w:cstheme="minorHAnsi"/>
                <w:color w:val="000000"/>
                <w:szCs w:val="22"/>
              </w:rPr>
            </w:pPr>
            <w:bookmarkStart w:name="_Toc401667177" w:id="641"/>
            <w:bookmarkStart w:name="_Toc401675625" w:id="642"/>
            <w:r w:rsidRPr="00052199">
              <w:rPr>
                <w:rFonts w:asciiTheme="minorHAnsi" w:hAnsiTheme="minorHAnsi" w:cstheme="minorHAnsi"/>
                <w:szCs w:val="22"/>
              </w:rPr>
              <w:t>Contractor’s Representative</w:t>
            </w:r>
            <w:bookmarkEnd w:id="641"/>
            <w:bookmarkEnd w:id="642"/>
          </w:p>
        </w:tc>
      </w:tr>
      <w:tr xmlns:wp14="http://schemas.microsoft.com/office/word/2010/wordml" w:rsidR="00E0486C" w:rsidTr="008667E1" w14:paraId="45951E20" wp14:textId="77777777">
        <w:tc>
          <w:tcPr>
            <w:tcW w:w="3261" w:type="dxa"/>
            <w:hideMark/>
          </w:tcPr>
          <w:p w:rsidRPr="00052199" w:rsidR="00E0486C" w:rsidP="00253E01" w:rsidRDefault="00E0486C" w14:paraId="57DEEE75" wp14:textId="77777777">
            <w:pPr>
              <w:spacing w:before="240"/>
              <w:rPr>
                <w:rFonts w:cstheme="minorHAnsi"/>
                <w:szCs w:val="22"/>
              </w:rPr>
            </w:pPr>
            <w:r w:rsidRPr="00052199">
              <w:rPr>
                <w:rFonts w:cstheme="minorHAnsi"/>
                <w:szCs w:val="22"/>
              </w:rPr>
              <w:t>Name (print)</w:t>
            </w:r>
          </w:p>
        </w:tc>
        <w:tc>
          <w:tcPr>
            <w:tcW w:w="6520" w:type="dxa"/>
          </w:tcPr>
          <w:p w:rsidRPr="00052199" w:rsidR="00E0486C" w:rsidP="00253E01" w:rsidRDefault="00E0486C" w14:paraId="4C4CEA3D" wp14:textId="77777777">
            <w:pPr>
              <w:spacing w:before="240"/>
              <w:rPr>
                <w:rFonts w:cstheme="minorHAnsi"/>
                <w:color w:val="000000"/>
                <w:szCs w:val="22"/>
              </w:rPr>
            </w:pPr>
          </w:p>
        </w:tc>
      </w:tr>
      <w:tr xmlns:wp14="http://schemas.microsoft.com/office/word/2010/wordml" w:rsidR="00E0486C" w:rsidTr="008667E1" w14:paraId="6B869F22" wp14:textId="77777777">
        <w:tc>
          <w:tcPr>
            <w:tcW w:w="3261" w:type="dxa"/>
            <w:hideMark/>
          </w:tcPr>
          <w:p w:rsidRPr="00052199" w:rsidR="00E0486C" w:rsidP="00253E01" w:rsidRDefault="00E0486C" w14:paraId="2D1B08C1" wp14:textId="77777777">
            <w:pPr>
              <w:spacing w:before="240"/>
              <w:rPr>
                <w:rFonts w:cstheme="minorHAnsi"/>
                <w:szCs w:val="22"/>
              </w:rPr>
            </w:pPr>
            <w:r w:rsidRPr="00052199">
              <w:rPr>
                <w:rFonts w:cstheme="minorHAnsi"/>
                <w:szCs w:val="22"/>
              </w:rPr>
              <w:t>Position</w:t>
            </w:r>
          </w:p>
        </w:tc>
        <w:tc>
          <w:tcPr>
            <w:tcW w:w="6520" w:type="dxa"/>
          </w:tcPr>
          <w:p w:rsidRPr="00052199" w:rsidR="00E0486C" w:rsidP="00253E01" w:rsidRDefault="00E0486C" w14:paraId="50895670" wp14:textId="77777777">
            <w:pPr>
              <w:spacing w:before="240"/>
              <w:rPr>
                <w:rFonts w:cstheme="minorHAnsi"/>
                <w:color w:val="000000"/>
                <w:szCs w:val="22"/>
              </w:rPr>
            </w:pPr>
          </w:p>
        </w:tc>
      </w:tr>
      <w:tr xmlns:wp14="http://schemas.microsoft.com/office/word/2010/wordml" w:rsidR="00E0486C" w:rsidTr="008667E1" w14:paraId="26C65DFE" wp14:textId="77777777">
        <w:tc>
          <w:tcPr>
            <w:tcW w:w="3261" w:type="dxa"/>
            <w:hideMark/>
          </w:tcPr>
          <w:p w:rsidRPr="00052199" w:rsidR="00E0486C" w:rsidP="00253E01" w:rsidRDefault="00E0486C" w14:paraId="2A35C79B" wp14:textId="77777777">
            <w:pPr>
              <w:spacing w:before="240"/>
              <w:rPr>
                <w:rFonts w:cstheme="minorHAnsi"/>
                <w:szCs w:val="22"/>
              </w:rPr>
            </w:pPr>
            <w:r w:rsidRPr="00052199">
              <w:rPr>
                <w:rFonts w:cstheme="minorHAnsi"/>
                <w:szCs w:val="22"/>
              </w:rPr>
              <w:t>Signature and date</w:t>
            </w:r>
          </w:p>
        </w:tc>
        <w:tc>
          <w:tcPr>
            <w:tcW w:w="6520" w:type="dxa"/>
            <w:hideMark/>
          </w:tcPr>
          <w:p w:rsidRPr="00052199" w:rsidR="00E0486C" w:rsidP="00253E01" w:rsidRDefault="00E0486C" w14:paraId="775D478E" wp14:textId="77777777">
            <w:pPr>
              <w:spacing w:before="240"/>
              <w:rPr>
                <w:rFonts w:cstheme="minorHAnsi"/>
                <w:color w:val="000000"/>
                <w:szCs w:val="22"/>
              </w:rPr>
            </w:pPr>
            <w:r w:rsidRPr="00052199">
              <w:rPr>
                <w:rFonts w:cstheme="minorHAnsi"/>
                <w:color w:val="000000"/>
                <w:szCs w:val="22"/>
              </w:rPr>
              <w:t>______________________     ________/ ________/  ________</w:t>
            </w:r>
          </w:p>
        </w:tc>
      </w:tr>
      <w:bookmarkEnd w:id="22"/>
      <w:bookmarkEnd w:id="23"/>
      <w:bookmarkEnd w:id="24"/>
    </w:tbl>
    <w:p xmlns:wp14="http://schemas.microsoft.com/office/word/2010/wordml" w:rsidRPr="00E0486C" w:rsidR="00E0486C" w:rsidP="00253E01" w:rsidRDefault="00E0486C" w14:paraId="38C1F859" wp14:textId="77777777">
      <w:pPr>
        <w:pStyle w:val="SchLit1"/>
        <w:numPr>
          <w:ilvl w:val="0"/>
          <w:numId w:val="0"/>
        </w:numPr>
        <w:tabs>
          <w:tab w:val="left" w:pos="720"/>
        </w:tabs>
        <w:spacing w:before="220"/>
      </w:pPr>
    </w:p>
    <w:sectPr w:rsidRPr="00E0486C" w:rsidR="00E0486C" w:rsidSect="00A41D04">
      <w:headerReference w:type="even" r:id="rId28"/>
      <w:headerReference w:type="default" r:id="rId29"/>
      <w:footerReference w:type="default" r:id="rId30"/>
      <w:headerReference w:type="first" r:id="rId31"/>
      <w:footerReference w:type="first" r:id="rId32"/>
      <w:pgSz w:w="11907" w:h="16840" w:orient="portrait" w:code="9"/>
      <w:pgMar w:top="1531" w:right="1134" w:bottom="1080" w:left="1440" w:header="454" w:footer="24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D429A2" w:rsidRDefault="00D429A2" w14:paraId="41004F19" wp14:textId="77777777">
      <w:r>
        <w:separator/>
      </w:r>
    </w:p>
  </w:endnote>
  <w:endnote w:type="continuationSeparator" w:id="0">
    <w:p xmlns:wp14="http://schemas.microsoft.com/office/word/2010/wordml" w:rsidR="00D429A2" w:rsidRDefault="00D429A2" w14:paraId="67C0C65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A41D04" w:rsidRDefault="00A41D04" w14:paraId="7B04FA47" wp14:textId="77777777">
    <w:pPr>
      <w:pStyle w:val="Footer"/>
      <w:jc w:val="right"/>
    </w:pPr>
  </w:p>
  <w:p xmlns:wp14="http://schemas.microsoft.com/office/word/2010/wordml" w:rsidRPr="00ED4C35" w:rsidR="00A41D04" w:rsidP="00A41D04" w:rsidRDefault="00A41D04" w14:paraId="100CE43D" wp14:textId="77777777">
    <w:pPr>
      <w:tabs>
        <w:tab w:val="center" w:pos="4820"/>
      </w:tabs>
      <w:rPr>
        <w:rFonts w:ascii="Calibri" w:hAnsi="Calibri"/>
        <w:sz w:val="14"/>
      </w:rPr>
    </w:pPr>
    <w:r>
      <w:t>_____________________________________________________________________________________</w:t>
    </w:r>
    <w:r>
      <w:rPr>
        <w:rFonts w:ascii="Calibri" w:hAnsi="Calibri"/>
        <w:sz w:val="14"/>
      </w:rPr>
      <w:t xml:space="preserve">               </w:t>
    </w:r>
    <w:r w:rsidRPr="0049168B">
      <w:rPr>
        <w:rFonts w:ascii="Calibri" w:hAnsi="Calibri"/>
        <w:sz w:val="14"/>
      </w:rPr>
      <w:t>CP</w:t>
    </w:r>
    <w:r w:rsidR="004E01D6">
      <w:rPr>
        <w:rFonts w:ascii="Calibri" w:hAnsi="Calibri"/>
        <w:sz w:val="14"/>
      </w:rPr>
      <w:t>0</w:t>
    </w:r>
    <w:r w:rsidRPr="0049168B">
      <w:rPr>
        <w:rFonts w:ascii="Calibri" w:hAnsi="Calibri"/>
        <w:sz w:val="14"/>
      </w:rPr>
      <w:t>24 Standalone Services Agreement</w:t>
    </w:r>
    <w:r w:rsidRPr="00ED4C35">
      <w:rPr>
        <w:rFonts w:ascii="Calibri" w:hAnsi="Calibri"/>
        <w:sz w:val="14"/>
      </w:rPr>
      <w:t xml:space="preserve"> </w:t>
    </w:r>
    <w:r>
      <w:rPr>
        <w:rFonts w:ascii="Calibri" w:hAnsi="Calibri"/>
        <w:sz w:val="14"/>
      </w:rPr>
      <w:t xml:space="preserve">                                                      </w:t>
    </w:r>
    <w:r w:rsidRPr="00ED4C35">
      <w:rPr>
        <w:rFonts w:ascii="Calibri" w:hAnsi="Calibri"/>
        <w:sz w:val="14"/>
      </w:rPr>
      <w:t>**Uncontrolled when printed**</w:t>
    </w:r>
  </w:p>
  <w:p xmlns:wp14="http://schemas.microsoft.com/office/word/2010/wordml" w:rsidRPr="00ED4C35" w:rsidR="00A41D04" w:rsidP="00A41D04" w:rsidRDefault="00A41D04" w14:paraId="4C8BED71" wp14:textId="77777777">
    <w:pPr>
      <w:tabs>
        <w:tab w:val="center" w:pos="4820"/>
      </w:tabs>
      <w:rPr>
        <w:rFonts w:ascii="Calibri" w:hAnsi="Calibri"/>
        <w:sz w:val="14"/>
      </w:rPr>
    </w:pPr>
    <w:r w:rsidRPr="00ED4C35">
      <w:rPr>
        <w:rFonts w:ascii="Calibri" w:hAnsi="Calibri"/>
        <w:sz w:val="14"/>
      </w:rPr>
      <w:t xml:space="preserve">Version: </w:t>
    </w:r>
    <w:r w:rsidR="00FA7A73">
      <w:rPr>
        <w:rFonts w:ascii="Calibri" w:hAnsi="Calibri"/>
        <w:sz w:val="14"/>
      </w:rPr>
      <w:t>3</w:t>
    </w:r>
    <w:r w:rsidRPr="00ED4C35">
      <w:rPr>
        <w:rFonts w:ascii="Calibri" w:hAnsi="Calibri"/>
        <w:sz w:val="14"/>
      </w:rPr>
      <w:t xml:space="preserve">.0 </w:t>
    </w:r>
    <w:r w:rsidRPr="00ED4C35">
      <w:rPr>
        <w:rFonts w:ascii="Calibri" w:hAnsi="Calibri"/>
        <w:color w:val="808080"/>
        <w:sz w:val="16"/>
        <w:szCs w:val="16"/>
      </w:rPr>
      <w:t xml:space="preserve">                                                                 </w:t>
    </w:r>
    <w:r>
      <w:rPr>
        <w:rFonts w:ascii="Calibri" w:hAnsi="Calibri"/>
        <w:color w:val="808080"/>
        <w:sz w:val="16"/>
        <w:szCs w:val="16"/>
      </w:rPr>
      <w:t xml:space="preserve">                         </w:t>
    </w:r>
    <w:r w:rsidRPr="00ED4C35">
      <w:rPr>
        <w:rFonts w:ascii="Calibri" w:hAnsi="Calibri"/>
        <w:sz w:val="14"/>
      </w:rPr>
      <w:t xml:space="preserve">Date Printed: </w:t>
    </w:r>
    <w:r w:rsidRPr="00ED4C35">
      <w:rPr>
        <w:rFonts w:ascii="Calibri" w:hAnsi="Calibri"/>
        <w:sz w:val="14"/>
      </w:rPr>
      <w:fldChar w:fldCharType="begin"/>
    </w:r>
    <w:r w:rsidRPr="00ED4C35">
      <w:rPr>
        <w:rFonts w:ascii="Calibri" w:hAnsi="Calibri"/>
        <w:sz w:val="14"/>
      </w:rPr>
      <w:instrText xml:space="preserve"> DATE \@ "d MMMM yyyy" </w:instrText>
    </w:r>
    <w:r w:rsidRPr="00ED4C35">
      <w:rPr>
        <w:rFonts w:ascii="Calibri" w:hAnsi="Calibri"/>
        <w:sz w:val="14"/>
      </w:rPr>
      <w:fldChar w:fldCharType="separate"/>
    </w:r>
    <w:r w:rsidR="0020667B">
      <w:rPr>
        <w:rFonts w:ascii="Calibri" w:hAnsi="Calibri"/>
        <w:noProof/>
        <w:sz w:val="14"/>
      </w:rPr>
      <w:t>19 March 2020</w:t>
    </w:r>
    <w:r w:rsidRPr="00ED4C35">
      <w:rPr>
        <w:rFonts w:ascii="Calibri" w:hAnsi="Calibri"/>
        <w:sz w:val="14"/>
      </w:rPr>
      <w:fldChar w:fldCharType="end"/>
    </w:r>
    <w:r w:rsidRPr="00ED4C35">
      <w:rPr>
        <w:rFonts w:ascii="Calibri" w:hAnsi="Calibri"/>
        <w:sz w:val="14"/>
      </w:rPr>
      <w:t xml:space="preserve">   </w:t>
    </w:r>
    <w:r w:rsidRPr="00ED4C35">
      <w:rPr>
        <w:rFonts w:ascii="Calibri" w:hAnsi="Calibri"/>
        <w:sz w:val="14"/>
      </w:rPr>
      <w:tab/>
    </w:r>
    <w:r w:rsidRPr="00ED4C35">
      <w:rPr>
        <w:rFonts w:ascii="Calibri" w:hAnsi="Calibri"/>
        <w:sz w:val="14"/>
      </w:rPr>
      <w:tab/>
    </w:r>
    <w:r w:rsidRPr="00ED4C35">
      <w:rPr>
        <w:rFonts w:ascii="Calibri" w:hAnsi="Calibri"/>
        <w:sz w:val="14"/>
      </w:rPr>
      <w:tab/>
    </w:r>
    <w:r>
      <w:rPr>
        <w:rFonts w:ascii="Calibri" w:hAnsi="Calibri"/>
        <w:sz w:val="14"/>
      </w:rPr>
      <w:t xml:space="preserve">                                   </w:t>
    </w:r>
    <w:sdt>
      <w:sdtPr>
        <w:rPr>
          <w:rFonts w:ascii="Calibri" w:hAnsi="Calibri"/>
          <w:sz w:val="14"/>
        </w:rPr>
        <w:id w:val="917987615"/>
        <w:docPartObj>
          <w:docPartGallery w:val="Page Numbers (Top of Page)"/>
          <w:docPartUnique/>
        </w:docPartObj>
      </w:sdtPr>
      <w:sdtEndPr/>
      <w:sdtContent>
        <w:r w:rsidRPr="00ED4C35">
          <w:rPr>
            <w:rFonts w:ascii="Calibri" w:hAnsi="Calibri"/>
            <w:sz w:val="14"/>
          </w:rPr>
          <w:t xml:space="preserve">Page </w:t>
        </w:r>
        <w:r w:rsidRPr="00ED4C35">
          <w:rPr>
            <w:rFonts w:ascii="Calibri" w:hAnsi="Calibri"/>
            <w:b/>
            <w:bCs/>
            <w:sz w:val="24"/>
            <w:szCs w:val="24"/>
          </w:rPr>
          <w:fldChar w:fldCharType="begin"/>
        </w:r>
        <w:r w:rsidRPr="00ED4C35">
          <w:rPr>
            <w:rFonts w:ascii="Calibri" w:hAnsi="Calibri"/>
            <w:b/>
            <w:bCs/>
            <w:sz w:val="14"/>
          </w:rPr>
          <w:instrText xml:space="preserve"> PAGE </w:instrText>
        </w:r>
        <w:r w:rsidRPr="00ED4C35">
          <w:rPr>
            <w:rFonts w:ascii="Calibri" w:hAnsi="Calibri"/>
            <w:b/>
            <w:bCs/>
            <w:sz w:val="24"/>
            <w:szCs w:val="24"/>
          </w:rPr>
          <w:fldChar w:fldCharType="separate"/>
        </w:r>
        <w:r>
          <w:rPr>
            <w:rFonts w:ascii="Calibri" w:hAnsi="Calibri"/>
            <w:b/>
            <w:bCs/>
            <w:sz w:val="24"/>
            <w:szCs w:val="24"/>
          </w:rPr>
          <w:t>1</w:t>
        </w:r>
        <w:r w:rsidRPr="00ED4C35">
          <w:rPr>
            <w:rFonts w:ascii="Calibri" w:hAnsi="Calibri"/>
            <w:b/>
            <w:bCs/>
            <w:sz w:val="24"/>
            <w:szCs w:val="24"/>
          </w:rPr>
          <w:fldChar w:fldCharType="end"/>
        </w:r>
        <w:r w:rsidRPr="00ED4C35">
          <w:rPr>
            <w:rFonts w:ascii="Calibri" w:hAnsi="Calibri"/>
            <w:sz w:val="14"/>
          </w:rPr>
          <w:t xml:space="preserve"> of </w:t>
        </w:r>
        <w:r w:rsidRPr="00ED4C35">
          <w:rPr>
            <w:rFonts w:ascii="Calibri" w:hAnsi="Calibri"/>
            <w:b/>
            <w:bCs/>
            <w:sz w:val="24"/>
            <w:szCs w:val="24"/>
          </w:rPr>
          <w:fldChar w:fldCharType="begin"/>
        </w:r>
        <w:r w:rsidRPr="00ED4C35">
          <w:rPr>
            <w:rFonts w:ascii="Calibri" w:hAnsi="Calibri"/>
            <w:b/>
            <w:bCs/>
            <w:sz w:val="14"/>
          </w:rPr>
          <w:instrText xml:space="preserve"> NUMPAGES  </w:instrText>
        </w:r>
        <w:r w:rsidRPr="00ED4C35">
          <w:rPr>
            <w:rFonts w:ascii="Calibri" w:hAnsi="Calibri"/>
            <w:b/>
            <w:bCs/>
            <w:sz w:val="24"/>
            <w:szCs w:val="24"/>
          </w:rPr>
          <w:fldChar w:fldCharType="separate"/>
        </w:r>
        <w:r>
          <w:rPr>
            <w:rFonts w:ascii="Calibri" w:hAnsi="Calibri"/>
            <w:b/>
            <w:bCs/>
            <w:sz w:val="24"/>
            <w:szCs w:val="24"/>
          </w:rPr>
          <w:t>1</w:t>
        </w:r>
        <w:r w:rsidRPr="00ED4C35">
          <w:rPr>
            <w:rFonts w:ascii="Calibri" w:hAnsi="Calibri"/>
            <w:b/>
            <w:bCs/>
            <w:sz w:val="24"/>
            <w:szCs w:val="24"/>
          </w:rPr>
          <w:fldChar w:fldCharType="end"/>
        </w:r>
      </w:sdtContent>
    </w:sdt>
  </w:p>
  <w:p xmlns:wp14="http://schemas.microsoft.com/office/word/2010/wordml" w:rsidR="00A41D04" w:rsidP="0020667B" w:rsidRDefault="00A41D04" w14:paraId="4295AA03" wp14:textId="77777777">
    <w:pPr>
      <w:tabs>
        <w:tab w:val="center" w:pos="5670"/>
        <w:tab w:val="right" w:pos="9639"/>
      </w:tabs>
    </w:pPr>
    <w:r w:rsidRPr="00ED4C35">
      <w:rPr>
        <w:rFonts w:ascii="Calibri" w:hAnsi="Calibri"/>
        <w:sz w:val="14"/>
      </w:rPr>
      <w:t xml:space="preserve">Date Approved: </w:t>
    </w:r>
    <w:r w:rsidR="0020667B">
      <w:rPr>
        <w:rFonts w:ascii="Calibri" w:hAnsi="Calibri"/>
        <w:sz w:val="14"/>
      </w:rPr>
      <w:t>13/03/2020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p xmlns:wp14="http://schemas.microsoft.com/office/word/2010/wordml" w:rsidR="00A41D04" w:rsidRDefault="00A41D04" w14:paraId="5EAA2B7E" wp14:textId="77777777">
    <w:pPr>
      <w:pStyle w:val="Footer"/>
    </w:pPr>
    <w:r w:rsidRPr="0002773A">
      <w:rPr>
        <w:noProof/>
      </w:rPr>
      <mc:AlternateContent>
        <mc:Choice Requires="wpg">
          <w:drawing>
            <wp:anchor xmlns:wp14="http://schemas.microsoft.com/office/word/2010/wordprocessingDrawing" distT="0" distB="0" distL="114300" distR="114300" simplePos="0" relativeHeight="251665408" behindDoc="0" locked="0" layoutInCell="1" allowOverlap="1" wp14:anchorId="0B0FC5EC" wp14:editId="1B899956">
              <wp:simplePos x="0" y="0"/>
              <wp:positionH relativeFrom="column">
                <wp:posOffset>1144905</wp:posOffset>
              </wp:positionH>
              <wp:positionV relativeFrom="page">
                <wp:posOffset>9751060</wp:posOffset>
              </wp:positionV>
              <wp:extent cx="5234940" cy="744855"/>
              <wp:effectExtent l="0" t="0" r="3810" b="0"/>
              <wp:wrapNone/>
              <wp:docPr id="1304115035" name="Group 1304115035"/>
              <wp:cNvGraphicFramePr/>
              <a:graphic xmlns:a="http://schemas.openxmlformats.org/drawingml/2006/main">
                <a:graphicData uri="http://schemas.microsoft.com/office/word/2010/wordprocessingGroup">
                  <wpg:wgp>
                    <wpg:cNvGrpSpPr/>
                    <wpg:grpSpPr>
                      <a:xfrm>
                        <a:off x="0" y="0"/>
                        <a:ext cx="5234940" cy="744855"/>
                        <a:chOff x="0" y="0"/>
                        <a:chExt cx="5234940" cy="744855"/>
                      </a:xfrm>
                    </wpg:grpSpPr>
                    <wps:wsp>
                      <wps:cNvPr id="1304115036" name="Text Box 14"/>
                      <wps:cNvSpPr txBox="1"/>
                      <wps:spPr>
                        <a:xfrm>
                          <a:off x="1457325" y="47625"/>
                          <a:ext cx="3775710" cy="306705"/>
                        </a:xfrm>
                        <a:prstGeom prst="rect">
                          <a:avLst/>
                        </a:prstGeom>
                        <a:noFill/>
                        <a:ln w="6350">
                          <a:noFill/>
                        </a:ln>
                        <a:effectLst/>
                      </wps:spPr>
                      <wps:txbx>
                        <w:txbxContent>
                          <w:p xmlns:wp14="http://schemas.microsoft.com/office/word/2010/wordml" w:rsidR="00A41D04" w:rsidP="0002773A" w:rsidRDefault="00A41D04" w14:paraId="6CF239AF" wp14:textId="77777777">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 We pay our respects to their Elders past and present.</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04115037" name="Picture 130411503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923925" y="466725"/>
                          <a:ext cx="4311015" cy="278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lc="http://schemas.openxmlformats.org/drawingml/2006/lockedCanvas"/>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lc="http://schemas.openxmlformats.org/drawingml/2006/lockedCanvas"/>
                          </a:ext>
                        </a:extLst>
                      </pic:spPr>
                    </pic:pic>
                    <pic:pic xmlns:pic="http://schemas.openxmlformats.org/drawingml/2006/picture">
                      <pic:nvPicPr>
                        <pic:cNvPr id="1304115038" name="Picture 1304115038"/>
                        <pic:cNvPicPr>
                          <a:picLocks noChangeAspect="1"/>
                        </pic:cNvPicPr>
                      </pic:nvPicPr>
                      <pic:blipFill>
                        <a:blip r:embed="rId2"/>
                        <a:stretch>
                          <a:fillRect/>
                        </a:stretch>
                      </pic:blipFill>
                      <pic:spPr>
                        <a:xfrm>
                          <a:off x="0" y="0"/>
                          <a:ext cx="294640" cy="676275"/>
                        </a:xfrm>
                        <a:prstGeom prst="rect">
                          <a:avLst/>
                        </a:prstGeom>
                      </pic:spPr>
                    </pic:pic>
                    <pic:pic xmlns:pic="http://schemas.openxmlformats.org/drawingml/2006/picture">
                      <pic:nvPicPr>
                        <pic:cNvPr id="1304115039" name="Picture 130411503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flipV="1">
                          <a:off x="381000" y="9525"/>
                          <a:ext cx="518795" cy="488950"/>
                        </a:xfrm>
                        <a:prstGeom prst="rect">
                          <a:avLst/>
                        </a:prstGeom>
                      </pic:spPr>
                    </pic:pic>
                  </wpg:wgp>
                </a:graphicData>
              </a:graphic>
              <wp14:sizeRelH relativeFrom="margin">
                <wp14:pctWidth>0</wp14:pctWidth>
              </wp14:sizeRelH>
              <wp14:sizeRelV relativeFrom="page">
                <wp14:pctHeight>0</wp14:pctHeight>
              </wp14:sizeRelV>
            </wp:anchor>
          </w:drawing>
        </mc:Choice>
        <mc:Fallback>
          <w:pict w14:anchorId="1493E046">
            <v:group id="Group 1304115035" style="position:absolute;left:0;text-align:left;margin-left:90.15pt;margin-top:767.8pt;width:412.2pt;height:58.65pt;z-index:251665408;mso-position-vertical-relative:page;mso-width-relative:margin" coordsize="52349,7448" o:spid="_x0000_s1035" w14:anchorId="0B0FC5EC" o:gfxdata="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SG9yaXpvbnRhbFJlczwva2V5PgoJ&#10;CQkJPHJlYWw+NzI8L3JlYWw+CgkJCQk8a2V5PmNvbS5hcHBsZS5wcmludC50aWNrZXQuY2xpZW50&#10;PC9rZXk+CgkJCQk8c3RyaW5nPmNvbS5hcHBsZS5wcmludGluZ21hbmFnZXI8L3N0cmluZz4KCQkJ&#10;CTxrZXk+Y29tLmFwcGxlLnByaW50LnRpY2tldC5tb2REYXRlPC9rZXk+CgkJCQk8ZGF0ZT4yMDA4&#10;LTEwLTE2VDAxOjU0OjExWjwvZGF0ZT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9yaWVudGF0aW9uPC9rZXk+&#10;CgkJCQk8aW50ZWdlcj4xPC9pbnRlZ2VyPgoJCQkJPGtleT5jb20uYXBwbGUucHJpbnQudGlja2V0&#10;LmNsaWVudDwva2V5PgoJCQkJPHN0cmluZz5jb20uYXBwbGUucHJpbnRpbmdtYW5hZ2VyPC9zdHJp&#10;bmc+CgkJCQk8a2V5PmNvbS5hcHBsZS5wcmludC50aWNrZXQubW9kRGF0ZTwva2V5PgoJCQkJPGRh&#10;dGU+MjAwOC0xMC0xNlQwMTo1NDoxMVo8L2RhdGU+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NjYWxpbmc8L2tleT4K&#10;CQkJCTxyZWFsPjE8L3JlYWw+CgkJCQk8a2V5PmNvbS5hcHBsZS5wcmludC50aWNrZXQuY2xpZW50&#10;PC9rZXk+CgkJCQk8c3RyaW5nPmNvbS5hcHBsZS5wcmludGluZ21hbmFnZXI8L3N0cmluZz4KCQkJ&#10;CTxrZXk+Y29tLmFwcGxlLnByaW50LnRpY2tldC5tb2REYXRlPC9rZXk+CgkJCQk8ZGF0ZT4yMDA4&#10;LTEwLTE2VDAxOjU0OjExWjwvZGF0ZT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4LTEwLTE2VDAxOjU0OjExWjwvZGF0Z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UGFwZXJOYW1lPC9rZXk+CgkJ&#10;CQkJPHN0cmluZz5pc28tYTQ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lBhcGVySW5mby5QTVVuYWRqdXN0ZWRQYWdl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C0xMC0xNlQwMTo1NDoxMVo8L2RhdGU+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w&#10;cGQuUE1QYXBlck5hbWU8L2tleT4KCQkJCQk8c3RyaW5nPk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aQAAAABSZ2h0bG9uZwAAAYk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szRDJBQjBFNEI3MkUw&#10;RDBDRjgzRkYzNTdFRDRDOEQyQSIgZXhpZjpQaXhlbFhEaW1lbnNpb249IjM5MyIgZXhpZjpQaXhl&#10;bFlEaW1lbnNpb249Ijg3MyIgZXhpZjpDb2xvclNwYWNlPSIt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">
              <v:shapetype id="_x0000_t202" coordsize="21600,21600" o:spt="202" path="m,l,21600r21600,l21600,xe">
                <v:stroke joinstyle="miter"/>
                <v:path gradientshapeok="t" o:connecttype="rect"/>
              </v:shapetype>
              <v:shape id="Text Box 14" style="position:absolute;left:14573;top:476;width:37757;height:3067;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">
                <v:textbox inset="0,0,0,0">
                  <w:txbxContent>
                    <w:p w:rsidR="00A41D04" w:rsidP="0002773A" w:rsidRDefault="00A41D04" w14:paraId="3A5CEF5A" wp14:textId="77777777">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 We pay our respects to their Elders past and present.</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04115037" style="position:absolute;left:9239;top:4667;width:43110;height:278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">
                <v:imagedata o:title="" r:id="rId4"/>
              </v:shape>
              <v:shape id="Picture 1304115038" style="position:absolute;width:2946;height:676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">
                <v:imagedata o:title="" r:id="rId5"/>
              </v:shape>
              <v:shape id="Picture 1304115039" style="position:absolute;left:3810;top:95;width:5187;height:4889;flip:y;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">
                <v:imagedata o:title="" r:id="rId6"/>
              </v:shape>
              <w10:wrap anchory="page"/>
            </v:group>
          </w:pict>
        </mc:Fallback>
      </mc:AlternateContent>
    </w:r>
    <w:r w:rsidRPr="0002773A">
      <w:rPr>
        <w:noProof/>
      </w:rPr>
      <w:drawing>
        <wp:anchor xmlns:wp14="http://schemas.microsoft.com/office/word/2010/wordprocessingDrawing" distT="0" distB="0" distL="114300" distR="114300" simplePos="0" relativeHeight="251666432" behindDoc="1" locked="0" layoutInCell="1" allowOverlap="1" wp14:anchorId="6E76312E" wp14:editId="51F56B1C">
          <wp:simplePos x="0" y="0"/>
          <wp:positionH relativeFrom="page">
            <wp:posOffset>66675</wp:posOffset>
          </wp:positionH>
          <wp:positionV relativeFrom="page">
            <wp:posOffset>8985885</wp:posOffset>
          </wp:positionV>
          <wp:extent cx="1799590" cy="165671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t="83981" r="74942"/>
                  <a:stretch>
                    <a:fillRect/>
                  </a:stretch>
                </pic:blipFill>
                <pic:spPr bwMode="auto">
                  <a:xfrm>
                    <a:off x="0" y="0"/>
                    <a:ext cx="1799590" cy="165671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D429A2" w:rsidRDefault="00D429A2" w14:paraId="308D56CC" wp14:textId="77777777">
      <w:r>
        <w:separator/>
      </w:r>
    </w:p>
  </w:footnote>
  <w:footnote w:type="continuationSeparator" w:id="0">
    <w:p xmlns:wp14="http://schemas.microsoft.com/office/word/2010/wordml" w:rsidR="00D429A2" w:rsidRDefault="00D429A2" w14:paraId="797E50C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A41D04" w:rsidRDefault="00A41D04" w14:paraId="53928121" wp14:textId="77777777">
    <w:pPr>
      <w:framePr w:wrap="around" w:hAnchor="margin" w:vAnchor="text" w:xAlign="center" w:y="1"/>
    </w:pPr>
    <w:r>
      <w:fldChar w:fldCharType="begin"/>
    </w:r>
    <w:r>
      <w:instrText xml:space="preserve">PAGE  </w:instrText>
    </w:r>
    <w:r>
      <w:fldChar w:fldCharType="end"/>
    </w:r>
  </w:p>
  <w:p xmlns:wp14="http://schemas.microsoft.com/office/word/2010/wordml" w:rsidR="00A41D04" w:rsidRDefault="00A41D04" w14:paraId="0C8FE7CE" wp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226ABA" w:rsidP="00226ABA" w:rsidRDefault="00226ABA" w14:paraId="22DA5ADF" wp14:textId="77777777">
    <w:pPr>
      <w:pStyle w:val="Header"/>
      <w:ind w:left="1134"/>
    </w:pPr>
    <w:r w:rsidRPr="00F30282">
      <w:rPr>
        <w:b/>
        <w:noProof/>
        <w:lang w:eastAsia="en-AU"/>
      </w:rPr>
      <w:drawing>
        <wp:anchor xmlns:wp14="http://schemas.microsoft.com/office/word/2010/wordprocessingDrawing" distT="0" distB="0" distL="114300" distR="114300" simplePos="0" relativeHeight="251668480" behindDoc="1" locked="0" layoutInCell="1" allowOverlap="1" wp14:anchorId="3B2C02F3" wp14:editId="2279E5FE">
          <wp:simplePos x="0" y="0"/>
          <wp:positionH relativeFrom="page">
            <wp:posOffset>5457825</wp:posOffset>
          </wp:positionH>
          <wp:positionV relativeFrom="page">
            <wp:posOffset>125730</wp:posOffset>
          </wp:positionV>
          <wp:extent cx="1986677" cy="771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cover.png"/>
                  <pic:cNvPicPr/>
                </pic:nvPicPr>
                <pic:blipFill rotWithShape="1">
                  <a:blip r:embed="rId1" cstate="print">
                    <a:extLst>
                      <a:ext uri="{28A0092B-C50C-407E-A947-70E740481C1C}">
                        <a14:useLocalDpi xmlns:a14="http://schemas.microsoft.com/office/drawing/2010/main" val="0"/>
                      </a:ext>
                    </a:extLst>
                  </a:blip>
                  <a:srcRect l="80873" b="94841"/>
                  <a:stretch/>
                </pic:blipFill>
                <pic:spPr bwMode="auto">
                  <a:xfrm>
                    <a:off x="0" y="0"/>
                    <a:ext cx="1986677"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p14">
  <w:p xmlns:wp14="http://schemas.microsoft.com/office/word/2010/wordml" w:rsidR="00A41D04" w:rsidRDefault="00A41D04" w14:paraId="137309FB" wp14:textId="77777777">
    <w:pPr>
      <w:pStyle w:val="Header"/>
    </w:pPr>
    <w:r w:rsidRPr="0002773A">
      <w:rPr>
        <w:noProof/>
      </w:rPr>
      <w:drawing>
        <wp:anchor xmlns:wp14="http://schemas.microsoft.com/office/word/2010/wordprocessingDrawing" distT="0" distB="0" distL="114300" distR="114300" simplePos="0" relativeHeight="251659264" behindDoc="0" locked="0" layoutInCell="1" allowOverlap="1" wp14:anchorId="41BEF552" wp14:editId="0288D822">
          <wp:simplePos x="0" y="0"/>
          <wp:positionH relativeFrom="margin">
            <wp:align>left</wp:align>
          </wp:positionH>
          <wp:positionV relativeFrom="paragraph">
            <wp:posOffset>271780</wp:posOffset>
          </wp:positionV>
          <wp:extent cx="1619250" cy="5238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pic:spPr>
              </pic:pic>
            </a:graphicData>
          </a:graphic>
          <wp14:sizeRelH relativeFrom="margin">
            <wp14:pctWidth>0</wp14:pctWidth>
          </wp14:sizeRelH>
          <wp14:sizeRelV relativeFrom="margin">
            <wp14:pctHeight>0</wp14:pctHeight>
          </wp14:sizeRelV>
        </wp:anchor>
      </w:drawing>
    </w:r>
    <w:r w:rsidRPr="0002773A">
      <w:rPr>
        <w:noProof/>
      </w:rPr>
      <w:drawing>
        <wp:anchor xmlns:wp14="http://schemas.microsoft.com/office/word/2010/wordprocessingDrawing" distT="0" distB="0" distL="114300" distR="114300" simplePos="0" relativeHeight="251660288" behindDoc="0" locked="0" layoutInCell="1" allowOverlap="1" wp14:anchorId="1103604A" wp14:editId="23789757">
          <wp:simplePos x="0" y="0"/>
          <wp:positionH relativeFrom="column">
            <wp:posOffset>4624705</wp:posOffset>
          </wp:positionH>
          <wp:positionV relativeFrom="paragraph">
            <wp:posOffset>95250</wp:posOffset>
          </wp:positionV>
          <wp:extent cx="1143000" cy="8426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42645"/>
                  </a:xfrm>
                  <a:prstGeom prst="rect">
                    <a:avLst/>
                  </a:prstGeom>
                  <a:noFill/>
                </pic:spPr>
              </pic:pic>
            </a:graphicData>
          </a:graphic>
          <wp14:sizeRelH relativeFrom="margin">
            <wp14:pctWidth>0</wp14:pctWidth>
          </wp14:sizeRelH>
          <wp14:sizeRelV relativeFrom="margin">
            <wp14:pctHeight>0</wp14:pctHeight>
          </wp14:sizeRelV>
        </wp:anchor>
      </w:drawing>
    </w:r>
    <w:r w:rsidRPr="0002773A">
      <w:rPr>
        <w:noProof/>
      </w:rPr>
      <mc:AlternateContent>
        <mc:Choice Requires="wpg">
          <w:drawing>
            <wp:anchor xmlns:wp14="http://schemas.microsoft.com/office/word/2010/wordprocessingDrawing" distT="0" distB="0" distL="114300" distR="114300" simplePos="0" relativeHeight="251662336" behindDoc="0" locked="0" layoutInCell="1" allowOverlap="1" wp14:anchorId="11B847A1" wp14:editId="2A991EC8">
              <wp:simplePos x="0" y="0"/>
              <wp:positionH relativeFrom="column">
                <wp:posOffset>1209675</wp:posOffset>
              </wp:positionH>
              <wp:positionV relativeFrom="page">
                <wp:posOffset>-1038225</wp:posOffset>
              </wp:positionV>
              <wp:extent cx="5234940" cy="744855"/>
              <wp:effectExtent l="0" t="0" r="3810" b="0"/>
              <wp:wrapNone/>
              <wp:docPr id="19" name="Group 19"/>
              <wp:cNvGraphicFramePr/>
              <a:graphic xmlns:a="http://schemas.openxmlformats.org/drawingml/2006/main">
                <a:graphicData uri="http://schemas.microsoft.com/office/word/2010/wordprocessingGroup">
                  <wpg:wgp>
                    <wpg:cNvGrpSpPr/>
                    <wpg:grpSpPr>
                      <a:xfrm>
                        <a:off x="0" y="0"/>
                        <a:ext cx="5234940" cy="744855"/>
                        <a:chOff x="0" y="0"/>
                        <a:chExt cx="5234940" cy="744855"/>
                      </a:xfrm>
                    </wpg:grpSpPr>
                    <wps:wsp>
                      <wps:cNvPr id="24" name="Text Box 14"/>
                      <wps:cNvSpPr txBox="1"/>
                      <wps:spPr>
                        <a:xfrm>
                          <a:off x="1457325" y="47625"/>
                          <a:ext cx="3775710" cy="306705"/>
                        </a:xfrm>
                        <a:prstGeom prst="rect">
                          <a:avLst/>
                        </a:prstGeom>
                        <a:noFill/>
                        <a:ln w="6350">
                          <a:noFill/>
                        </a:ln>
                        <a:effectLst/>
                      </wps:spPr>
                      <wps:txbx>
                        <w:txbxContent>
                          <w:p xmlns:wp14="http://schemas.microsoft.com/office/word/2010/wordml" w:rsidR="00A41D04" w:rsidP="0002773A" w:rsidRDefault="00A41D04" w14:paraId="4A00EB11" wp14:textId="77777777">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 We pay our respects to their Elders past and present.</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923925" y="466725"/>
                          <a:ext cx="4311015" cy="278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lc="http://schemas.openxmlformats.org/drawingml/2006/lockedCanvas"/>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lc="http://schemas.openxmlformats.org/drawingml/2006/lockedCanvas"/>
                          </a:ext>
                        </a:extLst>
                      </pic:spPr>
                    </pic:pic>
                    <pic:pic xmlns:pic="http://schemas.openxmlformats.org/drawingml/2006/picture">
                      <pic:nvPicPr>
                        <pic:cNvPr id="26" name="Picture 26"/>
                        <pic:cNvPicPr>
                          <a:picLocks noChangeAspect="1"/>
                        </pic:cNvPicPr>
                      </pic:nvPicPr>
                      <pic:blipFill>
                        <a:blip r:embed="rId4"/>
                        <a:stretch>
                          <a:fillRect/>
                        </a:stretch>
                      </pic:blipFill>
                      <pic:spPr>
                        <a:xfrm>
                          <a:off x="0" y="0"/>
                          <a:ext cx="294640" cy="676275"/>
                        </a:xfrm>
                        <a:prstGeom prst="rect">
                          <a:avLst/>
                        </a:prstGeom>
                      </pic:spPr>
                    </pic:pic>
                    <pic:pic xmlns:pic="http://schemas.openxmlformats.org/drawingml/2006/picture">
                      <pic:nvPicPr>
                        <pic:cNvPr id="27" name="Picture 2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flipV="1">
                          <a:off x="381000" y="9525"/>
                          <a:ext cx="518795" cy="488950"/>
                        </a:xfrm>
                        <a:prstGeom prst="rect">
                          <a:avLst/>
                        </a:prstGeom>
                      </pic:spPr>
                    </pic:pic>
                  </wpg:wgp>
                </a:graphicData>
              </a:graphic>
              <wp14:sizeRelH relativeFrom="margin">
                <wp14:pctWidth>0</wp14:pctWidth>
              </wp14:sizeRelH>
              <wp14:sizeRelV relativeFrom="page">
                <wp14:pctHeight>0</wp14:pctHeight>
              </wp14:sizeRelV>
            </wp:anchor>
          </w:drawing>
        </mc:Choice>
        <mc:Fallback>
          <w:pict w14:anchorId="7A1CE6E5">
            <v:group id="Group 19" style="position:absolute;left:0;text-align:left;margin-left:95.25pt;margin-top:-81.75pt;width:412.2pt;height:58.65pt;z-index:251662336;mso-position-vertical-relative:page;mso-width-relative:margin" coordsize="52349,7448" o:spid="_x0000_s1030" w14:anchorId="11B847A1" o:gfxdata="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oABIAwEiAAIRAQMRAf/dAAQAB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OC0xMC0xNlQwMTo1NDox&#10;M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gtMTAtMTZU&#10;MDE6NTQ6MTF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OC0xMC0xNlQwMTo1NDox&#10;M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4LTEwLTE2VDAxOjU0&#10;OjEx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4LTEw&#10;LTE2VDAxOjU0OjEx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wOC0xMC0xNlQwMTo1NDoxMV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4MjQ8&#10;L3JlYWw+CgkJCQkJCTxyZWFsPjU3NzwvcmVhbD4KCQkJCQk8L2FycmF5PgoJCQkJCTxrZXk+Y29t&#10;LmFwcGxlLnByaW50LnRpY2tldC5jbGllbnQ8L2tleT4KCQkJCQk8c3RyaW5nPmNvbS5hcHBsZS5w&#10;cmludGluZ21hbmFnZXI8L3N0cmluZz4KCQkJCQk8a2V5PmNvbS5hcHBsZS5wcmludC50aWNrZXQu&#10;bW9kRGF0ZTwva2V5PgoJCQkJCTxkYXRlPjIwMDgtMTAtMTZUMDE6NTQ6MTF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aXNv&#10;LW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mNsaWVudDwva2V5PgoJCQkJCTxzdHJpbmc+Y29tLmFwcGxlLnByaW50aW5n&#10;bWFuYWdlcjwvc3RyaW5nPgoJCQkJCTxrZXk+Y29tLmFwcGxlLnByaW50LnRpY2tldC5tb2REYXRl&#10;PC9rZXk+CgkJCQkJPGRhdGU+MjAwOC0xMC0xNlQwMTo1NDoxMV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jbGllbnQ8L2tleT4KCQkJCQk8c3Ry&#10;aW5nPmNvbS5hcHBsZS5wcmludGluZ21hbmFnZXI8L3N0cmluZz4KCQkJCQk8a2V5PmNvbS5hcHBs&#10;ZS5wcmludC50aWNrZXQubW9kRGF0ZTwva2V5PgoJCQkJCTxkYXRlPjIwMDgtMTAtMTZUMDE6NTQ6&#10;MTF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BND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2kAAAAAUmdodGxvbmcAAAGJ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VBwAAAAEAAABIAAAAoAAAANgA&#10;AIcAAAAU6wAYAAH/2P/gABBKRklGAAECAABIAEgAAP/tAAxBZG9iZV9DTQAB/+4ADkFkb2JlAGSA&#10;AAAAAf/bAIQADAgICAkIDAkJDBELCgsRFQ8MDA8VGBMTFRMTGBEMDAwMDAwRDAwMDAwMDAwMDAwM&#10;DAwMDAwMDAwMDAwMDAwMDAENCwsNDg0QDg4QFA4ODhQUDg4ODhQRDAwMDAwREQwMDAwMDBEMDAwM&#10;DAwMDAwMDAwMDAwMDAwMDAwMDAwMDAwM/8AAEQgAoABIAwEiAAIRAQMRAf/dAAQAB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M0QyQUIwRTRCNzJFMEQwQ0Y4M0ZGMzU3RUQ0&#10;QzhEMkEiIGV4aWY6UGl4ZWxYRGltZW5zaW9uPSIzOTMiIGV4aWY6UGl4ZWxZRGltZW5zaW9uPSI4&#10;NzMiIGV4aWY6Q29sb3JTcGFjZT0iLT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&#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">
              <v:shapetype id="_x0000_t202" coordsize="21600,21600" o:spt="202" path="m,l,21600r21600,l21600,xe">
                <v:stroke joinstyle="miter"/>
                <v:path gradientshapeok="t" o:connecttype="rect"/>
              </v:shapetype>
              <v:shape id="Text Box 14" style="position:absolute;left:14573;top:476;width:37757;height:3067;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v:textbox inset="0,0,0,0">
                  <w:txbxContent>
                    <w:p w:rsidR="00A41D04" w:rsidP="0002773A" w:rsidRDefault="00A41D04" w14:paraId="3AAF268F" wp14:textId="77777777">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 We pay our respects to their Elders past and present.</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9239;top:4667;width:43110;height:278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">
                <v:imagedata o:title="" r:id="rId6"/>
              </v:shape>
              <v:shape id="Picture 26" style="position:absolute;width:2946;height:676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">
                <v:imagedata o:title="" r:id="rId7"/>
              </v:shape>
              <v:shape id="Picture 27" style="position:absolute;left:3810;top:95;width:5187;height:4889;flip:y;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">
                <v:imagedata o:title="" r:id="rId8"/>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445A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5CDA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1C45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8E3D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7E0322A"/>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25C1DB8"/>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C32FBA4"/>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69C06A20"/>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FE8AB0C2"/>
    <w:lvl w:ilvl="0">
      <w:start w:val="1"/>
      <w:numFmt w:val="decimal"/>
      <w:pStyle w:val="ListNumber"/>
      <w:lvlText w:val="%1"/>
      <w:lvlJc w:val="left"/>
      <w:pPr>
        <w:tabs>
          <w:tab w:val="num" w:pos="851"/>
        </w:tabs>
        <w:ind w:left="851" w:hanging="851"/>
      </w:pPr>
    </w:lvl>
  </w:abstractNum>
  <w:abstractNum w:abstractNumId="9" w15:restartNumberingAfterBreak="0">
    <w:nsid w:val="FFFFFF89"/>
    <w:multiLevelType w:val="singleLevel"/>
    <w:tmpl w:val="8124BE22"/>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1457415"/>
    <w:multiLevelType w:val="hybridMultilevel"/>
    <w:tmpl w:val="4BE612C0"/>
    <w:lvl w:ilvl="0" w:tplc="A9049B82">
      <w:numFmt w:val="bullet"/>
      <w:lvlText w:val="•"/>
      <w:lvlJc w:val="left"/>
      <w:pPr>
        <w:ind w:left="1137" w:hanging="570"/>
      </w:pPr>
      <w:rPr>
        <w:rFonts w:hint="default" w:ascii="Calibri" w:hAnsi="Calibri" w:eastAsia="Times New Roman" w:cs="Calibri"/>
      </w:rPr>
    </w:lvl>
    <w:lvl w:ilvl="1" w:tplc="0C090003" w:tentative="1">
      <w:start w:val="1"/>
      <w:numFmt w:val="bullet"/>
      <w:lvlText w:val="o"/>
      <w:lvlJc w:val="left"/>
      <w:pPr>
        <w:ind w:left="1647" w:hanging="360"/>
      </w:pPr>
      <w:rPr>
        <w:rFonts w:hint="default" w:ascii="Courier New" w:hAnsi="Courier New" w:cs="Courier New"/>
      </w:rPr>
    </w:lvl>
    <w:lvl w:ilvl="2" w:tplc="0C090005" w:tentative="1">
      <w:start w:val="1"/>
      <w:numFmt w:val="bullet"/>
      <w:lvlText w:val=""/>
      <w:lvlJc w:val="left"/>
      <w:pPr>
        <w:ind w:left="2367" w:hanging="360"/>
      </w:pPr>
      <w:rPr>
        <w:rFonts w:hint="default" w:ascii="Wingdings" w:hAnsi="Wingdings"/>
      </w:rPr>
    </w:lvl>
    <w:lvl w:ilvl="3" w:tplc="0C090001" w:tentative="1">
      <w:start w:val="1"/>
      <w:numFmt w:val="bullet"/>
      <w:lvlText w:val=""/>
      <w:lvlJc w:val="left"/>
      <w:pPr>
        <w:ind w:left="3087" w:hanging="360"/>
      </w:pPr>
      <w:rPr>
        <w:rFonts w:hint="default" w:ascii="Symbol" w:hAnsi="Symbol"/>
      </w:rPr>
    </w:lvl>
    <w:lvl w:ilvl="4" w:tplc="0C090003" w:tentative="1">
      <w:start w:val="1"/>
      <w:numFmt w:val="bullet"/>
      <w:lvlText w:val="o"/>
      <w:lvlJc w:val="left"/>
      <w:pPr>
        <w:ind w:left="3807" w:hanging="360"/>
      </w:pPr>
      <w:rPr>
        <w:rFonts w:hint="default" w:ascii="Courier New" w:hAnsi="Courier New" w:cs="Courier New"/>
      </w:rPr>
    </w:lvl>
    <w:lvl w:ilvl="5" w:tplc="0C090005" w:tentative="1">
      <w:start w:val="1"/>
      <w:numFmt w:val="bullet"/>
      <w:lvlText w:val=""/>
      <w:lvlJc w:val="left"/>
      <w:pPr>
        <w:ind w:left="4527" w:hanging="360"/>
      </w:pPr>
      <w:rPr>
        <w:rFonts w:hint="default" w:ascii="Wingdings" w:hAnsi="Wingdings"/>
      </w:rPr>
    </w:lvl>
    <w:lvl w:ilvl="6" w:tplc="0C090001" w:tentative="1">
      <w:start w:val="1"/>
      <w:numFmt w:val="bullet"/>
      <w:lvlText w:val=""/>
      <w:lvlJc w:val="left"/>
      <w:pPr>
        <w:ind w:left="5247" w:hanging="360"/>
      </w:pPr>
      <w:rPr>
        <w:rFonts w:hint="default" w:ascii="Symbol" w:hAnsi="Symbol"/>
      </w:rPr>
    </w:lvl>
    <w:lvl w:ilvl="7" w:tplc="0C090003" w:tentative="1">
      <w:start w:val="1"/>
      <w:numFmt w:val="bullet"/>
      <w:lvlText w:val="o"/>
      <w:lvlJc w:val="left"/>
      <w:pPr>
        <w:ind w:left="5967" w:hanging="360"/>
      </w:pPr>
      <w:rPr>
        <w:rFonts w:hint="default" w:ascii="Courier New" w:hAnsi="Courier New" w:cs="Courier New"/>
      </w:rPr>
    </w:lvl>
    <w:lvl w:ilvl="8" w:tplc="0C090005" w:tentative="1">
      <w:start w:val="1"/>
      <w:numFmt w:val="bullet"/>
      <w:lvlText w:val=""/>
      <w:lvlJc w:val="left"/>
      <w:pPr>
        <w:ind w:left="6687" w:hanging="360"/>
      </w:pPr>
      <w:rPr>
        <w:rFonts w:hint="default" w:ascii="Wingdings" w:hAnsi="Wingdings"/>
      </w:rPr>
    </w:lvl>
  </w:abstractNum>
  <w:abstractNum w:abstractNumId="11" w15:restartNumberingAfterBreak="0">
    <w:nsid w:val="042247B6"/>
    <w:multiLevelType w:val="hybridMultilevel"/>
    <w:tmpl w:val="A57E6C3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13F30C35"/>
    <w:multiLevelType w:val="hybridMultilevel"/>
    <w:tmpl w:val="FDB825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4150B48"/>
    <w:multiLevelType w:val="hybridMultilevel"/>
    <w:tmpl w:val="83E438F8"/>
    <w:lvl w:ilvl="0" w:tplc="0C090001">
      <w:start w:val="1"/>
      <w:numFmt w:val="bullet"/>
      <w:lvlText w:val=""/>
      <w:lvlJc w:val="left"/>
      <w:pPr>
        <w:ind w:left="780" w:hanging="360"/>
      </w:pPr>
      <w:rPr>
        <w:rFonts w:hint="default" w:ascii="Symbol" w:hAnsi="Symbol"/>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 w15:restartNumberingAfterBreak="0">
    <w:nsid w:val="17401715"/>
    <w:multiLevelType w:val="hybridMultilevel"/>
    <w:tmpl w:val="5C267BA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1E7B01F8"/>
    <w:multiLevelType w:val="hybridMultilevel"/>
    <w:tmpl w:val="46662FD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213E7A69"/>
    <w:multiLevelType w:val="hybridMultilevel"/>
    <w:tmpl w:val="DCB4668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23CF022E"/>
    <w:multiLevelType w:val="multilevel"/>
    <w:tmpl w:val="99A0FDC6"/>
    <w:lvl w:ilvl="0">
      <w:start w:val="1"/>
      <w:numFmt w:val="decimal"/>
      <w:pStyle w:val="SchHead1"/>
      <w:lvlText w:val="Item %1"/>
      <w:lvlJc w:val="left"/>
      <w:pPr>
        <w:tabs>
          <w:tab w:val="num" w:pos="851"/>
        </w:tabs>
        <w:ind w:left="851" w:hanging="851"/>
      </w:pPr>
      <w:rPr>
        <w:rFonts w:hint="default"/>
      </w:rPr>
    </w:lvl>
    <w:lvl w:ilvl="1">
      <w:start w:val="1"/>
      <w:numFmt w:val="decimal"/>
      <w:pStyle w:val="SchHead2"/>
      <w:lvlText w:val="Item %1.%2"/>
      <w:lvlJc w:val="left"/>
      <w:pPr>
        <w:tabs>
          <w:tab w:val="num" w:pos="851"/>
        </w:tabs>
        <w:ind w:left="851" w:hanging="851"/>
      </w:pPr>
      <w:rPr>
        <w:rFonts w:hint="default"/>
      </w:rPr>
    </w:lvl>
    <w:lvl w:ilvl="2">
      <w:start w:val="1"/>
      <w:numFmt w:val="lowerLetter"/>
      <w:pStyle w:val="SchHead3"/>
      <w:lvlText w:val="(%3)"/>
      <w:lvlJc w:val="left"/>
      <w:pPr>
        <w:tabs>
          <w:tab w:val="num" w:pos="851"/>
        </w:tabs>
        <w:ind w:left="851" w:hanging="851"/>
      </w:pPr>
      <w:rPr>
        <w:rFonts w:hint="default"/>
      </w:rPr>
    </w:lvl>
    <w:lvl w:ilvl="3">
      <w:start w:val="1"/>
      <w:numFmt w:val="lowerRoman"/>
      <w:pStyle w:val="SchHead4"/>
      <w:lvlText w:val="(%4)"/>
      <w:lvlJc w:val="left"/>
      <w:pPr>
        <w:tabs>
          <w:tab w:val="num" w:pos="1701"/>
        </w:tabs>
        <w:ind w:left="1701" w:hanging="850"/>
      </w:pPr>
      <w:rPr>
        <w:rFonts w:hint="default"/>
      </w:rPr>
    </w:lvl>
    <w:lvl w:ilvl="4">
      <w:start w:val="1"/>
      <w:numFmt w:val="decimal"/>
      <w:pStyle w:val="SchHead5"/>
      <w:lvlText w:val="(%5)"/>
      <w:lvlJc w:val="left"/>
      <w:pPr>
        <w:tabs>
          <w:tab w:val="num" w:pos="2552"/>
        </w:tabs>
        <w:ind w:left="2552" w:hanging="851"/>
      </w:pPr>
      <w:rPr>
        <w:rFonts w:hint="default"/>
      </w:rPr>
    </w:lvl>
    <w:lvl w:ilvl="5">
      <w:start w:val="1"/>
      <w:numFmt w:val="upperLetter"/>
      <w:pStyle w:val="SchHead6"/>
      <w:lvlText w:val="(%6)"/>
      <w:lvlJc w:val="left"/>
      <w:pPr>
        <w:tabs>
          <w:tab w:val="num" w:pos="3402"/>
        </w:tabs>
        <w:ind w:left="3402" w:hanging="850"/>
      </w:pPr>
      <w:rPr>
        <w:rFonts w:hint="default"/>
      </w:rPr>
    </w:lvl>
    <w:lvl w:ilvl="6">
      <w:start w:val="1"/>
      <w:numFmt w:val="decimal"/>
      <w:lvlText w:val="%7."/>
      <w:lvlJc w:val="left"/>
      <w:pPr>
        <w:tabs>
          <w:tab w:val="num" w:pos="5957"/>
        </w:tabs>
        <w:ind w:left="5957" w:hanging="851"/>
      </w:pPr>
      <w:rPr>
        <w:rFonts w:hint="default"/>
      </w:rPr>
    </w:lvl>
    <w:lvl w:ilvl="7">
      <w:start w:val="1"/>
      <w:numFmt w:val="lowerLetter"/>
      <w:lvlText w:val="%8."/>
      <w:lvlJc w:val="left"/>
      <w:pPr>
        <w:tabs>
          <w:tab w:val="num" w:pos="6808"/>
        </w:tabs>
        <w:ind w:left="6808" w:hanging="851"/>
      </w:pPr>
      <w:rPr>
        <w:rFonts w:hint="default"/>
      </w:rPr>
    </w:lvl>
    <w:lvl w:ilvl="8">
      <w:start w:val="1"/>
      <w:numFmt w:val="lowerRoman"/>
      <w:lvlText w:val="%9."/>
      <w:lvlJc w:val="left"/>
      <w:pPr>
        <w:tabs>
          <w:tab w:val="num" w:pos="7659"/>
        </w:tabs>
        <w:ind w:left="7659" w:hanging="851"/>
      </w:pPr>
      <w:rPr>
        <w:rFonts w:hint="default"/>
      </w:rPr>
    </w:lvl>
  </w:abstractNum>
  <w:abstractNum w:abstractNumId="18" w15:restartNumberingAfterBreak="0">
    <w:nsid w:val="2D892356"/>
    <w:multiLevelType w:val="hybridMultilevel"/>
    <w:tmpl w:val="AB04613A"/>
    <w:lvl w:ilvl="0" w:tplc="0C090001">
      <w:start w:val="1"/>
      <w:numFmt w:val="bullet"/>
      <w:lvlText w:val=""/>
      <w:lvlJc w:val="left"/>
      <w:pPr>
        <w:ind w:left="720" w:hanging="360"/>
      </w:pPr>
      <w:rPr>
        <w:rFonts w:hint="default" w:ascii="Symbol" w:hAnsi="Symbo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CC0E8B"/>
    <w:multiLevelType w:val="hybridMultilevel"/>
    <w:tmpl w:val="58923C7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32632A2D"/>
    <w:multiLevelType w:val="hybridMultilevel"/>
    <w:tmpl w:val="9C109DF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40571C5"/>
    <w:multiLevelType w:val="hybridMultilevel"/>
    <w:tmpl w:val="DA3AA41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6AD40AB"/>
    <w:multiLevelType w:val="hybridMultilevel"/>
    <w:tmpl w:val="414A14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3CE06A9"/>
    <w:multiLevelType w:val="multilevel"/>
    <w:tmpl w:val="33E067D6"/>
    <w:lvl w:ilvl="0">
      <w:start w:val="1"/>
      <w:numFmt w:val="decimal"/>
      <w:pStyle w:val="Litigation1"/>
      <w:lvlText w:val="%1"/>
      <w:lvlJc w:val="left"/>
      <w:pPr>
        <w:tabs>
          <w:tab w:val="num" w:pos="851"/>
        </w:tabs>
        <w:ind w:left="851" w:hanging="851"/>
      </w:pPr>
    </w:lvl>
    <w:lvl w:ilvl="1">
      <w:start w:val="1"/>
      <w:numFmt w:val="decimal"/>
      <w:pStyle w:val="Litigation2"/>
      <w:lvlText w:val="%1.%2"/>
      <w:lvlJc w:val="left"/>
      <w:pPr>
        <w:tabs>
          <w:tab w:val="num" w:pos="851"/>
        </w:tabs>
        <w:ind w:left="851" w:hanging="851"/>
      </w:pPr>
    </w:lvl>
    <w:lvl w:ilvl="2">
      <w:start w:val="1"/>
      <w:numFmt w:val="lowerLetter"/>
      <w:pStyle w:val="Litigation3"/>
      <w:lvlText w:val="(%3)"/>
      <w:lvlJc w:val="left"/>
      <w:pPr>
        <w:tabs>
          <w:tab w:val="num" w:pos="1701"/>
        </w:tabs>
        <w:ind w:left="1701" w:hanging="850"/>
      </w:pPr>
    </w:lvl>
    <w:lvl w:ilvl="3">
      <w:start w:val="1"/>
      <w:numFmt w:val="decimal"/>
      <w:pStyle w:val="Litigation4"/>
      <w:lvlText w:val="(%4)"/>
      <w:lvlJc w:val="left"/>
      <w:pPr>
        <w:tabs>
          <w:tab w:val="num" w:pos="2835"/>
        </w:tabs>
        <w:ind w:left="2835" w:hanging="1134"/>
      </w:pPr>
    </w:lvl>
    <w:lvl w:ilvl="4">
      <w:start w:val="1"/>
      <w:numFmt w:val="upperLetter"/>
      <w:pStyle w:val="Litigation5"/>
      <w:lvlText w:val="(%5)"/>
      <w:lvlJc w:val="left"/>
      <w:pPr>
        <w:tabs>
          <w:tab w:val="num" w:pos="3402"/>
        </w:tabs>
        <w:ind w:left="3402" w:hanging="567"/>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4" w15:restartNumberingAfterBreak="0">
    <w:nsid w:val="4F0D5AB5"/>
    <w:multiLevelType w:val="hybridMultilevel"/>
    <w:tmpl w:val="43243992"/>
    <w:lvl w:ilvl="0" w:tplc="123CFD62">
      <w:numFmt w:val="bullet"/>
      <w:lvlText w:val="•"/>
      <w:lvlJc w:val="left"/>
      <w:pPr>
        <w:ind w:left="930" w:hanging="570"/>
      </w:pPr>
      <w:rPr>
        <w:rFonts w:hint="default" w:ascii="Calibri" w:hAnsi="Calibri" w:eastAsia="Times New Roman"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05E5ED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4F72A2"/>
    <w:multiLevelType w:val="hybridMultilevel"/>
    <w:tmpl w:val="1076D7DE"/>
    <w:lvl w:ilvl="0" w:tplc="CF940E4C">
      <w:start w:val="1"/>
      <w:numFmt w:val="bullet"/>
      <w:lvlText w:val=""/>
      <w:lvlJc w:val="left"/>
      <w:pPr>
        <w:ind w:left="720" w:hanging="360"/>
      </w:pPr>
      <w:rPr>
        <w:rFonts w:hint="default" w:ascii="Symbol" w:hAnsi="Symbol"/>
        <w:b w:val="0"/>
        <w:i w:val="0"/>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45624A2"/>
    <w:multiLevelType w:val="multilevel"/>
    <w:tmpl w:val="36E41EA2"/>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lowerLetter"/>
      <w:pStyle w:val="Heading3"/>
      <w:lvlText w:val="(%3)"/>
      <w:lvlJc w:val="left"/>
      <w:pPr>
        <w:tabs>
          <w:tab w:val="num" w:pos="992"/>
        </w:tabs>
        <w:ind w:left="992" w:hanging="425"/>
      </w:pPr>
      <w:rPr>
        <w:rFonts w:hint="default"/>
      </w:rPr>
    </w:lvl>
    <w:lvl w:ilvl="3">
      <w:start w:val="1"/>
      <w:numFmt w:val="decimal"/>
      <w:pStyle w:val="Heading4"/>
      <w:lvlText w:val="(%4)"/>
      <w:lvlJc w:val="left"/>
      <w:pPr>
        <w:tabs>
          <w:tab w:val="num" w:pos="1418"/>
        </w:tabs>
        <w:ind w:left="1418" w:hanging="426"/>
      </w:pPr>
      <w:rPr>
        <w:rFonts w:hint="default"/>
      </w:rPr>
    </w:lvl>
    <w:lvl w:ilvl="4">
      <w:start w:val="1"/>
      <w:numFmt w:val="lowerRoman"/>
      <w:pStyle w:val="Heading5"/>
      <w:lvlText w:val="(%5)"/>
      <w:lvlJc w:val="left"/>
      <w:pPr>
        <w:tabs>
          <w:tab w:val="num" w:pos="1843"/>
        </w:tabs>
        <w:ind w:left="1843" w:hanging="425"/>
      </w:pPr>
      <w:rPr>
        <w:rFonts w:hint="default"/>
      </w:rPr>
    </w:lvl>
    <w:lvl w:ilvl="5">
      <w:start w:val="1"/>
      <w:numFmt w:val="upperLetter"/>
      <w:pStyle w:val="Heading6"/>
      <w:lvlText w:val="(%6)"/>
      <w:lvlJc w:val="left"/>
      <w:pPr>
        <w:tabs>
          <w:tab w:val="num" w:pos="4536"/>
        </w:tabs>
        <w:ind w:left="4536" w:hanging="567"/>
      </w:pPr>
      <w:rPr>
        <w:rFonts w:hint="default"/>
      </w:rPr>
    </w:lvl>
    <w:lvl w:ilvl="6">
      <w:start w:val="1"/>
      <w:numFmt w:val="none"/>
      <w:pStyle w:val="Heading7"/>
      <w:lvlText w:val=""/>
      <w:lvlJc w:val="left"/>
      <w:pPr>
        <w:tabs>
          <w:tab w:val="num" w:pos="360"/>
        </w:tabs>
        <w:ind w:left="0" w:firstLine="0"/>
      </w:pPr>
      <w:rPr>
        <w:rFonts w:hint="default"/>
      </w:rPr>
    </w:lvl>
    <w:lvl w:ilvl="7">
      <w:start w:val="1"/>
      <w:numFmt w:val="none"/>
      <w:pStyle w:val="Heading8"/>
      <w:lvlText w:val=""/>
      <w:lvlJc w:val="left"/>
      <w:pPr>
        <w:tabs>
          <w:tab w:val="num" w:pos="360"/>
        </w:tabs>
        <w:ind w:left="0" w:firstLine="0"/>
      </w:pPr>
      <w:rPr>
        <w:rFonts w:hint="default"/>
      </w:rPr>
    </w:lvl>
    <w:lvl w:ilvl="8">
      <w:start w:val="1"/>
      <w:numFmt w:val="none"/>
      <w:pStyle w:val="Heading9"/>
      <w:lvlText w:val=""/>
      <w:lvlJc w:val="left"/>
      <w:pPr>
        <w:tabs>
          <w:tab w:val="num" w:pos="360"/>
        </w:tabs>
        <w:ind w:left="0" w:firstLine="0"/>
      </w:pPr>
      <w:rPr>
        <w:rFonts w:hint="default"/>
      </w:rPr>
    </w:lvl>
  </w:abstractNum>
  <w:abstractNum w:abstractNumId="28" w15:restartNumberingAfterBreak="0">
    <w:nsid w:val="55526B8C"/>
    <w:multiLevelType w:val="hybridMultilevel"/>
    <w:tmpl w:val="72E2A4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5C242CD"/>
    <w:multiLevelType w:val="multilevel"/>
    <w:tmpl w:val="CCC66BF0"/>
    <w:lvl w:ilvl="0">
      <w:start w:val="1"/>
      <w:numFmt w:val="decimal"/>
      <w:pStyle w:val="SchLit1"/>
      <w:lvlText w:val="%1"/>
      <w:lvlJc w:val="left"/>
      <w:pPr>
        <w:tabs>
          <w:tab w:val="num" w:pos="567"/>
        </w:tabs>
        <w:ind w:left="567" w:hanging="567"/>
      </w:pPr>
      <w:rPr>
        <w:rFonts w:hint="default"/>
        <w:b/>
        <w:color w:val="1F497D" w:themeColor="text2"/>
      </w:rPr>
    </w:lvl>
    <w:lvl w:ilvl="1">
      <w:start w:val="1"/>
      <w:numFmt w:val="decimal"/>
      <w:pStyle w:val="SchLit2"/>
      <w:lvlText w:val="%1.%2"/>
      <w:lvlJc w:val="left"/>
      <w:pPr>
        <w:tabs>
          <w:tab w:val="num" w:pos="1134"/>
        </w:tabs>
        <w:ind w:left="1134" w:hanging="567"/>
      </w:pPr>
      <w:rPr>
        <w:rFonts w:hint="default"/>
      </w:rPr>
    </w:lvl>
    <w:lvl w:ilvl="2">
      <w:start w:val="1"/>
      <w:numFmt w:val="lowerLetter"/>
      <w:pStyle w:val="SchLit3"/>
      <w:lvlText w:val="(%3)"/>
      <w:lvlJc w:val="left"/>
      <w:pPr>
        <w:tabs>
          <w:tab w:val="num" w:pos="1701"/>
        </w:tabs>
        <w:ind w:left="1701" w:hanging="567"/>
      </w:pPr>
      <w:rPr>
        <w:rFonts w:hint="default"/>
      </w:rPr>
    </w:lvl>
    <w:lvl w:ilvl="3">
      <w:start w:val="1"/>
      <w:numFmt w:val="decimal"/>
      <w:pStyle w:val="SchLit4"/>
      <w:lvlText w:val="(%4)"/>
      <w:lvlJc w:val="left"/>
      <w:pPr>
        <w:tabs>
          <w:tab w:val="num" w:pos="2552"/>
        </w:tabs>
        <w:ind w:left="2552" w:hanging="851"/>
      </w:pPr>
      <w:rPr>
        <w:rFonts w:hint="default"/>
      </w:rPr>
    </w:lvl>
    <w:lvl w:ilvl="4">
      <w:start w:val="1"/>
      <w:numFmt w:val="upperLetter"/>
      <w:pStyle w:val="SchLit5"/>
      <w:lvlText w:val="(%5)"/>
      <w:lvlJc w:val="left"/>
      <w:pPr>
        <w:tabs>
          <w:tab w:val="num" w:pos="3402"/>
        </w:tabs>
        <w:ind w:left="3402" w:hanging="850"/>
      </w:pPr>
      <w:rPr>
        <w:rFonts w:hint="default"/>
      </w:rPr>
    </w:lvl>
    <w:lvl w:ilvl="5">
      <w:start w:val="1"/>
      <w:numFmt w:val="lowerRoman"/>
      <w:pStyle w:val="SchLit6"/>
      <w:lvlText w:val="(%6)"/>
      <w:lvlJc w:val="left"/>
      <w:pPr>
        <w:ind w:left="4253" w:hanging="851"/>
      </w:pPr>
      <w:rPr>
        <w:rFonts w:hint="default"/>
      </w:rPr>
    </w:lvl>
    <w:lvl w:ilvl="6">
      <w:start w:val="1"/>
      <w:numFmt w:val="decimal"/>
      <w:lvlText w:val="%7."/>
      <w:lvlJc w:val="left"/>
      <w:pPr>
        <w:tabs>
          <w:tab w:val="num" w:pos="5387"/>
        </w:tabs>
        <w:ind w:left="5387" w:hanging="567"/>
      </w:pPr>
      <w:rPr>
        <w:rFonts w:hint="default"/>
      </w:rPr>
    </w:lvl>
    <w:lvl w:ilvl="7">
      <w:start w:val="1"/>
      <w:numFmt w:val="lowerLetter"/>
      <w:lvlText w:val="%8."/>
      <w:lvlJc w:val="left"/>
      <w:pPr>
        <w:tabs>
          <w:tab w:val="num" w:pos="5954"/>
        </w:tabs>
        <w:ind w:left="5954" w:hanging="567"/>
      </w:pPr>
      <w:rPr>
        <w:rFonts w:hint="default"/>
      </w:rPr>
    </w:lvl>
    <w:lvl w:ilvl="8">
      <w:start w:val="1"/>
      <w:numFmt w:val="lowerRoman"/>
      <w:lvlText w:val="%9."/>
      <w:lvlJc w:val="left"/>
      <w:pPr>
        <w:tabs>
          <w:tab w:val="num" w:pos="6521"/>
        </w:tabs>
        <w:ind w:left="6521" w:hanging="567"/>
      </w:pPr>
      <w:rPr>
        <w:rFonts w:hint="default"/>
      </w:rPr>
    </w:lvl>
  </w:abstractNum>
  <w:abstractNum w:abstractNumId="30" w15:restartNumberingAfterBreak="0">
    <w:nsid w:val="56663C54"/>
    <w:multiLevelType w:val="hybridMultilevel"/>
    <w:tmpl w:val="2242B74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580C1660"/>
    <w:multiLevelType w:val="hybridMultilevel"/>
    <w:tmpl w:val="42BEF1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F2254F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41374A8"/>
    <w:multiLevelType w:val="hybridMultilevel"/>
    <w:tmpl w:val="268AF050"/>
    <w:lvl w:ilvl="0" w:tplc="0C090001">
      <w:start w:val="1"/>
      <w:numFmt w:val="bullet"/>
      <w:lvlText w:val=""/>
      <w:lvlJc w:val="left"/>
      <w:pPr>
        <w:ind w:left="360" w:hanging="360"/>
      </w:pPr>
      <w:rPr>
        <w:rFonts w:hint="default" w:ascii="Symbol" w:hAnsi="Symbol"/>
      </w:rPr>
    </w:lvl>
    <w:lvl w:ilvl="1" w:tplc="0C090001">
      <w:start w:val="1"/>
      <w:numFmt w:val="bullet"/>
      <w:lvlText w:val=""/>
      <w:lvlJc w:val="left"/>
      <w:pPr>
        <w:ind w:left="1080" w:hanging="360"/>
      </w:pPr>
      <w:rPr>
        <w:rFonts w:hint="default" w:ascii="Symbol" w:hAnsi="Symbol"/>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4" w15:restartNumberingAfterBreak="0">
    <w:nsid w:val="656930C3"/>
    <w:multiLevelType w:val="hybridMultilevel"/>
    <w:tmpl w:val="D07806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925E4D"/>
    <w:multiLevelType w:val="hybridMultilevel"/>
    <w:tmpl w:val="0F4061A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6" w15:restartNumberingAfterBreak="0">
    <w:nsid w:val="70C20948"/>
    <w:multiLevelType w:val="hybridMultilevel"/>
    <w:tmpl w:val="746248BE"/>
    <w:lvl w:ilvl="0" w:tplc="097659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C629E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7"/>
  </w:num>
  <w:num w:numId="2">
    <w:abstractNumId w:val="25"/>
  </w:num>
  <w:num w:numId="3">
    <w:abstractNumId w:val="32"/>
  </w:num>
  <w:num w:numId="4">
    <w:abstractNumId w:val="27"/>
  </w:num>
  <w:num w:numId="5">
    <w:abstractNumId w:val="2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17"/>
  </w:num>
  <w:num w:numId="18">
    <w:abstractNumId w:val="2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2"/>
  </w:num>
  <w:num w:numId="22">
    <w:abstractNumId w:val="10"/>
  </w:num>
  <w:num w:numId="23">
    <w:abstractNumId w:val="15"/>
  </w:num>
  <w:num w:numId="24">
    <w:abstractNumId w:val="35"/>
  </w:num>
  <w:num w:numId="25">
    <w:abstractNumId w:val="36"/>
  </w:num>
  <w:num w:numId="26">
    <w:abstractNumId w:val="19"/>
  </w:num>
  <w:num w:numId="27">
    <w:abstractNumId w:val="30"/>
  </w:num>
  <w:num w:numId="28">
    <w:abstractNumId w:val="14"/>
  </w:num>
  <w:num w:numId="29">
    <w:abstractNumId w:val="13"/>
  </w:num>
  <w:num w:numId="30">
    <w:abstractNumId w:val="33"/>
  </w:num>
  <w:num w:numId="31">
    <w:abstractNumId w:val="18"/>
  </w:num>
  <w:num w:numId="32">
    <w:abstractNumId w:val="26"/>
  </w:num>
  <w:num w:numId="33">
    <w:abstractNumId w:val="20"/>
  </w:num>
  <w:num w:numId="34">
    <w:abstractNumId w:val="28"/>
  </w:num>
  <w:num w:numId="35">
    <w:abstractNumId w:val="31"/>
  </w:num>
  <w:num w:numId="36">
    <w:abstractNumId w:val="29"/>
    <w:lvlOverride w:ilvl="0">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2"/>
  </w:num>
  <w:num w:numId="44">
    <w:abstractNumId w:val="24"/>
  </w:num>
  <w:num w:numId="45">
    <w:abstractNumId w:val="16"/>
  </w:num>
  <w:num w:numId="46">
    <w:abstractNumId w:val="11"/>
  </w:num>
  <w:numIdMacAtCleanup w:val="4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writeProtection w:recommended="true"/>
  <w:zoom w:percent="100"/>
  <w:activeWritingStyle w:lang="en-AU" w:vendorID="64" w:dllVersion="5" w:nlCheck="1" w:checkStyle="1" w:appName="MSWord"/>
  <w:activeWritingStyle w:lang="en-AU" w:vendorID="64" w:dllVersion="6" w:nlCheck="1" w:checkStyle="1" w:appName="MSWord"/>
  <w:activeWritingStyle w:lang="en-US" w:vendorID="64" w:dllVersion="6" w:nlCheck="1" w:checkStyle="1" w:appName="MSWord"/>
  <w:activeWritingStyle w:lang="en-AU" w:vendorID="64" w:dllVersion="0" w:nlCheck="1" w:checkStyle="0" w:appName="MSWord"/>
  <w:activeWritingStyle w:lang="en-US" w:vendorID="64" w:dllVersion="0" w:nlCheck="1" w:checkStyle="0" w:appName="MSWord"/>
  <w:activeWritingStyle w:lang="en-AU" w:vendorID="8" w:dllVersion="513" w:checkStyle="1" w:appName="MSWord"/>
  <w:proofState w:spelling="clean" w:grammar="dirty"/>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567"/>
  <w:drawingGridHorizontalSpacing w:val="110"/>
  <w:drawingGridVerticalSpacing w:val="299"/>
  <w:displayHorizontalDrawingGridEvery w:val="0"/>
  <w:displayVerticalDrawingGridEvery w:val="0"/>
  <w:noPunctuationKerning/>
  <w:characterSpacingControl w:val="doNotCompress"/>
  <w:doNotValidateAgainstSchema/>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3FD"/>
    <w:rsid w:val="00001076"/>
    <w:rsid w:val="000020C3"/>
    <w:rsid w:val="0000263B"/>
    <w:rsid w:val="0000551A"/>
    <w:rsid w:val="00007C0A"/>
    <w:rsid w:val="00010B40"/>
    <w:rsid w:val="00010E6B"/>
    <w:rsid w:val="00013842"/>
    <w:rsid w:val="00015BA6"/>
    <w:rsid w:val="0001666A"/>
    <w:rsid w:val="00016AED"/>
    <w:rsid w:val="00017094"/>
    <w:rsid w:val="00020BCF"/>
    <w:rsid w:val="00021314"/>
    <w:rsid w:val="00022995"/>
    <w:rsid w:val="000231C5"/>
    <w:rsid w:val="00025996"/>
    <w:rsid w:val="0002773A"/>
    <w:rsid w:val="00030017"/>
    <w:rsid w:val="00031969"/>
    <w:rsid w:val="000327D1"/>
    <w:rsid w:val="00032C84"/>
    <w:rsid w:val="00034F34"/>
    <w:rsid w:val="000359E5"/>
    <w:rsid w:val="000361DF"/>
    <w:rsid w:val="00042D7A"/>
    <w:rsid w:val="00045AD7"/>
    <w:rsid w:val="00045B5C"/>
    <w:rsid w:val="000463BA"/>
    <w:rsid w:val="0004760E"/>
    <w:rsid w:val="0005078D"/>
    <w:rsid w:val="0005161A"/>
    <w:rsid w:val="0005205B"/>
    <w:rsid w:val="00052199"/>
    <w:rsid w:val="0005353C"/>
    <w:rsid w:val="00053F4B"/>
    <w:rsid w:val="00055B30"/>
    <w:rsid w:val="000576FC"/>
    <w:rsid w:val="000602A6"/>
    <w:rsid w:val="00060C9E"/>
    <w:rsid w:val="000619E3"/>
    <w:rsid w:val="00062DFD"/>
    <w:rsid w:val="000638EC"/>
    <w:rsid w:val="0006464C"/>
    <w:rsid w:val="000652F3"/>
    <w:rsid w:val="00065FD2"/>
    <w:rsid w:val="000666F5"/>
    <w:rsid w:val="00075002"/>
    <w:rsid w:val="00076221"/>
    <w:rsid w:val="00076AE0"/>
    <w:rsid w:val="00080888"/>
    <w:rsid w:val="00095528"/>
    <w:rsid w:val="000960C1"/>
    <w:rsid w:val="00096516"/>
    <w:rsid w:val="000A1DA1"/>
    <w:rsid w:val="000A3554"/>
    <w:rsid w:val="000A7B3C"/>
    <w:rsid w:val="000B188A"/>
    <w:rsid w:val="000C14BB"/>
    <w:rsid w:val="000C3061"/>
    <w:rsid w:val="000C3297"/>
    <w:rsid w:val="000C5249"/>
    <w:rsid w:val="000C66D4"/>
    <w:rsid w:val="000C6BCE"/>
    <w:rsid w:val="000C6D24"/>
    <w:rsid w:val="000C77C9"/>
    <w:rsid w:val="000D004C"/>
    <w:rsid w:val="000D0214"/>
    <w:rsid w:val="000D0613"/>
    <w:rsid w:val="000D113E"/>
    <w:rsid w:val="000D22F7"/>
    <w:rsid w:val="000D77B2"/>
    <w:rsid w:val="000E369F"/>
    <w:rsid w:val="000E3FAD"/>
    <w:rsid w:val="000E4495"/>
    <w:rsid w:val="000F0D54"/>
    <w:rsid w:val="000F3DAD"/>
    <w:rsid w:val="000F5406"/>
    <w:rsid w:val="001064DA"/>
    <w:rsid w:val="001064F0"/>
    <w:rsid w:val="00107FAA"/>
    <w:rsid w:val="00111C0E"/>
    <w:rsid w:val="00111CD8"/>
    <w:rsid w:val="001132A5"/>
    <w:rsid w:val="001135BE"/>
    <w:rsid w:val="0011556F"/>
    <w:rsid w:val="00115873"/>
    <w:rsid w:val="001162B2"/>
    <w:rsid w:val="001213D2"/>
    <w:rsid w:val="00121D8A"/>
    <w:rsid w:val="0012248A"/>
    <w:rsid w:val="001247DE"/>
    <w:rsid w:val="001269F5"/>
    <w:rsid w:val="00130151"/>
    <w:rsid w:val="001334CD"/>
    <w:rsid w:val="001337C9"/>
    <w:rsid w:val="001355B6"/>
    <w:rsid w:val="00136D13"/>
    <w:rsid w:val="00145818"/>
    <w:rsid w:val="00145D53"/>
    <w:rsid w:val="00146F4F"/>
    <w:rsid w:val="001478B9"/>
    <w:rsid w:val="00151493"/>
    <w:rsid w:val="00164983"/>
    <w:rsid w:val="001726A5"/>
    <w:rsid w:val="00176A6B"/>
    <w:rsid w:val="0018196B"/>
    <w:rsid w:val="001968F7"/>
    <w:rsid w:val="00197545"/>
    <w:rsid w:val="0019772E"/>
    <w:rsid w:val="001A0DC1"/>
    <w:rsid w:val="001A153B"/>
    <w:rsid w:val="001A186F"/>
    <w:rsid w:val="001A3080"/>
    <w:rsid w:val="001A30CA"/>
    <w:rsid w:val="001A608C"/>
    <w:rsid w:val="001B0227"/>
    <w:rsid w:val="001B2374"/>
    <w:rsid w:val="001B4D1B"/>
    <w:rsid w:val="001C06EA"/>
    <w:rsid w:val="001C096C"/>
    <w:rsid w:val="001C0F86"/>
    <w:rsid w:val="001C1968"/>
    <w:rsid w:val="001C1DD0"/>
    <w:rsid w:val="001C2F6D"/>
    <w:rsid w:val="001C45BC"/>
    <w:rsid w:val="001C6FC1"/>
    <w:rsid w:val="001D0ECE"/>
    <w:rsid w:val="001D2981"/>
    <w:rsid w:val="001D2A5B"/>
    <w:rsid w:val="001D3411"/>
    <w:rsid w:val="001D4149"/>
    <w:rsid w:val="001D5CA8"/>
    <w:rsid w:val="001D7AA7"/>
    <w:rsid w:val="001E09CE"/>
    <w:rsid w:val="001E330B"/>
    <w:rsid w:val="001E692A"/>
    <w:rsid w:val="001E7B42"/>
    <w:rsid w:val="001F138A"/>
    <w:rsid w:val="001F7D65"/>
    <w:rsid w:val="001F7F0A"/>
    <w:rsid w:val="00200CC8"/>
    <w:rsid w:val="002020EB"/>
    <w:rsid w:val="0020667B"/>
    <w:rsid w:val="00207058"/>
    <w:rsid w:val="00212F42"/>
    <w:rsid w:val="002137D7"/>
    <w:rsid w:val="00220317"/>
    <w:rsid w:val="00220B15"/>
    <w:rsid w:val="00222FBD"/>
    <w:rsid w:val="00224657"/>
    <w:rsid w:val="00224687"/>
    <w:rsid w:val="002249F2"/>
    <w:rsid w:val="00226ABA"/>
    <w:rsid w:val="00226ABC"/>
    <w:rsid w:val="002271C0"/>
    <w:rsid w:val="00227493"/>
    <w:rsid w:val="002311A6"/>
    <w:rsid w:val="0023261C"/>
    <w:rsid w:val="002328C6"/>
    <w:rsid w:val="00234F8D"/>
    <w:rsid w:val="00236C39"/>
    <w:rsid w:val="002422FD"/>
    <w:rsid w:val="00245C70"/>
    <w:rsid w:val="00253E01"/>
    <w:rsid w:val="00253F34"/>
    <w:rsid w:val="00256368"/>
    <w:rsid w:val="00257E0C"/>
    <w:rsid w:val="0026348A"/>
    <w:rsid w:val="002639C7"/>
    <w:rsid w:val="00265F49"/>
    <w:rsid w:val="00272D18"/>
    <w:rsid w:val="002758FD"/>
    <w:rsid w:val="0028303A"/>
    <w:rsid w:val="00285237"/>
    <w:rsid w:val="00286B17"/>
    <w:rsid w:val="00295914"/>
    <w:rsid w:val="002A1316"/>
    <w:rsid w:val="002A1572"/>
    <w:rsid w:val="002A62B8"/>
    <w:rsid w:val="002A6CEC"/>
    <w:rsid w:val="002B0EE0"/>
    <w:rsid w:val="002B1EE5"/>
    <w:rsid w:val="002B232E"/>
    <w:rsid w:val="002B4D63"/>
    <w:rsid w:val="002B63C8"/>
    <w:rsid w:val="002B6611"/>
    <w:rsid w:val="002B7AF6"/>
    <w:rsid w:val="002C0C7A"/>
    <w:rsid w:val="002C1A4E"/>
    <w:rsid w:val="002C359A"/>
    <w:rsid w:val="002C3EAF"/>
    <w:rsid w:val="002C4F73"/>
    <w:rsid w:val="002C5A34"/>
    <w:rsid w:val="002C795C"/>
    <w:rsid w:val="002D0D2B"/>
    <w:rsid w:val="002D3458"/>
    <w:rsid w:val="002D4B48"/>
    <w:rsid w:val="002D4E16"/>
    <w:rsid w:val="002E0C76"/>
    <w:rsid w:val="002E372C"/>
    <w:rsid w:val="002E470E"/>
    <w:rsid w:val="002E6F34"/>
    <w:rsid w:val="002E71AC"/>
    <w:rsid w:val="002F17B1"/>
    <w:rsid w:val="002F19E6"/>
    <w:rsid w:val="002F1FC3"/>
    <w:rsid w:val="002F21A2"/>
    <w:rsid w:val="002F27D3"/>
    <w:rsid w:val="002F442A"/>
    <w:rsid w:val="002F59EB"/>
    <w:rsid w:val="002F781B"/>
    <w:rsid w:val="002F7B99"/>
    <w:rsid w:val="003006ED"/>
    <w:rsid w:val="00301EED"/>
    <w:rsid w:val="003062DE"/>
    <w:rsid w:val="00311608"/>
    <w:rsid w:val="003131CD"/>
    <w:rsid w:val="003131ED"/>
    <w:rsid w:val="00313462"/>
    <w:rsid w:val="0031428C"/>
    <w:rsid w:val="00314986"/>
    <w:rsid w:val="00314E8E"/>
    <w:rsid w:val="003151DD"/>
    <w:rsid w:val="00320C0A"/>
    <w:rsid w:val="00322231"/>
    <w:rsid w:val="00322686"/>
    <w:rsid w:val="00325EDE"/>
    <w:rsid w:val="003260D0"/>
    <w:rsid w:val="00332C68"/>
    <w:rsid w:val="00334328"/>
    <w:rsid w:val="00335980"/>
    <w:rsid w:val="00335A14"/>
    <w:rsid w:val="00335CF0"/>
    <w:rsid w:val="00340C8E"/>
    <w:rsid w:val="0034268F"/>
    <w:rsid w:val="003431A6"/>
    <w:rsid w:val="003431B4"/>
    <w:rsid w:val="00343CCD"/>
    <w:rsid w:val="00344A6E"/>
    <w:rsid w:val="00345FA8"/>
    <w:rsid w:val="00351821"/>
    <w:rsid w:val="00353E7B"/>
    <w:rsid w:val="00356B5E"/>
    <w:rsid w:val="00360AD9"/>
    <w:rsid w:val="00360F6D"/>
    <w:rsid w:val="00362BEC"/>
    <w:rsid w:val="00365B94"/>
    <w:rsid w:val="003664E6"/>
    <w:rsid w:val="0037016A"/>
    <w:rsid w:val="0037225B"/>
    <w:rsid w:val="00372625"/>
    <w:rsid w:val="00374A16"/>
    <w:rsid w:val="0037684D"/>
    <w:rsid w:val="0038023D"/>
    <w:rsid w:val="00380817"/>
    <w:rsid w:val="00382AEC"/>
    <w:rsid w:val="00394744"/>
    <w:rsid w:val="00396A79"/>
    <w:rsid w:val="00396C47"/>
    <w:rsid w:val="00397982"/>
    <w:rsid w:val="00397D10"/>
    <w:rsid w:val="003A215D"/>
    <w:rsid w:val="003B0620"/>
    <w:rsid w:val="003B65DC"/>
    <w:rsid w:val="003B7CED"/>
    <w:rsid w:val="003C334C"/>
    <w:rsid w:val="003D08B2"/>
    <w:rsid w:val="003D0B8D"/>
    <w:rsid w:val="003D0D7E"/>
    <w:rsid w:val="003D28FF"/>
    <w:rsid w:val="003D4832"/>
    <w:rsid w:val="003D75DF"/>
    <w:rsid w:val="003E3E2A"/>
    <w:rsid w:val="003E57B2"/>
    <w:rsid w:val="003F11A5"/>
    <w:rsid w:val="003F1B54"/>
    <w:rsid w:val="003F7ADD"/>
    <w:rsid w:val="003F7FCB"/>
    <w:rsid w:val="00400317"/>
    <w:rsid w:val="00404670"/>
    <w:rsid w:val="00405D59"/>
    <w:rsid w:val="00412AC1"/>
    <w:rsid w:val="0041360B"/>
    <w:rsid w:val="00414F89"/>
    <w:rsid w:val="004152D4"/>
    <w:rsid w:val="004178B0"/>
    <w:rsid w:val="00420697"/>
    <w:rsid w:val="0042328E"/>
    <w:rsid w:val="00425A96"/>
    <w:rsid w:val="00425FD2"/>
    <w:rsid w:val="004274E8"/>
    <w:rsid w:val="00431C0A"/>
    <w:rsid w:val="00437557"/>
    <w:rsid w:val="0044223C"/>
    <w:rsid w:val="00447188"/>
    <w:rsid w:val="0044731C"/>
    <w:rsid w:val="0045030F"/>
    <w:rsid w:val="00460C4E"/>
    <w:rsid w:val="00460F37"/>
    <w:rsid w:val="0046180C"/>
    <w:rsid w:val="00463FCA"/>
    <w:rsid w:val="00464B8D"/>
    <w:rsid w:val="004671D0"/>
    <w:rsid w:val="004707DE"/>
    <w:rsid w:val="00470B26"/>
    <w:rsid w:val="004713C7"/>
    <w:rsid w:val="00473E2C"/>
    <w:rsid w:val="00476F15"/>
    <w:rsid w:val="004777F1"/>
    <w:rsid w:val="00487166"/>
    <w:rsid w:val="00487711"/>
    <w:rsid w:val="004879D5"/>
    <w:rsid w:val="00491729"/>
    <w:rsid w:val="00491EB8"/>
    <w:rsid w:val="00491F86"/>
    <w:rsid w:val="00492275"/>
    <w:rsid w:val="004944B4"/>
    <w:rsid w:val="0049789E"/>
    <w:rsid w:val="004A0652"/>
    <w:rsid w:val="004A2F02"/>
    <w:rsid w:val="004A5143"/>
    <w:rsid w:val="004A6256"/>
    <w:rsid w:val="004A62F7"/>
    <w:rsid w:val="004B18ED"/>
    <w:rsid w:val="004B3CDA"/>
    <w:rsid w:val="004B401D"/>
    <w:rsid w:val="004B446A"/>
    <w:rsid w:val="004B47DC"/>
    <w:rsid w:val="004B50CA"/>
    <w:rsid w:val="004B6DE2"/>
    <w:rsid w:val="004B7071"/>
    <w:rsid w:val="004C0C8E"/>
    <w:rsid w:val="004C0EEF"/>
    <w:rsid w:val="004C3030"/>
    <w:rsid w:val="004C4372"/>
    <w:rsid w:val="004C52EC"/>
    <w:rsid w:val="004D2DE5"/>
    <w:rsid w:val="004D4C99"/>
    <w:rsid w:val="004D569C"/>
    <w:rsid w:val="004D6321"/>
    <w:rsid w:val="004D7584"/>
    <w:rsid w:val="004E01D6"/>
    <w:rsid w:val="004F0D3E"/>
    <w:rsid w:val="004F397C"/>
    <w:rsid w:val="004F47C8"/>
    <w:rsid w:val="004F75D2"/>
    <w:rsid w:val="00500CE3"/>
    <w:rsid w:val="00506440"/>
    <w:rsid w:val="005101E4"/>
    <w:rsid w:val="005102AD"/>
    <w:rsid w:val="00510917"/>
    <w:rsid w:val="00516583"/>
    <w:rsid w:val="00520862"/>
    <w:rsid w:val="005211F1"/>
    <w:rsid w:val="00523732"/>
    <w:rsid w:val="00525756"/>
    <w:rsid w:val="005300AD"/>
    <w:rsid w:val="00530D32"/>
    <w:rsid w:val="005327E3"/>
    <w:rsid w:val="00533F1B"/>
    <w:rsid w:val="00534090"/>
    <w:rsid w:val="0053500A"/>
    <w:rsid w:val="00535750"/>
    <w:rsid w:val="00536873"/>
    <w:rsid w:val="005376C5"/>
    <w:rsid w:val="005379F9"/>
    <w:rsid w:val="00544A4B"/>
    <w:rsid w:val="00544F9D"/>
    <w:rsid w:val="00545AF0"/>
    <w:rsid w:val="005568D0"/>
    <w:rsid w:val="00560201"/>
    <w:rsid w:val="0056497D"/>
    <w:rsid w:val="00564C4D"/>
    <w:rsid w:val="00565156"/>
    <w:rsid w:val="00565BA6"/>
    <w:rsid w:val="0056656F"/>
    <w:rsid w:val="00570AEC"/>
    <w:rsid w:val="00571C93"/>
    <w:rsid w:val="00571FEE"/>
    <w:rsid w:val="005724D9"/>
    <w:rsid w:val="00574DF1"/>
    <w:rsid w:val="00576744"/>
    <w:rsid w:val="00580835"/>
    <w:rsid w:val="00580B48"/>
    <w:rsid w:val="00583F63"/>
    <w:rsid w:val="00586E8C"/>
    <w:rsid w:val="005872CA"/>
    <w:rsid w:val="00595527"/>
    <w:rsid w:val="005A03C8"/>
    <w:rsid w:val="005A1408"/>
    <w:rsid w:val="005A1918"/>
    <w:rsid w:val="005A2A63"/>
    <w:rsid w:val="005A2AB4"/>
    <w:rsid w:val="005A2EBD"/>
    <w:rsid w:val="005A4120"/>
    <w:rsid w:val="005B0E7C"/>
    <w:rsid w:val="005B567B"/>
    <w:rsid w:val="005B621C"/>
    <w:rsid w:val="005B75EC"/>
    <w:rsid w:val="005C730B"/>
    <w:rsid w:val="005D6427"/>
    <w:rsid w:val="005D7368"/>
    <w:rsid w:val="005E0408"/>
    <w:rsid w:val="005E2328"/>
    <w:rsid w:val="005E2C50"/>
    <w:rsid w:val="005E30FA"/>
    <w:rsid w:val="005E459E"/>
    <w:rsid w:val="005E779D"/>
    <w:rsid w:val="006008BA"/>
    <w:rsid w:val="00600F2E"/>
    <w:rsid w:val="00602B94"/>
    <w:rsid w:val="00603E45"/>
    <w:rsid w:val="006050AA"/>
    <w:rsid w:val="00607086"/>
    <w:rsid w:val="00607AC2"/>
    <w:rsid w:val="00607F3B"/>
    <w:rsid w:val="00615179"/>
    <w:rsid w:val="00615771"/>
    <w:rsid w:val="00615CB1"/>
    <w:rsid w:val="006162B4"/>
    <w:rsid w:val="0062025D"/>
    <w:rsid w:val="00623FE4"/>
    <w:rsid w:val="0062504B"/>
    <w:rsid w:val="006251F5"/>
    <w:rsid w:val="006264B6"/>
    <w:rsid w:val="00626DB7"/>
    <w:rsid w:val="00631455"/>
    <w:rsid w:val="006325F7"/>
    <w:rsid w:val="00633E5A"/>
    <w:rsid w:val="00634097"/>
    <w:rsid w:val="0064079F"/>
    <w:rsid w:val="006411E9"/>
    <w:rsid w:val="00645580"/>
    <w:rsid w:val="006459FB"/>
    <w:rsid w:val="006461C3"/>
    <w:rsid w:val="006469B0"/>
    <w:rsid w:val="006479E5"/>
    <w:rsid w:val="006510E5"/>
    <w:rsid w:val="00651550"/>
    <w:rsid w:val="00651BB2"/>
    <w:rsid w:val="00653499"/>
    <w:rsid w:val="00654C45"/>
    <w:rsid w:val="00656127"/>
    <w:rsid w:val="00664AC5"/>
    <w:rsid w:val="00664CD7"/>
    <w:rsid w:val="00665E80"/>
    <w:rsid w:val="00667EE2"/>
    <w:rsid w:val="00672F60"/>
    <w:rsid w:val="00672FA2"/>
    <w:rsid w:val="00676166"/>
    <w:rsid w:val="0067662F"/>
    <w:rsid w:val="006773AE"/>
    <w:rsid w:val="00677B23"/>
    <w:rsid w:val="00677C32"/>
    <w:rsid w:val="0068037B"/>
    <w:rsid w:val="00685755"/>
    <w:rsid w:val="0068602D"/>
    <w:rsid w:val="00687AE9"/>
    <w:rsid w:val="0069023D"/>
    <w:rsid w:val="006914EE"/>
    <w:rsid w:val="00694C5E"/>
    <w:rsid w:val="0069672A"/>
    <w:rsid w:val="006A4508"/>
    <w:rsid w:val="006A56AC"/>
    <w:rsid w:val="006A6877"/>
    <w:rsid w:val="006B109C"/>
    <w:rsid w:val="006B232D"/>
    <w:rsid w:val="006B3ECB"/>
    <w:rsid w:val="006B5456"/>
    <w:rsid w:val="006C1A3D"/>
    <w:rsid w:val="006C3FC5"/>
    <w:rsid w:val="006C4D7A"/>
    <w:rsid w:val="006C4E33"/>
    <w:rsid w:val="006C4E7A"/>
    <w:rsid w:val="006C564E"/>
    <w:rsid w:val="006C5B03"/>
    <w:rsid w:val="006D1BC7"/>
    <w:rsid w:val="006D7083"/>
    <w:rsid w:val="006E080F"/>
    <w:rsid w:val="006F1556"/>
    <w:rsid w:val="006F1D22"/>
    <w:rsid w:val="006F25C5"/>
    <w:rsid w:val="006F29F5"/>
    <w:rsid w:val="006F3082"/>
    <w:rsid w:val="006F4613"/>
    <w:rsid w:val="006F49A3"/>
    <w:rsid w:val="006F7588"/>
    <w:rsid w:val="0070407F"/>
    <w:rsid w:val="007054E7"/>
    <w:rsid w:val="00705F62"/>
    <w:rsid w:val="0070681F"/>
    <w:rsid w:val="00710883"/>
    <w:rsid w:val="00714953"/>
    <w:rsid w:val="007157BF"/>
    <w:rsid w:val="00720985"/>
    <w:rsid w:val="00722539"/>
    <w:rsid w:val="00722D8F"/>
    <w:rsid w:val="00722F4D"/>
    <w:rsid w:val="007232FB"/>
    <w:rsid w:val="00723D25"/>
    <w:rsid w:val="00723E1A"/>
    <w:rsid w:val="0072685A"/>
    <w:rsid w:val="0073169C"/>
    <w:rsid w:val="00731B31"/>
    <w:rsid w:val="00731B3E"/>
    <w:rsid w:val="00734FA0"/>
    <w:rsid w:val="00735865"/>
    <w:rsid w:val="00735BBE"/>
    <w:rsid w:val="00735FB4"/>
    <w:rsid w:val="00736C4A"/>
    <w:rsid w:val="00736E31"/>
    <w:rsid w:val="00743413"/>
    <w:rsid w:val="0074434A"/>
    <w:rsid w:val="00745121"/>
    <w:rsid w:val="00746C82"/>
    <w:rsid w:val="007522D0"/>
    <w:rsid w:val="007529FE"/>
    <w:rsid w:val="00754B2D"/>
    <w:rsid w:val="007608AC"/>
    <w:rsid w:val="0076117A"/>
    <w:rsid w:val="007648B8"/>
    <w:rsid w:val="00765417"/>
    <w:rsid w:val="00766F93"/>
    <w:rsid w:val="00772756"/>
    <w:rsid w:val="00773BA9"/>
    <w:rsid w:val="00773EF9"/>
    <w:rsid w:val="0077424B"/>
    <w:rsid w:val="00774AFC"/>
    <w:rsid w:val="00775D1E"/>
    <w:rsid w:val="00776A28"/>
    <w:rsid w:val="00777E1A"/>
    <w:rsid w:val="00780867"/>
    <w:rsid w:val="00784BF4"/>
    <w:rsid w:val="00785709"/>
    <w:rsid w:val="0078798B"/>
    <w:rsid w:val="00790097"/>
    <w:rsid w:val="00794893"/>
    <w:rsid w:val="007948EE"/>
    <w:rsid w:val="007958D2"/>
    <w:rsid w:val="007977C2"/>
    <w:rsid w:val="007A0739"/>
    <w:rsid w:val="007A2AF7"/>
    <w:rsid w:val="007A4016"/>
    <w:rsid w:val="007A4C8F"/>
    <w:rsid w:val="007B0C64"/>
    <w:rsid w:val="007B3591"/>
    <w:rsid w:val="007B35F7"/>
    <w:rsid w:val="007B5580"/>
    <w:rsid w:val="007B5CED"/>
    <w:rsid w:val="007B63F7"/>
    <w:rsid w:val="007C5140"/>
    <w:rsid w:val="007C565D"/>
    <w:rsid w:val="007C7146"/>
    <w:rsid w:val="007C7815"/>
    <w:rsid w:val="007D3677"/>
    <w:rsid w:val="007D4866"/>
    <w:rsid w:val="007D4F0A"/>
    <w:rsid w:val="007E1FBD"/>
    <w:rsid w:val="007E2417"/>
    <w:rsid w:val="007E5B3C"/>
    <w:rsid w:val="007E6157"/>
    <w:rsid w:val="007E703C"/>
    <w:rsid w:val="007E7349"/>
    <w:rsid w:val="007F21AA"/>
    <w:rsid w:val="007F3117"/>
    <w:rsid w:val="007F39E4"/>
    <w:rsid w:val="007F5454"/>
    <w:rsid w:val="007F6F96"/>
    <w:rsid w:val="007F7D69"/>
    <w:rsid w:val="008015B3"/>
    <w:rsid w:val="00804DE2"/>
    <w:rsid w:val="008052E9"/>
    <w:rsid w:val="00805BB3"/>
    <w:rsid w:val="008079F0"/>
    <w:rsid w:val="00814FC6"/>
    <w:rsid w:val="00815275"/>
    <w:rsid w:val="00815C3F"/>
    <w:rsid w:val="008163D7"/>
    <w:rsid w:val="00820D38"/>
    <w:rsid w:val="00824515"/>
    <w:rsid w:val="00824D92"/>
    <w:rsid w:val="00824EC9"/>
    <w:rsid w:val="00825DC8"/>
    <w:rsid w:val="00826CD2"/>
    <w:rsid w:val="00827723"/>
    <w:rsid w:val="00832483"/>
    <w:rsid w:val="008324B5"/>
    <w:rsid w:val="00833E8C"/>
    <w:rsid w:val="008343CE"/>
    <w:rsid w:val="008349F1"/>
    <w:rsid w:val="0083502B"/>
    <w:rsid w:val="0083536A"/>
    <w:rsid w:val="00835F57"/>
    <w:rsid w:val="008369A9"/>
    <w:rsid w:val="00842B47"/>
    <w:rsid w:val="00843238"/>
    <w:rsid w:val="00843FDA"/>
    <w:rsid w:val="008455A9"/>
    <w:rsid w:val="008479FE"/>
    <w:rsid w:val="00850411"/>
    <w:rsid w:val="008509A6"/>
    <w:rsid w:val="00850A35"/>
    <w:rsid w:val="00851746"/>
    <w:rsid w:val="00854D5C"/>
    <w:rsid w:val="00855A10"/>
    <w:rsid w:val="008577F1"/>
    <w:rsid w:val="00862D79"/>
    <w:rsid w:val="008667E1"/>
    <w:rsid w:val="00875D6B"/>
    <w:rsid w:val="00880306"/>
    <w:rsid w:val="00885679"/>
    <w:rsid w:val="00886A74"/>
    <w:rsid w:val="008964DA"/>
    <w:rsid w:val="00896B63"/>
    <w:rsid w:val="00896EB1"/>
    <w:rsid w:val="00897617"/>
    <w:rsid w:val="008A123E"/>
    <w:rsid w:val="008A3AB7"/>
    <w:rsid w:val="008A5699"/>
    <w:rsid w:val="008B3F5A"/>
    <w:rsid w:val="008B50EC"/>
    <w:rsid w:val="008B584E"/>
    <w:rsid w:val="008B5FF6"/>
    <w:rsid w:val="008B724E"/>
    <w:rsid w:val="008C02C6"/>
    <w:rsid w:val="008C1448"/>
    <w:rsid w:val="008C2438"/>
    <w:rsid w:val="008C3B42"/>
    <w:rsid w:val="008C5EC2"/>
    <w:rsid w:val="008C61F0"/>
    <w:rsid w:val="008C75DB"/>
    <w:rsid w:val="008D7BC4"/>
    <w:rsid w:val="008E01EE"/>
    <w:rsid w:val="008E0F76"/>
    <w:rsid w:val="008E1371"/>
    <w:rsid w:val="008E36D8"/>
    <w:rsid w:val="008E3A1E"/>
    <w:rsid w:val="008E6190"/>
    <w:rsid w:val="008F6F60"/>
    <w:rsid w:val="008F755C"/>
    <w:rsid w:val="009005E8"/>
    <w:rsid w:val="00900659"/>
    <w:rsid w:val="009013EE"/>
    <w:rsid w:val="009020A2"/>
    <w:rsid w:val="00911796"/>
    <w:rsid w:val="009204FE"/>
    <w:rsid w:val="0092122D"/>
    <w:rsid w:val="00924C5B"/>
    <w:rsid w:val="00931AAD"/>
    <w:rsid w:val="00931E69"/>
    <w:rsid w:val="00932F6B"/>
    <w:rsid w:val="00933DED"/>
    <w:rsid w:val="0094137E"/>
    <w:rsid w:val="009414AF"/>
    <w:rsid w:val="00945D28"/>
    <w:rsid w:val="009473C1"/>
    <w:rsid w:val="00953CF1"/>
    <w:rsid w:val="00957E76"/>
    <w:rsid w:val="0096115D"/>
    <w:rsid w:val="009613F9"/>
    <w:rsid w:val="0096180B"/>
    <w:rsid w:val="00971EA3"/>
    <w:rsid w:val="0097663B"/>
    <w:rsid w:val="00976E26"/>
    <w:rsid w:val="0097732B"/>
    <w:rsid w:val="00977BE1"/>
    <w:rsid w:val="00986A0C"/>
    <w:rsid w:val="00991A38"/>
    <w:rsid w:val="00993860"/>
    <w:rsid w:val="00994F50"/>
    <w:rsid w:val="009A1CCF"/>
    <w:rsid w:val="009A347C"/>
    <w:rsid w:val="009A3EC1"/>
    <w:rsid w:val="009B0F0C"/>
    <w:rsid w:val="009B1052"/>
    <w:rsid w:val="009B7135"/>
    <w:rsid w:val="009B73FA"/>
    <w:rsid w:val="009C1703"/>
    <w:rsid w:val="009C251C"/>
    <w:rsid w:val="009C2CD2"/>
    <w:rsid w:val="009C2EA6"/>
    <w:rsid w:val="009C52AB"/>
    <w:rsid w:val="009C5EAD"/>
    <w:rsid w:val="009D02A8"/>
    <w:rsid w:val="009D12D5"/>
    <w:rsid w:val="009D1D72"/>
    <w:rsid w:val="009D2648"/>
    <w:rsid w:val="009D3B87"/>
    <w:rsid w:val="009D3C3D"/>
    <w:rsid w:val="009D5A35"/>
    <w:rsid w:val="009E00EF"/>
    <w:rsid w:val="009E0E15"/>
    <w:rsid w:val="009E0EB5"/>
    <w:rsid w:val="009E1C8A"/>
    <w:rsid w:val="009E313F"/>
    <w:rsid w:val="009E5323"/>
    <w:rsid w:val="009E777F"/>
    <w:rsid w:val="009F3485"/>
    <w:rsid w:val="009F5F5D"/>
    <w:rsid w:val="00A004AF"/>
    <w:rsid w:val="00A0173B"/>
    <w:rsid w:val="00A03862"/>
    <w:rsid w:val="00A040DB"/>
    <w:rsid w:val="00A04383"/>
    <w:rsid w:val="00A04976"/>
    <w:rsid w:val="00A05942"/>
    <w:rsid w:val="00A10080"/>
    <w:rsid w:val="00A10C6C"/>
    <w:rsid w:val="00A11287"/>
    <w:rsid w:val="00A11FB5"/>
    <w:rsid w:val="00A11FD9"/>
    <w:rsid w:val="00A129D5"/>
    <w:rsid w:val="00A157B7"/>
    <w:rsid w:val="00A1624E"/>
    <w:rsid w:val="00A20647"/>
    <w:rsid w:val="00A21DF5"/>
    <w:rsid w:val="00A2439F"/>
    <w:rsid w:val="00A2577E"/>
    <w:rsid w:val="00A271BB"/>
    <w:rsid w:val="00A277DB"/>
    <w:rsid w:val="00A31891"/>
    <w:rsid w:val="00A320D2"/>
    <w:rsid w:val="00A355AE"/>
    <w:rsid w:val="00A36550"/>
    <w:rsid w:val="00A410C1"/>
    <w:rsid w:val="00A41D04"/>
    <w:rsid w:val="00A422EC"/>
    <w:rsid w:val="00A42576"/>
    <w:rsid w:val="00A4320D"/>
    <w:rsid w:val="00A43B0D"/>
    <w:rsid w:val="00A47187"/>
    <w:rsid w:val="00A47577"/>
    <w:rsid w:val="00A52563"/>
    <w:rsid w:val="00A5450B"/>
    <w:rsid w:val="00A56A13"/>
    <w:rsid w:val="00A57A5C"/>
    <w:rsid w:val="00A62A03"/>
    <w:rsid w:val="00A63831"/>
    <w:rsid w:val="00A63E48"/>
    <w:rsid w:val="00A70237"/>
    <w:rsid w:val="00A7191F"/>
    <w:rsid w:val="00A80953"/>
    <w:rsid w:val="00A84A40"/>
    <w:rsid w:val="00A84B76"/>
    <w:rsid w:val="00A85D9D"/>
    <w:rsid w:val="00A921DE"/>
    <w:rsid w:val="00A93407"/>
    <w:rsid w:val="00A95699"/>
    <w:rsid w:val="00AA0C8A"/>
    <w:rsid w:val="00AA0F52"/>
    <w:rsid w:val="00AA1594"/>
    <w:rsid w:val="00AA326A"/>
    <w:rsid w:val="00AA4CB1"/>
    <w:rsid w:val="00AA63F2"/>
    <w:rsid w:val="00AA7EA4"/>
    <w:rsid w:val="00AB1B05"/>
    <w:rsid w:val="00AB3E8A"/>
    <w:rsid w:val="00AB4A01"/>
    <w:rsid w:val="00AC0373"/>
    <w:rsid w:val="00AC0876"/>
    <w:rsid w:val="00AC3489"/>
    <w:rsid w:val="00AD32E0"/>
    <w:rsid w:val="00AD6417"/>
    <w:rsid w:val="00AD729B"/>
    <w:rsid w:val="00AD7CFB"/>
    <w:rsid w:val="00AE1EA0"/>
    <w:rsid w:val="00AE7A98"/>
    <w:rsid w:val="00AF2AFF"/>
    <w:rsid w:val="00AF3A6B"/>
    <w:rsid w:val="00AF797F"/>
    <w:rsid w:val="00AF7BC0"/>
    <w:rsid w:val="00B01027"/>
    <w:rsid w:val="00B03058"/>
    <w:rsid w:val="00B03687"/>
    <w:rsid w:val="00B03FCD"/>
    <w:rsid w:val="00B062D7"/>
    <w:rsid w:val="00B074C5"/>
    <w:rsid w:val="00B07BF5"/>
    <w:rsid w:val="00B129B5"/>
    <w:rsid w:val="00B16716"/>
    <w:rsid w:val="00B16F3A"/>
    <w:rsid w:val="00B2084C"/>
    <w:rsid w:val="00B20D1F"/>
    <w:rsid w:val="00B21D4E"/>
    <w:rsid w:val="00B2403B"/>
    <w:rsid w:val="00B24489"/>
    <w:rsid w:val="00B25530"/>
    <w:rsid w:val="00B272D6"/>
    <w:rsid w:val="00B32796"/>
    <w:rsid w:val="00B347BA"/>
    <w:rsid w:val="00B37324"/>
    <w:rsid w:val="00B37F62"/>
    <w:rsid w:val="00B40C92"/>
    <w:rsid w:val="00B426BF"/>
    <w:rsid w:val="00B42BE2"/>
    <w:rsid w:val="00B4613D"/>
    <w:rsid w:val="00B473E4"/>
    <w:rsid w:val="00B51F16"/>
    <w:rsid w:val="00B51FDD"/>
    <w:rsid w:val="00B5317C"/>
    <w:rsid w:val="00B54460"/>
    <w:rsid w:val="00B61BE5"/>
    <w:rsid w:val="00B649AC"/>
    <w:rsid w:val="00B655B4"/>
    <w:rsid w:val="00B66033"/>
    <w:rsid w:val="00B67492"/>
    <w:rsid w:val="00B72929"/>
    <w:rsid w:val="00B731E2"/>
    <w:rsid w:val="00B75F31"/>
    <w:rsid w:val="00B766AF"/>
    <w:rsid w:val="00B834C4"/>
    <w:rsid w:val="00B91B39"/>
    <w:rsid w:val="00B9422B"/>
    <w:rsid w:val="00B94A20"/>
    <w:rsid w:val="00BA3A8D"/>
    <w:rsid w:val="00BA4047"/>
    <w:rsid w:val="00BA5938"/>
    <w:rsid w:val="00BA799E"/>
    <w:rsid w:val="00BB0A6A"/>
    <w:rsid w:val="00BB1952"/>
    <w:rsid w:val="00BB311B"/>
    <w:rsid w:val="00BB5555"/>
    <w:rsid w:val="00BB5FA8"/>
    <w:rsid w:val="00BC5211"/>
    <w:rsid w:val="00BD18D6"/>
    <w:rsid w:val="00BD1C22"/>
    <w:rsid w:val="00BD2C1D"/>
    <w:rsid w:val="00BD406F"/>
    <w:rsid w:val="00BD4252"/>
    <w:rsid w:val="00BD57CB"/>
    <w:rsid w:val="00BE01D1"/>
    <w:rsid w:val="00BE156E"/>
    <w:rsid w:val="00BE2F96"/>
    <w:rsid w:val="00BE4523"/>
    <w:rsid w:val="00BE5A6F"/>
    <w:rsid w:val="00BE73E5"/>
    <w:rsid w:val="00BE757C"/>
    <w:rsid w:val="00BE7A6A"/>
    <w:rsid w:val="00BE7FD5"/>
    <w:rsid w:val="00BF2A32"/>
    <w:rsid w:val="00BF2E25"/>
    <w:rsid w:val="00BF42D7"/>
    <w:rsid w:val="00BF484C"/>
    <w:rsid w:val="00C01281"/>
    <w:rsid w:val="00C0198C"/>
    <w:rsid w:val="00C01F7F"/>
    <w:rsid w:val="00C05D10"/>
    <w:rsid w:val="00C062BF"/>
    <w:rsid w:val="00C0736D"/>
    <w:rsid w:val="00C0739D"/>
    <w:rsid w:val="00C11EFA"/>
    <w:rsid w:val="00C12A31"/>
    <w:rsid w:val="00C1560B"/>
    <w:rsid w:val="00C175E8"/>
    <w:rsid w:val="00C201B2"/>
    <w:rsid w:val="00C22D1D"/>
    <w:rsid w:val="00C27FF5"/>
    <w:rsid w:val="00C30838"/>
    <w:rsid w:val="00C31F46"/>
    <w:rsid w:val="00C330F3"/>
    <w:rsid w:val="00C3535A"/>
    <w:rsid w:val="00C37363"/>
    <w:rsid w:val="00C40721"/>
    <w:rsid w:val="00C4179F"/>
    <w:rsid w:val="00C4262A"/>
    <w:rsid w:val="00C4380E"/>
    <w:rsid w:val="00C45E69"/>
    <w:rsid w:val="00C512E5"/>
    <w:rsid w:val="00C51B83"/>
    <w:rsid w:val="00C54351"/>
    <w:rsid w:val="00C5501F"/>
    <w:rsid w:val="00C57FDD"/>
    <w:rsid w:val="00C6232B"/>
    <w:rsid w:val="00C6431F"/>
    <w:rsid w:val="00C646B6"/>
    <w:rsid w:val="00C73479"/>
    <w:rsid w:val="00C74BA0"/>
    <w:rsid w:val="00C750A3"/>
    <w:rsid w:val="00C7638D"/>
    <w:rsid w:val="00C77686"/>
    <w:rsid w:val="00C8262B"/>
    <w:rsid w:val="00C82BCE"/>
    <w:rsid w:val="00C840AF"/>
    <w:rsid w:val="00C853E1"/>
    <w:rsid w:val="00C9556E"/>
    <w:rsid w:val="00CA01A9"/>
    <w:rsid w:val="00CA0617"/>
    <w:rsid w:val="00CA13AA"/>
    <w:rsid w:val="00CA170E"/>
    <w:rsid w:val="00CA6CFA"/>
    <w:rsid w:val="00CA7BB0"/>
    <w:rsid w:val="00CA7D9E"/>
    <w:rsid w:val="00CB1793"/>
    <w:rsid w:val="00CB2C43"/>
    <w:rsid w:val="00CB2D01"/>
    <w:rsid w:val="00CB4BF7"/>
    <w:rsid w:val="00CC0DE2"/>
    <w:rsid w:val="00CC1EE4"/>
    <w:rsid w:val="00CC2339"/>
    <w:rsid w:val="00CC3601"/>
    <w:rsid w:val="00CC64A1"/>
    <w:rsid w:val="00CC6E1B"/>
    <w:rsid w:val="00CD0C7B"/>
    <w:rsid w:val="00CD0F5D"/>
    <w:rsid w:val="00CD2D60"/>
    <w:rsid w:val="00CD55A3"/>
    <w:rsid w:val="00CD6165"/>
    <w:rsid w:val="00CE00BC"/>
    <w:rsid w:val="00CE4C17"/>
    <w:rsid w:val="00CE61C9"/>
    <w:rsid w:val="00CF0685"/>
    <w:rsid w:val="00CF1844"/>
    <w:rsid w:val="00CF1AC1"/>
    <w:rsid w:val="00CF286F"/>
    <w:rsid w:val="00CF3211"/>
    <w:rsid w:val="00CF3E63"/>
    <w:rsid w:val="00CF73FD"/>
    <w:rsid w:val="00D01324"/>
    <w:rsid w:val="00D01A48"/>
    <w:rsid w:val="00D02B25"/>
    <w:rsid w:val="00D03AF9"/>
    <w:rsid w:val="00D10424"/>
    <w:rsid w:val="00D12391"/>
    <w:rsid w:val="00D17074"/>
    <w:rsid w:val="00D173D8"/>
    <w:rsid w:val="00D225D7"/>
    <w:rsid w:val="00D230D3"/>
    <w:rsid w:val="00D2655D"/>
    <w:rsid w:val="00D26FFA"/>
    <w:rsid w:val="00D30AF3"/>
    <w:rsid w:val="00D31B68"/>
    <w:rsid w:val="00D3595A"/>
    <w:rsid w:val="00D368E3"/>
    <w:rsid w:val="00D40759"/>
    <w:rsid w:val="00D429A2"/>
    <w:rsid w:val="00D4528F"/>
    <w:rsid w:val="00D467F4"/>
    <w:rsid w:val="00D46B37"/>
    <w:rsid w:val="00D510D1"/>
    <w:rsid w:val="00D51D31"/>
    <w:rsid w:val="00D5511D"/>
    <w:rsid w:val="00D56D60"/>
    <w:rsid w:val="00D600CD"/>
    <w:rsid w:val="00D61A55"/>
    <w:rsid w:val="00D62A1E"/>
    <w:rsid w:val="00D64604"/>
    <w:rsid w:val="00D658ED"/>
    <w:rsid w:val="00D65E78"/>
    <w:rsid w:val="00D7084B"/>
    <w:rsid w:val="00D71ED8"/>
    <w:rsid w:val="00D73DDB"/>
    <w:rsid w:val="00D7565B"/>
    <w:rsid w:val="00D80392"/>
    <w:rsid w:val="00D8097B"/>
    <w:rsid w:val="00D80D70"/>
    <w:rsid w:val="00D81E2A"/>
    <w:rsid w:val="00D82801"/>
    <w:rsid w:val="00D82859"/>
    <w:rsid w:val="00D830E7"/>
    <w:rsid w:val="00D84BA6"/>
    <w:rsid w:val="00D8524C"/>
    <w:rsid w:val="00D94355"/>
    <w:rsid w:val="00D96C39"/>
    <w:rsid w:val="00D97A28"/>
    <w:rsid w:val="00DA123E"/>
    <w:rsid w:val="00DA2B66"/>
    <w:rsid w:val="00DA45BE"/>
    <w:rsid w:val="00DA7B64"/>
    <w:rsid w:val="00DB2679"/>
    <w:rsid w:val="00DB298B"/>
    <w:rsid w:val="00DB4F93"/>
    <w:rsid w:val="00DB5537"/>
    <w:rsid w:val="00DB7222"/>
    <w:rsid w:val="00DC12EA"/>
    <w:rsid w:val="00DC1555"/>
    <w:rsid w:val="00DC21CB"/>
    <w:rsid w:val="00DC6EBC"/>
    <w:rsid w:val="00DD3EC9"/>
    <w:rsid w:val="00DD68C2"/>
    <w:rsid w:val="00DD777F"/>
    <w:rsid w:val="00DE04B9"/>
    <w:rsid w:val="00DF00C3"/>
    <w:rsid w:val="00DF1225"/>
    <w:rsid w:val="00DF265C"/>
    <w:rsid w:val="00DF2F48"/>
    <w:rsid w:val="00DF31FC"/>
    <w:rsid w:val="00DF5350"/>
    <w:rsid w:val="00DF7D3A"/>
    <w:rsid w:val="00E004BD"/>
    <w:rsid w:val="00E029D7"/>
    <w:rsid w:val="00E030C6"/>
    <w:rsid w:val="00E0486C"/>
    <w:rsid w:val="00E06C8D"/>
    <w:rsid w:val="00E07470"/>
    <w:rsid w:val="00E100F1"/>
    <w:rsid w:val="00E120AE"/>
    <w:rsid w:val="00E14C29"/>
    <w:rsid w:val="00E17E07"/>
    <w:rsid w:val="00E24D40"/>
    <w:rsid w:val="00E273E2"/>
    <w:rsid w:val="00E27C10"/>
    <w:rsid w:val="00E30644"/>
    <w:rsid w:val="00E31DDB"/>
    <w:rsid w:val="00E31F76"/>
    <w:rsid w:val="00E32A42"/>
    <w:rsid w:val="00E35C51"/>
    <w:rsid w:val="00E35E4F"/>
    <w:rsid w:val="00E36A0E"/>
    <w:rsid w:val="00E40737"/>
    <w:rsid w:val="00E4141C"/>
    <w:rsid w:val="00E46790"/>
    <w:rsid w:val="00E50570"/>
    <w:rsid w:val="00E50E05"/>
    <w:rsid w:val="00E50F6C"/>
    <w:rsid w:val="00E5127B"/>
    <w:rsid w:val="00E51346"/>
    <w:rsid w:val="00E520B2"/>
    <w:rsid w:val="00E52D45"/>
    <w:rsid w:val="00E556DD"/>
    <w:rsid w:val="00E57C5C"/>
    <w:rsid w:val="00E601B0"/>
    <w:rsid w:val="00E60699"/>
    <w:rsid w:val="00E60D0F"/>
    <w:rsid w:val="00E63304"/>
    <w:rsid w:val="00E64C7B"/>
    <w:rsid w:val="00E67331"/>
    <w:rsid w:val="00E677E9"/>
    <w:rsid w:val="00E73E6E"/>
    <w:rsid w:val="00E74FBA"/>
    <w:rsid w:val="00E77213"/>
    <w:rsid w:val="00E777C5"/>
    <w:rsid w:val="00E77997"/>
    <w:rsid w:val="00E844B8"/>
    <w:rsid w:val="00E84587"/>
    <w:rsid w:val="00E853C3"/>
    <w:rsid w:val="00E8790A"/>
    <w:rsid w:val="00E90AA3"/>
    <w:rsid w:val="00E914E3"/>
    <w:rsid w:val="00E922DF"/>
    <w:rsid w:val="00E93B09"/>
    <w:rsid w:val="00E96A29"/>
    <w:rsid w:val="00E97BFC"/>
    <w:rsid w:val="00EA53AE"/>
    <w:rsid w:val="00EA6927"/>
    <w:rsid w:val="00EA72AC"/>
    <w:rsid w:val="00EA76AD"/>
    <w:rsid w:val="00EB0773"/>
    <w:rsid w:val="00EB0853"/>
    <w:rsid w:val="00EB0A25"/>
    <w:rsid w:val="00EB451F"/>
    <w:rsid w:val="00EB6B25"/>
    <w:rsid w:val="00EB7960"/>
    <w:rsid w:val="00EC142C"/>
    <w:rsid w:val="00EC3A54"/>
    <w:rsid w:val="00EC64B6"/>
    <w:rsid w:val="00EC7BC2"/>
    <w:rsid w:val="00EC7E8E"/>
    <w:rsid w:val="00ED1E09"/>
    <w:rsid w:val="00ED1F19"/>
    <w:rsid w:val="00ED29F5"/>
    <w:rsid w:val="00ED5DF9"/>
    <w:rsid w:val="00ED721F"/>
    <w:rsid w:val="00EE2932"/>
    <w:rsid w:val="00EE35A7"/>
    <w:rsid w:val="00EE5509"/>
    <w:rsid w:val="00EE648B"/>
    <w:rsid w:val="00EE7DC4"/>
    <w:rsid w:val="00EF59B6"/>
    <w:rsid w:val="00F0275F"/>
    <w:rsid w:val="00F02D11"/>
    <w:rsid w:val="00F040CB"/>
    <w:rsid w:val="00F10010"/>
    <w:rsid w:val="00F1046D"/>
    <w:rsid w:val="00F114C9"/>
    <w:rsid w:val="00F135E6"/>
    <w:rsid w:val="00F1479D"/>
    <w:rsid w:val="00F15CFF"/>
    <w:rsid w:val="00F17176"/>
    <w:rsid w:val="00F200D4"/>
    <w:rsid w:val="00F21BC8"/>
    <w:rsid w:val="00F22063"/>
    <w:rsid w:val="00F2261A"/>
    <w:rsid w:val="00F227C8"/>
    <w:rsid w:val="00F24393"/>
    <w:rsid w:val="00F24DC9"/>
    <w:rsid w:val="00F25092"/>
    <w:rsid w:val="00F30266"/>
    <w:rsid w:val="00F308DF"/>
    <w:rsid w:val="00F3517E"/>
    <w:rsid w:val="00F35427"/>
    <w:rsid w:val="00F35A41"/>
    <w:rsid w:val="00F37080"/>
    <w:rsid w:val="00F37774"/>
    <w:rsid w:val="00F413C1"/>
    <w:rsid w:val="00F42198"/>
    <w:rsid w:val="00F421B6"/>
    <w:rsid w:val="00F44788"/>
    <w:rsid w:val="00F4506C"/>
    <w:rsid w:val="00F459F7"/>
    <w:rsid w:val="00F46A57"/>
    <w:rsid w:val="00F50263"/>
    <w:rsid w:val="00F55A46"/>
    <w:rsid w:val="00F613E3"/>
    <w:rsid w:val="00F6326C"/>
    <w:rsid w:val="00F65FFF"/>
    <w:rsid w:val="00F66BD0"/>
    <w:rsid w:val="00F66DF5"/>
    <w:rsid w:val="00F72041"/>
    <w:rsid w:val="00F7228C"/>
    <w:rsid w:val="00F72404"/>
    <w:rsid w:val="00F72DB4"/>
    <w:rsid w:val="00F739AF"/>
    <w:rsid w:val="00F74014"/>
    <w:rsid w:val="00F753D9"/>
    <w:rsid w:val="00F80B63"/>
    <w:rsid w:val="00F8408F"/>
    <w:rsid w:val="00F862F8"/>
    <w:rsid w:val="00F90CF2"/>
    <w:rsid w:val="00F91724"/>
    <w:rsid w:val="00F955A4"/>
    <w:rsid w:val="00F96035"/>
    <w:rsid w:val="00FA0559"/>
    <w:rsid w:val="00FA1198"/>
    <w:rsid w:val="00FA3CF0"/>
    <w:rsid w:val="00FA4BBA"/>
    <w:rsid w:val="00FA7A73"/>
    <w:rsid w:val="00FA7B45"/>
    <w:rsid w:val="00FB00A6"/>
    <w:rsid w:val="00FB2BCB"/>
    <w:rsid w:val="00FB2D61"/>
    <w:rsid w:val="00FB469C"/>
    <w:rsid w:val="00FB6051"/>
    <w:rsid w:val="00FB65BB"/>
    <w:rsid w:val="00FC0A94"/>
    <w:rsid w:val="00FC1F1A"/>
    <w:rsid w:val="00FC213C"/>
    <w:rsid w:val="00FC53AD"/>
    <w:rsid w:val="00FD092C"/>
    <w:rsid w:val="00FD36AA"/>
    <w:rsid w:val="00FD5039"/>
    <w:rsid w:val="00FD5F79"/>
    <w:rsid w:val="00FD73AE"/>
    <w:rsid w:val="00FD7BA1"/>
    <w:rsid w:val="00FE3929"/>
    <w:rsid w:val="00FE5045"/>
    <w:rsid w:val="00FE5446"/>
    <w:rsid w:val="00FE587A"/>
    <w:rsid w:val="00FF0209"/>
    <w:rsid w:val="00FF07D5"/>
    <w:rsid w:val="00FF13B6"/>
    <w:rsid w:val="00FF1749"/>
    <w:rsid w:val="00FF1E8A"/>
    <w:rsid w:val="00FF696D"/>
    <w:rsid w:val="0BF057F0"/>
    <w:rsid w:val="2B631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13B035"/>
  <w15:docId w15:val="{8BC6C15D-4077-4EE1-9EAB-BD2340A8BB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uiPriority="0"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qFormat/>
    <w:rsid w:val="00FB00A6"/>
    <w:pPr>
      <w:jc w:val="both"/>
    </w:pPr>
    <w:rPr>
      <w:rFonts w:asciiTheme="minorHAnsi" w:hAnsiTheme="minorHAnsi"/>
      <w:sz w:val="22"/>
      <w:lang w:eastAsia="en-US"/>
    </w:rPr>
  </w:style>
  <w:style w:type="paragraph" w:styleId="Heading1">
    <w:name w:val="heading 1"/>
    <w:basedOn w:val="Normal"/>
    <w:qFormat/>
    <w:rsid w:val="0023261C"/>
    <w:pPr>
      <w:keepNext/>
      <w:numPr>
        <w:numId w:val="5"/>
      </w:numPr>
      <w:spacing w:before="240"/>
      <w:jc w:val="left"/>
      <w:outlineLvl w:val="0"/>
    </w:pPr>
    <w:rPr>
      <w:b/>
      <w:caps/>
      <w:color w:val="003E6A"/>
    </w:rPr>
  </w:style>
  <w:style w:type="paragraph" w:styleId="Heading2">
    <w:name w:val="heading 2"/>
    <w:basedOn w:val="Normal"/>
    <w:link w:val="Heading2Char"/>
    <w:qFormat/>
    <w:rsid w:val="00EB451F"/>
    <w:pPr>
      <w:numPr>
        <w:ilvl w:val="1"/>
        <w:numId w:val="5"/>
      </w:numPr>
      <w:spacing w:before="240"/>
      <w:outlineLvl w:val="1"/>
    </w:pPr>
  </w:style>
  <w:style w:type="paragraph" w:styleId="Heading3">
    <w:name w:val="heading 3"/>
    <w:basedOn w:val="Normal"/>
    <w:qFormat/>
    <w:rsid w:val="0023261C"/>
    <w:pPr>
      <w:numPr>
        <w:ilvl w:val="2"/>
        <w:numId w:val="5"/>
      </w:numPr>
      <w:spacing w:before="120" w:after="120"/>
      <w:outlineLvl w:val="2"/>
    </w:pPr>
  </w:style>
  <w:style w:type="paragraph" w:styleId="Heading4">
    <w:name w:val="heading 4"/>
    <w:basedOn w:val="Normal"/>
    <w:qFormat/>
    <w:rsid w:val="0023261C"/>
    <w:pPr>
      <w:numPr>
        <w:ilvl w:val="3"/>
        <w:numId w:val="5"/>
      </w:numPr>
      <w:spacing w:before="120" w:after="120"/>
      <w:ind w:left="1417" w:hanging="425"/>
      <w:outlineLvl w:val="3"/>
    </w:pPr>
  </w:style>
  <w:style w:type="paragraph" w:styleId="Heading5">
    <w:name w:val="heading 5"/>
    <w:basedOn w:val="Normal"/>
    <w:qFormat/>
    <w:rsid w:val="00EB451F"/>
    <w:pPr>
      <w:numPr>
        <w:ilvl w:val="4"/>
        <w:numId w:val="5"/>
      </w:numPr>
      <w:spacing w:before="240"/>
      <w:outlineLvl w:val="4"/>
    </w:pPr>
  </w:style>
  <w:style w:type="paragraph" w:styleId="Heading6">
    <w:name w:val="heading 6"/>
    <w:basedOn w:val="Normal"/>
    <w:qFormat/>
    <w:rsid w:val="00EB451F"/>
    <w:pPr>
      <w:numPr>
        <w:ilvl w:val="5"/>
        <w:numId w:val="5"/>
      </w:numPr>
      <w:spacing w:before="240"/>
      <w:outlineLvl w:val="5"/>
    </w:pPr>
  </w:style>
  <w:style w:type="paragraph" w:styleId="Heading7">
    <w:name w:val="heading 7"/>
    <w:basedOn w:val="Normal"/>
    <w:next w:val="Normal"/>
    <w:uiPriority w:val="99"/>
    <w:qFormat/>
    <w:locked/>
    <w:rsid w:val="00EB451F"/>
    <w:pPr>
      <w:numPr>
        <w:ilvl w:val="6"/>
        <w:numId w:val="5"/>
      </w:numPr>
      <w:spacing w:before="240"/>
      <w:outlineLvl w:val="6"/>
    </w:pPr>
  </w:style>
  <w:style w:type="paragraph" w:styleId="Heading8">
    <w:name w:val="heading 8"/>
    <w:basedOn w:val="Normal"/>
    <w:next w:val="Normal"/>
    <w:uiPriority w:val="99"/>
    <w:qFormat/>
    <w:locked/>
    <w:rsid w:val="00EB451F"/>
    <w:pPr>
      <w:numPr>
        <w:ilvl w:val="7"/>
        <w:numId w:val="5"/>
      </w:numPr>
      <w:spacing w:before="240"/>
      <w:outlineLvl w:val="7"/>
    </w:pPr>
  </w:style>
  <w:style w:type="paragraph" w:styleId="Heading9">
    <w:name w:val="heading 9"/>
    <w:basedOn w:val="Normal"/>
    <w:next w:val="Normal"/>
    <w:uiPriority w:val="99"/>
    <w:qFormat/>
    <w:locked/>
    <w:rsid w:val="00EB451F"/>
    <w:pPr>
      <w:numPr>
        <w:ilvl w:val="8"/>
        <w:numId w:val="5"/>
      </w:numPr>
      <w:spacing w:before="24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locked/>
    <w:rsid w:val="00EB451F"/>
    <w:pPr>
      <w:spacing w:before="120" w:after="120"/>
    </w:pPr>
    <w:rPr>
      <w:b/>
    </w:rPr>
  </w:style>
  <w:style w:type="character" w:styleId="CommentReference">
    <w:name w:val="annotation reference"/>
    <w:basedOn w:val="DefaultParagraphFont"/>
    <w:semiHidden/>
    <w:locked/>
    <w:rsid w:val="00EB451F"/>
    <w:rPr>
      <w:sz w:val="16"/>
    </w:rPr>
  </w:style>
  <w:style w:type="paragraph" w:styleId="CommentText">
    <w:name w:val="annotation text"/>
    <w:basedOn w:val="Normal"/>
    <w:link w:val="CommentTextChar"/>
    <w:semiHidden/>
    <w:locked/>
    <w:rsid w:val="00EB451F"/>
    <w:rPr>
      <w:sz w:val="20"/>
    </w:rPr>
  </w:style>
  <w:style w:type="paragraph" w:styleId="Footer">
    <w:name w:val="footer"/>
    <w:basedOn w:val="Normal"/>
    <w:link w:val="FooterChar"/>
    <w:uiPriority w:val="99"/>
    <w:locked/>
    <w:rsid w:val="00EB451F"/>
    <w:pPr>
      <w:tabs>
        <w:tab w:val="center" w:pos="4820"/>
      </w:tabs>
    </w:pPr>
    <w:rPr>
      <w:sz w:val="14"/>
    </w:rPr>
  </w:style>
  <w:style w:type="character" w:styleId="FootnoteReference">
    <w:name w:val="footnote reference"/>
    <w:basedOn w:val="DefaultParagraphFont"/>
    <w:semiHidden/>
    <w:locked/>
    <w:rsid w:val="00EB451F"/>
    <w:rPr>
      <w:vertAlign w:val="superscript"/>
    </w:rPr>
  </w:style>
  <w:style w:type="paragraph" w:styleId="Header">
    <w:name w:val="header"/>
    <w:basedOn w:val="Normal"/>
    <w:link w:val="HeaderChar"/>
    <w:uiPriority w:val="99"/>
    <w:locked/>
    <w:rsid w:val="00EB451F"/>
    <w:pPr>
      <w:tabs>
        <w:tab w:val="center" w:pos="4820"/>
      </w:tabs>
    </w:pPr>
  </w:style>
  <w:style w:type="paragraph" w:styleId="Heading" w:customStyle="1">
    <w:name w:val="Heading"/>
    <w:basedOn w:val="Normal"/>
    <w:next w:val="Normal"/>
    <w:qFormat/>
    <w:rsid w:val="00FB00A6"/>
    <w:pPr>
      <w:spacing w:before="120" w:after="120"/>
      <w:jc w:val="left"/>
    </w:pPr>
    <w:rPr>
      <w:b/>
      <w:caps/>
      <w:color w:val="003E6A"/>
      <w:sz w:val="28"/>
    </w:rPr>
  </w:style>
  <w:style w:type="paragraph" w:styleId="Indent1" w:customStyle="1">
    <w:name w:val="Indent 1"/>
    <w:basedOn w:val="Normal"/>
    <w:qFormat/>
    <w:rsid w:val="008C5EC2"/>
    <w:pPr>
      <w:spacing w:before="240"/>
    </w:pPr>
  </w:style>
  <w:style w:type="paragraph" w:styleId="Indent2" w:customStyle="1">
    <w:name w:val="Indent 2"/>
    <w:basedOn w:val="Normal"/>
    <w:qFormat/>
    <w:rsid w:val="008C5EC2"/>
    <w:pPr>
      <w:spacing w:before="240"/>
      <w:ind w:left="567"/>
    </w:pPr>
  </w:style>
  <w:style w:type="paragraph" w:styleId="Indent3" w:customStyle="1">
    <w:name w:val="Indent 3"/>
    <w:basedOn w:val="Normal"/>
    <w:uiPriority w:val="19"/>
    <w:qFormat/>
    <w:rsid w:val="008C5EC2"/>
    <w:pPr>
      <w:spacing w:before="240"/>
      <w:ind w:left="992"/>
    </w:pPr>
  </w:style>
  <w:style w:type="paragraph" w:styleId="Indent4" w:customStyle="1">
    <w:name w:val="Indent 4"/>
    <w:basedOn w:val="Normal"/>
    <w:uiPriority w:val="19"/>
    <w:qFormat/>
    <w:rsid w:val="008C5EC2"/>
    <w:pPr>
      <w:spacing w:before="240"/>
      <w:ind w:left="1418"/>
    </w:pPr>
  </w:style>
  <w:style w:type="paragraph" w:styleId="Indent5" w:customStyle="1">
    <w:name w:val="Indent 5"/>
    <w:basedOn w:val="Normal"/>
    <w:qFormat/>
    <w:rsid w:val="00EB451F"/>
    <w:pPr>
      <w:spacing w:before="240"/>
      <w:ind w:left="3969"/>
    </w:pPr>
  </w:style>
  <w:style w:type="paragraph" w:styleId="Indent6" w:customStyle="1">
    <w:name w:val="Indent 6"/>
    <w:basedOn w:val="Normal"/>
    <w:qFormat/>
    <w:rsid w:val="00EB451F"/>
    <w:pPr>
      <w:spacing w:before="240"/>
      <w:ind w:left="4536"/>
    </w:pPr>
  </w:style>
  <w:style w:type="paragraph" w:styleId="ListNumber">
    <w:name w:val="List Number"/>
    <w:basedOn w:val="Normal"/>
    <w:semiHidden/>
    <w:locked/>
    <w:rsid w:val="00EB451F"/>
    <w:pPr>
      <w:numPr>
        <w:numId w:val="11"/>
      </w:numPr>
    </w:pPr>
  </w:style>
  <w:style w:type="paragraph" w:styleId="Litigation1" w:customStyle="1">
    <w:name w:val="Litigation 1"/>
    <w:basedOn w:val="Normal"/>
    <w:uiPriority w:val="14"/>
    <w:rsid w:val="00EB451F"/>
    <w:pPr>
      <w:numPr>
        <w:numId w:val="16"/>
      </w:numPr>
      <w:spacing w:before="240"/>
      <w:outlineLvl w:val="0"/>
    </w:pPr>
  </w:style>
  <w:style w:type="paragraph" w:styleId="Litigation2" w:customStyle="1">
    <w:name w:val="Litigation 2"/>
    <w:basedOn w:val="Normal"/>
    <w:uiPriority w:val="14"/>
    <w:rsid w:val="00EB451F"/>
    <w:pPr>
      <w:numPr>
        <w:ilvl w:val="1"/>
        <w:numId w:val="16"/>
      </w:numPr>
      <w:spacing w:before="240"/>
      <w:outlineLvl w:val="1"/>
    </w:pPr>
  </w:style>
  <w:style w:type="paragraph" w:styleId="Litigation3" w:customStyle="1">
    <w:name w:val="Litigation 3"/>
    <w:basedOn w:val="Normal"/>
    <w:uiPriority w:val="14"/>
    <w:rsid w:val="00EB451F"/>
    <w:pPr>
      <w:numPr>
        <w:ilvl w:val="2"/>
        <w:numId w:val="16"/>
      </w:numPr>
      <w:spacing w:before="240"/>
      <w:outlineLvl w:val="2"/>
    </w:pPr>
  </w:style>
  <w:style w:type="paragraph" w:styleId="Litigation4" w:customStyle="1">
    <w:name w:val="Litigation 4"/>
    <w:basedOn w:val="Normal"/>
    <w:rsid w:val="00EB451F"/>
    <w:pPr>
      <w:numPr>
        <w:ilvl w:val="3"/>
        <w:numId w:val="16"/>
      </w:numPr>
      <w:spacing w:before="240"/>
      <w:outlineLvl w:val="3"/>
    </w:pPr>
  </w:style>
  <w:style w:type="paragraph" w:styleId="Litigation5" w:customStyle="1">
    <w:name w:val="Litigation 5"/>
    <w:basedOn w:val="Normal"/>
    <w:uiPriority w:val="14"/>
    <w:rsid w:val="00EB451F"/>
    <w:pPr>
      <w:numPr>
        <w:ilvl w:val="4"/>
        <w:numId w:val="16"/>
      </w:numPr>
      <w:spacing w:before="240"/>
      <w:outlineLvl w:val="4"/>
    </w:pPr>
  </w:style>
  <w:style w:type="paragraph" w:styleId="MacroText">
    <w:name w:val="macro"/>
    <w:semiHidden/>
    <w:locked/>
    <w:rsid w:val="00EB451F"/>
    <w:pPr>
      <w:tabs>
        <w:tab w:val="left" w:pos="851"/>
        <w:tab w:val="left" w:pos="1985"/>
        <w:tab w:val="left" w:pos="3289"/>
        <w:tab w:val="left" w:pos="4763"/>
        <w:tab w:val="left" w:pos="6407"/>
        <w:tab w:val="left" w:pos="8222"/>
        <w:tab w:val="right" w:pos="9639"/>
      </w:tabs>
      <w:jc w:val="both"/>
    </w:pPr>
    <w:rPr>
      <w:rFonts w:ascii="Arial" w:hAnsi="Arial"/>
      <w:lang w:eastAsia="en-US"/>
    </w:rPr>
  </w:style>
  <w:style w:type="character" w:styleId="PageNumber">
    <w:name w:val="page number"/>
    <w:basedOn w:val="DefaultParagraphFont"/>
    <w:semiHidden/>
    <w:locked/>
    <w:rsid w:val="00EB451F"/>
  </w:style>
  <w:style w:type="paragraph" w:styleId="TOC1">
    <w:name w:val="toc 1"/>
    <w:basedOn w:val="TOC2"/>
    <w:next w:val="Normal"/>
    <w:uiPriority w:val="39"/>
    <w:locked/>
    <w:rsid w:val="00B54460"/>
    <w:pPr>
      <w:tabs>
        <w:tab w:val="right" w:pos="8789"/>
      </w:tabs>
      <w:spacing w:line="360" w:lineRule="auto"/>
      <w:ind w:left="851"/>
    </w:pPr>
    <w:rPr>
      <w:b/>
      <w:caps/>
      <w:noProof/>
      <w:color w:val="000000" w:themeColor="text1"/>
      <w:sz w:val="20"/>
    </w:rPr>
  </w:style>
  <w:style w:type="paragraph" w:styleId="TOC2">
    <w:name w:val="toc 2"/>
    <w:basedOn w:val="Normal"/>
    <w:next w:val="Normal"/>
    <w:uiPriority w:val="39"/>
    <w:locked/>
    <w:rsid w:val="00EB451F"/>
    <w:pPr>
      <w:tabs>
        <w:tab w:val="right" w:leader="dot" w:pos="9639"/>
      </w:tabs>
      <w:ind w:left="1702" w:right="2268" w:hanging="851"/>
      <w:jc w:val="left"/>
    </w:pPr>
  </w:style>
  <w:style w:type="paragraph" w:styleId="ListParagraph">
    <w:name w:val="List Paragraph"/>
    <w:basedOn w:val="Normal"/>
    <w:link w:val="ListParagraphChar"/>
    <w:uiPriority w:val="34"/>
    <w:qFormat/>
    <w:locked/>
    <w:rsid w:val="00EB451F"/>
    <w:pPr>
      <w:ind w:left="720"/>
      <w:contextualSpacing/>
    </w:pPr>
  </w:style>
  <w:style w:type="paragraph" w:styleId="SchHead1" w:customStyle="1">
    <w:name w:val="SchHead1"/>
    <w:basedOn w:val="Normal"/>
    <w:next w:val="Indent0"/>
    <w:uiPriority w:val="29"/>
    <w:qFormat/>
    <w:rsid w:val="00BE4523"/>
    <w:pPr>
      <w:keepNext/>
      <w:numPr>
        <w:numId w:val="17"/>
      </w:numPr>
      <w:spacing w:before="240"/>
    </w:pPr>
    <w:rPr>
      <w:b/>
      <w:caps/>
      <w:color w:val="003E6A"/>
      <w:szCs w:val="24"/>
    </w:rPr>
  </w:style>
  <w:style w:type="paragraph" w:styleId="SchHead2" w:customStyle="1">
    <w:name w:val="SchHead2"/>
    <w:basedOn w:val="Normal"/>
    <w:next w:val="Indent0"/>
    <w:uiPriority w:val="29"/>
    <w:qFormat/>
    <w:rsid w:val="005A1918"/>
    <w:pPr>
      <w:keepNext/>
      <w:numPr>
        <w:ilvl w:val="1"/>
        <w:numId w:val="17"/>
      </w:numPr>
      <w:spacing w:before="240"/>
    </w:pPr>
    <w:rPr>
      <w:b/>
      <w:szCs w:val="24"/>
    </w:rPr>
  </w:style>
  <w:style w:type="paragraph" w:styleId="SchHead3" w:customStyle="1">
    <w:name w:val="SchHead3"/>
    <w:basedOn w:val="Normal"/>
    <w:uiPriority w:val="29"/>
    <w:qFormat/>
    <w:rsid w:val="00EB451F"/>
    <w:pPr>
      <w:numPr>
        <w:ilvl w:val="2"/>
        <w:numId w:val="17"/>
      </w:numPr>
      <w:spacing w:before="240"/>
    </w:pPr>
    <w:rPr>
      <w:szCs w:val="24"/>
    </w:rPr>
  </w:style>
  <w:style w:type="paragraph" w:styleId="SchHead4" w:customStyle="1">
    <w:name w:val="SchHead4"/>
    <w:basedOn w:val="Normal"/>
    <w:uiPriority w:val="29"/>
    <w:qFormat/>
    <w:rsid w:val="00EB451F"/>
    <w:pPr>
      <w:numPr>
        <w:ilvl w:val="3"/>
        <w:numId w:val="17"/>
      </w:numPr>
      <w:spacing w:before="240"/>
    </w:pPr>
    <w:rPr>
      <w:szCs w:val="24"/>
    </w:rPr>
  </w:style>
  <w:style w:type="paragraph" w:styleId="SchHead5" w:customStyle="1">
    <w:name w:val="SchHead5"/>
    <w:basedOn w:val="Normal"/>
    <w:uiPriority w:val="29"/>
    <w:qFormat/>
    <w:rsid w:val="00EB451F"/>
    <w:pPr>
      <w:numPr>
        <w:ilvl w:val="4"/>
        <w:numId w:val="17"/>
      </w:numPr>
      <w:spacing w:before="240"/>
    </w:pPr>
    <w:rPr>
      <w:szCs w:val="24"/>
    </w:rPr>
  </w:style>
  <w:style w:type="paragraph" w:styleId="SchHead6" w:customStyle="1">
    <w:name w:val="SchHead6"/>
    <w:basedOn w:val="Normal"/>
    <w:uiPriority w:val="29"/>
    <w:qFormat/>
    <w:rsid w:val="00EB451F"/>
    <w:pPr>
      <w:numPr>
        <w:ilvl w:val="5"/>
        <w:numId w:val="17"/>
      </w:numPr>
      <w:spacing w:before="240"/>
    </w:pPr>
    <w:rPr>
      <w:szCs w:val="24"/>
    </w:rPr>
  </w:style>
  <w:style w:type="paragraph" w:styleId="SchLit1" w:customStyle="1">
    <w:name w:val="SchLit1"/>
    <w:basedOn w:val="Normal"/>
    <w:uiPriority w:val="24"/>
    <w:rsid w:val="00EB451F"/>
    <w:pPr>
      <w:numPr>
        <w:numId w:val="18"/>
      </w:numPr>
      <w:spacing w:before="240"/>
      <w:outlineLvl w:val="0"/>
    </w:pPr>
    <w:rPr>
      <w:szCs w:val="24"/>
    </w:rPr>
  </w:style>
  <w:style w:type="paragraph" w:styleId="SchLit2" w:customStyle="1">
    <w:name w:val="SchLit2"/>
    <w:basedOn w:val="Normal"/>
    <w:uiPriority w:val="24"/>
    <w:rsid w:val="00EB451F"/>
    <w:pPr>
      <w:numPr>
        <w:ilvl w:val="1"/>
        <w:numId w:val="18"/>
      </w:numPr>
      <w:spacing w:before="240"/>
      <w:outlineLvl w:val="1"/>
    </w:pPr>
    <w:rPr>
      <w:szCs w:val="24"/>
    </w:rPr>
  </w:style>
  <w:style w:type="paragraph" w:styleId="SchLit3" w:customStyle="1">
    <w:name w:val="SchLit3"/>
    <w:basedOn w:val="Normal"/>
    <w:uiPriority w:val="24"/>
    <w:rsid w:val="00EB451F"/>
    <w:pPr>
      <w:numPr>
        <w:ilvl w:val="2"/>
        <w:numId w:val="18"/>
      </w:numPr>
      <w:spacing w:before="240"/>
      <w:jc w:val="left"/>
      <w:outlineLvl w:val="2"/>
    </w:pPr>
    <w:rPr>
      <w:szCs w:val="24"/>
    </w:rPr>
  </w:style>
  <w:style w:type="paragraph" w:styleId="SchLit4" w:customStyle="1">
    <w:name w:val="SchLit4"/>
    <w:basedOn w:val="Normal"/>
    <w:uiPriority w:val="24"/>
    <w:rsid w:val="00EB451F"/>
    <w:pPr>
      <w:numPr>
        <w:ilvl w:val="3"/>
        <w:numId w:val="18"/>
      </w:numPr>
      <w:spacing w:before="240"/>
      <w:outlineLvl w:val="3"/>
    </w:pPr>
    <w:rPr>
      <w:szCs w:val="24"/>
    </w:rPr>
  </w:style>
  <w:style w:type="paragraph" w:styleId="SchLit5" w:customStyle="1">
    <w:name w:val="SchLit5"/>
    <w:basedOn w:val="SchLit4"/>
    <w:uiPriority w:val="24"/>
    <w:rsid w:val="00EB451F"/>
    <w:pPr>
      <w:numPr>
        <w:ilvl w:val="4"/>
      </w:numPr>
    </w:pPr>
  </w:style>
  <w:style w:type="paragraph" w:styleId="SchLit6" w:customStyle="1">
    <w:name w:val="SchLit6"/>
    <w:basedOn w:val="SchLit5"/>
    <w:uiPriority w:val="24"/>
    <w:rsid w:val="00EB451F"/>
    <w:pPr>
      <w:numPr>
        <w:ilvl w:val="5"/>
      </w:numPr>
      <w:tabs>
        <w:tab w:val="left" w:pos="3402"/>
        <w:tab w:val="left" w:pos="4253"/>
      </w:tabs>
    </w:pPr>
  </w:style>
  <w:style w:type="numbering" w:styleId="111111">
    <w:name w:val="Outline List 2"/>
    <w:basedOn w:val="NoList"/>
    <w:uiPriority w:val="99"/>
    <w:semiHidden/>
    <w:unhideWhenUsed/>
    <w:locked/>
    <w:rsid w:val="00EB451F"/>
    <w:pPr>
      <w:numPr>
        <w:numId w:val="1"/>
      </w:numPr>
    </w:pPr>
  </w:style>
  <w:style w:type="numbering" w:styleId="1ai">
    <w:name w:val="Outline List 1"/>
    <w:basedOn w:val="NoList"/>
    <w:uiPriority w:val="99"/>
    <w:semiHidden/>
    <w:unhideWhenUsed/>
    <w:locked/>
    <w:rsid w:val="00EB451F"/>
    <w:pPr>
      <w:numPr>
        <w:numId w:val="2"/>
      </w:numPr>
    </w:pPr>
  </w:style>
  <w:style w:type="numbering" w:styleId="ArticleSection">
    <w:name w:val="Outline List 3"/>
    <w:basedOn w:val="NoList"/>
    <w:uiPriority w:val="99"/>
    <w:semiHidden/>
    <w:unhideWhenUsed/>
    <w:locked/>
    <w:rsid w:val="00EB451F"/>
    <w:pPr>
      <w:numPr>
        <w:numId w:val="3"/>
      </w:numPr>
    </w:pPr>
  </w:style>
  <w:style w:type="paragraph" w:styleId="BalloonText">
    <w:name w:val="Balloon Text"/>
    <w:basedOn w:val="Normal"/>
    <w:link w:val="BalloonTextChar"/>
    <w:uiPriority w:val="99"/>
    <w:semiHidden/>
    <w:unhideWhenUsed/>
    <w:locked/>
    <w:rsid w:val="00EB451F"/>
    <w:rPr>
      <w:rFonts w:ascii="Tahoma" w:hAnsi="Tahoma" w:cs="Tahoma"/>
      <w:sz w:val="16"/>
      <w:szCs w:val="16"/>
    </w:rPr>
  </w:style>
  <w:style w:type="character" w:styleId="BalloonTextChar" w:customStyle="1">
    <w:name w:val="Balloon Text Char"/>
    <w:basedOn w:val="DefaultParagraphFont"/>
    <w:link w:val="BalloonText"/>
    <w:uiPriority w:val="99"/>
    <w:semiHidden/>
    <w:rsid w:val="00EB451F"/>
    <w:rPr>
      <w:rFonts w:ascii="Tahoma" w:hAnsi="Tahoma" w:cs="Tahoma"/>
      <w:sz w:val="16"/>
      <w:szCs w:val="16"/>
      <w:lang w:eastAsia="en-US"/>
    </w:rPr>
  </w:style>
  <w:style w:type="paragraph" w:styleId="Bibliography">
    <w:name w:val="Bibliography"/>
    <w:basedOn w:val="Normal"/>
    <w:next w:val="Normal"/>
    <w:uiPriority w:val="37"/>
    <w:semiHidden/>
    <w:unhideWhenUsed/>
    <w:locked/>
    <w:rsid w:val="00EB451F"/>
  </w:style>
  <w:style w:type="paragraph" w:styleId="BlockText">
    <w:name w:val="Block Text"/>
    <w:basedOn w:val="Normal"/>
    <w:uiPriority w:val="99"/>
    <w:semiHidden/>
    <w:unhideWhenUsed/>
    <w:locked/>
    <w:rsid w:val="00EB451F"/>
    <w:pPr>
      <w:pBdr>
        <w:top w:val="single" w:color="4F81BD" w:themeColor="accent1" w:sz="2" w:space="10" w:frame="1"/>
        <w:left w:val="single" w:color="4F81BD" w:themeColor="accent1" w:sz="2" w:space="10" w:frame="1"/>
        <w:bottom w:val="single" w:color="4F81BD" w:themeColor="accent1" w:sz="2" w:space="10" w:frame="1"/>
        <w:right w:val="single" w:color="4F81BD" w:themeColor="accent1" w:sz="2" w:space="10" w:frame="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locked/>
    <w:rsid w:val="00EB451F"/>
    <w:pPr>
      <w:spacing w:after="120"/>
    </w:pPr>
  </w:style>
  <w:style w:type="character" w:styleId="BodyTextChar" w:customStyle="1">
    <w:name w:val="Body Text Char"/>
    <w:basedOn w:val="DefaultParagraphFont"/>
    <w:link w:val="BodyText"/>
    <w:uiPriority w:val="99"/>
    <w:semiHidden/>
    <w:rsid w:val="00EB451F"/>
    <w:rPr>
      <w:rFonts w:ascii="Arial" w:hAnsi="Arial"/>
      <w:sz w:val="22"/>
      <w:lang w:eastAsia="en-US"/>
    </w:rPr>
  </w:style>
  <w:style w:type="paragraph" w:styleId="BodyText2">
    <w:name w:val="Body Text 2"/>
    <w:basedOn w:val="Normal"/>
    <w:link w:val="BodyText2Char"/>
    <w:uiPriority w:val="99"/>
    <w:semiHidden/>
    <w:unhideWhenUsed/>
    <w:locked/>
    <w:rsid w:val="00EB451F"/>
    <w:pPr>
      <w:spacing w:after="120" w:line="480" w:lineRule="auto"/>
    </w:pPr>
  </w:style>
  <w:style w:type="character" w:styleId="BodyText2Char" w:customStyle="1">
    <w:name w:val="Body Text 2 Char"/>
    <w:basedOn w:val="DefaultParagraphFont"/>
    <w:link w:val="BodyText2"/>
    <w:uiPriority w:val="99"/>
    <w:semiHidden/>
    <w:rsid w:val="00EB451F"/>
    <w:rPr>
      <w:rFonts w:ascii="Arial" w:hAnsi="Arial"/>
      <w:sz w:val="22"/>
      <w:lang w:eastAsia="en-US"/>
    </w:rPr>
  </w:style>
  <w:style w:type="paragraph" w:styleId="BodyText3">
    <w:name w:val="Body Text 3"/>
    <w:basedOn w:val="Normal"/>
    <w:link w:val="BodyText3Char"/>
    <w:uiPriority w:val="99"/>
    <w:semiHidden/>
    <w:unhideWhenUsed/>
    <w:locked/>
    <w:rsid w:val="00EB451F"/>
    <w:pPr>
      <w:spacing w:after="120"/>
    </w:pPr>
    <w:rPr>
      <w:sz w:val="16"/>
      <w:szCs w:val="16"/>
    </w:rPr>
  </w:style>
  <w:style w:type="character" w:styleId="BodyText3Char" w:customStyle="1">
    <w:name w:val="Body Text 3 Char"/>
    <w:basedOn w:val="DefaultParagraphFont"/>
    <w:link w:val="BodyText3"/>
    <w:uiPriority w:val="99"/>
    <w:semiHidden/>
    <w:rsid w:val="00EB451F"/>
    <w:rPr>
      <w:rFonts w:ascii="Arial" w:hAnsi="Arial"/>
      <w:sz w:val="16"/>
      <w:szCs w:val="16"/>
      <w:lang w:eastAsia="en-US"/>
    </w:rPr>
  </w:style>
  <w:style w:type="paragraph" w:styleId="BodyTextFirstIndent">
    <w:name w:val="Body Text First Indent"/>
    <w:basedOn w:val="BodyText"/>
    <w:link w:val="BodyTextFirstIndentChar"/>
    <w:uiPriority w:val="99"/>
    <w:semiHidden/>
    <w:unhideWhenUsed/>
    <w:locked/>
    <w:rsid w:val="00EB451F"/>
    <w:pPr>
      <w:spacing w:after="0"/>
      <w:ind w:firstLine="360"/>
    </w:pPr>
  </w:style>
  <w:style w:type="character" w:styleId="BodyTextFirstIndentChar" w:customStyle="1">
    <w:name w:val="Body Text First Indent Char"/>
    <w:basedOn w:val="BodyTextChar"/>
    <w:link w:val="BodyTextFirstIndent"/>
    <w:uiPriority w:val="99"/>
    <w:semiHidden/>
    <w:rsid w:val="00EB451F"/>
    <w:rPr>
      <w:rFonts w:ascii="Arial" w:hAnsi="Arial"/>
      <w:sz w:val="22"/>
      <w:lang w:eastAsia="en-US"/>
    </w:rPr>
  </w:style>
  <w:style w:type="paragraph" w:styleId="BodyTextIndent">
    <w:name w:val="Body Text Indent"/>
    <w:basedOn w:val="Normal"/>
    <w:link w:val="BodyTextIndentChar"/>
    <w:uiPriority w:val="99"/>
    <w:semiHidden/>
    <w:unhideWhenUsed/>
    <w:locked/>
    <w:rsid w:val="00EB451F"/>
    <w:pPr>
      <w:spacing w:after="120"/>
      <w:ind w:left="283"/>
    </w:pPr>
  </w:style>
  <w:style w:type="character" w:styleId="BodyTextIndentChar" w:customStyle="1">
    <w:name w:val="Body Text Indent Char"/>
    <w:basedOn w:val="DefaultParagraphFont"/>
    <w:link w:val="BodyTextIndent"/>
    <w:uiPriority w:val="99"/>
    <w:semiHidden/>
    <w:rsid w:val="00EB451F"/>
    <w:rPr>
      <w:rFonts w:ascii="Arial" w:hAnsi="Arial"/>
      <w:sz w:val="22"/>
      <w:lang w:eastAsia="en-US"/>
    </w:rPr>
  </w:style>
  <w:style w:type="paragraph" w:styleId="BodyTextFirstIndent2">
    <w:name w:val="Body Text First Indent 2"/>
    <w:basedOn w:val="BodyTextIndent"/>
    <w:link w:val="BodyTextFirstIndent2Char"/>
    <w:uiPriority w:val="99"/>
    <w:semiHidden/>
    <w:unhideWhenUsed/>
    <w:locked/>
    <w:rsid w:val="00EB451F"/>
    <w:pPr>
      <w:spacing w:after="0"/>
      <w:ind w:left="360" w:firstLine="360"/>
    </w:pPr>
  </w:style>
  <w:style w:type="character" w:styleId="BodyTextFirstIndent2Char" w:customStyle="1">
    <w:name w:val="Body Text First Indent 2 Char"/>
    <w:basedOn w:val="BodyTextIndentChar"/>
    <w:link w:val="BodyTextFirstIndent2"/>
    <w:uiPriority w:val="99"/>
    <w:semiHidden/>
    <w:rsid w:val="00EB451F"/>
    <w:rPr>
      <w:rFonts w:ascii="Arial" w:hAnsi="Arial"/>
      <w:sz w:val="22"/>
      <w:lang w:eastAsia="en-US"/>
    </w:rPr>
  </w:style>
  <w:style w:type="paragraph" w:styleId="BodyTextIndent2">
    <w:name w:val="Body Text Indent 2"/>
    <w:basedOn w:val="Normal"/>
    <w:link w:val="BodyTextIndent2Char"/>
    <w:uiPriority w:val="99"/>
    <w:semiHidden/>
    <w:unhideWhenUsed/>
    <w:locked/>
    <w:rsid w:val="00EB451F"/>
    <w:pPr>
      <w:spacing w:after="120" w:line="480" w:lineRule="auto"/>
      <w:ind w:left="283"/>
    </w:pPr>
  </w:style>
  <w:style w:type="character" w:styleId="BodyTextIndent2Char" w:customStyle="1">
    <w:name w:val="Body Text Indent 2 Char"/>
    <w:basedOn w:val="DefaultParagraphFont"/>
    <w:link w:val="BodyTextIndent2"/>
    <w:uiPriority w:val="99"/>
    <w:semiHidden/>
    <w:rsid w:val="00EB451F"/>
    <w:rPr>
      <w:rFonts w:ascii="Arial" w:hAnsi="Arial"/>
      <w:sz w:val="22"/>
      <w:lang w:eastAsia="en-US"/>
    </w:rPr>
  </w:style>
  <w:style w:type="paragraph" w:styleId="BodyTextIndent3">
    <w:name w:val="Body Text Indent 3"/>
    <w:basedOn w:val="Normal"/>
    <w:link w:val="BodyTextIndent3Char"/>
    <w:uiPriority w:val="99"/>
    <w:semiHidden/>
    <w:unhideWhenUsed/>
    <w:locked/>
    <w:rsid w:val="00EB451F"/>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EB451F"/>
    <w:rPr>
      <w:rFonts w:ascii="Arial" w:hAnsi="Arial"/>
      <w:sz w:val="16"/>
      <w:szCs w:val="16"/>
      <w:lang w:eastAsia="en-US"/>
    </w:rPr>
  </w:style>
  <w:style w:type="character" w:styleId="BookTitle">
    <w:name w:val="Book Title"/>
    <w:basedOn w:val="DefaultParagraphFont"/>
    <w:uiPriority w:val="33"/>
    <w:locked/>
    <w:rsid w:val="00EB451F"/>
    <w:rPr>
      <w:b/>
      <w:bCs/>
      <w:smallCaps/>
      <w:spacing w:val="5"/>
    </w:rPr>
  </w:style>
  <w:style w:type="paragraph" w:styleId="Closing">
    <w:name w:val="Closing"/>
    <w:basedOn w:val="Normal"/>
    <w:link w:val="ClosingChar"/>
    <w:uiPriority w:val="99"/>
    <w:semiHidden/>
    <w:unhideWhenUsed/>
    <w:locked/>
    <w:rsid w:val="00EB451F"/>
    <w:pPr>
      <w:ind w:left="4252"/>
    </w:pPr>
  </w:style>
  <w:style w:type="character" w:styleId="ClosingChar" w:customStyle="1">
    <w:name w:val="Closing Char"/>
    <w:basedOn w:val="DefaultParagraphFont"/>
    <w:link w:val="Closing"/>
    <w:uiPriority w:val="99"/>
    <w:semiHidden/>
    <w:rsid w:val="00EB451F"/>
    <w:rPr>
      <w:rFonts w:ascii="Arial" w:hAnsi="Arial"/>
      <w:sz w:val="22"/>
      <w:lang w:eastAsia="en-US"/>
    </w:rPr>
  </w:style>
  <w:style w:type="table" w:styleId="ColorfulGrid">
    <w:name w:val="Colorful Grid"/>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EB451F"/>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EB451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EB451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EB451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EB451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EB451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EB451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EB451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EB451F"/>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EB451F"/>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EB451F"/>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EB451F"/>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EB451F"/>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EB451F"/>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EB451F"/>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unhideWhenUsed/>
    <w:locked/>
    <w:rsid w:val="00EB451F"/>
    <w:rPr>
      <w:b/>
      <w:bCs/>
    </w:rPr>
  </w:style>
  <w:style w:type="character" w:styleId="CommentTextChar" w:customStyle="1">
    <w:name w:val="Comment Text Char"/>
    <w:basedOn w:val="DefaultParagraphFont"/>
    <w:link w:val="CommentText"/>
    <w:semiHidden/>
    <w:rsid w:val="00EB451F"/>
    <w:rPr>
      <w:rFonts w:ascii="Arial" w:hAnsi="Arial"/>
      <w:lang w:eastAsia="en-US"/>
    </w:rPr>
  </w:style>
  <w:style w:type="character" w:styleId="CommentSubjectChar" w:customStyle="1">
    <w:name w:val="Comment Subject Char"/>
    <w:basedOn w:val="CommentTextChar"/>
    <w:link w:val="CommentSubject"/>
    <w:uiPriority w:val="99"/>
    <w:semiHidden/>
    <w:rsid w:val="00EB451F"/>
    <w:rPr>
      <w:rFonts w:ascii="Arial" w:hAnsi="Arial"/>
      <w:b/>
      <w:bCs/>
      <w:lang w:eastAsia="en-US"/>
    </w:rPr>
  </w:style>
  <w:style w:type="table" w:styleId="DarkList">
    <w:name w:val="Dark List"/>
    <w:basedOn w:val="TableNormal"/>
    <w:uiPriority w:val="70"/>
    <w:locked/>
    <w:rsid w:val="00EB45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EB451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EB451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EB451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EB451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EB451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EB451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locked/>
    <w:rsid w:val="00EB451F"/>
  </w:style>
  <w:style w:type="character" w:styleId="DateChar" w:customStyle="1">
    <w:name w:val="Date Char"/>
    <w:basedOn w:val="DefaultParagraphFont"/>
    <w:link w:val="Date"/>
    <w:uiPriority w:val="99"/>
    <w:semiHidden/>
    <w:rsid w:val="00EB451F"/>
    <w:rPr>
      <w:rFonts w:ascii="Arial" w:hAnsi="Arial"/>
      <w:sz w:val="22"/>
      <w:lang w:eastAsia="en-US"/>
    </w:rPr>
  </w:style>
  <w:style w:type="paragraph" w:styleId="DocumentMap">
    <w:name w:val="Document Map"/>
    <w:basedOn w:val="Normal"/>
    <w:link w:val="DocumentMapChar"/>
    <w:uiPriority w:val="99"/>
    <w:semiHidden/>
    <w:unhideWhenUsed/>
    <w:locked/>
    <w:rsid w:val="00EB451F"/>
    <w:rPr>
      <w:rFonts w:ascii="Tahoma" w:hAnsi="Tahoma" w:cs="Tahoma"/>
      <w:sz w:val="16"/>
      <w:szCs w:val="16"/>
    </w:rPr>
  </w:style>
  <w:style w:type="character" w:styleId="DocumentMapChar" w:customStyle="1">
    <w:name w:val="Document Map Char"/>
    <w:basedOn w:val="DefaultParagraphFont"/>
    <w:link w:val="DocumentMap"/>
    <w:uiPriority w:val="99"/>
    <w:semiHidden/>
    <w:rsid w:val="00EB451F"/>
    <w:rPr>
      <w:rFonts w:ascii="Tahoma" w:hAnsi="Tahoma" w:cs="Tahoma"/>
      <w:sz w:val="16"/>
      <w:szCs w:val="16"/>
      <w:lang w:eastAsia="en-US"/>
    </w:rPr>
  </w:style>
  <w:style w:type="paragraph" w:styleId="E-mailSignature">
    <w:name w:val="E-mail Signature"/>
    <w:basedOn w:val="Normal"/>
    <w:link w:val="E-mailSignatureChar"/>
    <w:uiPriority w:val="99"/>
    <w:semiHidden/>
    <w:unhideWhenUsed/>
    <w:locked/>
    <w:rsid w:val="00EB451F"/>
  </w:style>
  <w:style w:type="character" w:styleId="E-mailSignatureChar" w:customStyle="1">
    <w:name w:val="E-mail Signature Char"/>
    <w:basedOn w:val="DefaultParagraphFont"/>
    <w:link w:val="E-mailSignature"/>
    <w:uiPriority w:val="99"/>
    <w:semiHidden/>
    <w:rsid w:val="00EB451F"/>
    <w:rPr>
      <w:rFonts w:ascii="Arial" w:hAnsi="Arial"/>
      <w:sz w:val="22"/>
      <w:lang w:eastAsia="en-US"/>
    </w:rPr>
  </w:style>
  <w:style w:type="character" w:styleId="Emphasis">
    <w:name w:val="Emphasis"/>
    <w:basedOn w:val="DefaultParagraphFont"/>
    <w:uiPriority w:val="20"/>
    <w:locked/>
    <w:rsid w:val="00EB451F"/>
    <w:rPr>
      <w:i/>
      <w:iCs/>
    </w:rPr>
  </w:style>
  <w:style w:type="character" w:styleId="EndnoteReference">
    <w:name w:val="endnote reference"/>
    <w:basedOn w:val="DefaultParagraphFont"/>
    <w:uiPriority w:val="99"/>
    <w:semiHidden/>
    <w:unhideWhenUsed/>
    <w:locked/>
    <w:rsid w:val="00EB451F"/>
    <w:rPr>
      <w:vertAlign w:val="superscript"/>
    </w:rPr>
  </w:style>
  <w:style w:type="paragraph" w:styleId="EndnoteText">
    <w:name w:val="endnote text"/>
    <w:basedOn w:val="Normal"/>
    <w:link w:val="EndnoteTextChar"/>
    <w:uiPriority w:val="99"/>
    <w:semiHidden/>
    <w:unhideWhenUsed/>
    <w:locked/>
    <w:rsid w:val="00EB451F"/>
    <w:rPr>
      <w:sz w:val="20"/>
    </w:rPr>
  </w:style>
  <w:style w:type="character" w:styleId="EndnoteTextChar" w:customStyle="1">
    <w:name w:val="Endnote Text Char"/>
    <w:basedOn w:val="DefaultParagraphFont"/>
    <w:link w:val="EndnoteText"/>
    <w:uiPriority w:val="99"/>
    <w:semiHidden/>
    <w:rsid w:val="00EB451F"/>
    <w:rPr>
      <w:rFonts w:ascii="Arial" w:hAnsi="Arial"/>
      <w:lang w:eastAsia="en-US"/>
    </w:rPr>
  </w:style>
  <w:style w:type="paragraph" w:styleId="EnvelopeAddress">
    <w:name w:val="envelope address"/>
    <w:basedOn w:val="Normal"/>
    <w:uiPriority w:val="99"/>
    <w:semiHidden/>
    <w:unhideWhenUsed/>
    <w:locked/>
    <w:rsid w:val="00EB451F"/>
    <w:pPr>
      <w:framePr w:w="7920" w:h="1980" w:hSpace="180" w:wrap="auto" w:hAnchor="page" w:xAlign="center" w:yAlign="bottom" w:hRule="exact"/>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locked/>
    <w:rsid w:val="00EB451F"/>
    <w:rPr>
      <w:rFonts w:asciiTheme="majorHAnsi" w:hAnsiTheme="majorHAnsi" w:eastAsiaTheme="majorEastAsia" w:cstheme="majorBidi"/>
      <w:sz w:val="20"/>
    </w:rPr>
  </w:style>
  <w:style w:type="character" w:styleId="FollowedHyperlink">
    <w:name w:val="FollowedHyperlink"/>
    <w:basedOn w:val="DefaultParagraphFont"/>
    <w:uiPriority w:val="99"/>
    <w:semiHidden/>
    <w:unhideWhenUsed/>
    <w:locked/>
    <w:rsid w:val="00EB451F"/>
    <w:rPr>
      <w:color w:val="800080" w:themeColor="followedHyperlink"/>
      <w:u w:val="single"/>
    </w:rPr>
  </w:style>
  <w:style w:type="paragraph" w:styleId="FootnoteText">
    <w:name w:val="footnote text"/>
    <w:basedOn w:val="Normal"/>
    <w:link w:val="FootnoteTextChar"/>
    <w:uiPriority w:val="99"/>
    <w:semiHidden/>
    <w:unhideWhenUsed/>
    <w:locked/>
    <w:rsid w:val="00EB451F"/>
    <w:rPr>
      <w:sz w:val="20"/>
    </w:rPr>
  </w:style>
  <w:style w:type="character" w:styleId="FootnoteTextChar" w:customStyle="1">
    <w:name w:val="Footnote Text Char"/>
    <w:basedOn w:val="DefaultParagraphFont"/>
    <w:link w:val="FootnoteText"/>
    <w:uiPriority w:val="99"/>
    <w:semiHidden/>
    <w:rsid w:val="00EB451F"/>
    <w:rPr>
      <w:rFonts w:ascii="Arial" w:hAnsi="Arial"/>
      <w:lang w:eastAsia="en-US"/>
    </w:rPr>
  </w:style>
  <w:style w:type="character" w:styleId="HTMLAcronym">
    <w:name w:val="HTML Acronym"/>
    <w:basedOn w:val="DefaultParagraphFont"/>
    <w:uiPriority w:val="99"/>
    <w:semiHidden/>
    <w:unhideWhenUsed/>
    <w:locked/>
    <w:rsid w:val="00EB451F"/>
  </w:style>
  <w:style w:type="paragraph" w:styleId="HTMLAddress">
    <w:name w:val="HTML Address"/>
    <w:basedOn w:val="Normal"/>
    <w:link w:val="HTMLAddressChar"/>
    <w:uiPriority w:val="99"/>
    <w:semiHidden/>
    <w:unhideWhenUsed/>
    <w:locked/>
    <w:rsid w:val="00EB451F"/>
    <w:rPr>
      <w:i/>
      <w:iCs/>
    </w:rPr>
  </w:style>
  <w:style w:type="character" w:styleId="HTMLAddressChar" w:customStyle="1">
    <w:name w:val="HTML Address Char"/>
    <w:basedOn w:val="DefaultParagraphFont"/>
    <w:link w:val="HTMLAddress"/>
    <w:uiPriority w:val="99"/>
    <w:semiHidden/>
    <w:rsid w:val="00EB451F"/>
    <w:rPr>
      <w:rFonts w:ascii="Arial" w:hAnsi="Arial"/>
      <w:i/>
      <w:iCs/>
      <w:sz w:val="22"/>
      <w:lang w:eastAsia="en-US"/>
    </w:rPr>
  </w:style>
  <w:style w:type="character" w:styleId="HTMLCite">
    <w:name w:val="HTML Cite"/>
    <w:basedOn w:val="DefaultParagraphFont"/>
    <w:uiPriority w:val="99"/>
    <w:semiHidden/>
    <w:unhideWhenUsed/>
    <w:locked/>
    <w:rsid w:val="00EB451F"/>
    <w:rPr>
      <w:i/>
      <w:iCs/>
    </w:rPr>
  </w:style>
  <w:style w:type="character" w:styleId="HTMLCode">
    <w:name w:val="HTML Code"/>
    <w:basedOn w:val="DefaultParagraphFont"/>
    <w:uiPriority w:val="99"/>
    <w:semiHidden/>
    <w:unhideWhenUsed/>
    <w:locked/>
    <w:rsid w:val="00EB451F"/>
    <w:rPr>
      <w:rFonts w:ascii="Consolas" w:hAnsi="Consolas" w:cs="Consolas"/>
      <w:sz w:val="20"/>
      <w:szCs w:val="20"/>
    </w:rPr>
  </w:style>
  <w:style w:type="character" w:styleId="HTMLDefinition">
    <w:name w:val="HTML Definition"/>
    <w:basedOn w:val="DefaultParagraphFont"/>
    <w:uiPriority w:val="99"/>
    <w:semiHidden/>
    <w:unhideWhenUsed/>
    <w:locked/>
    <w:rsid w:val="00EB451F"/>
    <w:rPr>
      <w:i/>
      <w:iCs/>
    </w:rPr>
  </w:style>
  <w:style w:type="character" w:styleId="HTMLKeyboard">
    <w:name w:val="HTML Keyboard"/>
    <w:basedOn w:val="DefaultParagraphFont"/>
    <w:uiPriority w:val="99"/>
    <w:semiHidden/>
    <w:unhideWhenUsed/>
    <w:locked/>
    <w:rsid w:val="00EB451F"/>
    <w:rPr>
      <w:rFonts w:ascii="Consolas" w:hAnsi="Consolas" w:cs="Consolas"/>
      <w:sz w:val="20"/>
      <w:szCs w:val="20"/>
    </w:rPr>
  </w:style>
  <w:style w:type="paragraph" w:styleId="HTMLPreformatted">
    <w:name w:val="HTML Preformatted"/>
    <w:basedOn w:val="Normal"/>
    <w:link w:val="HTMLPreformattedChar"/>
    <w:uiPriority w:val="99"/>
    <w:semiHidden/>
    <w:unhideWhenUsed/>
    <w:locked/>
    <w:rsid w:val="00EB451F"/>
    <w:rPr>
      <w:rFonts w:ascii="Consolas" w:hAnsi="Consolas" w:cs="Consolas"/>
      <w:sz w:val="20"/>
    </w:rPr>
  </w:style>
  <w:style w:type="character" w:styleId="HTMLPreformattedChar" w:customStyle="1">
    <w:name w:val="HTML Preformatted Char"/>
    <w:basedOn w:val="DefaultParagraphFont"/>
    <w:link w:val="HTMLPreformatted"/>
    <w:uiPriority w:val="99"/>
    <w:semiHidden/>
    <w:rsid w:val="00EB451F"/>
    <w:rPr>
      <w:rFonts w:ascii="Consolas" w:hAnsi="Consolas" w:cs="Consolas"/>
      <w:lang w:eastAsia="en-US"/>
    </w:rPr>
  </w:style>
  <w:style w:type="character" w:styleId="HTMLSample">
    <w:name w:val="HTML Sample"/>
    <w:basedOn w:val="DefaultParagraphFont"/>
    <w:uiPriority w:val="99"/>
    <w:semiHidden/>
    <w:unhideWhenUsed/>
    <w:locked/>
    <w:rsid w:val="00EB451F"/>
    <w:rPr>
      <w:rFonts w:ascii="Consolas" w:hAnsi="Consolas" w:cs="Consolas"/>
      <w:sz w:val="24"/>
      <w:szCs w:val="24"/>
    </w:rPr>
  </w:style>
  <w:style w:type="character" w:styleId="HTMLTypewriter">
    <w:name w:val="HTML Typewriter"/>
    <w:basedOn w:val="DefaultParagraphFont"/>
    <w:uiPriority w:val="99"/>
    <w:semiHidden/>
    <w:unhideWhenUsed/>
    <w:locked/>
    <w:rsid w:val="00EB451F"/>
    <w:rPr>
      <w:rFonts w:ascii="Consolas" w:hAnsi="Consolas" w:cs="Consolas"/>
      <w:sz w:val="20"/>
      <w:szCs w:val="20"/>
    </w:rPr>
  </w:style>
  <w:style w:type="character" w:styleId="HTMLVariable">
    <w:name w:val="HTML Variable"/>
    <w:basedOn w:val="DefaultParagraphFont"/>
    <w:uiPriority w:val="99"/>
    <w:semiHidden/>
    <w:unhideWhenUsed/>
    <w:locked/>
    <w:rsid w:val="00EB451F"/>
    <w:rPr>
      <w:i/>
      <w:iCs/>
    </w:rPr>
  </w:style>
  <w:style w:type="character" w:styleId="Hyperlink">
    <w:name w:val="Hyperlink"/>
    <w:basedOn w:val="DefaultParagraphFont"/>
    <w:uiPriority w:val="99"/>
    <w:unhideWhenUsed/>
    <w:locked/>
    <w:rsid w:val="00EB451F"/>
    <w:rPr>
      <w:color w:val="0000FF" w:themeColor="hyperlink"/>
      <w:u w:val="single"/>
    </w:rPr>
  </w:style>
  <w:style w:type="paragraph" w:styleId="Index1">
    <w:name w:val="index 1"/>
    <w:basedOn w:val="Normal"/>
    <w:next w:val="Normal"/>
    <w:autoRedefine/>
    <w:uiPriority w:val="99"/>
    <w:semiHidden/>
    <w:unhideWhenUsed/>
    <w:locked/>
    <w:rsid w:val="00EB451F"/>
    <w:pPr>
      <w:ind w:left="220" w:hanging="220"/>
    </w:pPr>
  </w:style>
  <w:style w:type="paragraph" w:styleId="Index2">
    <w:name w:val="index 2"/>
    <w:basedOn w:val="Normal"/>
    <w:next w:val="Normal"/>
    <w:autoRedefine/>
    <w:uiPriority w:val="99"/>
    <w:semiHidden/>
    <w:unhideWhenUsed/>
    <w:locked/>
    <w:rsid w:val="00EB451F"/>
    <w:pPr>
      <w:ind w:left="440" w:hanging="220"/>
    </w:pPr>
  </w:style>
  <w:style w:type="paragraph" w:styleId="Index3">
    <w:name w:val="index 3"/>
    <w:basedOn w:val="Normal"/>
    <w:next w:val="Normal"/>
    <w:autoRedefine/>
    <w:uiPriority w:val="99"/>
    <w:semiHidden/>
    <w:unhideWhenUsed/>
    <w:locked/>
    <w:rsid w:val="00EB451F"/>
    <w:pPr>
      <w:ind w:left="660" w:hanging="220"/>
    </w:pPr>
  </w:style>
  <w:style w:type="paragraph" w:styleId="Index4">
    <w:name w:val="index 4"/>
    <w:basedOn w:val="Normal"/>
    <w:next w:val="Normal"/>
    <w:autoRedefine/>
    <w:uiPriority w:val="99"/>
    <w:semiHidden/>
    <w:unhideWhenUsed/>
    <w:locked/>
    <w:rsid w:val="00EB451F"/>
    <w:pPr>
      <w:ind w:left="880" w:hanging="220"/>
    </w:pPr>
  </w:style>
  <w:style w:type="paragraph" w:styleId="Index5">
    <w:name w:val="index 5"/>
    <w:basedOn w:val="Normal"/>
    <w:next w:val="Normal"/>
    <w:autoRedefine/>
    <w:uiPriority w:val="99"/>
    <w:semiHidden/>
    <w:unhideWhenUsed/>
    <w:locked/>
    <w:rsid w:val="00EB451F"/>
    <w:pPr>
      <w:ind w:left="1100" w:hanging="220"/>
    </w:pPr>
  </w:style>
  <w:style w:type="paragraph" w:styleId="Index6">
    <w:name w:val="index 6"/>
    <w:basedOn w:val="Normal"/>
    <w:next w:val="Normal"/>
    <w:autoRedefine/>
    <w:uiPriority w:val="99"/>
    <w:semiHidden/>
    <w:unhideWhenUsed/>
    <w:locked/>
    <w:rsid w:val="00EB451F"/>
    <w:pPr>
      <w:ind w:left="1320" w:hanging="220"/>
    </w:pPr>
  </w:style>
  <w:style w:type="paragraph" w:styleId="Index7">
    <w:name w:val="index 7"/>
    <w:basedOn w:val="Normal"/>
    <w:next w:val="Normal"/>
    <w:autoRedefine/>
    <w:uiPriority w:val="99"/>
    <w:semiHidden/>
    <w:unhideWhenUsed/>
    <w:locked/>
    <w:rsid w:val="00EB451F"/>
    <w:pPr>
      <w:ind w:left="1540" w:hanging="220"/>
    </w:pPr>
  </w:style>
  <w:style w:type="paragraph" w:styleId="Index8">
    <w:name w:val="index 8"/>
    <w:basedOn w:val="Normal"/>
    <w:next w:val="Normal"/>
    <w:autoRedefine/>
    <w:uiPriority w:val="99"/>
    <w:semiHidden/>
    <w:unhideWhenUsed/>
    <w:locked/>
    <w:rsid w:val="00EB451F"/>
    <w:pPr>
      <w:ind w:left="1760" w:hanging="220"/>
    </w:pPr>
  </w:style>
  <w:style w:type="paragraph" w:styleId="Index9">
    <w:name w:val="index 9"/>
    <w:basedOn w:val="Normal"/>
    <w:next w:val="Normal"/>
    <w:autoRedefine/>
    <w:uiPriority w:val="99"/>
    <w:semiHidden/>
    <w:unhideWhenUsed/>
    <w:locked/>
    <w:rsid w:val="00EB451F"/>
    <w:pPr>
      <w:ind w:left="1980" w:hanging="220"/>
    </w:pPr>
  </w:style>
  <w:style w:type="paragraph" w:styleId="IndexHeading">
    <w:name w:val="index heading"/>
    <w:basedOn w:val="Normal"/>
    <w:next w:val="Index1"/>
    <w:uiPriority w:val="99"/>
    <w:semiHidden/>
    <w:unhideWhenUsed/>
    <w:locked/>
    <w:rsid w:val="00EB451F"/>
    <w:rPr>
      <w:rFonts w:asciiTheme="majorHAnsi" w:hAnsiTheme="majorHAnsi" w:eastAsiaTheme="majorEastAsia" w:cstheme="majorBidi"/>
      <w:b/>
      <w:bCs/>
    </w:rPr>
  </w:style>
  <w:style w:type="character" w:styleId="IntenseEmphasis">
    <w:name w:val="Intense Emphasis"/>
    <w:basedOn w:val="DefaultParagraphFont"/>
    <w:uiPriority w:val="21"/>
    <w:locked/>
    <w:rsid w:val="00EB451F"/>
    <w:rPr>
      <w:b/>
      <w:bCs/>
      <w:i/>
      <w:iCs/>
      <w:color w:val="4F81BD" w:themeColor="accent1"/>
    </w:rPr>
  </w:style>
  <w:style w:type="paragraph" w:styleId="IntenseQuote">
    <w:name w:val="Intense Quote"/>
    <w:basedOn w:val="Normal"/>
    <w:next w:val="Normal"/>
    <w:link w:val="IntenseQuoteChar"/>
    <w:uiPriority w:val="30"/>
    <w:locked/>
    <w:rsid w:val="00EB451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EB451F"/>
    <w:rPr>
      <w:rFonts w:ascii="Arial" w:hAnsi="Arial"/>
      <w:b/>
      <w:bCs/>
      <w:i/>
      <w:iCs/>
      <w:color w:val="4F81BD" w:themeColor="accent1"/>
      <w:sz w:val="22"/>
      <w:lang w:eastAsia="en-US"/>
    </w:rPr>
  </w:style>
  <w:style w:type="character" w:styleId="IntenseReference">
    <w:name w:val="Intense Reference"/>
    <w:basedOn w:val="DefaultParagraphFont"/>
    <w:uiPriority w:val="32"/>
    <w:locked/>
    <w:rsid w:val="00EB451F"/>
    <w:rPr>
      <w:b/>
      <w:bCs/>
      <w:smallCaps/>
      <w:color w:val="C0504D" w:themeColor="accent2"/>
      <w:spacing w:val="5"/>
      <w:u w:val="single"/>
    </w:rPr>
  </w:style>
  <w:style w:type="table" w:styleId="LightGrid">
    <w:name w:val="Light Grid"/>
    <w:basedOn w:val="TableNormal"/>
    <w:uiPriority w:val="62"/>
    <w:locked/>
    <w:rsid w:val="00EB451F"/>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locked/>
    <w:rsid w:val="00EB451F"/>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locked/>
    <w:rsid w:val="00EB451F"/>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locked/>
    <w:rsid w:val="00EB451F"/>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locked/>
    <w:rsid w:val="00EB451F"/>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locked/>
    <w:rsid w:val="00EB451F"/>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locked/>
    <w:rsid w:val="00EB451F"/>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locked/>
    <w:rsid w:val="00EB451F"/>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locked/>
    <w:rsid w:val="00EB451F"/>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locked/>
    <w:rsid w:val="00EB451F"/>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locked/>
    <w:rsid w:val="00EB451F"/>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locked/>
    <w:rsid w:val="00EB451F"/>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locked/>
    <w:rsid w:val="00EB451F"/>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locked/>
    <w:rsid w:val="00EB451F"/>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locked/>
    <w:rsid w:val="00EB451F"/>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EB451F"/>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EB451F"/>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EB451F"/>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EB451F"/>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EB451F"/>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EB451F"/>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locked/>
    <w:rsid w:val="00EB451F"/>
  </w:style>
  <w:style w:type="paragraph" w:styleId="List">
    <w:name w:val="List"/>
    <w:basedOn w:val="Normal"/>
    <w:uiPriority w:val="99"/>
    <w:semiHidden/>
    <w:unhideWhenUsed/>
    <w:locked/>
    <w:rsid w:val="00EB451F"/>
    <w:pPr>
      <w:ind w:left="283" w:hanging="283"/>
      <w:contextualSpacing/>
    </w:pPr>
  </w:style>
  <w:style w:type="paragraph" w:styleId="List2">
    <w:name w:val="List 2"/>
    <w:basedOn w:val="Normal"/>
    <w:uiPriority w:val="99"/>
    <w:semiHidden/>
    <w:unhideWhenUsed/>
    <w:locked/>
    <w:rsid w:val="00EB451F"/>
    <w:pPr>
      <w:ind w:left="566" w:hanging="283"/>
      <w:contextualSpacing/>
    </w:pPr>
  </w:style>
  <w:style w:type="paragraph" w:styleId="List3">
    <w:name w:val="List 3"/>
    <w:basedOn w:val="Normal"/>
    <w:uiPriority w:val="99"/>
    <w:semiHidden/>
    <w:unhideWhenUsed/>
    <w:locked/>
    <w:rsid w:val="00EB451F"/>
    <w:pPr>
      <w:ind w:left="849" w:hanging="283"/>
      <w:contextualSpacing/>
    </w:pPr>
  </w:style>
  <w:style w:type="paragraph" w:styleId="List4">
    <w:name w:val="List 4"/>
    <w:basedOn w:val="Normal"/>
    <w:uiPriority w:val="99"/>
    <w:semiHidden/>
    <w:unhideWhenUsed/>
    <w:locked/>
    <w:rsid w:val="00EB451F"/>
    <w:pPr>
      <w:ind w:left="1132" w:hanging="283"/>
      <w:contextualSpacing/>
    </w:pPr>
  </w:style>
  <w:style w:type="paragraph" w:styleId="List5">
    <w:name w:val="List 5"/>
    <w:basedOn w:val="Normal"/>
    <w:uiPriority w:val="99"/>
    <w:semiHidden/>
    <w:unhideWhenUsed/>
    <w:locked/>
    <w:rsid w:val="00EB451F"/>
    <w:pPr>
      <w:ind w:left="1415" w:hanging="283"/>
      <w:contextualSpacing/>
    </w:pPr>
  </w:style>
  <w:style w:type="paragraph" w:styleId="ListBullet">
    <w:name w:val="List Bullet"/>
    <w:basedOn w:val="Normal"/>
    <w:uiPriority w:val="99"/>
    <w:semiHidden/>
    <w:unhideWhenUsed/>
    <w:locked/>
    <w:rsid w:val="00EB451F"/>
    <w:pPr>
      <w:numPr>
        <w:numId w:val="6"/>
      </w:numPr>
      <w:contextualSpacing/>
    </w:pPr>
  </w:style>
  <w:style w:type="paragraph" w:styleId="ListBullet2">
    <w:name w:val="List Bullet 2"/>
    <w:basedOn w:val="Normal"/>
    <w:uiPriority w:val="99"/>
    <w:semiHidden/>
    <w:unhideWhenUsed/>
    <w:locked/>
    <w:rsid w:val="00EB451F"/>
    <w:pPr>
      <w:numPr>
        <w:numId w:val="7"/>
      </w:numPr>
      <w:contextualSpacing/>
    </w:pPr>
  </w:style>
  <w:style w:type="paragraph" w:styleId="ListBullet3">
    <w:name w:val="List Bullet 3"/>
    <w:basedOn w:val="Normal"/>
    <w:uiPriority w:val="99"/>
    <w:semiHidden/>
    <w:unhideWhenUsed/>
    <w:locked/>
    <w:rsid w:val="00EB451F"/>
    <w:pPr>
      <w:numPr>
        <w:numId w:val="8"/>
      </w:numPr>
      <w:contextualSpacing/>
    </w:pPr>
  </w:style>
  <w:style w:type="paragraph" w:styleId="ListBullet4">
    <w:name w:val="List Bullet 4"/>
    <w:basedOn w:val="Normal"/>
    <w:uiPriority w:val="99"/>
    <w:semiHidden/>
    <w:unhideWhenUsed/>
    <w:locked/>
    <w:rsid w:val="00EB451F"/>
    <w:pPr>
      <w:numPr>
        <w:numId w:val="9"/>
      </w:numPr>
      <w:contextualSpacing/>
    </w:pPr>
  </w:style>
  <w:style w:type="paragraph" w:styleId="ListBullet5">
    <w:name w:val="List Bullet 5"/>
    <w:basedOn w:val="Normal"/>
    <w:uiPriority w:val="99"/>
    <w:semiHidden/>
    <w:unhideWhenUsed/>
    <w:locked/>
    <w:rsid w:val="00EB451F"/>
    <w:pPr>
      <w:numPr>
        <w:numId w:val="10"/>
      </w:numPr>
      <w:contextualSpacing/>
    </w:pPr>
  </w:style>
  <w:style w:type="paragraph" w:styleId="ListContinue">
    <w:name w:val="List Continue"/>
    <w:basedOn w:val="Normal"/>
    <w:uiPriority w:val="99"/>
    <w:semiHidden/>
    <w:unhideWhenUsed/>
    <w:locked/>
    <w:rsid w:val="00EB451F"/>
    <w:pPr>
      <w:spacing w:after="120"/>
      <w:ind w:left="283"/>
      <w:contextualSpacing/>
    </w:pPr>
  </w:style>
  <w:style w:type="paragraph" w:styleId="ListContinue2">
    <w:name w:val="List Continue 2"/>
    <w:basedOn w:val="Normal"/>
    <w:uiPriority w:val="99"/>
    <w:semiHidden/>
    <w:unhideWhenUsed/>
    <w:locked/>
    <w:rsid w:val="00EB451F"/>
    <w:pPr>
      <w:spacing w:after="120"/>
      <w:ind w:left="566"/>
      <w:contextualSpacing/>
    </w:pPr>
  </w:style>
  <w:style w:type="paragraph" w:styleId="ListContinue3">
    <w:name w:val="List Continue 3"/>
    <w:basedOn w:val="Normal"/>
    <w:uiPriority w:val="99"/>
    <w:semiHidden/>
    <w:unhideWhenUsed/>
    <w:locked/>
    <w:rsid w:val="00EB451F"/>
    <w:pPr>
      <w:spacing w:after="120"/>
      <w:ind w:left="849"/>
      <w:contextualSpacing/>
    </w:pPr>
  </w:style>
  <w:style w:type="paragraph" w:styleId="ListContinue4">
    <w:name w:val="List Continue 4"/>
    <w:basedOn w:val="Normal"/>
    <w:uiPriority w:val="99"/>
    <w:semiHidden/>
    <w:unhideWhenUsed/>
    <w:locked/>
    <w:rsid w:val="00EB451F"/>
    <w:pPr>
      <w:spacing w:after="120"/>
      <w:ind w:left="1132"/>
      <w:contextualSpacing/>
    </w:pPr>
  </w:style>
  <w:style w:type="paragraph" w:styleId="ListContinue5">
    <w:name w:val="List Continue 5"/>
    <w:basedOn w:val="Normal"/>
    <w:uiPriority w:val="99"/>
    <w:semiHidden/>
    <w:unhideWhenUsed/>
    <w:locked/>
    <w:rsid w:val="00EB451F"/>
    <w:pPr>
      <w:spacing w:after="120"/>
      <w:ind w:left="1415"/>
      <w:contextualSpacing/>
    </w:pPr>
  </w:style>
  <w:style w:type="paragraph" w:styleId="ListNumber2">
    <w:name w:val="List Number 2"/>
    <w:basedOn w:val="Normal"/>
    <w:uiPriority w:val="99"/>
    <w:semiHidden/>
    <w:unhideWhenUsed/>
    <w:locked/>
    <w:rsid w:val="00EB451F"/>
    <w:pPr>
      <w:numPr>
        <w:numId w:val="12"/>
      </w:numPr>
      <w:contextualSpacing/>
    </w:pPr>
  </w:style>
  <w:style w:type="paragraph" w:styleId="ListNumber3">
    <w:name w:val="List Number 3"/>
    <w:basedOn w:val="Normal"/>
    <w:uiPriority w:val="99"/>
    <w:semiHidden/>
    <w:unhideWhenUsed/>
    <w:locked/>
    <w:rsid w:val="00EB451F"/>
    <w:pPr>
      <w:numPr>
        <w:numId w:val="13"/>
      </w:numPr>
      <w:contextualSpacing/>
    </w:pPr>
  </w:style>
  <w:style w:type="paragraph" w:styleId="ListNumber4">
    <w:name w:val="List Number 4"/>
    <w:basedOn w:val="Normal"/>
    <w:uiPriority w:val="99"/>
    <w:semiHidden/>
    <w:locked/>
    <w:rsid w:val="00EB451F"/>
    <w:pPr>
      <w:numPr>
        <w:numId w:val="14"/>
      </w:numPr>
    </w:pPr>
  </w:style>
  <w:style w:type="paragraph" w:styleId="ListNumber5">
    <w:name w:val="List Number 5"/>
    <w:basedOn w:val="Normal"/>
    <w:uiPriority w:val="99"/>
    <w:semiHidden/>
    <w:unhideWhenUsed/>
    <w:locked/>
    <w:rsid w:val="00EB451F"/>
    <w:pPr>
      <w:numPr>
        <w:numId w:val="15"/>
      </w:numPr>
      <w:contextualSpacing/>
    </w:pPr>
  </w:style>
  <w:style w:type="table" w:styleId="MediumGrid1">
    <w:name w:val="Medium Grid 1"/>
    <w:basedOn w:val="TableNormal"/>
    <w:uiPriority w:val="67"/>
    <w:locked/>
    <w:rsid w:val="00EB451F"/>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EB451F"/>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EB451F"/>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EB451F"/>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EB451F"/>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EB451F"/>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EB451F"/>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EB451F"/>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locked/>
    <w:rsid w:val="00EB451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locked/>
    <w:rsid w:val="00EB451F"/>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EB451F"/>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EB451F"/>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EB451F"/>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EB451F"/>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EB451F"/>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EB451F"/>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EB451F"/>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EB451F"/>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EB451F"/>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EB451F"/>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EB451F"/>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EB451F"/>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EB451F"/>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EB451F"/>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locked/>
    <w:rsid w:val="00EB451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locked/>
    <w:rsid w:val="00EB451F"/>
    <w:pPr>
      <w:pBdr>
        <w:top w:val="single" w:color="auto" w:sz="6" w:space="1"/>
        <w:left w:val="single" w:color="auto" w:sz="6" w:space="1"/>
        <w:bottom w:val="single" w:color="auto" w:sz="6" w:space="1"/>
        <w:right w:val="single" w:color="auto" w:sz="6" w:space="1"/>
      </w:pBdr>
      <w:shd w:val="pct20" w:color="auto" w:fill="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EB451F"/>
    <w:rPr>
      <w:rFonts w:asciiTheme="majorHAnsi" w:hAnsiTheme="majorHAnsi" w:eastAsiaTheme="majorEastAsia" w:cstheme="majorBidi"/>
      <w:sz w:val="24"/>
      <w:szCs w:val="24"/>
      <w:shd w:val="pct20" w:color="auto" w:fill="auto"/>
      <w:lang w:eastAsia="en-US"/>
    </w:rPr>
  </w:style>
  <w:style w:type="paragraph" w:styleId="NoSpacing">
    <w:name w:val="No Spacing"/>
    <w:uiPriority w:val="1"/>
    <w:locked/>
    <w:rsid w:val="00EB451F"/>
    <w:pPr>
      <w:tabs>
        <w:tab w:val="left" w:pos="851"/>
        <w:tab w:val="left" w:pos="1701"/>
        <w:tab w:val="left" w:pos="2835"/>
        <w:tab w:val="left" w:pos="3402"/>
        <w:tab w:val="left" w:pos="3969"/>
        <w:tab w:val="left" w:pos="4536"/>
        <w:tab w:val="right" w:pos="9923"/>
      </w:tabs>
      <w:jc w:val="both"/>
    </w:pPr>
    <w:rPr>
      <w:rFonts w:ascii="Arial" w:hAnsi="Arial"/>
      <w:sz w:val="22"/>
      <w:lang w:eastAsia="en-US"/>
    </w:rPr>
  </w:style>
  <w:style w:type="paragraph" w:styleId="NormalWeb">
    <w:name w:val="Normal (Web)"/>
    <w:basedOn w:val="Normal"/>
    <w:uiPriority w:val="99"/>
    <w:semiHidden/>
    <w:unhideWhenUsed/>
    <w:locked/>
    <w:rsid w:val="00EB451F"/>
    <w:rPr>
      <w:rFonts w:ascii="Times New Roman" w:hAnsi="Times New Roman"/>
      <w:sz w:val="24"/>
      <w:szCs w:val="24"/>
    </w:rPr>
  </w:style>
  <w:style w:type="paragraph" w:styleId="NormalIndent">
    <w:name w:val="Normal Indent"/>
    <w:basedOn w:val="Normal"/>
    <w:uiPriority w:val="99"/>
    <w:semiHidden/>
    <w:unhideWhenUsed/>
    <w:locked/>
    <w:rsid w:val="00EB451F"/>
    <w:pPr>
      <w:ind w:left="720"/>
    </w:pPr>
  </w:style>
  <w:style w:type="paragraph" w:styleId="NoteHeading">
    <w:name w:val="Note Heading"/>
    <w:basedOn w:val="Normal"/>
    <w:next w:val="Normal"/>
    <w:link w:val="NoteHeadingChar"/>
    <w:uiPriority w:val="99"/>
    <w:semiHidden/>
    <w:unhideWhenUsed/>
    <w:locked/>
    <w:rsid w:val="00EB451F"/>
  </w:style>
  <w:style w:type="character" w:styleId="NoteHeadingChar" w:customStyle="1">
    <w:name w:val="Note Heading Char"/>
    <w:basedOn w:val="DefaultParagraphFont"/>
    <w:link w:val="NoteHeading"/>
    <w:uiPriority w:val="99"/>
    <w:semiHidden/>
    <w:rsid w:val="00EB451F"/>
    <w:rPr>
      <w:rFonts w:ascii="Arial" w:hAnsi="Arial"/>
      <w:sz w:val="22"/>
      <w:lang w:eastAsia="en-US"/>
    </w:rPr>
  </w:style>
  <w:style w:type="character" w:styleId="PlaceholderText">
    <w:name w:val="Placeholder Text"/>
    <w:basedOn w:val="DefaultParagraphFont"/>
    <w:uiPriority w:val="99"/>
    <w:semiHidden/>
    <w:locked/>
    <w:rsid w:val="00EB451F"/>
    <w:rPr>
      <w:color w:val="808080"/>
    </w:rPr>
  </w:style>
  <w:style w:type="paragraph" w:styleId="PlainText">
    <w:name w:val="Plain Text"/>
    <w:basedOn w:val="Normal"/>
    <w:link w:val="PlainTextChar"/>
    <w:uiPriority w:val="99"/>
    <w:semiHidden/>
    <w:unhideWhenUsed/>
    <w:locked/>
    <w:rsid w:val="00EB451F"/>
    <w:rPr>
      <w:rFonts w:ascii="Consolas" w:hAnsi="Consolas" w:cs="Consolas"/>
      <w:sz w:val="21"/>
      <w:szCs w:val="21"/>
    </w:rPr>
  </w:style>
  <w:style w:type="character" w:styleId="PlainTextChar" w:customStyle="1">
    <w:name w:val="Plain Text Char"/>
    <w:basedOn w:val="DefaultParagraphFont"/>
    <w:link w:val="PlainText"/>
    <w:uiPriority w:val="99"/>
    <w:semiHidden/>
    <w:rsid w:val="00EB451F"/>
    <w:rPr>
      <w:rFonts w:ascii="Consolas" w:hAnsi="Consolas" w:cs="Consolas"/>
      <w:sz w:val="21"/>
      <w:szCs w:val="21"/>
      <w:lang w:eastAsia="en-US"/>
    </w:rPr>
  </w:style>
  <w:style w:type="paragraph" w:styleId="Quote">
    <w:name w:val="Quote"/>
    <w:basedOn w:val="Normal"/>
    <w:next w:val="Normal"/>
    <w:link w:val="QuoteChar"/>
    <w:uiPriority w:val="29"/>
    <w:qFormat/>
    <w:locked/>
    <w:rsid w:val="00EB451F"/>
    <w:rPr>
      <w:i/>
      <w:iCs/>
      <w:color w:val="000000" w:themeColor="text1"/>
    </w:rPr>
  </w:style>
  <w:style w:type="character" w:styleId="QuoteChar" w:customStyle="1">
    <w:name w:val="Quote Char"/>
    <w:basedOn w:val="DefaultParagraphFont"/>
    <w:link w:val="Quote"/>
    <w:uiPriority w:val="29"/>
    <w:rsid w:val="00EB451F"/>
    <w:rPr>
      <w:rFonts w:ascii="Arial" w:hAnsi="Arial"/>
      <w:i/>
      <w:iCs/>
      <w:color w:val="000000" w:themeColor="text1"/>
      <w:sz w:val="22"/>
      <w:lang w:eastAsia="en-US"/>
    </w:rPr>
  </w:style>
  <w:style w:type="paragraph" w:styleId="Salutation">
    <w:name w:val="Salutation"/>
    <w:basedOn w:val="Normal"/>
    <w:next w:val="Normal"/>
    <w:link w:val="SalutationChar"/>
    <w:uiPriority w:val="99"/>
    <w:semiHidden/>
    <w:unhideWhenUsed/>
    <w:locked/>
    <w:rsid w:val="00EB451F"/>
  </w:style>
  <w:style w:type="character" w:styleId="SalutationChar" w:customStyle="1">
    <w:name w:val="Salutation Char"/>
    <w:basedOn w:val="DefaultParagraphFont"/>
    <w:link w:val="Salutation"/>
    <w:uiPriority w:val="99"/>
    <w:semiHidden/>
    <w:rsid w:val="00EB451F"/>
    <w:rPr>
      <w:rFonts w:ascii="Arial" w:hAnsi="Arial"/>
      <w:sz w:val="22"/>
      <w:lang w:eastAsia="en-US"/>
    </w:rPr>
  </w:style>
  <w:style w:type="paragraph" w:styleId="Signature">
    <w:name w:val="Signature"/>
    <w:basedOn w:val="Normal"/>
    <w:link w:val="SignatureChar"/>
    <w:uiPriority w:val="99"/>
    <w:semiHidden/>
    <w:unhideWhenUsed/>
    <w:locked/>
    <w:rsid w:val="00EB451F"/>
    <w:pPr>
      <w:ind w:left="4252"/>
    </w:pPr>
  </w:style>
  <w:style w:type="character" w:styleId="SignatureChar" w:customStyle="1">
    <w:name w:val="Signature Char"/>
    <w:basedOn w:val="DefaultParagraphFont"/>
    <w:link w:val="Signature"/>
    <w:uiPriority w:val="99"/>
    <w:semiHidden/>
    <w:rsid w:val="00EB451F"/>
    <w:rPr>
      <w:rFonts w:ascii="Arial" w:hAnsi="Arial"/>
      <w:sz w:val="22"/>
      <w:lang w:eastAsia="en-US"/>
    </w:rPr>
  </w:style>
  <w:style w:type="character" w:styleId="Strong">
    <w:name w:val="Strong"/>
    <w:basedOn w:val="DefaultParagraphFont"/>
    <w:uiPriority w:val="22"/>
    <w:locked/>
    <w:rsid w:val="00EB451F"/>
    <w:rPr>
      <w:b/>
      <w:bCs/>
    </w:rPr>
  </w:style>
  <w:style w:type="paragraph" w:styleId="Subtitle">
    <w:name w:val="Subtitle"/>
    <w:basedOn w:val="Normal"/>
    <w:next w:val="Normal"/>
    <w:link w:val="SubtitleChar"/>
    <w:uiPriority w:val="11"/>
    <w:locked/>
    <w:rsid w:val="00EB451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EB451F"/>
    <w:rPr>
      <w:rFonts w:asciiTheme="majorHAnsi" w:hAnsiTheme="majorHAnsi" w:eastAsiaTheme="majorEastAsia" w:cstheme="majorBidi"/>
      <w:i/>
      <w:iCs/>
      <w:color w:val="4F81BD" w:themeColor="accent1"/>
      <w:spacing w:val="15"/>
      <w:sz w:val="24"/>
      <w:szCs w:val="24"/>
      <w:lang w:eastAsia="en-US"/>
    </w:rPr>
  </w:style>
  <w:style w:type="character" w:styleId="SubtleEmphasis">
    <w:name w:val="Subtle Emphasis"/>
    <w:basedOn w:val="DefaultParagraphFont"/>
    <w:uiPriority w:val="19"/>
    <w:locked/>
    <w:rsid w:val="00EB451F"/>
    <w:rPr>
      <w:i/>
      <w:iCs/>
      <w:color w:val="808080" w:themeColor="text1" w:themeTint="7F"/>
    </w:rPr>
  </w:style>
  <w:style w:type="character" w:styleId="SubtleReference">
    <w:name w:val="Subtle Reference"/>
    <w:basedOn w:val="DefaultParagraphFont"/>
    <w:uiPriority w:val="31"/>
    <w:locked/>
    <w:rsid w:val="00EB451F"/>
    <w:rPr>
      <w:smallCaps/>
      <w:color w:val="C0504D" w:themeColor="accent2"/>
      <w:u w:val="single"/>
    </w:rPr>
  </w:style>
  <w:style w:type="table" w:styleId="Table3Deffects1">
    <w:name w:val="Table 3D effects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59"/>
    <w:locked/>
    <w:rsid w:val="00EB451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locked/>
    <w:rsid w:val="00EB451F"/>
    <w:pPr>
      <w:ind w:left="220" w:hanging="220"/>
    </w:pPr>
  </w:style>
  <w:style w:type="paragraph" w:styleId="TableofFigures">
    <w:name w:val="table of figures"/>
    <w:basedOn w:val="Normal"/>
    <w:next w:val="Normal"/>
    <w:uiPriority w:val="99"/>
    <w:semiHidden/>
    <w:unhideWhenUsed/>
    <w:locked/>
    <w:rsid w:val="00EB451F"/>
  </w:style>
  <w:style w:type="table" w:styleId="TableProfessional">
    <w:name w:val="Table Professional"/>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next w:val="Normal"/>
    <w:link w:val="TitleChar"/>
    <w:uiPriority w:val="10"/>
    <w:locked/>
    <w:rsid w:val="00EB451F"/>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EB451F"/>
    <w:rPr>
      <w:rFonts w:asciiTheme="majorHAnsi" w:hAnsiTheme="majorHAnsi" w:eastAsiaTheme="majorEastAsia" w:cstheme="majorBidi"/>
      <w:color w:val="17365D" w:themeColor="text2" w:themeShade="BF"/>
      <w:spacing w:val="5"/>
      <w:kern w:val="28"/>
      <w:sz w:val="52"/>
      <w:szCs w:val="52"/>
      <w:lang w:eastAsia="en-US"/>
    </w:rPr>
  </w:style>
  <w:style w:type="paragraph" w:styleId="TOAHeading">
    <w:name w:val="toa heading"/>
    <w:basedOn w:val="Normal"/>
    <w:next w:val="Normal"/>
    <w:uiPriority w:val="99"/>
    <w:semiHidden/>
    <w:unhideWhenUsed/>
    <w:locked/>
    <w:rsid w:val="00EB451F"/>
    <w:pPr>
      <w:spacing w:before="120"/>
    </w:pPr>
    <w:rPr>
      <w:rFonts w:asciiTheme="majorHAnsi" w:hAnsiTheme="majorHAnsi" w:eastAsiaTheme="majorEastAsia" w:cstheme="majorBidi"/>
      <w:b/>
      <w:bCs/>
      <w:sz w:val="24"/>
      <w:szCs w:val="24"/>
    </w:rPr>
  </w:style>
  <w:style w:type="paragraph" w:styleId="TOC3">
    <w:name w:val="toc 3"/>
    <w:basedOn w:val="Normal"/>
    <w:next w:val="Normal"/>
    <w:uiPriority w:val="39"/>
    <w:locked/>
    <w:rsid w:val="00EB451F"/>
    <w:pPr>
      <w:tabs>
        <w:tab w:val="right" w:leader="dot" w:pos="9639"/>
      </w:tabs>
      <w:ind w:left="3289" w:right="2268" w:hanging="1304"/>
      <w:jc w:val="left"/>
    </w:pPr>
  </w:style>
  <w:style w:type="paragraph" w:styleId="TOC4">
    <w:name w:val="toc 4"/>
    <w:basedOn w:val="Normal"/>
    <w:next w:val="Normal"/>
    <w:uiPriority w:val="39"/>
    <w:locked/>
    <w:rsid w:val="00EB451F"/>
    <w:pPr>
      <w:ind w:left="690"/>
    </w:pPr>
  </w:style>
  <w:style w:type="paragraph" w:styleId="TOC5">
    <w:name w:val="toc 5"/>
    <w:basedOn w:val="Normal"/>
    <w:next w:val="Normal"/>
    <w:uiPriority w:val="39"/>
    <w:locked/>
    <w:rsid w:val="00EB451F"/>
    <w:pPr>
      <w:ind w:left="920"/>
    </w:pPr>
  </w:style>
  <w:style w:type="paragraph" w:styleId="TOC6">
    <w:name w:val="toc 6"/>
    <w:basedOn w:val="Normal"/>
    <w:next w:val="Normal"/>
    <w:uiPriority w:val="39"/>
    <w:locked/>
    <w:rsid w:val="00EB451F"/>
    <w:pPr>
      <w:ind w:left="1150"/>
    </w:pPr>
  </w:style>
  <w:style w:type="paragraph" w:styleId="TOC7">
    <w:name w:val="toc 7"/>
    <w:basedOn w:val="Normal"/>
    <w:next w:val="Normal"/>
    <w:uiPriority w:val="39"/>
    <w:locked/>
    <w:rsid w:val="00EB451F"/>
    <w:pPr>
      <w:ind w:left="1380"/>
    </w:pPr>
  </w:style>
  <w:style w:type="paragraph" w:styleId="TOC8">
    <w:name w:val="toc 8"/>
    <w:basedOn w:val="Normal"/>
    <w:next w:val="Normal"/>
    <w:uiPriority w:val="39"/>
    <w:locked/>
    <w:rsid w:val="00EB451F"/>
    <w:pPr>
      <w:ind w:left="1610"/>
    </w:pPr>
  </w:style>
  <w:style w:type="paragraph" w:styleId="TOC9">
    <w:name w:val="toc 9"/>
    <w:basedOn w:val="Normal"/>
    <w:next w:val="Normal"/>
    <w:uiPriority w:val="39"/>
    <w:locked/>
    <w:rsid w:val="00EB451F"/>
    <w:pPr>
      <w:ind w:left="1840"/>
    </w:pPr>
  </w:style>
  <w:style w:type="paragraph" w:styleId="TOCHeading">
    <w:name w:val="TOC Heading"/>
    <w:basedOn w:val="Heading1"/>
    <w:next w:val="Normal"/>
    <w:uiPriority w:val="39"/>
    <w:unhideWhenUsed/>
    <w:qFormat/>
    <w:locked/>
    <w:rsid w:val="00EB451F"/>
    <w:pPr>
      <w:keepLines/>
      <w:numPr>
        <w:numId w:val="0"/>
      </w:numPr>
      <w:tabs>
        <w:tab w:val="left" w:pos="851"/>
      </w:tabs>
      <w:spacing w:before="480"/>
      <w:outlineLvl w:val="9"/>
    </w:pPr>
    <w:rPr>
      <w:rFonts w:asciiTheme="majorHAnsi" w:hAnsiTheme="majorHAnsi" w:eastAsiaTheme="majorEastAsia" w:cstheme="majorBidi"/>
      <w:b w:val="0"/>
      <w:bCs/>
      <w:color w:val="365F91" w:themeColor="accent1" w:themeShade="BF"/>
      <w:sz w:val="28"/>
      <w:szCs w:val="28"/>
    </w:rPr>
  </w:style>
  <w:style w:type="paragraph" w:styleId="Footerlogo" w:customStyle="1">
    <w:name w:val="Footer logo"/>
    <w:basedOn w:val="Normal"/>
    <w:rsid w:val="00EB451F"/>
    <w:pPr>
      <w:tabs>
        <w:tab w:val="left" w:pos="2552"/>
        <w:tab w:val="left" w:pos="4253"/>
        <w:tab w:val="left" w:pos="5103"/>
      </w:tabs>
      <w:jc w:val="center"/>
    </w:pPr>
    <w:rPr>
      <w:noProof/>
      <w:sz w:val="18"/>
    </w:rPr>
  </w:style>
  <w:style w:type="table" w:styleId="RKBlueTable" w:customStyle="1">
    <w:name w:val="RK Blue Table"/>
    <w:basedOn w:val="TableNormal"/>
    <w:uiPriority w:val="99"/>
    <w:rsid w:val="00A52563"/>
    <w:pPr>
      <w:spacing w:before="120" w:after="120"/>
      <w:jc w:val="both"/>
    </w:pPr>
    <w:rPr>
      <w:rFonts w:ascii="Arial" w:hAnsi="Arial"/>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color w:val="FFFFFF" w:themeColor="background1"/>
      </w:rPr>
      <w:tblPr/>
      <w:trPr>
        <w:tblHeader/>
      </w:trPr>
      <w:tcPr>
        <w:shd w:val="clear" w:color="auto" w:fill="165991"/>
      </w:tcPr>
    </w:tblStylePr>
  </w:style>
  <w:style w:type="table" w:styleId="RKCoolGreyTable" w:customStyle="1">
    <w:name w:val="RK Cool Grey Table"/>
    <w:basedOn w:val="TableNormal"/>
    <w:uiPriority w:val="99"/>
    <w:rsid w:val="00A52563"/>
    <w:pPr>
      <w:spacing w:before="120" w:after="120"/>
      <w:jc w:val="both"/>
    </w:pPr>
    <w:rPr>
      <w:rFonts w:ascii="Arial" w:hAnsi="Arial"/>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color w:val="FFFFFF" w:themeColor="background1"/>
      </w:rPr>
      <w:tblPr/>
      <w:trPr>
        <w:tblHeader/>
      </w:trPr>
      <w:tcPr>
        <w:shd w:val="clear" w:color="auto" w:fill="959E9A"/>
      </w:tcPr>
    </w:tblStylePr>
  </w:style>
  <w:style w:type="paragraph" w:styleId="Indent0" w:customStyle="1">
    <w:name w:val="Indent 0"/>
    <w:basedOn w:val="Normal"/>
    <w:qFormat/>
    <w:rsid w:val="005A1918"/>
    <w:pPr>
      <w:spacing w:before="240"/>
    </w:pPr>
  </w:style>
  <w:style w:type="character" w:styleId="FooterChar" w:customStyle="1">
    <w:name w:val="Footer Char"/>
    <w:link w:val="Footer"/>
    <w:uiPriority w:val="99"/>
    <w:rsid w:val="002F27D3"/>
    <w:rPr>
      <w:rFonts w:ascii="Arial" w:hAnsi="Arial"/>
      <w:sz w:val="14"/>
      <w:lang w:eastAsia="en-US"/>
    </w:rPr>
  </w:style>
  <w:style w:type="character" w:styleId="Heading2Char" w:customStyle="1">
    <w:name w:val="Heading 2 Char"/>
    <w:basedOn w:val="DefaultParagraphFont"/>
    <w:link w:val="Heading2"/>
    <w:rsid w:val="007B5580"/>
    <w:rPr>
      <w:rFonts w:asciiTheme="minorHAnsi" w:hAnsiTheme="minorHAnsi"/>
      <w:sz w:val="22"/>
      <w:lang w:eastAsia="en-US"/>
    </w:rPr>
  </w:style>
  <w:style w:type="paragraph" w:styleId="SchIndent1" w:customStyle="1">
    <w:name w:val="SchIndent1"/>
    <w:basedOn w:val="Indent1"/>
    <w:qFormat/>
    <w:rsid w:val="00634097"/>
  </w:style>
  <w:style w:type="paragraph" w:styleId="SchIndent2" w:customStyle="1">
    <w:name w:val="SchIndent2"/>
    <w:basedOn w:val="Indent2"/>
    <w:qFormat/>
    <w:rsid w:val="00634097"/>
  </w:style>
  <w:style w:type="paragraph" w:styleId="SchIndent3" w:customStyle="1">
    <w:name w:val="SchIndent3"/>
    <w:basedOn w:val="Indent3"/>
    <w:qFormat/>
    <w:rsid w:val="00634097"/>
    <w:pPr>
      <w:ind w:left="2552"/>
    </w:pPr>
  </w:style>
  <w:style w:type="paragraph" w:styleId="SchIndent4" w:customStyle="1">
    <w:name w:val="SchIndent4"/>
    <w:basedOn w:val="Indent4"/>
    <w:qFormat/>
    <w:rsid w:val="00634097"/>
  </w:style>
  <w:style w:type="paragraph" w:styleId="Clauseheading" w:customStyle="1">
    <w:name w:val="Clause heading"/>
    <w:basedOn w:val="Normal"/>
    <w:rsid w:val="00E77213"/>
    <w:pPr>
      <w:numPr>
        <w:ilvl w:val="12"/>
      </w:numPr>
      <w:tabs>
        <w:tab w:val="left" w:pos="567"/>
      </w:tabs>
      <w:spacing w:before="240" w:after="120"/>
      <w:ind w:left="851" w:hanging="851"/>
      <w:jc w:val="left"/>
    </w:pPr>
    <w:rPr>
      <w:rFonts w:ascii="Times New Roman" w:hAnsi="Times New Roman"/>
      <w:b/>
    </w:rPr>
  </w:style>
  <w:style w:type="paragraph" w:styleId="TableTextNWMPHN" w:customStyle="1">
    <w:name w:val="Table Text  NWMPHN"/>
    <w:qFormat/>
    <w:rsid w:val="00933DED"/>
    <w:pPr>
      <w:spacing w:line="276" w:lineRule="auto"/>
    </w:pPr>
    <w:rPr>
      <w:rFonts w:cs="Arial" w:asciiTheme="minorHAnsi" w:hAnsiTheme="minorHAnsi" w:eastAsiaTheme="minorHAnsi"/>
      <w:b/>
      <w:bCs/>
      <w:color w:val="04355E"/>
      <w:szCs w:val="22"/>
      <w:lang w:val="en-US" w:eastAsia="en-US"/>
    </w:rPr>
  </w:style>
  <w:style w:type="paragraph" w:styleId="TableHeadingNWMPHN" w:customStyle="1">
    <w:name w:val="TableHeading NWMPHN"/>
    <w:basedOn w:val="Normal"/>
    <w:rsid w:val="00933DED"/>
    <w:pPr>
      <w:spacing w:line="276" w:lineRule="auto"/>
      <w:jc w:val="left"/>
    </w:pPr>
    <w:rPr>
      <w:rFonts w:ascii="Calibri" w:hAnsi="Calibri" w:cs="Arial" w:eastAsiaTheme="minorHAnsi"/>
      <w:b/>
      <w:bCs/>
      <w:color w:val="04355E"/>
      <w:sz w:val="20"/>
      <w:szCs w:val="22"/>
      <w:lang w:val="en-US"/>
    </w:rPr>
  </w:style>
  <w:style w:type="paragraph" w:styleId="NWMPHNFootertext" w:customStyle="1">
    <w:name w:val="NWMPHN Footer text"/>
    <w:basedOn w:val="Normal"/>
    <w:rsid w:val="00BA799E"/>
    <w:pPr>
      <w:spacing w:after="200" w:line="276" w:lineRule="auto"/>
      <w:ind w:left="-284"/>
      <w:jc w:val="left"/>
    </w:pPr>
    <w:rPr>
      <w:rFonts w:ascii="Calibri" w:hAnsi="Calibri" w:cs="Arial" w:eastAsiaTheme="minorEastAsia"/>
      <w:sz w:val="14"/>
      <w:szCs w:val="14"/>
    </w:rPr>
  </w:style>
  <w:style w:type="character" w:styleId="HeaderChar" w:customStyle="1">
    <w:name w:val="Header Char"/>
    <w:basedOn w:val="DefaultParagraphFont"/>
    <w:link w:val="Header"/>
    <w:uiPriority w:val="99"/>
    <w:rsid w:val="00E07470"/>
    <w:rPr>
      <w:rFonts w:asciiTheme="minorHAnsi" w:hAnsiTheme="minorHAnsi"/>
      <w:sz w:val="22"/>
      <w:lang w:eastAsia="en-US"/>
    </w:rPr>
  </w:style>
  <w:style w:type="character" w:styleId="UnresolvedMention">
    <w:name w:val="Unresolved Mention"/>
    <w:basedOn w:val="DefaultParagraphFont"/>
    <w:uiPriority w:val="99"/>
    <w:semiHidden/>
    <w:unhideWhenUsed/>
    <w:rsid w:val="00AA1594"/>
    <w:rPr>
      <w:color w:val="605E5C"/>
      <w:shd w:val="clear" w:color="auto" w:fill="E1DFDD"/>
    </w:rPr>
  </w:style>
  <w:style w:type="table" w:styleId="TableGridLight">
    <w:name w:val="Grid Table Light"/>
    <w:basedOn w:val="TableNormal"/>
    <w:uiPriority w:val="40"/>
    <w:rsid w:val="00BE4523"/>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on">
    <w:name w:val="Revision"/>
    <w:hidden/>
    <w:uiPriority w:val="99"/>
    <w:semiHidden/>
    <w:rsid w:val="00AA63F2"/>
    <w:rPr>
      <w:rFonts w:asciiTheme="minorHAnsi" w:hAnsiTheme="minorHAnsi"/>
      <w:sz w:val="22"/>
      <w:lang w:eastAsia="en-US"/>
    </w:rPr>
  </w:style>
  <w:style w:type="table" w:styleId="GridTable1Light-Accent1">
    <w:name w:val="Grid Table 1 Light Accent 1"/>
    <w:basedOn w:val="TableNormal"/>
    <w:uiPriority w:val="46"/>
    <w:rsid w:val="002020EB"/>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PolicyHeading" w:customStyle="1">
    <w:name w:val="Policy Heading"/>
    <w:basedOn w:val="Heading1"/>
    <w:link w:val="PolicyHeadingChar"/>
    <w:qFormat/>
    <w:rsid w:val="00710883"/>
    <w:pPr>
      <w:keepLines/>
      <w:numPr>
        <w:numId w:val="0"/>
      </w:numPr>
      <w:tabs>
        <w:tab w:val="left" w:pos="567"/>
      </w:tabs>
      <w:spacing w:before="360" w:after="120"/>
    </w:pPr>
    <w:rPr>
      <w:rFonts w:ascii="Arial Rounded MT Bold" w:hAnsi="Arial Rounded MT Bold" w:cs="Arial"/>
      <w:bCs/>
      <w:caps w:val="0"/>
      <w:color w:val="2A2A86"/>
      <w:sz w:val="44"/>
      <w:szCs w:val="44"/>
    </w:rPr>
  </w:style>
  <w:style w:type="character" w:styleId="PolicyHeadingChar" w:customStyle="1">
    <w:name w:val="Policy Heading Char"/>
    <w:basedOn w:val="DefaultParagraphFont"/>
    <w:link w:val="PolicyHeading"/>
    <w:rsid w:val="00710883"/>
    <w:rPr>
      <w:rFonts w:ascii="Arial Rounded MT Bold" w:hAnsi="Arial Rounded MT Bold" w:cs="Arial"/>
      <w:b/>
      <w:bCs/>
      <w:color w:val="2A2A86"/>
      <w:sz w:val="44"/>
      <w:szCs w:val="44"/>
      <w:lang w:eastAsia="en-US"/>
    </w:rPr>
  </w:style>
  <w:style w:type="character" w:styleId="ListParagraphChar" w:customStyle="1">
    <w:name w:val="List Paragraph Char"/>
    <w:basedOn w:val="DefaultParagraphFont"/>
    <w:link w:val="ListParagraph"/>
    <w:uiPriority w:val="34"/>
    <w:rsid w:val="00710883"/>
    <w:rPr>
      <w:rFonts w:asciiTheme="minorHAnsi" w:hAnsiTheme="minorHAnsi"/>
      <w:sz w:val="22"/>
      <w:lang w:eastAsia="en-US"/>
    </w:rPr>
  </w:style>
  <w:style w:type="paragraph" w:styleId="Default" w:customStyle="1">
    <w:name w:val="Default"/>
    <w:rsid w:val="00710883"/>
    <w:pPr>
      <w:autoSpaceDE w:val="0"/>
      <w:autoSpaceDN w:val="0"/>
      <w:adjustRightInd w:val="0"/>
    </w:pPr>
    <w:rPr>
      <w:rFonts w:ascii="Arial" w:hAnsi="Arial" w:cs="Arial"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77708">
      <w:bodyDiv w:val="1"/>
      <w:marLeft w:val="0"/>
      <w:marRight w:val="0"/>
      <w:marTop w:val="0"/>
      <w:marBottom w:val="0"/>
      <w:divBdr>
        <w:top w:val="none" w:sz="0" w:space="0" w:color="auto"/>
        <w:left w:val="none" w:sz="0" w:space="0" w:color="auto"/>
        <w:bottom w:val="none" w:sz="0" w:space="0" w:color="auto"/>
        <w:right w:val="none" w:sz="0" w:space="0" w:color="auto"/>
      </w:divBdr>
    </w:div>
    <w:div w:id="544485634">
      <w:bodyDiv w:val="1"/>
      <w:marLeft w:val="0"/>
      <w:marRight w:val="0"/>
      <w:marTop w:val="0"/>
      <w:marBottom w:val="0"/>
      <w:divBdr>
        <w:top w:val="none" w:sz="0" w:space="0" w:color="auto"/>
        <w:left w:val="none" w:sz="0" w:space="0" w:color="auto"/>
        <w:bottom w:val="none" w:sz="0" w:space="0" w:color="auto"/>
        <w:right w:val="none" w:sz="0" w:space="0" w:color="auto"/>
      </w:divBdr>
    </w:div>
    <w:div w:id="89767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xxxxxxxx@nwmphn.org.au" TargetMode="External"/><Relationship Id="rId26" Type="http://schemas.openxmlformats.org/officeDocument/2006/relationships/hyperlink" Target="https://connectonline.asic.gov.au/RegistrySearch/faces/landing/SearchRegisters.jspx" TargetMode="External"/><Relationship Id="rId3" Type="http://schemas.openxmlformats.org/officeDocument/2006/relationships/customXml" Target="../customXml/item3.xml"/><Relationship Id="rId21" Type="http://schemas.openxmlformats.org/officeDocument/2006/relationships/hyperlink" Target="http://www.ahpra.gov.au/About-AHPRA/What-We-Do.aspx"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file:///C:/Users/julie.sucksmith/Melbourne%20Primary%20Care%20Network/Communications%20-%20Documents/Marketing/PHN%20Corporate/Commissioning%20Contract%20Templates/Draft%20templates/FINAL/CPO24%20Standard%20Standalone%20Services%20Agreement%20Template%20Sept%202019.docx" TargetMode="External"/><Relationship Id="rId17" Type="http://schemas.openxmlformats.org/officeDocument/2006/relationships/hyperlink" Target="mailto:xxxxxxxx@nwmphn.org.au" TargetMode="External"/><Relationship Id="rId25" Type="http://schemas.openxmlformats.org/officeDocument/2006/relationships/hyperlink" Target="http://www.abr.busin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afetyandquality.gov.au/our-work/assessment-to-the-nsqhs-standards/australian-health-service-safety-and-quality-accreditation-schem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xxxxxx.xxxxxx@nwmphn.org.au" TargetMode="External"/><Relationship Id="rId24" Type="http://schemas.openxmlformats.org/officeDocument/2006/relationships/hyperlink" Target="https://www.workingwithchildren.vic.gov.au/"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racgp.org.au/running-a-practice/practice-standards/standards-5th-edition"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xxxxxxxx@nwmphn.org.au"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safetyandquality.gov.au/our-work/assessment-to-the-nsqhs-standards/" TargetMode="External"/><Relationship Id="rId27" Type="http://schemas.openxmlformats.org/officeDocument/2006/relationships/hyperlink" Target="https://www.consumer.vic.gov.au/clubs-and-not-for-profits/incorporated-associations/search-for-an-incorporated-association"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5.emf"/><Relationship Id="rId2" Type="http://schemas.openxmlformats.org/officeDocument/2006/relationships/image" Target="media/image9.JPG"/><Relationship Id="rId1" Type="http://schemas.openxmlformats.org/officeDocument/2006/relationships/image" Target="media/image8.emf"/><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emf"/><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emf"/><Relationship Id="rId5" Type="http://schemas.openxmlformats.org/officeDocument/2006/relationships/image" Target="media/image10.jpeg"/><Relationship Id="rId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lyn.ricupati\OneDrive%20-%20Melbourne%20Primary%20Care%20Network\Working%20files\2019%20Contract%20Templates\CPO24%20Standard%20Stanalone%20Service%20Agreement%20Template%20Oct%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1F9CD9C7E644A398E6B884F0DED087"/>
        <w:category>
          <w:name w:val="General"/>
          <w:gallery w:val="placeholder"/>
        </w:category>
        <w:types>
          <w:type w:val="bbPlcHdr"/>
        </w:types>
        <w:behaviors>
          <w:behavior w:val="content"/>
        </w:behaviors>
        <w:guid w:val="{7895DC82-FC9A-4F0E-ACD0-E9C357283D28}"/>
      </w:docPartPr>
      <w:docPartBody>
        <w:p w:rsidR="002E72C9" w:rsidRDefault="006C564E">
          <w:pPr>
            <w:pStyle w:val="381F9CD9C7E644A398E6B884F0DED087"/>
          </w:pPr>
          <w:r w:rsidRPr="009A4F19">
            <w:rPr>
              <w:rStyle w:val="PlaceholderText"/>
            </w:rPr>
            <w:t>Click or tap to enter a date.</w:t>
          </w:r>
        </w:p>
      </w:docPartBody>
    </w:docPart>
    <w:docPart>
      <w:docPartPr>
        <w:name w:val="819CE2F5D5674FAAA781051DE79F6A15"/>
        <w:category>
          <w:name w:val="General"/>
          <w:gallery w:val="placeholder"/>
        </w:category>
        <w:types>
          <w:type w:val="bbPlcHdr"/>
        </w:types>
        <w:behaviors>
          <w:behavior w:val="content"/>
        </w:behaviors>
        <w:guid w:val="{C551EDE7-F27E-4FE6-8B7F-AAB5F2598B4B}"/>
      </w:docPartPr>
      <w:docPartBody>
        <w:p w:rsidR="002E72C9" w:rsidRDefault="006C564E">
          <w:pPr>
            <w:pStyle w:val="819CE2F5D5674FAAA781051DE79F6A15"/>
          </w:pPr>
          <w:r w:rsidRPr="009A4F19">
            <w:rPr>
              <w:rStyle w:val="PlaceholderText"/>
            </w:rPr>
            <w:t>Click or tap to enter a date.</w:t>
          </w:r>
        </w:p>
      </w:docPartBody>
    </w:docPart>
    <w:docPart>
      <w:docPartPr>
        <w:name w:val="048C74F47B514D0B8D3C1E0D071808F5"/>
        <w:category>
          <w:name w:val="General"/>
          <w:gallery w:val="placeholder"/>
        </w:category>
        <w:types>
          <w:type w:val="bbPlcHdr"/>
        </w:types>
        <w:behaviors>
          <w:behavior w:val="content"/>
        </w:behaviors>
        <w:guid w:val="{9114AB28-6653-4C56-920B-964D57139353}"/>
      </w:docPartPr>
      <w:docPartBody>
        <w:p w:rsidR="002E72C9" w:rsidRDefault="006C564E">
          <w:pPr>
            <w:pStyle w:val="048C74F47B514D0B8D3C1E0D071808F5"/>
          </w:pPr>
          <w:r w:rsidRPr="009A4F19">
            <w:rPr>
              <w:rStyle w:val="PlaceholderText"/>
            </w:rPr>
            <w:t>Click or tap to enter a date.</w:t>
          </w:r>
        </w:p>
      </w:docPartBody>
    </w:docPart>
    <w:docPart>
      <w:docPartPr>
        <w:name w:val="5C283AC61C7E408D9F515C1C2A7570D8"/>
        <w:category>
          <w:name w:val="General"/>
          <w:gallery w:val="placeholder"/>
        </w:category>
        <w:types>
          <w:type w:val="bbPlcHdr"/>
        </w:types>
        <w:behaviors>
          <w:behavior w:val="content"/>
        </w:behaviors>
        <w:guid w:val="{7AE903E5-6C6C-4904-9FBA-713815D2E199}"/>
      </w:docPartPr>
      <w:docPartBody>
        <w:p w:rsidR="002E72C9" w:rsidRDefault="006C564E">
          <w:pPr>
            <w:pStyle w:val="5C283AC61C7E408D9F515C1C2A7570D8"/>
          </w:pPr>
          <w:r w:rsidRPr="009A4F19">
            <w:rPr>
              <w:rStyle w:val="PlaceholderText"/>
            </w:rPr>
            <w:t>Click or tap to enter a date.</w:t>
          </w:r>
        </w:p>
      </w:docPartBody>
    </w:docPart>
    <w:docPart>
      <w:docPartPr>
        <w:name w:val="39DF9AB839C543EE9094D04B3BD4AF0B"/>
        <w:category>
          <w:name w:val="General"/>
          <w:gallery w:val="placeholder"/>
        </w:category>
        <w:types>
          <w:type w:val="bbPlcHdr"/>
        </w:types>
        <w:behaviors>
          <w:behavior w:val="content"/>
        </w:behaviors>
        <w:guid w:val="{9CE9ED5B-EEB2-4ABC-B5DC-7B6596848D1C}"/>
      </w:docPartPr>
      <w:docPartBody>
        <w:p w:rsidR="002E72C9" w:rsidRDefault="006C564E">
          <w:pPr>
            <w:pStyle w:val="39DF9AB839C543EE9094D04B3BD4AF0B"/>
          </w:pPr>
          <w:r w:rsidRPr="009A4F19">
            <w:rPr>
              <w:rStyle w:val="PlaceholderText"/>
            </w:rPr>
            <w:t>Click or tap to enter a date.</w:t>
          </w:r>
        </w:p>
      </w:docPartBody>
    </w:docPart>
    <w:docPart>
      <w:docPartPr>
        <w:name w:val="228AD3F1548A4E53AD829796E24BCF25"/>
        <w:category>
          <w:name w:val="General"/>
          <w:gallery w:val="placeholder"/>
        </w:category>
        <w:types>
          <w:type w:val="bbPlcHdr"/>
        </w:types>
        <w:behaviors>
          <w:behavior w:val="content"/>
        </w:behaviors>
        <w:guid w:val="{F6152987-2B25-4176-BD94-2A1FA2305314}"/>
      </w:docPartPr>
      <w:docPartBody>
        <w:p w:rsidR="002E72C9" w:rsidRDefault="006C564E">
          <w:pPr>
            <w:pStyle w:val="228AD3F1548A4E53AD829796E24BCF25"/>
          </w:pPr>
          <w:r w:rsidRPr="009A4F19">
            <w:rPr>
              <w:rStyle w:val="PlaceholderText"/>
            </w:rPr>
            <w:t>Click or tap to enter a date.</w:t>
          </w:r>
        </w:p>
      </w:docPartBody>
    </w:docPart>
    <w:docPart>
      <w:docPartPr>
        <w:name w:val="B3EE779A81F3479FBFC589C1707A0B9E"/>
        <w:category>
          <w:name w:val="General"/>
          <w:gallery w:val="placeholder"/>
        </w:category>
        <w:types>
          <w:type w:val="bbPlcHdr"/>
        </w:types>
        <w:behaviors>
          <w:behavior w:val="content"/>
        </w:behaviors>
        <w:guid w:val="{E94BDAC9-BA05-465A-B7FA-CB5E6F426903}"/>
      </w:docPartPr>
      <w:docPartBody>
        <w:p w:rsidR="002E72C9" w:rsidRDefault="006C564E">
          <w:pPr>
            <w:pStyle w:val="B3EE779A81F3479FBFC589C1707A0B9E"/>
          </w:pPr>
          <w:r w:rsidRPr="009A4F19">
            <w:rPr>
              <w:rStyle w:val="PlaceholderText"/>
            </w:rPr>
            <w:t>Click or tap to enter a date.</w:t>
          </w:r>
        </w:p>
      </w:docPartBody>
    </w:docPart>
    <w:docPart>
      <w:docPartPr>
        <w:name w:val="44BD35F3F97F4999BBB9D21938121800"/>
        <w:category>
          <w:name w:val="General"/>
          <w:gallery w:val="placeholder"/>
        </w:category>
        <w:types>
          <w:type w:val="bbPlcHdr"/>
        </w:types>
        <w:behaviors>
          <w:behavior w:val="content"/>
        </w:behaviors>
        <w:guid w:val="{4A15328B-DA7C-4A77-9506-F75098171A22}"/>
      </w:docPartPr>
      <w:docPartBody>
        <w:p w:rsidR="002E72C9" w:rsidRDefault="006C564E">
          <w:pPr>
            <w:pStyle w:val="44BD35F3F97F4999BBB9D21938121800"/>
          </w:pPr>
          <w:r w:rsidRPr="009A4F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64E"/>
    <w:rsid w:val="00090B06"/>
    <w:rsid w:val="002E72C9"/>
    <w:rsid w:val="00420222"/>
    <w:rsid w:val="00643589"/>
    <w:rsid w:val="00654ADA"/>
    <w:rsid w:val="006C564E"/>
    <w:rsid w:val="008C6D6A"/>
    <w:rsid w:val="008F40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1F9CD9C7E644A398E6B884F0DED087">
    <w:name w:val="381F9CD9C7E644A398E6B884F0DED087"/>
  </w:style>
  <w:style w:type="paragraph" w:customStyle="1" w:styleId="819CE2F5D5674FAAA781051DE79F6A15">
    <w:name w:val="819CE2F5D5674FAAA781051DE79F6A15"/>
  </w:style>
  <w:style w:type="paragraph" w:customStyle="1" w:styleId="048C74F47B514D0B8D3C1E0D071808F5">
    <w:name w:val="048C74F47B514D0B8D3C1E0D071808F5"/>
  </w:style>
  <w:style w:type="paragraph" w:customStyle="1" w:styleId="5C283AC61C7E408D9F515C1C2A7570D8">
    <w:name w:val="5C283AC61C7E408D9F515C1C2A7570D8"/>
  </w:style>
  <w:style w:type="paragraph" w:customStyle="1" w:styleId="39DF9AB839C543EE9094D04B3BD4AF0B">
    <w:name w:val="39DF9AB839C543EE9094D04B3BD4AF0B"/>
  </w:style>
  <w:style w:type="paragraph" w:customStyle="1" w:styleId="228AD3F1548A4E53AD829796E24BCF25">
    <w:name w:val="228AD3F1548A4E53AD829796E24BCF25"/>
  </w:style>
  <w:style w:type="paragraph" w:customStyle="1" w:styleId="B3EE779A81F3479FBFC589C1707A0B9E">
    <w:name w:val="B3EE779A81F3479FBFC589C1707A0B9E"/>
  </w:style>
  <w:style w:type="paragraph" w:customStyle="1" w:styleId="44BD35F3F97F4999BBB9D21938121800">
    <w:name w:val="44BD35F3F97F4999BBB9D219381218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40C318B1517042B973D7184122EDC1" ma:contentTypeVersion="13" ma:contentTypeDescription="Create a new document." ma:contentTypeScope="" ma:versionID="0c5af7e8aead53d1f6887af408e0d604">
  <xsd:schema xmlns:xsd="http://www.w3.org/2001/XMLSchema" xmlns:xs="http://www.w3.org/2001/XMLSchema" xmlns:p="http://schemas.microsoft.com/office/2006/metadata/properties" xmlns:ns2="58585d5e-ac5d-4654-a318-5bfc0997fb68" xmlns:ns3="25412007-a3c7-4bd5-9e19-a4ca71500003" targetNamespace="http://schemas.microsoft.com/office/2006/metadata/properties" ma:root="true" ma:fieldsID="b9a6799ad7e444ca1c445bfe6e698a1e" ns2:_="" ns3:_="">
    <xsd:import namespace="58585d5e-ac5d-4654-a318-5bfc0997fb68"/>
    <xsd:import namespace="25412007-a3c7-4bd5-9e19-a4ca715000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85d5e-ac5d-4654-a318-5bfc0997fb6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412007-a3c7-4bd5-9e19-a4ca7150000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92FDC-3407-4708-9182-1EAB49A18F81}">
  <ds:schemaRefs>
    <ds:schemaRef ds:uri="http://schemas.microsoft.com/office/2006/metadata/properties"/>
    <ds:schemaRef ds:uri="http://schemas.microsoft.com/office/infopath/2007/PartnerControls"/>
    <ds:schemaRef ds:uri="7acc293c-1f2b-403f-a33e-3e04b8eec79b"/>
    <ds:schemaRef ds:uri="3902c896-34dc-44bd-8214-6961620107c0"/>
  </ds:schemaRefs>
</ds:datastoreItem>
</file>

<file path=customXml/itemProps2.xml><?xml version="1.0" encoding="utf-8"?>
<ds:datastoreItem xmlns:ds="http://schemas.openxmlformats.org/officeDocument/2006/customXml" ds:itemID="{8CF3623F-51E7-4278-AECB-C4FB8C986AF8}">
  <ds:schemaRefs>
    <ds:schemaRef ds:uri="http://schemas.microsoft.com/sharepoint/v3/contenttype/forms"/>
  </ds:schemaRefs>
</ds:datastoreItem>
</file>

<file path=customXml/itemProps3.xml><?xml version="1.0" encoding="utf-8"?>
<ds:datastoreItem xmlns:ds="http://schemas.openxmlformats.org/officeDocument/2006/customXml" ds:itemID="{36F477E1-A92A-412E-905A-2CBBEB1521E3}"/>
</file>

<file path=customXml/itemProps4.xml><?xml version="1.0" encoding="utf-8"?>
<ds:datastoreItem xmlns:ds="http://schemas.openxmlformats.org/officeDocument/2006/customXml" ds:itemID="{A512BA24-A746-4F76-8C2B-3C87B7D170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CPO24 Standard Stanalone Service Agreement Template Oct 19.dotx</ap:Template>
  <ap:Application>Microsoft Office Word</ap:Application>
  <ap:DocSecurity>0</ap:DocSecurity>
  <ap:ScaleCrop>false</ap:ScaleCrop>
  <ap:Company>Russell Kennedy Pty Ltd</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Roslyn Ricupati</dc:creator>
  <cp:lastModifiedBy>Nicole Varrasso</cp:lastModifiedBy>
  <cp:revision>3</cp:revision>
  <cp:lastPrinted>2019-09-20T06:49:00Z</cp:lastPrinted>
  <dcterms:created xsi:type="dcterms:W3CDTF">2020-03-18T23:00:00Z</dcterms:created>
  <dcterms:modified xsi:type="dcterms:W3CDTF">2020-03-19T01:26:00Z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0x0101001440C318B1517042B973D7184122EDC1</vt:lpwstr>
  </property>
  <property fmtid="{D5CDD505-2E9C-101B-9397-08002B2CF9AE}" pid="3" name="NWMPHN Tags">
    <vt:lpwstr>1;#QMS|9b693a0f-9b5d-4879-842f-549f504d683b</vt:lpwstr>
  </property>
  <property fmtid="{D5CDD505-2E9C-101B-9397-08002B2CF9AE}" pid="4" name="Document Type">
    <vt:lpwstr/>
  </property>
</Properties>
</file>